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942"/>
        <w:gridCol w:w="1883"/>
        <w:gridCol w:w="1883"/>
      </w:tblGrid>
      <w:tr w:rsidR="002E6630" w:rsidRPr="00105378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105378" w:rsidRDefault="001A2329" w:rsidP="00204017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1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A669E" w:rsidRPr="00105378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05378" w:rsidRDefault="00B02CCE" w:rsidP="00E56341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05378" w:rsidRDefault="00B02CCE" w:rsidP="00E56341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05378" w:rsidRDefault="00B02CCE" w:rsidP="00E56341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05378" w:rsidRDefault="00B02CCE" w:rsidP="00E56341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05378" w:rsidRDefault="00B02CCE" w:rsidP="00E56341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05378" w:rsidRDefault="00B02CCE" w:rsidP="00E56341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05378" w:rsidRDefault="00B02CCE" w:rsidP="00E56341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BA669E" w:rsidRPr="00105378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4765D3" w:rsidP="006A635E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4765D3" w:rsidP="006A635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4765D3" w:rsidP="006A635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4765D3" w:rsidP="006A635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A52DC" w:rsidRPr="00DA1568" w:rsidRDefault="00AC2150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4F0B" w:rsidRPr="00DA1568" w:rsidRDefault="00AC2150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4F0B" w:rsidRPr="00DA1568" w:rsidRDefault="00AC2150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3</w:t>
            </w:r>
          </w:p>
        </w:tc>
      </w:tr>
      <w:tr w:rsidR="00BA669E" w:rsidRPr="00105378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4F0B" w:rsidRPr="00DA1568" w:rsidRDefault="00AC2150" w:rsidP="00DA1568">
            <w:pPr>
              <w:pStyle w:val="Dates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AC2150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  <w:p w:rsidR="00AC2150" w:rsidRPr="00105378" w:rsidRDefault="00AC2150" w:rsidP="00AC2150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下弦月</w:t>
            </w:r>
          </w:p>
          <w:p w:rsidR="004765D3" w:rsidRPr="00105378" w:rsidRDefault="00AC2150" w:rsidP="00AC2150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10:39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AC2150" w:rsidP="00AC2150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</w:tr>
      <w:tr w:rsidR="00AC2150" w:rsidRPr="00105378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AC2150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  <w:p w:rsidR="00AC2150" w:rsidRPr="00105378" w:rsidRDefault="00AC2150" w:rsidP="00AC2150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105378" w:rsidRDefault="00F018C2" w:rsidP="00AC2150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105378">
              <w:rPr>
                <w:rFonts w:eastAsia="PMingLiU" w:hint="eastAsia"/>
                <w:sz w:val="18"/>
                <w:szCs w:val="18"/>
                <w:lang w:eastAsia="zh-TW"/>
              </w:rPr>
              <w:t>新月</w:t>
            </w:r>
          </w:p>
          <w:p w:rsidR="00AC2150" w:rsidRPr="00105378" w:rsidRDefault="00AC2150" w:rsidP="00AC2150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07:11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F018C2" w:rsidP="00F018C2">
            <w:pPr>
              <w:pStyle w:val="EquinoxSecondColumn"/>
              <w:framePr w:wrap="auto" w:hAnchor="text" w:xAlign="left" w:yAlign="inline"/>
              <w:suppressOverlap w:val="0"/>
              <w:cnfStyle w:val="000000000000"/>
              <w:rPr>
                <w:rFonts w:ascii="PMingLiU" w:eastAsia="PMingLiU" w:hAnsi="PMingLiU"/>
                <w:sz w:val="18"/>
                <w:szCs w:val="18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sz w:val="18"/>
                <w:szCs w:val="18"/>
                <w:lang w:eastAsia="zh-TW"/>
              </w:rPr>
              <w:t>環狀日蝕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AC2150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424C7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</w:tr>
      <w:tr w:rsidR="00BA669E" w:rsidRPr="00105378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AC2150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AC2150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  <w:p w:rsidR="00AC2150" w:rsidRPr="00105378" w:rsidRDefault="00AC2150" w:rsidP="00AC2150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DA1568" w:rsidRDefault="00F018C2" w:rsidP="00F018C2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eastAsia="PMingLiU" w:hint="eastAsia"/>
                <w:sz w:val="18"/>
                <w:szCs w:val="18"/>
                <w:lang w:eastAsia="zh-TW"/>
              </w:rPr>
              <w:t>水瓶座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4765D3" w:rsidP="00AC2150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  <w:r w:rsidR="00AC2150" w:rsidRPr="00105378">
              <w:rPr>
                <w:rFonts w:eastAsia="PMingLiU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AC2150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05378" w:rsidRDefault="00AC2150" w:rsidP="00AC2150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  <w:p w:rsidR="00AC2150" w:rsidRPr="00105378" w:rsidRDefault="00AC2150" w:rsidP="00AC2150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4765D3" w:rsidRPr="00105378" w:rsidRDefault="00AC2150" w:rsidP="00AC2150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10:53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4F0B" w:rsidRPr="00DA1568" w:rsidRDefault="004765D3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2</w:t>
            </w:r>
            <w:r w:rsidR="00AC2150" w:rsidRPr="00105378">
              <w:rPr>
                <w:rFonts w:eastAsia="PMingLiU"/>
              </w:rPr>
              <w:t>4</w:t>
            </w:r>
          </w:p>
        </w:tc>
      </w:tr>
      <w:tr w:rsidR="00BA669E" w:rsidRPr="00105378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05378" w:rsidRDefault="00F018C2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105378">
              <w:rPr>
                <w:rFonts w:eastAsia="PMingLiU" w:hint="eastAsia"/>
                <w:sz w:val="18"/>
                <w:szCs w:val="18"/>
                <w:lang w:eastAsia="zh-TW"/>
              </w:rPr>
              <w:t>滿月</w:t>
            </w:r>
          </w:p>
          <w:p w:rsidR="004765D3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06:18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65F21" w:rsidRPr="00DA1568" w:rsidRDefault="004765D3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3</w:t>
            </w:r>
            <w:r w:rsidR="002732BE" w:rsidRPr="00105378">
              <w:rPr>
                <w:rFonts w:eastAsia="PMingLiU"/>
              </w:rPr>
              <w:t>1</w:t>
            </w: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RPr="00105378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105378" w:rsidRDefault="001A2329" w:rsidP="001A2329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2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184E54" w:rsidRPr="00105378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2732B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  <w:p w:rsidR="00A67A0C" w:rsidRPr="00A67A0C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Theme="minorEastAsia" w:hint="eastAsia"/>
                <w:lang w:eastAsia="zh-CN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184E5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23:48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</w:tr>
      <w:tr w:rsidR="00184E54" w:rsidRPr="00105378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05378" w:rsidRDefault="00F018C2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105378">
              <w:rPr>
                <w:rFonts w:eastAsia="PMingLiU" w:hint="eastAsia"/>
                <w:sz w:val="18"/>
                <w:szCs w:val="18"/>
                <w:lang w:eastAsia="zh-TW"/>
              </w:rPr>
              <w:t>新月</w:t>
            </w:r>
          </w:p>
          <w:p w:rsidR="00184E5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02:51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  <w:tr w:rsidR="00184E54" w:rsidRPr="00105378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184E54" w:rsidP="002732B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  <w:r w:rsidR="002732BE" w:rsidRPr="00105378">
              <w:rPr>
                <w:rFonts w:eastAsia="PMingLi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  <w:p w:rsidR="002732BE" w:rsidRPr="00105378" w:rsidRDefault="002732BE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DA1568" w:rsidRDefault="00935A4C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雙魚座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</w:tc>
      </w:tr>
      <w:tr w:rsidR="00184E54" w:rsidRPr="00105378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184E5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t>00:42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184E54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  <w:r w:rsidR="002732BE" w:rsidRPr="00105378">
              <w:rPr>
                <w:rFonts w:eastAsia="PMingLiU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184E5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16:38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RPr="00105378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105378" w:rsidRDefault="001A2329" w:rsidP="001A2329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3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7F1674" w:rsidRPr="00105378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2732B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65F21" w:rsidRPr="00DA1568" w:rsidRDefault="002732BE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7F167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15:42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  <w:tr w:rsidR="007F1674" w:rsidRPr="00105378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</w:tr>
      <w:tr w:rsidR="007F1674" w:rsidRPr="00105378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eastAsia="PMingLiU" w:hint="eastAsia"/>
                <w:sz w:val="18"/>
                <w:szCs w:val="18"/>
                <w:lang w:eastAsia="zh-TW"/>
              </w:rPr>
              <w:t>新月</w:t>
            </w:r>
          </w:p>
          <w:p w:rsidR="007F167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t>21:01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7F1674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  <w:r w:rsidR="002732BE" w:rsidRPr="00105378">
              <w:rPr>
                <w:rFonts w:eastAsia="PMingLiU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 xml:space="preserve">20 </w:t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春分</w:t>
            </w:r>
          </w:p>
          <w:p w:rsidR="007F167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17:32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7F1674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  <w:r w:rsidR="002732BE" w:rsidRPr="00105378">
              <w:rPr>
                <w:rFonts w:eastAsia="PMingLiU"/>
              </w:rPr>
              <w:t>1</w:t>
            </w:r>
          </w:p>
          <w:p w:rsidR="002732BE" w:rsidRPr="00105378" w:rsidRDefault="002732BE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DA1568" w:rsidRDefault="00935A4C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牡羊座</w:t>
            </w:r>
          </w:p>
        </w:tc>
      </w:tr>
      <w:tr w:rsidR="007F1674" w:rsidRPr="00105378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7F1674" w:rsidP="002732B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  <w:r w:rsidR="002732BE" w:rsidRPr="00105378">
              <w:rPr>
                <w:rFonts w:eastAsia="PMingLiU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7F167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11:00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</w:tc>
      </w:tr>
      <w:tr w:rsidR="007F1674" w:rsidRPr="00105378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7F1674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02:25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7F1674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7F1674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7F1674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05378" w:rsidRDefault="007F1674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RPr="00105378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105378" w:rsidRDefault="001A2329" w:rsidP="001A2329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4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203B7B" w:rsidRPr="00105378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03B7B" w:rsidP="002732BE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03B7B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03B7B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65F21" w:rsidRPr="00DA1568" w:rsidRDefault="002732BE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</w:tr>
      <w:tr w:rsidR="00203B7B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203B7B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09:37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</w:tr>
      <w:tr w:rsidR="00203B7B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0537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105378">
              <w:rPr>
                <w:rFonts w:eastAsia="PMingLiU" w:hint="eastAsia"/>
                <w:sz w:val="18"/>
                <w:szCs w:val="18"/>
                <w:lang w:eastAsia="zh-TW"/>
              </w:rPr>
              <w:t>新月</w:t>
            </w:r>
          </w:p>
          <w:p w:rsidR="00203B7B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12:29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</w:tr>
      <w:tr w:rsidR="00203B7B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  <w:p w:rsidR="002732BE" w:rsidRPr="00105378" w:rsidRDefault="002732BE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DA1568" w:rsidRDefault="00935A4C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金牛座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4F0AAE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18:20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</w:tr>
      <w:tr w:rsidR="00203B7B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203B7B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12:18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65F21" w:rsidRPr="00DA1568" w:rsidRDefault="002732BE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03B7B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05378" w:rsidRDefault="00203B7B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RPr="00105378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105378" w:rsidRDefault="001A2329" w:rsidP="001A2329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5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31117F" w:rsidRPr="00105378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</w:tr>
      <w:tr w:rsidR="0031117F" w:rsidRPr="00105378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31117F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04:15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</w:tr>
      <w:tr w:rsidR="0031117F" w:rsidRPr="00105378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31117F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01:04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</w:tr>
      <w:tr w:rsidR="0031117F" w:rsidRPr="00105378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31117F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23:43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  <w:p w:rsidR="002732BE" w:rsidRPr="00105378" w:rsidRDefault="002732BE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DA1568" w:rsidRDefault="00935A4C" w:rsidP="002732BE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雙子座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</w:tc>
      </w:tr>
      <w:tr w:rsidR="0031117F" w:rsidRPr="00105378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31117F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23:07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65F21" w:rsidRPr="00DA1568" w:rsidRDefault="002732BE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30</w:t>
            </w:r>
          </w:p>
        </w:tc>
      </w:tr>
      <w:tr w:rsidR="0031117F" w:rsidRPr="00105378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05378" w:rsidRDefault="0031117F" w:rsidP="002732BE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96535E" w:rsidRPr="0010537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105378" w:rsidRDefault="001A2329" w:rsidP="001A2329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6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DA6A8F" w:rsidRPr="00105378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DA6A8F" w:rsidP="002732BE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DA6A8F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22:13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</w:tr>
      <w:tr w:rsidR="00DA6A8F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A1568" w:rsidRDefault="00935A4C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DA6A8F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11:15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</w:tr>
      <w:tr w:rsidR="00DA6A8F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2732BE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  <w:p w:rsidR="002732BE" w:rsidRPr="00105378" w:rsidRDefault="002732BE" w:rsidP="002732BE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DA6A8F" w:rsidRPr="00105378" w:rsidRDefault="002732BE" w:rsidP="002732BE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04:29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2732BE" w:rsidP="002732B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</w:tr>
      <w:tr w:rsidR="00EF4268" w:rsidRPr="00105378" w:rsidTr="00935A4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eastAsia="PMingLiU" w:hint="eastAsia"/>
                <w:sz w:val="18"/>
                <w:szCs w:val="18"/>
                <w:lang w:eastAsia="zh-TW"/>
              </w:rPr>
              <w:t xml:space="preserve"> </w:t>
            </w: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夏至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t>11:28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  <w:p w:rsidR="00EF4268" w:rsidRPr="00105378" w:rsidRDefault="00EF4268" w:rsidP="00EF4268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巨蟹座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11:30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A1568" w:rsidRDefault="00935A4C" w:rsidP="00EF4268">
            <w:pPr>
              <w:pStyle w:val="EquinoxSecondColumn"/>
              <w:framePr w:wrap="auto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月偏蝕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</w:tr>
      <w:tr w:rsidR="00DA6A8F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65F21" w:rsidRPr="00DA1568" w:rsidRDefault="00EF4268" w:rsidP="00DA1568">
            <w:pPr>
              <w:pStyle w:val="Dates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DA6A8F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DA6A8F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DA6A8F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05378" w:rsidRDefault="00DA6A8F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10537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105378" w:rsidRDefault="001A2329" w:rsidP="001A2329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7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1C4DB7" w:rsidRPr="00105378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1C4DB7" w:rsidP="00EF4268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1C4DB7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1C4DB7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1C4DB7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14:35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  <w:tr w:rsidR="00EF4268" w:rsidRPr="00105378" w:rsidTr="00935A4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bCs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19:40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DA1568" w:rsidRDefault="00935A4C" w:rsidP="00EF4268">
            <w:pPr>
              <w:pStyle w:val="EquinoxSecondColumn"/>
              <w:framePr w:wrap="auto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日全蝕</w:t>
            </w:r>
          </w:p>
        </w:tc>
      </w:tr>
      <w:tr w:rsidR="00EF4268" w:rsidRPr="00105378" w:rsidTr="00935A4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10:11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  <w:tr w:rsidR="001C4DB7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  <w:p w:rsidR="00EF4268" w:rsidRPr="00105378" w:rsidRDefault="00EF4268" w:rsidP="00EF4268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DA1568" w:rsidRDefault="00935A4C" w:rsidP="00EF4268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獅子座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</w:tr>
      <w:tr w:rsidR="001C4DB7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1C4DB7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t>01:37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65F21" w:rsidRPr="00DA1568" w:rsidRDefault="00EF4268" w:rsidP="00DA1568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05378" w:rsidRDefault="001C4DB7" w:rsidP="006A635E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RPr="0010537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105378" w:rsidRDefault="00D43F37" w:rsidP="00D43F37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8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54404C" w:rsidRPr="00105378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54404C" w:rsidP="00475801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54404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02523E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54404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54404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54404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</w:tr>
      <w:tr w:rsidR="0054404C" w:rsidRPr="0010537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54404C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04:59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</w:tr>
      <w:tr w:rsidR="0054404C" w:rsidRPr="0010537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03:08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</w:tr>
      <w:tr w:rsidR="0054404C" w:rsidRPr="0010537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54404C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t>18:14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</w:tc>
      </w:tr>
      <w:tr w:rsidR="0054404C" w:rsidRPr="0010537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  <w:p w:rsidR="00EF4268" w:rsidRPr="00105378" w:rsidRDefault="00EF4268" w:rsidP="00EF4268">
            <w:pPr>
              <w:pStyle w:val="Astrologicalsign"/>
              <w:framePr w:hSpace="0"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DA1568" w:rsidRDefault="00935A4C" w:rsidP="00EF4268">
            <w:pPr>
              <w:pStyle w:val="Astrologicalsign"/>
              <w:framePr w:hSpace="0" w:wrap="auto" w:vAnchor="margin" w:hAnchor="text" w:xAlign="left" w:yAlign="inline"/>
              <w:suppressOverlap w:val="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處女座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54404C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17:05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052677" w:rsidRDefault="00EF4268" w:rsidP="00052677">
            <w:pPr>
              <w:pStyle w:val="Dates"/>
              <w:cnfStyle w:val="000000000000"/>
              <w:rPr>
                <w:rFonts w:eastAsia="PMingLiU"/>
                <w:szCs w:val="18"/>
              </w:rPr>
            </w:pPr>
            <w:r w:rsidRPr="00052677">
              <w:rPr>
                <w:rFonts w:eastAsia="PMingLiU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052677" w:rsidRDefault="00EF4268" w:rsidP="00052677">
            <w:pPr>
              <w:pStyle w:val="Dates"/>
              <w:cnfStyle w:val="000000000000"/>
              <w:rPr>
                <w:rFonts w:eastAsiaTheme="minorEastAsia"/>
                <w:lang w:eastAsia="zh-CN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052677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05378" w:rsidRDefault="00EF4268" w:rsidP="00052677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</w:tr>
      <w:tr w:rsidR="00EF4268" w:rsidRPr="0010537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RPr="0010537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105378" w:rsidRDefault="00D43F37" w:rsidP="00D43F37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9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463CE6" w:rsidRPr="00105378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463CE6" w:rsidP="00EF4268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463CE6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463CE6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17:22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</w:tr>
      <w:tr w:rsidR="00463CE6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463CE6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10:30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</w:tr>
      <w:tr w:rsidR="00463CE6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463CE6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05:50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</w:tr>
      <w:tr w:rsidR="00EF4268" w:rsidRPr="00105378" w:rsidTr="00935A4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 xml:space="preserve">22 </w:t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秋分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03:09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09:17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Secondcolumn"/>
              <w:framePr w:wrap="auto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lang w:eastAsia="zh-CN"/>
              </w:rPr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天秤座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</w:tr>
      <w:tr w:rsidR="00463CE6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463CE6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463CE6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05378" w:rsidRDefault="00463CE6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RPr="0010537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105378" w:rsidRDefault="00D43F37" w:rsidP="00D43F37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9517E9" w:rsidRPr="0010537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9517E9" w:rsidP="00EF4268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9517E9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9517E9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9517E9" w:rsidP="00EF4268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9517E9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03:52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</w:tr>
      <w:tr w:rsidR="009517E9" w:rsidRPr="0010537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9517E9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18:44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</w:tr>
      <w:tr w:rsidR="009517E9" w:rsidRPr="0010537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9517E9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21:27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</w:tr>
      <w:tr w:rsidR="00EF4268" w:rsidRPr="0010537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935A4C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EF4268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01:36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Secondcolumn"/>
              <w:framePr w:wrap="auto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lang w:eastAsia="zh-CN"/>
              </w:rPr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A1568" w:rsidRDefault="00684D79" w:rsidP="00EF4268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天蠍座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</w:tr>
      <w:tr w:rsidR="009517E9" w:rsidRPr="0010537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05378" w:rsidRDefault="00EF4268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  <w:p w:rsidR="00EF4268" w:rsidRPr="00105378" w:rsidRDefault="00EF4268" w:rsidP="00EF4268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9517E9" w:rsidRPr="00105378" w:rsidRDefault="00EF4268" w:rsidP="00EF4268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12:46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EF4268" w:rsidP="00EF4268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31</w:t>
            </w: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10537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105378" w:rsidRDefault="00D43F37" w:rsidP="00D43F37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11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A950DC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475801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A1568" w:rsidRDefault="00935A4C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A950DC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04:52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</w:tr>
      <w:tr w:rsidR="00A950DC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A950DC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16:39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</w:tr>
      <w:tr w:rsidR="00A950DC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A1568" w:rsidRDefault="00935A4C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A950DC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17:27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  <w:tr w:rsidR="00A950DC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  <w:p w:rsidR="00475801" w:rsidRPr="00105378" w:rsidRDefault="00475801" w:rsidP="00475801">
            <w:pPr>
              <w:pStyle w:val="Astrologicalsign"/>
              <w:framePr w:hSpace="0"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DA1568" w:rsidRDefault="00684D79" w:rsidP="00475801">
            <w:pPr>
              <w:pStyle w:val="Astrologicalsign"/>
              <w:framePr w:hSpace="0" w:wrap="auto" w:vAnchor="margin" w:hAnchor="text" w:xAlign="left" w:yAlign="inline"/>
              <w:suppressOverlap w:val="0"/>
              <w:rPr>
                <w:rFonts w:eastAsia="PMingLiU"/>
                <w:sz w:val="18"/>
                <w:szCs w:val="18"/>
                <w:lang w:eastAsia="zh-TW"/>
              </w:rPr>
            </w:pPr>
            <w:r w:rsidRPr="00DA1568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射手座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A950DC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20:36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  <w:tr w:rsidR="00A950DC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475801" w:rsidP="00475801">
            <w:pPr>
              <w:pStyle w:val="Dates"/>
              <w:rPr>
                <w:rFonts w:eastAsia="PMingLiU"/>
                <w:bCs w:val="0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A950D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A950D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A950D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A950D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05378" w:rsidRDefault="00A950DC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05378" w:rsidRDefault="000F2E08" w:rsidP="00F72AC7">
      <w:pPr>
        <w:rPr>
          <w:rFonts w:eastAsia="PMingLiU"/>
        </w:rPr>
      </w:pPr>
      <w:r w:rsidRPr="00105378">
        <w:rPr>
          <w:rFonts w:eastAsia="PMingLiU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941"/>
        <w:gridCol w:w="1882"/>
        <w:gridCol w:w="1883"/>
        <w:gridCol w:w="1883"/>
        <w:gridCol w:w="1883"/>
        <w:gridCol w:w="1883"/>
      </w:tblGrid>
      <w:tr w:rsidR="00651957" w:rsidRPr="0010537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105378" w:rsidRDefault="00D43F37" w:rsidP="00D43F37">
            <w:pPr>
              <w:pStyle w:val="MonthTitl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lastRenderedPageBreak/>
              <w:t xml:space="preserve">2010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年</w:t>
            </w:r>
            <w:r w:rsidRPr="00105378">
              <w:rPr>
                <w:rFonts w:eastAsia="PMingLiU"/>
              </w:rPr>
              <w:t xml:space="preserve"> 12 </w:t>
            </w:r>
            <w:r w:rsidRPr="00105378">
              <w:rPr>
                <w:rFonts w:ascii="PMingLiU" w:eastAsia="PMingLiU" w:hAnsi="PMingLiU" w:cs="SimSun" w:hint="eastAsia"/>
                <w:lang w:eastAsia="zh-TW"/>
              </w:rPr>
              <w:t>月</w:t>
            </w:r>
          </w:p>
        </w:tc>
      </w:tr>
      <w:tr w:rsidR="00B02CCE" w:rsidRPr="00105378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星期一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星期二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星期三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星期四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星期五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星期六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02CCE" w:rsidRPr="00105378" w:rsidRDefault="00B02CCE" w:rsidP="00B02CCE">
            <w:pPr>
              <w:pStyle w:val="DayTitle"/>
              <w:framePr w:wrap="auto" w:vAnchor="margin" w:hAnchor="text" w:xAlign="left" w:yAlign="inline"/>
              <w:suppressOverlap w:val="0"/>
              <w:cnfStyle w:val="000000000000"/>
              <w:rPr>
                <w:rFonts w:ascii="PMingLiU" w:eastAsia="PMingLiU" w:hAnsi="PMingLiU"/>
                <w:lang w:eastAsia="zh-TW"/>
              </w:rPr>
            </w:pPr>
            <w:r w:rsidRPr="00105378">
              <w:rPr>
                <w:rFonts w:ascii="PMingLiU" w:eastAsia="PMingLiU" w:hAnsi="PMingLiU" w:cs="SimSun" w:hint="eastAsia"/>
                <w:lang w:eastAsia="zh-TW"/>
              </w:rPr>
              <w:t>星期日</w:t>
            </w:r>
          </w:p>
        </w:tc>
      </w:tr>
      <w:tr w:rsidR="00C52F65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C52F65" w:rsidP="00475801">
            <w:pPr>
              <w:pStyle w:val="Dates"/>
              <w:rPr>
                <w:rFonts w:eastAsia="PMingLiU"/>
              </w:rPr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C52F65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5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EB54C7" w:rsidRDefault="00935A4C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EB54C7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新月</w:t>
            </w:r>
          </w:p>
          <w:p w:rsidR="00C52F65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17:36 UT</w:t>
            </w:r>
            <w:r w:rsidR="00F01F90" w:rsidRPr="00105378">
              <w:rPr>
                <w:rFonts w:eastAsia="PMingLiU"/>
              </w:rPr>
              <w:t>+8</w:t>
            </w:r>
          </w:p>
        </w:tc>
      </w:tr>
      <w:tr w:rsidR="00C52F65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475801" w:rsidP="00475801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12</w:t>
            </w:r>
          </w:p>
        </w:tc>
      </w:tr>
      <w:tr w:rsidR="00C52F65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13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667" w:rsidRPr="00A67A0C" w:rsidRDefault="00985667" w:rsidP="00985667">
            <w:pPr>
              <w:pStyle w:val="Moonphase"/>
              <w:framePr w:hSpace="0" w:wrap="auto" w:vAnchor="margin" w:hAnchor="text" w:xAlign="left" w:yAlign="inline"/>
              <w:suppressOverlap w:val="0"/>
              <w:rPr>
                <w:rFonts w:eastAsia="PMingLiU" w:hint="eastAsia"/>
                <w:sz w:val="18"/>
                <w:szCs w:val="18"/>
                <w:lang w:eastAsia="zh-TW"/>
              </w:rPr>
            </w:pPr>
            <w:r w:rsidRPr="00A67A0C">
              <w:rPr>
                <w:rFonts w:eastAsia="PMingLiU" w:hint="eastAsia"/>
                <w:sz w:val="18"/>
                <w:szCs w:val="18"/>
                <w:lang w:eastAsia="zh-TW"/>
              </w:rPr>
              <w:t>上弦月</w:t>
            </w:r>
          </w:p>
          <w:p w:rsidR="00C52F65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rPr>
                <w:rFonts w:eastAsia="PMingLiU"/>
              </w:rPr>
            </w:pPr>
            <w:r w:rsidRPr="00105378">
              <w:rPr>
                <w:rFonts w:eastAsia="PMingLiU"/>
              </w:rPr>
              <w:t>13:59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19</w:t>
            </w:r>
          </w:p>
        </w:tc>
      </w:tr>
      <w:tr w:rsidR="00475801" w:rsidRPr="00105378" w:rsidTr="00935A4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21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EB54C7" w:rsidRDefault="00935A4C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EB54C7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滿月</w:t>
            </w:r>
          </w:p>
          <w:p w:rsidR="00475801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08:13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EB54C7" w:rsidRDefault="00684D79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EB54C7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冬至</w:t>
            </w:r>
          </w:p>
          <w:p w:rsidR="00475801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23:38 UT</w:t>
            </w:r>
            <w:r w:rsidR="00F01F90" w:rsidRPr="00105378">
              <w:rPr>
                <w:rFonts w:eastAsia="PMingLiU"/>
              </w:rPr>
              <w:t>+8</w:t>
            </w:r>
          </w:p>
          <w:p w:rsidR="00475801" w:rsidRPr="00EB54C7" w:rsidRDefault="00684D79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EB54C7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月全蝕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22</w:t>
            </w:r>
          </w:p>
          <w:p w:rsidR="00475801" w:rsidRPr="00105378" w:rsidRDefault="00475801" w:rsidP="00475801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EB54C7" w:rsidRDefault="00684D79" w:rsidP="00475801">
            <w:pPr>
              <w:pStyle w:val="Astrologicalsign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  <w:sz w:val="18"/>
                <w:szCs w:val="18"/>
                <w:lang w:eastAsia="zh-TW"/>
              </w:rPr>
            </w:pPr>
            <w:r w:rsidRPr="00EB54C7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摩羯座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26</w:t>
            </w:r>
          </w:p>
        </w:tc>
      </w:tr>
      <w:tr w:rsidR="00C52F65" w:rsidRPr="00105378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rPr>
                <w:rFonts w:eastAsia="PMingLiU"/>
              </w:rPr>
            </w:pPr>
            <w:r w:rsidRPr="00105378">
              <w:rPr>
                <w:rFonts w:eastAsia="PMingLiU"/>
              </w:rP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28</w:t>
            </w:r>
          </w:p>
          <w:p w:rsidR="00475801" w:rsidRPr="00105378" w:rsidRDefault="00475801" w:rsidP="00475801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A0C" w:rsidRPr="00A67A0C" w:rsidRDefault="00A67A0C" w:rsidP="00A67A0C">
            <w:pPr>
              <w:pStyle w:val="Moonphase"/>
              <w:framePr w:hSpace="0" w:wrap="auto" w:vAnchor="margin" w:hAnchor="text" w:xAlign="left" w:yAlign="inline"/>
              <w:suppressOverlap w:val="0"/>
              <w:cnfStyle w:val="000000000000"/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</w:pPr>
            <w:r w:rsidRPr="00A67A0C">
              <w:rPr>
                <w:rFonts w:ascii="SimSun" w:eastAsia="PMingLiU" w:hAnsi="SimSun" w:cs="SimSun" w:hint="eastAsia"/>
                <w:sz w:val="18"/>
                <w:szCs w:val="18"/>
                <w:lang w:eastAsia="zh-TW"/>
              </w:rPr>
              <w:t>下弦月</w:t>
            </w:r>
          </w:p>
          <w:p w:rsidR="00C52F65" w:rsidRPr="00105378" w:rsidRDefault="00475801" w:rsidP="00475801">
            <w:pPr>
              <w:pStyle w:val="Time"/>
              <w:framePr w:wrap="auto" w:vAnchor="margin" w:hAnchor="text" w:xAlign="left" w:yAlign="inline"/>
              <w:suppressOverlap w:val="0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04:18 UT</w:t>
            </w:r>
            <w:r w:rsidR="00F01F90" w:rsidRPr="00105378">
              <w:rPr>
                <w:rFonts w:eastAsia="PMingLiU"/>
              </w:rPr>
              <w:t>+8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05378" w:rsidRDefault="00475801" w:rsidP="00475801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475801" w:rsidP="006A635E">
            <w:pPr>
              <w:pStyle w:val="Dates"/>
              <w:cnfStyle w:val="000000000000"/>
              <w:rPr>
                <w:rFonts w:eastAsia="PMingLiU"/>
              </w:rPr>
            </w:pPr>
            <w:r w:rsidRPr="00105378">
              <w:rPr>
                <w:rFonts w:eastAsia="PMingLiU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C52F65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05378" w:rsidRDefault="00C52F65" w:rsidP="00475801">
            <w:pPr>
              <w:pStyle w:val="Dates"/>
              <w:cnfStyle w:val="000000000000"/>
              <w:rPr>
                <w:rFonts w:eastAsia="PMingLiU"/>
              </w:rPr>
            </w:pPr>
          </w:p>
        </w:tc>
      </w:tr>
    </w:tbl>
    <w:p w:rsidR="00220530" w:rsidRPr="00105378" w:rsidRDefault="000F2E08" w:rsidP="00F72AC7">
      <w:pPr>
        <w:rPr>
          <w:rFonts w:eastAsia="PMingLiU"/>
        </w:rPr>
      </w:pPr>
      <w:r w:rsidRPr="00105378">
        <w:rPr>
          <w:rFonts w:eastAsia="PMingLiU"/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105378" w:rsidSect="001A5753">
      <w:pgSz w:w="16839" w:h="11907" w:orient="landscape" w:code="9"/>
      <w:pgMar w:top="360" w:right="360" w:bottom="360" w:left="360" w:header="0" w:footer="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A0C" w:rsidRDefault="00A67A0C" w:rsidP="00565C93">
      <w:r>
        <w:separator/>
      </w:r>
    </w:p>
  </w:endnote>
  <w:endnote w:type="continuationSeparator" w:id="0">
    <w:p w:rsidR="00A67A0C" w:rsidRDefault="00A67A0C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imSun">
    <w:altName w:val="Tahoma"/>
    <w:panose1 w:val="02010600030101010101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A0C" w:rsidRDefault="00A67A0C" w:rsidP="00565C93">
      <w:r>
        <w:separator/>
      </w:r>
    </w:p>
  </w:footnote>
  <w:footnote w:type="continuationSeparator" w:id="0">
    <w:p w:rsidR="00A67A0C" w:rsidRDefault="00A67A0C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removePersonalInformation/>
  <w:removeDateAndTime/>
  <w:displayBackgroundShape/>
  <w:bordersDoNotSurroundHeader/>
  <w:bordersDoNotSurroundFooter/>
  <w:proofState w:spelling="clean" w:grammar="clean"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85667"/>
    <w:rsid w:val="00006886"/>
    <w:rsid w:val="0002523E"/>
    <w:rsid w:val="000253A1"/>
    <w:rsid w:val="000344A4"/>
    <w:rsid w:val="00052677"/>
    <w:rsid w:val="0007791C"/>
    <w:rsid w:val="000D2A5A"/>
    <w:rsid w:val="000E347E"/>
    <w:rsid w:val="000F2E08"/>
    <w:rsid w:val="00105378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2329"/>
    <w:rsid w:val="001A4A43"/>
    <w:rsid w:val="001A575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77240"/>
    <w:rsid w:val="00280C45"/>
    <w:rsid w:val="00281E49"/>
    <w:rsid w:val="002A1CD4"/>
    <w:rsid w:val="002B0330"/>
    <w:rsid w:val="002B4ADD"/>
    <w:rsid w:val="002E6630"/>
    <w:rsid w:val="002F2F9B"/>
    <w:rsid w:val="00303AD5"/>
    <w:rsid w:val="0031117F"/>
    <w:rsid w:val="00326F28"/>
    <w:rsid w:val="0034644A"/>
    <w:rsid w:val="00365F21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46DA"/>
    <w:rsid w:val="00533691"/>
    <w:rsid w:val="0054404C"/>
    <w:rsid w:val="00565C93"/>
    <w:rsid w:val="005A7A62"/>
    <w:rsid w:val="006054A0"/>
    <w:rsid w:val="00637D4E"/>
    <w:rsid w:val="0064000F"/>
    <w:rsid w:val="00651957"/>
    <w:rsid w:val="00657004"/>
    <w:rsid w:val="00674D5F"/>
    <w:rsid w:val="00684D79"/>
    <w:rsid w:val="006A635E"/>
    <w:rsid w:val="006E4F0B"/>
    <w:rsid w:val="006E6F07"/>
    <w:rsid w:val="006F348B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B0000"/>
    <w:rsid w:val="008B2402"/>
    <w:rsid w:val="008B31E4"/>
    <w:rsid w:val="008B51E6"/>
    <w:rsid w:val="008B576D"/>
    <w:rsid w:val="00917C4A"/>
    <w:rsid w:val="00935A4C"/>
    <w:rsid w:val="009517E9"/>
    <w:rsid w:val="0096535E"/>
    <w:rsid w:val="00971EE9"/>
    <w:rsid w:val="009829AC"/>
    <w:rsid w:val="0098458B"/>
    <w:rsid w:val="00985667"/>
    <w:rsid w:val="009B581E"/>
    <w:rsid w:val="009D22FB"/>
    <w:rsid w:val="009D741A"/>
    <w:rsid w:val="009E4628"/>
    <w:rsid w:val="00A05201"/>
    <w:rsid w:val="00A11B5B"/>
    <w:rsid w:val="00A25965"/>
    <w:rsid w:val="00A420A2"/>
    <w:rsid w:val="00A53169"/>
    <w:rsid w:val="00A548AD"/>
    <w:rsid w:val="00A67A0C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02CCE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17A1"/>
    <w:rsid w:val="00C8300B"/>
    <w:rsid w:val="00C95608"/>
    <w:rsid w:val="00CB7B48"/>
    <w:rsid w:val="00CF1074"/>
    <w:rsid w:val="00CF4896"/>
    <w:rsid w:val="00D43F37"/>
    <w:rsid w:val="00D47C7D"/>
    <w:rsid w:val="00D5145B"/>
    <w:rsid w:val="00D61D17"/>
    <w:rsid w:val="00D65CA7"/>
    <w:rsid w:val="00DA1568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B54C7"/>
    <w:rsid w:val="00EC68E3"/>
    <w:rsid w:val="00EF4268"/>
    <w:rsid w:val="00F018C2"/>
    <w:rsid w:val="00F01F90"/>
    <w:rsid w:val="00F43AEB"/>
    <w:rsid w:val="00F47899"/>
    <w:rsid w:val="00F55606"/>
    <w:rsid w:val="00F72AC7"/>
    <w:rsid w:val="00FA52DC"/>
    <w:rsid w:val="00FA73E0"/>
    <w:rsid w:val="00FC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11">
    <w:name w:val="Light List - Accent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ayTitle">
    <w:name w:val="Day Title"/>
    <w:basedOn w:val="Normal"/>
    <w:link w:val="DayTitle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Secondcolumn">
    <w:name w:val="Second column"/>
    <w:basedOn w:val="Astrologicalsign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65D3"/>
  </w:style>
  <w:style w:type="character" w:customStyle="1" w:styleId="DateChar">
    <w:name w:val="Date Char"/>
    <w:basedOn w:val="DefaultParagraphFont"/>
    <w:link w:val="Date"/>
    <w:uiPriority w:val="99"/>
    <w:semiHidden/>
    <w:rsid w:val="004765D3"/>
  </w:style>
  <w:style w:type="paragraph" w:styleId="BalloonText">
    <w:name w:val="Balloon Text"/>
    <w:basedOn w:val="Normal"/>
    <w:link w:val="BalloonTextChar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MonthTitle">
    <w:name w:val="Month Title"/>
    <w:basedOn w:val="Normal"/>
    <w:link w:val="MonthTitleChar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DayTitleChar">
    <w:name w:val="Day Title Char"/>
    <w:basedOn w:val="DefaultParagraphFont"/>
    <w:link w:val="DayTitle"/>
    <w:rsid w:val="006A635E"/>
    <w:rPr>
      <w:b/>
      <w:bCs/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EquinoxSecondColumn">
    <w:name w:val="Equinox Second Column"/>
    <w:basedOn w:val="Secondcolumn"/>
    <w:rsid w:val="0072629E"/>
    <w:pPr>
      <w:framePr w:wrap="around"/>
      <w:spacing w:before="36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C93"/>
  </w:style>
  <w:style w:type="paragraph" w:styleId="Footer">
    <w:name w:val="footer"/>
    <w:basedOn w:val="Normal"/>
    <w:link w:val="Foot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C93"/>
  </w:style>
  <w:style w:type="character" w:customStyle="1" w:styleId="MonthTitleChar">
    <w:name w:val="Month Title Char"/>
    <w:basedOn w:val="DefaultParagraphFont"/>
    <w:link w:val="MonthTitle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es">
    <w:name w:val="Dates"/>
    <w:basedOn w:val="Normal"/>
    <w:link w:val="DatesChar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Moonphase">
    <w:name w:val="Moon phase"/>
    <w:basedOn w:val="Dates"/>
    <w:link w:val="MoonphaseChar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atesChar">
    <w:name w:val="Dates Char"/>
    <w:basedOn w:val="DefaultParagraphFont"/>
    <w:link w:val="Dates"/>
    <w:rsid w:val="00CB7B48"/>
    <w:rPr>
      <w:rFonts w:eastAsia="Times New Roman" w:cs="Arial"/>
      <w:sz w:val="18"/>
      <w:szCs w:val="20"/>
    </w:rPr>
  </w:style>
  <w:style w:type="character" w:customStyle="1" w:styleId="MoonphaseChar">
    <w:name w:val="Moon phase Char"/>
    <w:basedOn w:val="DatesChar"/>
    <w:link w:val="Moonphase"/>
    <w:rsid w:val="00971EE9"/>
    <w:rPr>
      <w:b/>
      <w:sz w:val="16"/>
    </w:rPr>
  </w:style>
  <w:style w:type="paragraph" w:customStyle="1" w:styleId="Astrologicalsign">
    <w:name w:val="Astrological sign"/>
    <w:basedOn w:val="Moonphase"/>
    <w:link w:val="AstrologicalsignChar"/>
    <w:rsid w:val="004F0AAE"/>
    <w:pPr>
      <w:framePr w:wrap="around"/>
      <w:spacing w:before="0"/>
    </w:pPr>
  </w:style>
  <w:style w:type="character" w:customStyle="1" w:styleId="AstrologicalsignChar">
    <w:name w:val="Astrological sign Char"/>
    <w:basedOn w:val="MoonphaseChar"/>
    <w:link w:val="Astrologicalsign"/>
    <w:rsid w:val="004F0AAE"/>
  </w:style>
  <w:style w:type="paragraph" w:customStyle="1" w:styleId="Time">
    <w:name w:val="Time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  <w:style w:type="character" w:customStyle="1" w:styleId="tw4winMark">
    <w:name w:val="tw4winMark"/>
    <w:uiPriority w:val="99"/>
    <w:rsid w:val="00F018C2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2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LegacyData xmlns="c66daf58-3c46-4c48-8560-c485e881f7f9">ListingID:;Manager:;BuildStatus:Publish Pending;MockupPath:</LegacyData>
    <TPFriendlyName xmlns="c66daf58-3c46-4c48-8560-c485e881f7f9">2010 年農曆 (格林威治時間)</TPFriendlyName>
    <NumericId xmlns="c66daf58-3c46-4c48-8560-c485e881f7f9">-1</NumericId>
    <BusinessGroup xmlns="c66daf58-3c46-4c48-8560-c485e881f7f9" xsi:nil="true"/>
    <SourceTitle xmlns="c66daf58-3c46-4c48-8560-c485e881f7f9">2010 lunar calendar (Universal Time)</SourceTitle>
    <APEditor xmlns="c66daf58-3c46-4c48-8560-c485e881f7f9">
      <UserInfo>
        <DisplayName>REDMOND\v-luannv</DisplayName>
        <AccountId>234</AccountId>
        <AccountType/>
      </UserInfo>
    </APEditor>
    <OpenTemplate xmlns="c66daf58-3c46-4c48-8560-c485e881f7f9">true</OpenTemplate>
    <UALocComments xmlns="c66daf58-3c46-4c48-8560-c485e881f7f9" xsi:nil="true"/>
    <ParentAssetId xmlns="c66daf58-3c46-4c48-8560-c485e881f7f9" xsi:nil="true"/>
    <PublishStatusLookup xmlns="c66daf58-3c46-4c48-8560-c485e881f7f9">
      <Value>308993</Value>
      <Value>443391</Value>
    </PublishStatusLookup>
    <IntlLangReviewDate xmlns="c66daf58-3c46-4c48-8560-c485e881f7f9" xsi:nil="true"/>
    <LastPublishResultLookup xmlns="c66daf58-3c46-4c48-8560-c485e881f7f9" xsi:nil="true"/>
    <Providers xmlns="c66daf58-3c46-4c48-8560-c485e881f7f9" xsi:nil="true"/>
    <MachineTranslated xmlns="c66daf58-3c46-4c48-8560-c485e881f7f9">false</MachineTranslated>
    <OriginalSourceMarket xmlns="c66daf58-3c46-4c48-8560-c485e881f7f9">english</OriginalSourceMarket>
    <TPInstallLocation xmlns="c66daf58-3c46-4c48-8560-c485e881f7f9">{My Templates}</TPInstallLocation>
    <ClipArtFilename xmlns="c66daf58-3c46-4c48-8560-c485e881f7f9" xsi:nil="true"/>
    <APDescription xmlns="c66daf58-3c46-4c48-8560-c485e881f7f9" xsi:nil="true"/>
    <ContentItem xmlns="c66daf58-3c46-4c48-8560-c485e881f7f9" xsi:nil="true"/>
    <PublishTargets xmlns="c66daf58-3c46-4c48-8560-c485e881f7f9">OfficeOnline</PublishTargets>
    <EditorialStatus xmlns="c66daf58-3c46-4c48-8560-c485e881f7f9" xsi:nil="true"/>
    <TPLaunchHelpLinkType xmlns="c66daf58-3c46-4c48-8560-c485e881f7f9">Template</TPLaunchHelpLinkType>
    <LastModifiedDateTime xmlns="c66daf58-3c46-4c48-8560-c485e881f7f9" xsi:nil="true"/>
    <TimesCloned xmlns="c66daf58-3c46-4c48-8560-c485e881f7f9" xsi:nil="true"/>
    <Provider xmlns="c66daf58-3c46-4c48-8560-c485e881f7f9">EY006220130</Provider>
    <AssetStart xmlns="c66daf58-3c46-4c48-8560-c485e881f7f9">2010-03-02T09:43:18+00:00</AssetStart>
    <AcquiredFrom xmlns="c66daf58-3c46-4c48-8560-c485e881f7f9" xsi:nil="true"/>
    <FriendlyTitle xmlns="c66daf58-3c46-4c48-8560-c485e881f7f9" xsi:nil="true"/>
    <LastHandOff xmlns="c66daf58-3c46-4c48-8560-c485e881f7f9" xsi:nil="true"/>
    <UACurrentWords xmlns="c66daf58-3c46-4c48-8560-c485e881f7f9">0</UACurrentWords>
    <UALocRecommendation xmlns="c66daf58-3c46-4c48-8560-c485e881f7f9">Localize</UALocRecommendation>
    <ArtSampleDocs xmlns="c66daf58-3c46-4c48-8560-c485e881f7f9" xsi:nil="true"/>
    <TPClientViewer xmlns="c66daf58-3c46-4c48-8560-c485e881f7f9">Microsoft Office Word</TPClientViewer>
    <Manager xmlns="c66daf58-3c46-4c48-8560-c485e881f7f9" xsi:nil="true"/>
    <IsDeleted xmlns="c66daf58-3c46-4c48-8560-c485e881f7f9">false</IsDeleted>
    <UANotes xmlns="c66daf58-3c46-4c48-8560-c485e881f7f9" xsi:nil="true"/>
    <ShowIn xmlns="c66daf58-3c46-4c48-8560-c485e881f7f9" xsi:nil="true"/>
    <OOCacheId xmlns="c66daf58-3c46-4c48-8560-c485e881f7f9" xsi:nil="true"/>
    <TemplateStatus xmlns="c66daf58-3c46-4c48-8560-c485e881f7f9" xsi:nil="true"/>
    <VoteCount xmlns="c66daf58-3c46-4c48-8560-c485e881f7f9" xsi:nil="true"/>
    <Downloads xmlns="c66daf58-3c46-4c48-8560-c485e881f7f9">0</Downloads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EditorialTags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CSXSubmissionDate xmlns="c66daf58-3c46-4c48-8560-c485e881f7f9" xsi:nil="true"/>
    <BugNumber xmlns="c66daf58-3c46-4c48-8560-c485e881f7f9" xsi:nil="true"/>
    <ApprovalLog xmlns="c66daf58-3c46-4c48-8560-c485e881f7f9" xsi:nil="true"/>
    <TPComponent xmlns="c66daf58-3c46-4c48-8560-c485e881f7f9">WORDFiles</TPComponent>
    <Milestone xmlns="c66daf58-3c46-4c48-8560-c485e881f7f9" xsi:nil="true"/>
    <OriginAsset xmlns="c66daf58-3c46-4c48-8560-c485e881f7f9" xsi:nil="true"/>
    <Component xmlns="8e8ea6d1-e150-4704-b47c-0a92d6aed386" xsi:nil="true"/>
    <Description0 xmlns="8e8ea6d1-e150-4704-b47c-0a92d6aed386" xsi:nil="true"/>
    <AssetId xmlns="c66daf58-3c46-4c48-8560-c485e881f7f9">TP010358131</AssetId>
    <TPLaunchHelpLink xmlns="c66daf58-3c46-4c48-8560-c485e881f7f9" xsi:nil="true"/>
    <TPApplication xmlns="c66daf58-3c46-4c48-8560-c485e881f7f9">Word</TPApplication>
    <PolicheckWords xmlns="c66daf58-3c46-4c48-8560-c485e881f7f9" xsi:nil="true"/>
    <IntlLocPriority xmlns="c66daf58-3c46-4c48-8560-c485e881f7f9" xsi:nil="true"/>
    <PlannedPubDate xmlns="c66daf58-3c46-4c48-8560-c485e881f7f9" xsi:nil="true"/>
    <CrawlForDependencies xmlns="c66daf58-3c46-4c48-8560-c485e881f7f9">false</CrawlForDependencies>
    <HandoffToMSDN xmlns="c66daf58-3c46-4c48-8560-c485e881f7f9" xsi:nil="true"/>
    <IntlLangReviewer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TemplateTemplateType xmlns="c66daf58-3c46-4c48-8560-c485e881f7f9">Word 2007 Default</TemplateTemplateTyp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APAuthor xmlns="c66daf58-3c46-4c48-8560-c485e881f7f9">
      <UserInfo>
        <DisplayName>REDMOND\cynvey</DisplayName>
        <AccountId>252</AccountId>
        <AccountType/>
      </UserInfo>
    </APAuthor>
    <TPCommandLine xmlns="c66daf58-3c46-4c48-8560-c485e881f7f9">{WD} /f {FilePath}</TPCommandLine>
    <TPAppVersion xmlns="c66daf58-3c46-4c48-8560-c485e881f7f9">12</TPAppVersion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52783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017405A2-F20D-4345-86DA-28D50DF584D8}"/>
</file>

<file path=customXml/itemProps2.xml><?xml version="1.0" encoding="utf-8"?>
<ds:datastoreItem xmlns:ds="http://schemas.openxmlformats.org/officeDocument/2006/customXml" ds:itemID="{A6DB90FF-DA11-4C5A-9054-DC63F336BA8F}"/>
</file>

<file path=customXml/itemProps3.xml><?xml version="1.0" encoding="utf-8"?>
<ds:datastoreItem xmlns:ds="http://schemas.openxmlformats.org/officeDocument/2006/customXml" ds:itemID="{BD7F009D-4091-4F79-AF4C-E49F96FCE8A2}"/>
</file>

<file path=customXml/itemProps4.xml><?xml version="1.0" encoding="utf-8"?>
<ds:datastoreItem xmlns:ds="http://schemas.openxmlformats.org/officeDocument/2006/customXml" ds:itemID="{A558D402-EC71-4FB1-832F-6DE994EF8AD1}"/>
</file>

<file path=docProps/app.xml><?xml version="1.0" encoding="utf-8"?>
<Properties xmlns="http://schemas.openxmlformats.org/officeDocument/2006/extended-properties" xmlns:vt="http://schemas.openxmlformats.org/officeDocument/2006/docPropsVTypes">
  <Template>2010LunarCalendar_UT_TP10358131.dotx</Template>
  <TotalTime>0</TotalTime>
  <Pages>12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2009-09-04T07:21:00Z</dcterms:created>
  <dcterms:modified xsi:type="dcterms:W3CDTF">2009-09-04T07:33:00Z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8574400</vt:r8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Applications">
    <vt:lpwstr>83;#Word 12;#67;#Template 12;#436;#Word 14</vt:lpwstr>
  </property>
</Properties>
</file>