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版面配置表格"/>
      </w:tblPr>
      <w:tblGrid>
        <w:gridCol w:w="11792"/>
        <w:gridCol w:w="1885"/>
      </w:tblGrid>
      <w:tr w:rsidR="006B2D81" w:rsidRPr="00132938">
        <w:trPr>
          <w:trHeight w:hRule="exact" w:val="10008"/>
        </w:trPr>
        <w:tc>
          <w:tcPr>
            <w:tcW w:w="11792" w:type="dxa"/>
          </w:tcPr>
          <w:p w:rsidR="006B2D81" w:rsidRPr="00132938" w:rsidRDefault="00132938">
            <w:pPr>
              <w:rPr>
                <w:rFonts w:ascii="Microsoft JhengHei UI" w:eastAsia="Microsoft JhengHei UI" w:hAnsi="Microsoft JhengHei UI"/>
                <w:sz w:val="20"/>
              </w:rPr>
            </w:pPr>
            <w:r w:rsidRPr="00132938">
              <w:rPr>
                <w:rFonts w:ascii="Microsoft JhengHei UI" w:eastAsia="Microsoft JhengHei UI" w:hAnsi="Microsoft JhengHei UI"/>
                <w:noProof/>
                <w:sz w:val="20"/>
              </w:rPr>
              <w:drawing>
                <wp:inline distT="0" distB="0" distL="0" distR="0" wp14:anchorId="03ACD460" wp14:editId="185C2B96">
                  <wp:extent cx="7486650" cy="5659755"/>
                  <wp:effectExtent l="0" t="0" r="0" b="0"/>
                  <wp:docPr id="3" name="圖片 3" descr="山間霧中湖水圖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002F92F3.jpg"/>
                          <pic:cNvPicPr/>
                        </pic:nvPicPr>
                        <pic:blipFill rotWithShape="1">
                          <a:blip r:embed="rId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7486650" cy="56597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顯示年/月與附註的表格。"/>
            </w:tblPr>
            <w:tblGrid>
              <w:gridCol w:w="5896"/>
              <w:gridCol w:w="5896"/>
            </w:tblGrid>
            <w:tr w:rsidR="006B2D81" w:rsidRPr="00132938">
              <w:tc>
                <w:tcPr>
                  <w:tcW w:w="2500" w:type="pct"/>
                  <w:vAlign w:val="bottom"/>
                </w:tcPr>
                <w:p w:rsidR="006B2D81" w:rsidRPr="00132938" w:rsidRDefault="00132938">
                  <w:pPr>
                    <w:pStyle w:val="a9"/>
                    <w:rPr>
                      <w:rFonts w:ascii="Microsoft JhengHei UI" w:eastAsia="Microsoft JhengHei UI" w:hAnsi="Microsoft JhengHei UI"/>
                      <w:sz w:val="14"/>
                    </w:rPr>
                  </w:pPr>
                  <w:sdt>
                    <w:sdtPr>
                      <w:rPr>
                        <w:rFonts w:ascii="Microsoft JhengHei UI" w:eastAsia="Microsoft JhengHei UI" w:hAnsi="Microsoft JhengHei UI"/>
                        <w:sz w:val="14"/>
                      </w:rPr>
                      <w:id w:val="1599600159"/>
                      <w:placeholder>
                        <w:docPart w:val="A12C2FB9021442AB941EE482F3BAE7E0"/>
                      </w:placeholder>
                      <w:temporary/>
                      <w:showingPlcHdr/>
                      <w15:appearance w15:val="hidden"/>
                      <w:text/>
                    </w:sdtPr>
                    <w:sdtEndPr/>
                    <w:sdtContent>
                      <w:r w:rsidRPr="00132938">
                        <w:rPr>
                          <w:rFonts w:ascii="Microsoft JhengHei UI" w:eastAsia="Microsoft JhengHei UI" w:hAnsi="Microsoft JhengHei UI"/>
                          <w:sz w:val="14"/>
                          <w:lang w:val="zh-TW"/>
                        </w:rPr>
                        <w:t>若要將相片置換為自己的相片，請以滑鼠右鍵按一下相片，然後按一下</w:t>
                      </w:r>
                      <w:r w:rsidRPr="00132938">
                        <w:rPr>
                          <w:rFonts w:ascii="Microsoft JhengHei UI" w:eastAsia="Microsoft JhengHei UI" w:hAnsi="Microsoft JhengHei UI"/>
                          <w:sz w:val="14"/>
                          <w:lang w:val="zh-TW"/>
                        </w:rPr>
                        <w:t xml:space="preserve"> [</w:t>
                      </w:r>
                      <w:r w:rsidRPr="00132938">
                        <w:rPr>
                          <w:rFonts w:ascii="Microsoft JhengHei UI" w:eastAsia="Microsoft JhengHei UI" w:hAnsi="Microsoft JhengHei UI"/>
                          <w:sz w:val="14"/>
                          <w:lang w:val="zh-TW"/>
                        </w:rPr>
                        <w:t>變更圖片</w:t>
                      </w:r>
                      <w:r w:rsidRPr="00132938">
                        <w:rPr>
                          <w:rFonts w:ascii="Microsoft JhengHei UI" w:eastAsia="Microsoft JhengHei UI" w:hAnsi="Microsoft JhengHei UI"/>
                          <w:sz w:val="14"/>
                          <w:lang w:val="zh-TW"/>
                        </w:rPr>
                        <w:t>]</w:t>
                      </w:r>
                      <w:r w:rsidRPr="00132938">
                        <w:rPr>
                          <w:rFonts w:ascii="Microsoft JhengHei UI" w:eastAsia="Microsoft JhengHei UI" w:hAnsi="Microsoft JhengHei UI"/>
                          <w:sz w:val="14"/>
                          <w:lang w:val="zh-TW"/>
                        </w:rPr>
                        <w:t>。</w:t>
                      </w:r>
                      <w:r w:rsidRPr="00132938">
                        <w:rPr>
                          <w:rFonts w:ascii="Microsoft JhengHei UI" w:eastAsia="Microsoft JhengHei UI" w:hAnsi="Microsoft JhengHei UI"/>
                          <w:sz w:val="14"/>
                          <w:lang w:val="zh-TW"/>
                        </w:rPr>
                        <w:t xml:space="preserve"> </w:t>
                      </w:r>
                      <w:r w:rsidRPr="00132938">
                        <w:rPr>
                          <w:rFonts w:ascii="Microsoft JhengHei UI" w:eastAsia="Microsoft JhengHei UI" w:hAnsi="Microsoft JhengHei UI"/>
                          <w:sz w:val="14"/>
                          <w:lang w:val="zh-TW"/>
                        </w:rPr>
                        <w:t>若要置換此預留位置文字，只要按一下並開始打字即可。</w:t>
                      </w:r>
                    </w:sdtContent>
                  </w:sdt>
                </w:p>
              </w:tc>
              <w:tc>
                <w:tcPr>
                  <w:tcW w:w="2500" w:type="pct"/>
                  <w:vAlign w:val="bottom"/>
                </w:tcPr>
                <w:p w:rsidR="006B2D81" w:rsidRPr="00132938" w:rsidRDefault="00132938">
                  <w:pPr>
                    <w:pStyle w:val="a7"/>
                    <w:rPr>
                      <w:rFonts w:ascii="Microsoft JhengHei UI" w:eastAsia="Microsoft JhengHei UI" w:hAnsi="Microsoft JhengHei UI"/>
                      <w:sz w:val="56"/>
                    </w:rPr>
                  </w:pPr>
                  <w:r w:rsidRPr="00132938">
                    <w:rPr>
                      <w:rStyle w:val="a8"/>
                      <w:rFonts w:ascii="Microsoft JhengHei UI" w:eastAsia="Microsoft JhengHei UI" w:hAnsi="Microsoft JhengHei UI"/>
                      <w:sz w:val="56"/>
                      <w:lang w:val="zh-TW"/>
                    </w:rPr>
                    <w:t>一月</w:t>
                  </w:r>
                  <w:r w:rsidRPr="00132938">
                    <w:rPr>
                      <w:rFonts w:ascii="Microsoft JhengHei UI" w:eastAsia="Microsoft JhengHei UI" w:hAnsi="Microsoft JhengHei UI"/>
                      <w:sz w:val="56"/>
                      <w:lang w:val="zh-TW"/>
                    </w:rPr>
                    <w:t xml:space="preserve"> 2013 </w:t>
                  </w:r>
                  <w:r w:rsidRPr="00132938">
                    <w:rPr>
                      <w:rFonts w:ascii="Microsoft JhengHei UI" w:eastAsia="Microsoft JhengHei UI" w:hAnsi="Microsoft JhengHei UI"/>
                      <w:sz w:val="56"/>
                      <w:lang w:val="zh-TW"/>
                    </w:rPr>
                    <w:t>年</w:t>
                  </w:r>
                </w:p>
              </w:tc>
            </w:tr>
          </w:tbl>
          <w:p w:rsidR="006B2D81" w:rsidRPr="00132938" w:rsidRDefault="006B2D81">
            <w:pPr>
              <w:rPr>
                <w:rFonts w:ascii="Microsoft JhengHei UI" w:eastAsia="Microsoft JhengHei UI" w:hAnsi="Microsoft JhengHei UI"/>
                <w:sz w:val="20"/>
              </w:rPr>
            </w:pPr>
          </w:p>
        </w:tc>
        <w:tc>
          <w:tcPr>
            <w:tcW w:w="1885" w:type="dxa"/>
          </w:tcPr>
          <w:tbl>
            <w:tblPr>
              <w:tblW w:w="5000" w:type="pct"/>
              <w:tblLook w:val="04A0" w:firstRow="1" w:lastRow="0" w:firstColumn="1" w:lastColumn="0" w:noHBand="0" w:noVBand="1"/>
              <w:tblDescription w:val="月曆"/>
            </w:tblPr>
            <w:tblGrid>
              <w:gridCol w:w="848"/>
              <w:gridCol w:w="1037"/>
            </w:tblGrid>
            <w:tr w:rsidR="006B2D81" w:rsidRPr="00132938">
              <w:tc>
                <w:tcPr>
                  <w:tcW w:w="2250" w:type="pct"/>
                </w:tcPr>
                <w:p w:rsidR="006B2D81" w:rsidRPr="00132938" w:rsidRDefault="00132938">
                  <w:pPr>
                    <w:pStyle w:val="a5"/>
                    <w:rPr>
                      <w:rFonts w:ascii="Microsoft JhengHei UI" w:eastAsia="Microsoft JhengHei UI" w:hAnsi="Microsoft JhengHei UI"/>
                      <w:sz w:val="18"/>
                      <w:szCs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szCs w:val="18"/>
                      <w:lang w:val="zh-TW"/>
                    </w:rPr>
                    <w:t>01</w:t>
                  </w:r>
                </w:p>
              </w:tc>
              <w:tc>
                <w:tcPr>
                  <w:tcW w:w="2750" w:type="pct"/>
                </w:tcPr>
                <w:p w:rsidR="006B2D81" w:rsidRPr="00132938" w:rsidRDefault="00132938">
                  <w:pPr>
                    <w:pStyle w:val="a4"/>
                    <w:rPr>
                      <w:rFonts w:ascii="Microsoft JhengHei UI" w:eastAsia="Microsoft JhengHei UI" w:hAnsi="Microsoft JhengHei UI"/>
                      <w:sz w:val="18"/>
                      <w:szCs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szCs w:val="18"/>
                      <w:lang w:val="zh-TW"/>
                    </w:rPr>
                    <w:t>週二</w:t>
                  </w:r>
                </w:p>
              </w:tc>
            </w:tr>
            <w:tr w:rsidR="006B2D81" w:rsidRPr="00132938">
              <w:tc>
                <w:tcPr>
                  <w:tcW w:w="2250" w:type="pct"/>
                </w:tcPr>
                <w:p w:rsidR="006B2D81" w:rsidRPr="00132938" w:rsidRDefault="00132938">
                  <w:pPr>
                    <w:pStyle w:val="a5"/>
                    <w:rPr>
                      <w:rFonts w:ascii="Microsoft JhengHei UI" w:eastAsia="Microsoft JhengHei UI" w:hAnsi="Microsoft JhengHei UI"/>
                      <w:sz w:val="18"/>
                      <w:szCs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szCs w:val="18"/>
                      <w:lang w:val="zh-TW"/>
                    </w:rPr>
                    <w:t>02</w:t>
                  </w:r>
                </w:p>
              </w:tc>
              <w:tc>
                <w:tcPr>
                  <w:tcW w:w="2750" w:type="pct"/>
                </w:tcPr>
                <w:p w:rsidR="006B2D81" w:rsidRPr="00132938" w:rsidRDefault="00132938">
                  <w:pPr>
                    <w:pStyle w:val="a4"/>
                    <w:rPr>
                      <w:rFonts w:ascii="Microsoft JhengHei UI" w:eastAsia="Microsoft JhengHei UI" w:hAnsi="Microsoft JhengHei UI"/>
                      <w:sz w:val="18"/>
                      <w:szCs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szCs w:val="18"/>
                      <w:lang w:val="zh-TW"/>
                    </w:rPr>
                    <w:t>週三</w:t>
                  </w:r>
                </w:p>
              </w:tc>
            </w:tr>
            <w:tr w:rsidR="006B2D81" w:rsidRPr="00132938">
              <w:tc>
                <w:tcPr>
                  <w:tcW w:w="2250" w:type="pct"/>
                </w:tcPr>
                <w:p w:rsidR="006B2D81" w:rsidRPr="00132938" w:rsidRDefault="00132938">
                  <w:pPr>
                    <w:pStyle w:val="a5"/>
                    <w:rPr>
                      <w:rFonts w:ascii="Microsoft JhengHei UI" w:eastAsia="Microsoft JhengHei UI" w:hAnsi="Microsoft JhengHei UI"/>
                      <w:sz w:val="18"/>
                      <w:szCs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szCs w:val="18"/>
                      <w:lang w:val="zh-TW"/>
                    </w:rPr>
                    <w:t>03</w:t>
                  </w:r>
                </w:p>
              </w:tc>
              <w:tc>
                <w:tcPr>
                  <w:tcW w:w="2750" w:type="pct"/>
                </w:tcPr>
                <w:p w:rsidR="006B2D81" w:rsidRPr="00132938" w:rsidRDefault="00132938">
                  <w:pPr>
                    <w:pStyle w:val="a4"/>
                    <w:rPr>
                      <w:rFonts w:ascii="Microsoft JhengHei UI" w:eastAsia="Microsoft JhengHei UI" w:hAnsi="Microsoft JhengHei UI"/>
                      <w:sz w:val="18"/>
                      <w:szCs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szCs w:val="18"/>
                      <w:lang w:val="zh-TW"/>
                    </w:rPr>
                    <w:t>週四</w:t>
                  </w:r>
                </w:p>
              </w:tc>
            </w:tr>
            <w:tr w:rsidR="006B2D81" w:rsidRPr="00132938">
              <w:tc>
                <w:tcPr>
                  <w:tcW w:w="2250" w:type="pct"/>
                </w:tcPr>
                <w:p w:rsidR="006B2D81" w:rsidRPr="00132938" w:rsidRDefault="00132938">
                  <w:pPr>
                    <w:pStyle w:val="a5"/>
                    <w:rPr>
                      <w:rFonts w:ascii="Microsoft JhengHei UI" w:eastAsia="Microsoft JhengHei UI" w:hAnsi="Microsoft JhengHei UI"/>
                      <w:sz w:val="18"/>
                      <w:szCs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szCs w:val="18"/>
                      <w:lang w:val="zh-TW"/>
                    </w:rPr>
                    <w:t>04</w:t>
                  </w:r>
                </w:p>
              </w:tc>
              <w:tc>
                <w:tcPr>
                  <w:tcW w:w="2750" w:type="pct"/>
                </w:tcPr>
                <w:p w:rsidR="006B2D81" w:rsidRPr="00132938" w:rsidRDefault="00132938">
                  <w:pPr>
                    <w:pStyle w:val="a4"/>
                    <w:rPr>
                      <w:rFonts w:ascii="Microsoft JhengHei UI" w:eastAsia="Microsoft JhengHei UI" w:hAnsi="Microsoft JhengHei UI"/>
                      <w:sz w:val="18"/>
                      <w:szCs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szCs w:val="18"/>
                      <w:lang w:val="zh-TW"/>
                    </w:rPr>
                    <w:t>週五</w:t>
                  </w:r>
                </w:p>
              </w:tc>
            </w:tr>
            <w:tr w:rsidR="006B2D81" w:rsidRPr="00132938">
              <w:tc>
                <w:tcPr>
                  <w:tcW w:w="2250" w:type="pct"/>
                </w:tcPr>
                <w:p w:rsidR="006B2D81" w:rsidRPr="00132938" w:rsidRDefault="00132938">
                  <w:pPr>
                    <w:pStyle w:val="a5"/>
                    <w:rPr>
                      <w:rFonts w:ascii="Microsoft JhengHei UI" w:eastAsia="Microsoft JhengHei UI" w:hAnsi="Microsoft JhengHei UI"/>
                      <w:sz w:val="18"/>
                      <w:szCs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szCs w:val="18"/>
                      <w:lang w:val="zh-TW"/>
                    </w:rPr>
                    <w:t>05</w:t>
                  </w:r>
                </w:p>
              </w:tc>
              <w:tc>
                <w:tcPr>
                  <w:tcW w:w="2750" w:type="pct"/>
                </w:tcPr>
                <w:p w:rsidR="006B2D81" w:rsidRPr="00132938" w:rsidRDefault="00132938">
                  <w:pPr>
                    <w:pStyle w:val="a4"/>
                    <w:rPr>
                      <w:rFonts w:ascii="Microsoft JhengHei UI" w:eastAsia="Microsoft JhengHei UI" w:hAnsi="Microsoft JhengHei UI"/>
                      <w:sz w:val="18"/>
                      <w:szCs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szCs w:val="18"/>
                      <w:lang w:val="zh-TW"/>
                    </w:rPr>
                    <w:t>週六</w:t>
                  </w:r>
                </w:p>
              </w:tc>
            </w:tr>
            <w:tr w:rsidR="006B2D81" w:rsidRPr="00132938">
              <w:tc>
                <w:tcPr>
                  <w:tcW w:w="2250" w:type="pct"/>
                </w:tcPr>
                <w:p w:rsidR="006B2D81" w:rsidRPr="00132938" w:rsidRDefault="00132938">
                  <w:pPr>
                    <w:pStyle w:val="a5"/>
                    <w:rPr>
                      <w:rFonts w:ascii="Microsoft JhengHei UI" w:eastAsia="Microsoft JhengHei UI" w:hAnsi="Microsoft JhengHei UI"/>
                      <w:sz w:val="18"/>
                      <w:szCs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szCs w:val="18"/>
                      <w:lang w:val="zh-TW"/>
                    </w:rPr>
                    <w:t>06</w:t>
                  </w:r>
                </w:p>
              </w:tc>
              <w:tc>
                <w:tcPr>
                  <w:tcW w:w="2750" w:type="pct"/>
                </w:tcPr>
                <w:p w:rsidR="006B2D81" w:rsidRPr="00132938" w:rsidRDefault="00132938">
                  <w:pPr>
                    <w:pStyle w:val="a4"/>
                    <w:rPr>
                      <w:rFonts w:ascii="Microsoft JhengHei UI" w:eastAsia="Microsoft JhengHei UI" w:hAnsi="Microsoft JhengHei UI"/>
                      <w:sz w:val="18"/>
                      <w:szCs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szCs w:val="18"/>
                      <w:lang w:val="zh-TW"/>
                    </w:rPr>
                    <w:t>週日</w:t>
                  </w:r>
                </w:p>
              </w:tc>
            </w:tr>
            <w:tr w:rsidR="006B2D81" w:rsidRPr="00132938">
              <w:tc>
                <w:tcPr>
                  <w:tcW w:w="2250" w:type="pct"/>
                </w:tcPr>
                <w:p w:rsidR="006B2D81" w:rsidRPr="00132938" w:rsidRDefault="00132938">
                  <w:pPr>
                    <w:pStyle w:val="a5"/>
                    <w:rPr>
                      <w:rFonts w:ascii="Microsoft JhengHei UI" w:eastAsia="Microsoft JhengHei UI" w:hAnsi="Microsoft JhengHei UI"/>
                      <w:sz w:val="18"/>
                      <w:szCs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szCs w:val="18"/>
                      <w:lang w:val="zh-TW"/>
                    </w:rPr>
                    <w:t>07</w:t>
                  </w:r>
                </w:p>
              </w:tc>
              <w:tc>
                <w:tcPr>
                  <w:tcW w:w="2750" w:type="pct"/>
                </w:tcPr>
                <w:p w:rsidR="006B2D81" w:rsidRPr="00132938" w:rsidRDefault="00132938">
                  <w:pPr>
                    <w:pStyle w:val="a4"/>
                    <w:rPr>
                      <w:rFonts w:ascii="Microsoft JhengHei UI" w:eastAsia="Microsoft JhengHei UI" w:hAnsi="Microsoft JhengHei UI"/>
                      <w:sz w:val="18"/>
                      <w:szCs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szCs w:val="18"/>
                      <w:lang w:val="zh-TW"/>
                    </w:rPr>
                    <w:t>週一</w:t>
                  </w:r>
                </w:p>
              </w:tc>
            </w:tr>
            <w:tr w:rsidR="006B2D81" w:rsidRPr="00132938">
              <w:tc>
                <w:tcPr>
                  <w:tcW w:w="2250" w:type="pct"/>
                </w:tcPr>
                <w:p w:rsidR="006B2D81" w:rsidRPr="00132938" w:rsidRDefault="00132938">
                  <w:pPr>
                    <w:pStyle w:val="a5"/>
                    <w:rPr>
                      <w:rFonts w:ascii="Microsoft JhengHei UI" w:eastAsia="Microsoft JhengHei UI" w:hAnsi="Microsoft JhengHei UI"/>
                      <w:sz w:val="18"/>
                      <w:szCs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szCs w:val="18"/>
                      <w:lang w:val="zh-TW"/>
                    </w:rPr>
                    <w:t>08</w:t>
                  </w:r>
                </w:p>
              </w:tc>
              <w:tc>
                <w:tcPr>
                  <w:tcW w:w="2750" w:type="pct"/>
                </w:tcPr>
                <w:p w:rsidR="006B2D81" w:rsidRPr="00132938" w:rsidRDefault="00132938">
                  <w:pPr>
                    <w:pStyle w:val="a4"/>
                    <w:rPr>
                      <w:rFonts w:ascii="Microsoft JhengHei UI" w:eastAsia="Microsoft JhengHei UI" w:hAnsi="Microsoft JhengHei UI"/>
                      <w:sz w:val="18"/>
                      <w:szCs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szCs w:val="18"/>
                      <w:lang w:val="zh-TW"/>
                    </w:rPr>
                    <w:t>週二</w:t>
                  </w:r>
                </w:p>
              </w:tc>
            </w:tr>
            <w:tr w:rsidR="006B2D81" w:rsidRPr="00132938">
              <w:tc>
                <w:tcPr>
                  <w:tcW w:w="2250" w:type="pct"/>
                </w:tcPr>
                <w:p w:rsidR="006B2D81" w:rsidRPr="00132938" w:rsidRDefault="00132938">
                  <w:pPr>
                    <w:pStyle w:val="a5"/>
                    <w:rPr>
                      <w:rFonts w:ascii="Microsoft JhengHei UI" w:eastAsia="Microsoft JhengHei UI" w:hAnsi="Microsoft JhengHei UI"/>
                      <w:sz w:val="18"/>
                      <w:szCs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szCs w:val="18"/>
                      <w:lang w:val="zh-TW"/>
                    </w:rPr>
                    <w:t>09</w:t>
                  </w:r>
                </w:p>
              </w:tc>
              <w:tc>
                <w:tcPr>
                  <w:tcW w:w="2750" w:type="pct"/>
                </w:tcPr>
                <w:p w:rsidR="006B2D81" w:rsidRPr="00132938" w:rsidRDefault="00132938">
                  <w:pPr>
                    <w:pStyle w:val="a4"/>
                    <w:rPr>
                      <w:rFonts w:ascii="Microsoft JhengHei UI" w:eastAsia="Microsoft JhengHei UI" w:hAnsi="Microsoft JhengHei UI"/>
                      <w:sz w:val="18"/>
                      <w:szCs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szCs w:val="18"/>
                      <w:lang w:val="zh-TW"/>
                    </w:rPr>
                    <w:t>週三</w:t>
                  </w:r>
                </w:p>
              </w:tc>
            </w:tr>
            <w:tr w:rsidR="006B2D81" w:rsidRPr="00132938">
              <w:tc>
                <w:tcPr>
                  <w:tcW w:w="2250" w:type="pct"/>
                </w:tcPr>
                <w:p w:rsidR="006B2D81" w:rsidRPr="00132938" w:rsidRDefault="00132938">
                  <w:pPr>
                    <w:pStyle w:val="a5"/>
                    <w:rPr>
                      <w:rFonts w:ascii="Microsoft JhengHei UI" w:eastAsia="Microsoft JhengHei UI" w:hAnsi="Microsoft JhengHei UI"/>
                      <w:sz w:val="18"/>
                      <w:szCs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szCs w:val="18"/>
                      <w:lang w:val="zh-TW"/>
                    </w:rPr>
                    <w:t>10</w:t>
                  </w:r>
                </w:p>
              </w:tc>
              <w:tc>
                <w:tcPr>
                  <w:tcW w:w="2750" w:type="pct"/>
                </w:tcPr>
                <w:p w:rsidR="006B2D81" w:rsidRPr="00132938" w:rsidRDefault="00132938">
                  <w:pPr>
                    <w:pStyle w:val="a4"/>
                    <w:rPr>
                      <w:rFonts w:ascii="Microsoft JhengHei UI" w:eastAsia="Microsoft JhengHei UI" w:hAnsi="Microsoft JhengHei UI"/>
                      <w:sz w:val="18"/>
                      <w:szCs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szCs w:val="18"/>
                      <w:lang w:val="zh-TW"/>
                    </w:rPr>
                    <w:t>週四</w:t>
                  </w:r>
                </w:p>
              </w:tc>
            </w:tr>
            <w:tr w:rsidR="006B2D81" w:rsidRPr="00132938">
              <w:tc>
                <w:tcPr>
                  <w:tcW w:w="2250" w:type="pct"/>
                </w:tcPr>
                <w:p w:rsidR="006B2D81" w:rsidRPr="00132938" w:rsidRDefault="00132938">
                  <w:pPr>
                    <w:pStyle w:val="a5"/>
                    <w:rPr>
                      <w:rFonts w:ascii="Microsoft JhengHei UI" w:eastAsia="Microsoft JhengHei UI" w:hAnsi="Microsoft JhengHei UI"/>
                      <w:sz w:val="18"/>
                      <w:szCs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szCs w:val="18"/>
                      <w:lang w:val="zh-TW"/>
                    </w:rPr>
                    <w:t>11</w:t>
                  </w:r>
                </w:p>
              </w:tc>
              <w:tc>
                <w:tcPr>
                  <w:tcW w:w="2750" w:type="pct"/>
                </w:tcPr>
                <w:p w:rsidR="006B2D81" w:rsidRPr="00132938" w:rsidRDefault="00132938">
                  <w:pPr>
                    <w:pStyle w:val="a4"/>
                    <w:rPr>
                      <w:rFonts w:ascii="Microsoft JhengHei UI" w:eastAsia="Microsoft JhengHei UI" w:hAnsi="Microsoft JhengHei UI"/>
                      <w:sz w:val="18"/>
                      <w:szCs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szCs w:val="18"/>
                      <w:lang w:val="zh-TW"/>
                    </w:rPr>
                    <w:t>週五</w:t>
                  </w:r>
                </w:p>
              </w:tc>
            </w:tr>
            <w:tr w:rsidR="006B2D81" w:rsidRPr="00132938">
              <w:tc>
                <w:tcPr>
                  <w:tcW w:w="2250" w:type="pct"/>
                </w:tcPr>
                <w:p w:rsidR="006B2D81" w:rsidRPr="00132938" w:rsidRDefault="00132938">
                  <w:pPr>
                    <w:pStyle w:val="a5"/>
                    <w:rPr>
                      <w:rFonts w:ascii="Microsoft JhengHei UI" w:eastAsia="Microsoft JhengHei UI" w:hAnsi="Microsoft JhengHei UI"/>
                      <w:sz w:val="18"/>
                      <w:szCs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szCs w:val="18"/>
                      <w:lang w:val="zh-TW"/>
                    </w:rPr>
                    <w:t>12</w:t>
                  </w:r>
                </w:p>
              </w:tc>
              <w:tc>
                <w:tcPr>
                  <w:tcW w:w="2750" w:type="pct"/>
                </w:tcPr>
                <w:p w:rsidR="006B2D81" w:rsidRPr="00132938" w:rsidRDefault="00132938">
                  <w:pPr>
                    <w:pStyle w:val="a4"/>
                    <w:rPr>
                      <w:rFonts w:ascii="Microsoft JhengHei UI" w:eastAsia="Microsoft JhengHei UI" w:hAnsi="Microsoft JhengHei UI"/>
                      <w:sz w:val="18"/>
                      <w:szCs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szCs w:val="18"/>
                      <w:lang w:val="zh-TW"/>
                    </w:rPr>
                    <w:t>週六</w:t>
                  </w:r>
                </w:p>
              </w:tc>
            </w:tr>
            <w:tr w:rsidR="006B2D81" w:rsidRPr="00132938">
              <w:tc>
                <w:tcPr>
                  <w:tcW w:w="2250" w:type="pct"/>
                </w:tcPr>
                <w:p w:rsidR="006B2D81" w:rsidRPr="00132938" w:rsidRDefault="00132938">
                  <w:pPr>
                    <w:pStyle w:val="a5"/>
                    <w:rPr>
                      <w:rFonts w:ascii="Microsoft JhengHei UI" w:eastAsia="Microsoft JhengHei UI" w:hAnsi="Microsoft JhengHei UI"/>
                      <w:sz w:val="18"/>
                      <w:szCs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szCs w:val="18"/>
                      <w:lang w:val="zh-TW"/>
                    </w:rPr>
                    <w:t>13</w:t>
                  </w:r>
                </w:p>
              </w:tc>
              <w:tc>
                <w:tcPr>
                  <w:tcW w:w="2750" w:type="pct"/>
                </w:tcPr>
                <w:p w:rsidR="006B2D81" w:rsidRPr="00132938" w:rsidRDefault="00132938">
                  <w:pPr>
                    <w:pStyle w:val="a4"/>
                    <w:rPr>
                      <w:rFonts w:ascii="Microsoft JhengHei UI" w:eastAsia="Microsoft JhengHei UI" w:hAnsi="Microsoft JhengHei UI"/>
                      <w:sz w:val="18"/>
                      <w:szCs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szCs w:val="18"/>
                      <w:lang w:val="zh-TW"/>
                    </w:rPr>
                    <w:t>週日</w:t>
                  </w:r>
                </w:p>
              </w:tc>
            </w:tr>
            <w:tr w:rsidR="006B2D81" w:rsidRPr="00132938">
              <w:tc>
                <w:tcPr>
                  <w:tcW w:w="2250" w:type="pct"/>
                </w:tcPr>
                <w:p w:rsidR="006B2D81" w:rsidRPr="00132938" w:rsidRDefault="00132938">
                  <w:pPr>
                    <w:pStyle w:val="a5"/>
                    <w:rPr>
                      <w:rFonts w:ascii="Microsoft JhengHei UI" w:eastAsia="Microsoft JhengHei UI" w:hAnsi="Microsoft JhengHei UI"/>
                      <w:sz w:val="18"/>
                      <w:szCs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szCs w:val="18"/>
                      <w:lang w:val="zh-TW"/>
                    </w:rPr>
                    <w:t>14</w:t>
                  </w:r>
                </w:p>
              </w:tc>
              <w:tc>
                <w:tcPr>
                  <w:tcW w:w="2750" w:type="pct"/>
                </w:tcPr>
                <w:p w:rsidR="006B2D81" w:rsidRPr="00132938" w:rsidRDefault="00132938">
                  <w:pPr>
                    <w:pStyle w:val="a4"/>
                    <w:rPr>
                      <w:rFonts w:ascii="Microsoft JhengHei UI" w:eastAsia="Microsoft JhengHei UI" w:hAnsi="Microsoft JhengHei UI"/>
                      <w:sz w:val="18"/>
                      <w:szCs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szCs w:val="18"/>
                      <w:lang w:val="zh-TW"/>
                    </w:rPr>
                    <w:t>週一</w:t>
                  </w:r>
                </w:p>
              </w:tc>
            </w:tr>
            <w:tr w:rsidR="006B2D81" w:rsidRPr="00132938">
              <w:tc>
                <w:tcPr>
                  <w:tcW w:w="2250" w:type="pct"/>
                </w:tcPr>
                <w:p w:rsidR="006B2D81" w:rsidRPr="00132938" w:rsidRDefault="00132938">
                  <w:pPr>
                    <w:pStyle w:val="a5"/>
                    <w:rPr>
                      <w:rFonts w:ascii="Microsoft JhengHei UI" w:eastAsia="Microsoft JhengHei UI" w:hAnsi="Microsoft JhengHei UI"/>
                      <w:sz w:val="18"/>
                      <w:szCs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szCs w:val="18"/>
                      <w:lang w:val="zh-TW"/>
                    </w:rPr>
                    <w:t>15</w:t>
                  </w:r>
                </w:p>
              </w:tc>
              <w:tc>
                <w:tcPr>
                  <w:tcW w:w="2750" w:type="pct"/>
                </w:tcPr>
                <w:p w:rsidR="006B2D81" w:rsidRPr="00132938" w:rsidRDefault="00132938">
                  <w:pPr>
                    <w:pStyle w:val="a4"/>
                    <w:rPr>
                      <w:rFonts w:ascii="Microsoft JhengHei UI" w:eastAsia="Microsoft JhengHei UI" w:hAnsi="Microsoft JhengHei UI"/>
                      <w:sz w:val="18"/>
                      <w:szCs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szCs w:val="18"/>
                      <w:lang w:val="zh-TW"/>
                    </w:rPr>
                    <w:t>週二</w:t>
                  </w:r>
                </w:p>
              </w:tc>
            </w:tr>
            <w:tr w:rsidR="006B2D81" w:rsidRPr="00132938">
              <w:tc>
                <w:tcPr>
                  <w:tcW w:w="2250" w:type="pct"/>
                </w:tcPr>
                <w:p w:rsidR="006B2D81" w:rsidRPr="00132938" w:rsidRDefault="00132938">
                  <w:pPr>
                    <w:pStyle w:val="a5"/>
                    <w:rPr>
                      <w:rFonts w:ascii="Microsoft JhengHei UI" w:eastAsia="Microsoft JhengHei UI" w:hAnsi="Microsoft JhengHei UI"/>
                      <w:sz w:val="18"/>
                      <w:szCs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szCs w:val="18"/>
                      <w:lang w:val="zh-TW"/>
                    </w:rPr>
                    <w:t>16</w:t>
                  </w:r>
                </w:p>
              </w:tc>
              <w:tc>
                <w:tcPr>
                  <w:tcW w:w="2750" w:type="pct"/>
                </w:tcPr>
                <w:p w:rsidR="006B2D81" w:rsidRPr="00132938" w:rsidRDefault="00132938">
                  <w:pPr>
                    <w:pStyle w:val="a4"/>
                    <w:rPr>
                      <w:rFonts w:ascii="Microsoft JhengHei UI" w:eastAsia="Microsoft JhengHei UI" w:hAnsi="Microsoft JhengHei UI"/>
                      <w:sz w:val="18"/>
                      <w:szCs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szCs w:val="18"/>
                      <w:lang w:val="zh-TW"/>
                    </w:rPr>
                    <w:t>週三</w:t>
                  </w:r>
                </w:p>
              </w:tc>
            </w:tr>
            <w:tr w:rsidR="006B2D81" w:rsidRPr="00132938">
              <w:tc>
                <w:tcPr>
                  <w:tcW w:w="2250" w:type="pct"/>
                </w:tcPr>
                <w:p w:rsidR="006B2D81" w:rsidRPr="00132938" w:rsidRDefault="00132938">
                  <w:pPr>
                    <w:pStyle w:val="a5"/>
                    <w:rPr>
                      <w:rFonts w:ascii="Microsoft JhengHei UI" w:eastAsia="Microsoft JhengHei UI" w:hAnsi="Microsoft JhengHei UI"/>
                      <w:sz w:val="18"/>
                      <w:szCs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szCs w:val="18"/>
                      <w:lang w:val="zh-TW"/>
                    </w:rPr>
                    <w:t>17</w:t>
                  </w:r>
                </w:p>
              </w:tc>
              <w:tc>
                <w:tcPr>
                  <w:tcW w:w="2750" w:type="pct"/>
                </w:tcPr>
                <w:p w:rsidR="006B2D81" w:rsidRPr="00132938" w:rsidRDefault="00132938">
                  <w:pPr>
                    <w:pStyle w:val="a4"/>
                    <w:rPr>
                      <w:rFonts w:ascii="Microsoft JhengHei UI" w:eastAsia="Microsoft JhengHei UI" w:hAnsi="Microsoft JhengHei UI"/>
                      <w:sz w:val="18"/>
                      <w:szCs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szCs w:val="18"/>
                      <w:lang w:val="zh-TW"/>
                    </w:rPr>
                    <w:t>週四</w:t>
                  </w:r>
                </w:p>
              </w:tc>
            </w:tr>
            <w:tr w:rsidR="006B2D81" w:rsidRPr="00132938">
              <w:tc>
                <w:tcPr>
                  <w:tcW w:w="2250" w:type="pct"/>
                </w:tcPr>
                <w:p w:rsidR="006B2D81" w:rsidRPr="00132938" w:rsidRDefault="00132938">
                  <w:pPr>
                    <w:pStyle w:val="a5"/>
                    <w:rPr>
                      <w:rFonts w:ascii="Microsoft JhengHei UI" w:eastAsia="Microsoft JhengHei UI" w:hAnsi="Microsoft JhengHei UI"/>
                      <w:sz w:val="18"/>
                      <w:szCs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szCs w:val="18"/>
                      <w:lang w:val="zh-TW"/>
                    </w:rPr>
                    <w:t>18</w:t>
                  </w:r>
                </w:p>
              </w:tc>
              <w:tc>
                <w:tcPr>
                  <w:tcW w:w="2750" w:type="pct"/>
                </w:tcPr>
                <w:p w:rsidR="006B2D81" w:rsidRPr="00132938" w:rsidRDefault="00132938">
                  <w:pPr>
                    <w:pStyle w:val="a4"/>
                    <w:rPr>
                      <w:rFonts w:ascii="Microsoft JhengHei UI" w:eastAsia="Microsoft JhengHei UI" w:hAnsi="Microsoft JhengHei UI"/>
                      <w:sz w:val="18"/>
                      <w:szCs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szCs w:val="18"/>
                      <w:lang w:val="zh-TW"/>
                    </w:rPr>
                    <w:t>週五</w:t>
                  </w:r>
                </w:p>
              </w:tc>
            </w:tr>
            <w:tr w:rsidR="006B2D81" w:rsidRPr="00132938">
              <w:tc>
                <w:tcPr>
                  <w:tcW w:w="2250" w:type="pct"/>
                </w:tcPr>
                <w:p w:rsidR="006B2D81" w:rsidRPr="00132938" w:rsidRDefault="00132938">
                  <w:pPr>
                    <w:pStyle w:val="a5"/>
                    <w:rPr>
                      <w:rFonts w:ascii="Microsoft JhengHei UI" w:eastAsia="Microsoft JhengHei UI" w:hAnsi="Microsoft JhengHei UI"/>
                      <w:sz w:val="18"/>
                      <w:szCs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szCs w:val="18"/>
                      <w:lang w:val="zh-TW"/>
                    </w:rPr>
                    <w:t>19</w:t>
                  </w:r>
                </w:p>
              </w:tc>
              <w:tc>
                <w:tcPr>
                  <w:tcW w:w="2750" w:type="pct"/>
                </w:tcPr>
                <w:p w:rsidR="006B2D81" w:rsidRPr="00132938" w:rsidRDefault="00132938">
                  <w:pPr>
                    <w:pStyle w:val="a4"/>
                    <w:rPr>
                      <w:rFonts w:ascii="Microsoft JhengHei UI" w:eastAsia="Microsoft JhengHei UI" w:hAnsi="Microsoft JhengHei UI"/>
                      <w:sz w:val="18"/>
                      <w:szCs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szCs w:val="18"/>
                      <w:lang w:val="zh-TW"/>
                    </w:rPr>
                    <w:t>週六</w:t>
                  </w:r>
                </w:p>
              </w:tc>
            </w:tr>
            <w:tr w:rsidR="006B2D81" w:rsidRPr="00132938">
              <w:tc>
                <w:tcPr>
                  <w:tcW w:w="2250" w:type="pct"/>
                </w:tcPr>
                <w:p w:rsidR="006B2D81" w:rsidRPr="00132938" w:rsidRDefault="00132938">
                  <w:pPr>
                    <w:pStyle w:val="a5"/>
                    <w:rPr>
                      <w:rFonts w:ascii="Microsoft JhengHei UI" w:eastAsia="Microsoft JhengHei UI" w:hAnsi="Microsoft JhengHei UI"/>
                      <w:sz w:val="18"/>
                      <w:szCs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szCs w:val="18"/>
                      <w:lang w:val="zh-TW"/>
                    </w:rPr>
                    <w:t>20</w:t>
                  </w:r>
                </w:p>
              </w:tc>
              <w:tc>
                <w:tcPr>
                  <w:tcW w:w="2750" w:type="pct"/>
                </w:tcPr>
                <w:p w:rsidR="006B2D81" w:rsidRPr="00132938" w:rsidRDefault="00132938">
                  <w:pPr>
                    <w:pStyle w:val="a4"/>
                    <w:rPr>
                      <w:rFonts w:ascii="Microsoft JhengHei UI" w:eastAsia="Microsoft JhengHei UI" w:hAnsi="Microsoft JhengHei UI"/>
                      <w:sz w:val="18"/>
                      <w:szCs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szCs w:val="18"/>
                      <w:lang w:val="zh-TW"/>
                    </w:rPr>
                    <w:t>週日</w:t>
                  </w:r>
                </w:p>
              </w:tc>
            </w:tr>
            <w:tr w:rsidR="006B2D81" w:rsidRPr="00132938">
              <w:tc>
                <w:tcPr>
                  <w:tcW w:w="2250" w:type="pct"/>
                </w:tcPr>
                <w:p w:rsidR="006B2D81" w:rsidRPr="00132938" w:rsidRDefault="00132938">
                  <w:pPr>
                    <w:pStyle w:val="a5"/>
                    <w:rPr>
                      <w:rFonts w:ascii="Microsoft JhengHei UI" w:eastAsia="Microsoft JhengHei UI" w:hAnsi="Microsoft JhengHei UI"/>
                      <w:sz w:val="18"/>
                      <w:szCs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szCs w:val="18"/>
                      <w:lang w:val="zh-TW"/>
                    </w:rPr>
                    <w:t>21</w:t>
                  </w:r>
                </w:p>
              </w:tc>
              <w:tc>
                <w:tcPr>
                  <w:tcW w:w="2750" w:type="pct"/>
                </w:tcPr>
                <w:p w:rsidR="006B2D81" w:rsidRPr="00132938" w:rsidRDefault="00132938">
                  <w:pPr>
                    <w:pStyle w:val="a4"/>
                    <w:rPr>
                      <w:rFonts w:ascii="Microsoft JhengHei UI" w:eastAsia="Microsoft JhengHei UI" w:hAnsi="Microsoft JhengHei UI"/>
                      <w:sz w:val="18"/>
                      <w:szCs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szCs w:val="18"/>
                      <w:lang w:val="zh-TW"/>
                    </w:rPr>
                    <w:t>週一</w:t>
                  </w:r>
                </w:p>
              </w:tc>
            </w:tr>
            <w:tr w:rsidR="006B2D81" w:rsidRPr="00132938">
              <w:tc>
                <w:tcPr>
                  <w:tcW w:w="2250" w:type="pct"/>
                </w:tcPr>
                <w:p w:rsidR="006B2D81" w:rsidRPr="00132938" w:rsidRDefault="00132938">
                  <w:pPr>
                    <w:pStyle w:val="a5"/>
                    <w:rPr>
                      <w:rFonts w:ascii="Microsoft JhengHei UI" w:eastAsia="Microsoft JhengHei UI" w:hAnsi="Microsoft JhengHei UI"/>
                      <w:sz w:val="18"/>
                      <w:szCs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szCs w:val="18"/>
                      <w:lang w:val="zh-TW"/>
                    </w:rPr>
                    <w:t>22</w:t>
                  </w:r>
                </w:p>
              </w:tc>
              <w:tc>
                <w:tcPr>
                  <w:tcW w:w="2750" w:type="pct"/>
                </w:tcPr>
                <w:p w:rsidR="006B2D81" w:rsidRPr="00132938" w:rsidRDefault="00132938">
                  <w:pPr>
                    <w:pStyle w:val="a4"/>
                    <w:rPr>
                      <w:rFonts w:ascii="Microsoft JhengHei UI" w:eastAsia="Microsoft JhengHei UI" w:hAnsi="Microsoft JhengHei UI"/>
                      <w:sz w:val="18"/>
                      <w:szCs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szCs w:val="18"/>
                      <w:lang w:val="zh-TW"/>
                    </w:rPr>
                    <w:t>週二</w:t>
                  </w:r>
                </w:p>
              </w:tc>
            </w:tr>
            <w:tr w:rsidR="006B2D81" w:rsidRPr="00132938">
              <w:tc>
                <w:tcPr>
                  <w:tcW w:w="2250" w:type="pct"/>
                </w:tcPr>
                <w:p w:rsidR="006B2D81" w:rsidRPr="00132938" w:rsidRDefault="00132938">
                  <w:pPr>
                    <w:pStyle w:val="a5"/>
                    <w:rPr>
                      <w:rFonts w:ascii="Microsoft JhengHei UI" w:eastAsia="Microsoft JhengHei UI" w:hAnsi="Microsoft JhengHei UI"/>
                      <w:sz w:val="18"/>
                      <w:szCs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szCs w:val="18"/>
                      <w:lang w:val="zh-TW"/>
                    </w:rPr>
                    <w:t>23</w:t>
                  </w:r>
                </w:p>
              </w:tc>
              <w:tc>
                <w:tcPr>
                  <w:tcW w:w="2750" w:type="pct"/>
                </w:tcPr>
                <w:p w:rsidR="006B2D81" w:rsidRPr="00132938" w:rsidRDefault="00132938">
                  <w:pPr>
                    <w:pStyle w:val="a4"/>
                    <w:rPr>
                      <w:rFonts w:ascii="Microsoft JhengHei UI" w:eastAsia="Microsoft JhengHei UI" w:hAnsi="Microsoft JhengHei UI"/>
                      <w:sz w:val="18"/>
                      <w:szCs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szCs w:val="18"/>
                      <w:lang w:val="zh-TW"/>
                    </w:rPr>
                    <w:t>週三</w:t>
                  </w:r>
                </w:p>
              </w:tc>
            </w:tr>
            <w:tr w:rsidR="006B2D81" w:rsidRPr="00132938">
              <w:tc>
                <w:tcPr>
                  <w:tcW w:w="2250" w:type="pct"/>
                </w:tcPr>
                <w:p w:rsidR="006B2D81" w:rsidRPr="00132938" w:rsidRDefault="00132938">
                  <w:pPr>
                    <w:pStyle w:val="a5"/>
                    <w:rPr>
                      <w:rFonts w:ascii="Microsoft JhengHei UI" w:eastAsia="Microsoft JhengHei UI" w:hAnsi="Microsoft JhengHei UI"/>
                      <w:sz w:val="18"/>
                      <w:szCs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szCs w:val="18"/>
                      <w:lang w:val="zh-TW"/>
                    </w:rPr>
                    <w:t>24</w:t>
                  </w:r>
                </w:p>
              </w:tc>
              <w:tc>
                <w:tcPr>
                  <w:tcW w:w="2750" w:type="pct"/>
                </w:tcPr>
                <w:p w:rsidR="006B2D81" w:rsidRPr="00132938" w:rsidRDefault="00132938">
                  <w:pPr>
                    <w:pStyle w:val="a4"/>
                    <w:rPr>
                      <w:rFonts w:ascii="Microsoft JhengHei UI" w:eastAsia="Microsoft JhengHei UI" w:hAnsi="Microsoft JhengHei UI"/>
                      <w:sz w:val="18"/>
                      <w:szCs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szCs w:val="18"/>
                      <w:lang w:val="zh-TW"/>
                    </w:rPr>
                    <w:t>週四</w:t>
                  </w:r>
                </w:p>
              </w:tc>
            </w:tr>
            <w:tr w:rsidR="006B2D81" w:rsidRPr="00132938">
              <w:tc>
                <w:tcPr>
                  <w:tcW w:w="2250" w:type="pct"/>
                </w:tcPr>
                <w:p w:rsidR="006B2D81" w:rsidRPr="00132938" w:rsidRDefault="00132938">
                  <w:pPr>
                    <w:pStyle w:val="a5"/>
                    <w:rPr>
                      <w:rFonts w:ascii="Microsoft JhengHei UI" w:eastAsia="Microsoft JhengHei UI" w:hAnsi="Microsoft JhengHei UI"/>
                      <w:sz w:val="18"/>
                      <w:szCs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szCs w:val="18"/>
                      <w:lang w:val="zh-TW"/>
                    </w:rPr>
                    <w:t>25</w:t>
                  </w:r>
                </w:p>
              </w:tc>
              <w:tc>
                <w:tcPr>
                  <w:tcW w:w="2750" w:type="pct"/>
                </w:tcPr>
                <w:p w:rsidR="006B2D81" w:rsidRPr="00132938" w:rsidRDefault="00132938">
                  <w:pPr>
                    <w:pStyle w:val="a4"/>
                    <w:rPr>
                      <w:rFonts w:ascii="Microsoft JhengHei UI" w:eastAsia="Microsoft JhengHei UI" w:hAnsi="Microsoft JhengHei UI"/>
                      <w:sz w:val="18"/>
                      <w:szCs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szCs w:val="18"/>
                      <w:lang w:val="zh-TW"/>
                    </w:rPr>
                    <w:t>週五</w:t>
                  </w:r>
                </w:p>
              </w:tc>
            </w:tr>
            <w:tr w:rsidR="006B2D81" w:rsidRPr="00132938">
              <w:tc>
                <w:tcPr>
                  <w:tcW w:w="2250" w:type="pct"/>
                </w:tcPr>
                <w:p w:rsidR="006B2D81" w:rsidRPr="00132938" w:rsidRDefault="00132938">
                  <w:pPr>
                    <w:pStyle w:val="a5"/>
                    <w:rPr>
                      <w:rFonts w:ascii="Microsoft JhengHei UI" w:eastAsia="Microsoft JhengHei UI" w:hAnsi="Microsoft JhengHei UI"/>
                      <w:sz w:val="18"/>
                      <w:szCs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szCs w:val="18"/>
                      <w:lang w:val="zh-TW"/>
                    </w:rPr>
                    <w:t>26</w:t>
                  </w:r>
                </w:p>
              </w:tc>
              <w:tc>
                <w:tcPr>
                  <w:tcW w:w="2750" w:type="pct"/>
                </w:tcPr>
                <w:p w:rsidR="006B2D81" w:rsidRPr="00132938" w:rsidRDefault="00132938">
                  <w:pPr>
                    <w:pStyle w:val="a4"/>
                    <w:rPr>
                      <w:rFonts w:ascii="Microsoft JhengHei UI" w:eastAsia="Microsoft JhengHei UI" w:hAnsi="Microsoft JhengHei UI"/>
                      <w:sz w:val="18"/>
                      <w:szCs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szCs w:val="18"/>
                      <w:lang w:val="zh-TW"/>
                    </w:rPr>
                    <w:t>週六</w:t>
                  </w:r>
                </w:p>
              </w:tc>
            </w:tr>
            <w:tr w:rsidR="006B2D81" w:rsidRPr="00132938">
              <w:tc>
                <w:tcPr>
                  <w:tcW w:w="2250" w:type="pct"/>
                </w:tcPr>
                <w:p w:rsidR="006B2D81" w:rsidRPr="00132938" w:rsidRDefault="00132938">
                  <w:pPr>
                    <w:pStyle w:val="a5"/>
                    <w:rPr>
                      <w:rFonts w:ascii="Microsoft JhengHei UI" w:eastAsia="Microsoft JhengHei UI" w:hAnsi="Microsoft JhengHei UI"/>
                      <w:sz w:val="18"/>
                      <w:szCs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szCs w:val="18"/>
                      <w:lang w:val="zh-TW"/>
                    </w:rPr>
                    <w:t>27</w:t>
                  </w:r>
                </w:p>
              </w:tc>
              <w:tc>
                <w:tcPr>
                  <w:tcW w:w="2750" w:type="pct"/>
                </w:tcPr>
                <w:p w:rsidR="006B2D81" w:rsidRPr="00132938" w:rsidRDefault="00132938">
                  <w:pPr>
                    <w:pStyle w:val="a4"/>
                    <w:rPr>
                      <w:rFonts w:ascii="Microsoft JhengHei UI" w:eastAsia="Microsoft JhengHei UI" w:hAnsi="Microsoft JhengHei UI"/>
                      <w:sz w:val="18"/>
                      <w:szCs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szCs w:val="18"/>
                      <w:lang w:val="zh-TW"/>
                    </w:rPr>
                    <w:t>週日</w:t>
                  </w:r>
                </w:p>
              </w:tc>
            </w:tr>
            <w:tr w:rsidR="006B2D81" w:rsidRPr="00132938">
              <w:tc>
                <w:tcPr>
                  <w:tcW w:w="2250" w:type="pct"/>
                </w:tcPr>
                <w:p w:rsidR="006B2D81" w:rsidRPr="00132938" w:rsidRDefault="00132938">
                  <w:pPr>
                    <w:pStyle w:val="a5"/>
                    <w:rPr>
                      <w:rFonts w:ascii="Microsoft JhengHei UI" w:eastAsia="Microsoft JhengHei UI" w:hAnsi="Microsoft JhengHei UI"/>
                      <w:sz w:val="18"/>
                      <w:szCs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szCs w:val="18"/>
                      <w:lang w:val="zh-TW"/>
                    </w:rPr>
                    <w:t>28</w:t>
                  </w:r>
                </w:p>
              </w:tc>
              <w:tc>
                <w:tcPr>
                  <w:tcW w:w="2750" w:type="pct"/>
                </w:tcPr>
                <w:p w:rsidR="006B2D81" w:rsidRPr="00132938" w:rsidRDefault="00132938">
                  <w:pPr>
                    <w:pStyle w:val="a4"/>
                    <w:rPr>
                      <w:rFonts w:ascii="Microsoft JhengHei UI" w:eastAsia="Microsoft JhengHei UI" w:hAnsi="Microsoft JhengHei UI"/>
                      <w:sz w:val="18"/>
                      <w:szCs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szCs w:val="18"/>
                      <w:lang w:val="zh-TW"/>
                    </w:rPr>
                    <w:t>週一</w:t>
                  </w:r>
                </w:p>
              </w:tc>
            </w:tr>
            <w:tr w:rsidR="006B2D81" w:rsidRPr="00132938">
              <w:tc>
                <w:tcPr>
                  <w:tcW w:w="2250" w:type="pct"/>
                </w:tcPr>
                <w:p w:rsidR="006B2D81" w:rsidRPr="00132938" w:rsidRDefault="00132938">
                  <w:pPr>
                    <w:pStyle w:val="a5"/>
                    <w:rPr>
                      <w:rFonts w:ascii="Microsoft JhengHei UI" w:eastAsia="Microsoft JhengHei UI" w:hAnsi="Microsoft JhengHei UI"/>
                      <w:sz w:val="18"/>
                      <w:szCs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szCs w:val="18"/>
                      <w:lang w:val="zh-TW"/>
                    </w:rPr>
                    <w:t>29</w:t>
                  </w:r>
                </w:p>
              </w:tc>
              <w:tc>
                <w:tcPr>
                  <w:tcW w:w="2750" w:type="pct"/>
                </w:tcPr>
                <w:p w:rsidR="006B2D81" w:rsidRPr="00132938" w:rsidRDefault="00132938">
                  <w:pPr>
                    <w:pStyle w:val="a4"/>
                    <w:rPr>
                      <w:rFonts w:ascii="Microsoft JhengHei UI" w:eastAsia="Microsoft JhengHei UI" w:hAnsi="Microsoft JhengHei UI"/>
                      <w:sz w:val="18"/>
                      <w:szCs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szCs w:val="18"/>
                      <w:lang w:val="zh-TW"/>
                    </w:rPr>
                    <w:t>週二</w:t>
                  </w:r>
                </w:p>
              </w:tc>
            </w:tr>
            <w:tr w:rsidR="006B2D81" w:rsidRPr="00132938">
              <w:tc>
                <w:tcPr>
                  <w:tcW w:w="2250" w:type="pct"/>
                </w:tcPr>
                <w:p w:rsidR="006B2D81" w:rsidRPr="00132938" w:rsidRDefault="00132938">
                  <w:pPr>
                    <w:pStyle w:val="a5"/>
                    <w:rPr>
                      <w:rFonts w:ascii="Microsoft JhengHei UI" w:eastAsia="Microsoft JhengHei UI" w:hAnsi="Microsoft JhengHei UI"/>
                      <w:sz w:val="18"/>
                      <w:szCs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szCs w:val="18"/>
                      <w:lang w:val="zh-TW"/>
                    </w:rPr>
                    <w:t>30</w:t>
                  </w:r>
                </w:p>
              </w:tc>
              <w:tc>
                <w:tcPr>
                  <w:tcW w:w="2750" w:type="pct"/>
                </w:tcPr>
                <w:p w:rsidR="006B2D81" w:rsidRPr="00132938" w:rsidRDefault="00132938">
                  <w:pPr>
                    <w:pStyle w:val="a4"/>
                    <w:rPr>
                      <w:rFonts w:ascii="Microsoft JhengHei UI" w:eastAsia="Microsoft JhengHei UI" w:hAnsi="Microsoft JhengHei UI"/>
                      <w:sz w:val="18"/>
                      <w:szCs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szCs w:val="18"/>
                      <w:lang w:val="zh-TW"/>
                    </w:rPr>
                    <w:t>週三</w:t>
                  </w:r>
                </w:p>
              </w:tc>
            </w:tr>
            <w:tr w:rsidR="006B2D81" w:rsidRPr="00132938">
              <w:tc>
                <w:tcPr>
                  <w:tcW w:w="2250" w:type="pct"/>
                </w:tcPr>
                <w:p w:rsidR="006B2D81" w:rsidRPr="00132938" w:rsidRDefault="00132938">
                  <w:pPr>
                    <w:pStyle w:val="a5"/>
                    <w:rPr>
                      <w:rFonts w:ascii="Microsoft JhengHei UI" w:eastAsia="Microsoft JhengHei UI" w:hAnsi="Microsoft JhengHei UI"/>
                      <w:sz w:val="18"/>
                      <w:szCs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szCs w:val="18"/>
                      <w:lang w:val="zh-TW"/>
                    </w:rPr>
                    <w:t>31</w:t>
                  </w:r>
                </w:p>
              </w:tc>
              <w:tc>
                <w:tcPr>
                  <w:tcW w:w="2750" w:type="pct"/>
                </w:tcPr>
                <w:p w:rsidR="006B2D81" w:rsidRPr="00132938" w:rsidRDefault="00132938">
                  <w:pPr>
                    <w:pStyle w:val="a4"/>
                    <w:rPr>
                      <w:rFonts w:ascii="Microsoft JhengHei UI" w:eastAsia="Microsoft JhengHei UI" w:hAnsi="Microsoft JhengHei UI"/>
                      <w:sz w:val="18"/>
                      <w:szCs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szCs w:val="18"/>
                      <w:lang w:val="zh-TW"/>
                    </w:rPr>
                    <w:t>週四</w:t>
                  </w:r>
                </w:p>
              </w:tc>
            </w:tr>
          </w:tbl>
          <w:p w:rsidR="006B2D81" w:rsidRPr="00132938" w:rsidRDefault="006B2D81">
            <w:pPr>
              <w:rPr>
                <w:rFonts w:ascii="Microsoft JhengHei UI" w:eastAsia="Microsoft JhengHei UI" w:hAnsi="Microsoft JhengHei UI"/>
                <w:sz w:val="20"/>
              </w:rPr>
            </w:pPr>
          </w:p>
        </w:tc>
      </w:tr>
    </w:tbl>
    <w:p w:rsidR="006B2D81" w:rsidRPr="00132938" w:rsidRDefault="006B2D81">
      <w:pPr>
        <w:rPr>
          <w:rFonts w:ascii="Microsoft JhengHei UI" w:eastAsia="Microsoft JhengHei UI" w:hAnsi="Microsoft JhengHei UI" w:hint="eastAsia"/>
          <w:sz w:val="20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版面配置表格"/>
      </w:tblPr>
      <w:tblGrid>
        <w:gridCol w:w="11792"/>
        <w:gridCol w:w="1885"/>
      </w:tblGrid>
      <w:tr w:rsidR="006B2D81" w:rsidRPr="00132938">
        <w:trPr>
          <w:trHeight w:hRule="exact" w:val="10008"/>
        </w:trPr>
        <w:tc>
          <w:tcPr>
            <w:tcW w:w="11792" w:type="dxa"/>
          </w:tcPr>
          <w:p w:rsidR="006B2D81" w:rsidRPr="00132938" w:rsidRDefault="00132938">
            <w:pPr>
              <w:rPr>
                <w:rFonts w:ascii="Microsoft JhengHei UI" w:eastAsia="Microsoft JhengHei UI" w:hAnsi="Microsoft JhengHei UI"/>
                <w:sz w:val="20"/>
              </w:rPr>
            </w:pPr>
            <w:r w:rsidRPr="00132938">
              <w:rPr>
                <w:rFonts w:ascii="Microsoft JhengHei UI" w:eastAsia="Microsoft JhengHei UI" w:hAnsi="Microsoft JhengHei UI"/>
                <w:noProof/>
                <w:sz w:val="20"/>
              </w:rPr>
              <w:lastRenderedPageBreak/>
              <w:drawing>
                <wp:inline distT="0" distB="0" distL="0" distR="0" wp14:anchorId="2300E2A0" wp14:editId="7402D263">
                  <wp:extent cx="7486650" cy="5659755"/>
                  <wp:effectExtent l="0" t="0" r="0" b="0"/>
                  <wp:docPr id="18" name="圖片 18" descr="籬笆上的鳥屋圖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alendarPhoto_A.jpg"/>
                          <pic:cNvPicPr/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2187" b="503"/>
                          <a:stretch/>
                        </pic:blipFill>
                        <pic:spPr bwMode="auto">
                          <a:xfrm>
                            <a:off x="0" y="0"/>
                            <a:ext cx="7487154" cy="56601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顯示年/月與附註的表格。"/>
            </w:tblPr>
            <w:tblGrid>
              <w:gridCol w:w="5896"/>
              <w:gridCol w:w="5896"/>
            </w:tblGrid>
            <w:tr w:rsidR="006B2D81" w:rsidRPr="00132938">
              <w:tc>
                <w:tcPr>
                  <w:tcW w:w="2500" w:type="pct"/>
                  <w:vAlign w:val="bottom"/>
                </w:tcPr>
                <w:p w:rsidR="006B2D81" w:rsidRPr="00132938" w:rsidRDefault="00132938">
                  <w:pPr>
                    <w:pStyle w:val="a9"/>
                    <w:rPr>
                      <w:rFonts w:ascii="Microsoft JhengHei UI" w:eastAsia="Microsoft JhengHei UI" w:hAnsi="Microsoft JhengHei UI"/>
                      <w:sz w:val="14"/>
                    </w:rPr>
                  </w:pPr>
                  <w:sdt>
                    <w:sdtPr>
                      <w:rPr>
                        <w:rFonts w:ascii="Microsoft JhengHei UI" w:eastAsia="Microsoft JhengHei UI" w:hAnsi="Microsoft JhengHei UI"/>
                        <w:sz w:val="14"/>
                      </w:rPr>
                      <w:id w:val="-1701315538"/>
                      <w:placeholder>
                        <w:docPart w:val="A12C2FB9021442AB941EE482F3BAE7E0"/>
                      </w:placeholder>
                      <w:temporary/>
                      <w:showingPlcHdr/>
                      <w15:appearance w15:val="hidden"/>
                      <w:text/>
                    </w:sdtPr>
                    <w:sdtEndPr/>
                    <w:sdtContent>
                      <w:r w:rsidRPr="00132938">
                        <w:rPr>
                          <w:rFonts w:ascii="Microsoft JhengHei UI" w:eastAsia="Microsoft JhengHei UI" w:hAnsi="Microsoft JhengHei UI"/>
                          <w:sz w:val="14"/>
                          <w:lang w:val="zh-TW"/>
                        </w:rPr>
                        <w:t>若要將相片置換為自己的相片，請以滑鼠右鍵按一下相片，然後按一下</w:t>
                      </w:r>
                      <w:r w:rsidRPr="00132938">
                        <w:rPr>
                          <w:rFonts w:ascii="Microsoft JhengHei UI" w:eastAsia="Microsoft JhengHei UI" w:hAnsi="Microsoft JhengHei UI"/>
                          <w:sz w:val="14"/>
                          <w:lang w:val="zh-TW"/>
                        </w:rPr>
                        <w:t xml:space="preserve"> [</w:t>
                      </w:r>
                      <w:r w:rsidRPr="00132938">
                        <w:rPr>
                          <w:rFonts w:ascii="Microsoft JhengHei UI" w:eastAsia="Microsoft JhengHei UI" w:hAnsi="Microsoft JhengHei UI"/>
                          <w:sz w:val="14"/>
                          <w:lang w:val="zh-TW"/>
                        </w:rPr>
                        <w:t>變更圖片</w:t>
                      </w:r>
                      <w:r w:rsidRPr="00132938">
                        <w:rPr>
                          <w:rFonts w:ascii="Microsoft JhengHei UI" w:eastAsia="Microsoft JhengHei UI" w:hAnsi="Microsoft JhengHei UI"/>
                          <w:sz w:val="14"/>
                          <w:lang w:val="zh-TW"/>
                        </w:rPr>
                        <w:t>]</w:t>
                      </w:r>
                      <w:r w:rsidRPr="00132938">
                        <w:rPr>
                          <w:rFonts w:ascii="Microsoft JhengHei UI" w:eastAsia="Microsoft JhengHei UI" w:hAnsi="Microsoft JhengHei UI"/>
                          <w:sz w:val="14"/>
                          <w:lang w:val="zh-TW"/>
                        </w:rPr>
                        <w:t>。</w:t>
                      </w:r>
                      <w:r w:rsidRPr="00132938">
                        <w:rPr>
                          <w:rFonts w:ascii="Microsoft JhengHei UI" w:eastAsia="Microsoft JhengHei UI" w:hAnsi="Microsoft JhengHei UI"/>
                          <w:sz w:val="14"/>
                          <w:lang w:val="zh-TW"/>
                        </w:rPr>
                        <w:t xml:space="preserve"> </w:t>
                      </w:r>
                      <w:r w:rsidRPr="00132938">
                        <w:rPr>
                          <w:rFonts w:ascii="Microsoft JhengHei UI" w:eastAsia="Microsoft JhengHei UI" w:hAnsi="Microsoft JhengHei UI"/>
                          <w:sz w:val="14"/>
                          <w:lang w:val="zh-TW"/>
                        </w:rPr>
                        <w:t>若要置換此預留位置文字，只要按一下並開始打字即可。</w:t>
                      </w:r>
                    </w:sdtContent>
                  </w:sdt>
                </w:p>
              </w:tc>
              <w:tc>
                <w:tcPr>
                  <w:tcW w:w="2500" w:type="pct"/>
                  <w:vAlign w:val="bottom"/>
                </w:tcPr>
                <w:p w:rsidR="006B2D81" w:rsidRPr="00132938" w:rsidRDefault="00132938">
                  <w:pPr>
                    <w:pStyle w:val="a7"/>
                    <w:rPr>
                      <w:rFonts w:ascii="Microsoft JhengHei UI" w:eastAsia="Microsoft JhengHei UI" w:hAnsi="Microsoft JhengHei UI"/>
                      <w:sz w:val="56"/>
                    </w:rPr>
                  </w:pPr>
                  <w:r w:rsidRPr="00132938">
                    <w:rPr>
                      <w:rStyle w:val="a8"/>
                      <w:rFonts w:ascii="Microsoft JhengHei UI" w:eastAsia="Microsoft JhengHei UI" w:hAnsi="Microsoft JhengHei UI"/>
                      <w:sz w:val="56"/>
                      <w:lang w:val="zh-TW"/>
                    </w:rPr>
                    <w:t>二月</w:t>
                  </w:r>
                  <w:r w:rsidRPr="00132938">
                    <w:rPr>
                      <w:rFonts w:ascii="Microsoft JhengHei UI" w:eastAsia="Microsoft JhengHei UI" w:hAnsi="Microsoft JhengHei UI"/>
                      <w:sz w:val="56"/>
                      <w:lang w:val="zh-TW"/>
                    </w:rPr>
                    <w:t xml:space="preserve"> 2013 </w:t>
                  </w:r>
                  <w:r w:rsidRPr="00132938">
                    <w:rPr>
                      <w:rFonts w:ascii="Microsoft JhengHei UI" w:eastAsia="Microsoft JhengHei UI" w:hAnsi="Microsoft JhengHei UI"/>
                      <w:sz w:val="56"/>
                      <w:lang w:val="zh-TW"/>
                    </w:rPr>
                    <w:t>年</w:t>
                  </w:r>
                </w:p>
              </w:tc>
            </w:tr>
          </w:tbl>
          <w:p w:rsidR="006B2D81" w:rsidRPr="00132938" w:rsidRDefault="006B2D81">
            <w:pPr>
              <w:rPr>
                <w:rFonts w:ascii="Microsoft JhengHei UI" w:eastAsia="Microsoft JhengHei UI" w:hAnsi="Microsoft JhengHei UI"/>
                <w:sz w:val="20"/>
              </w:rPr>
            </w:pPr>
          </w:p>
        </w:tc>
        <w:tc>
          <w:tcPr>
            <w:tcW w:w="1885" w:type="dxa"/>
          </w:tcPr>
          <w:tbl>
            <w:tblPr>
              <w:tblW w:w="5000" w:type="pct"/>
              <w:tblLook w:val="04A0" w:firstRow="1" w:lastRow="0" w:firstColumn="1" w:lastColumn="0" w:noHBand="0" w:noVBand="1"/>
              <w:tblDescription w:val="月曆"/>
            </w:tblPr>
            <w:tblGrid>
              <w:gridCol w:w="848"/>
              <w:gridCol w:w="1037"/>
            </w:tblGrid>
            <w:tr w:rsidR="006B2D81" w:rsidRPr="00132938">
              <w:tc>
                <w:tcPr>
                  <w:tcW w:w="2249" w:type="pct"/>
                </w:tcPr>
                <w:p w:rsidR="006B2D81" w:rsidRPr="00132938" w:rsidRDefault="00132938">
                  <w:pPr>
                    <w:pStyle w:val="a5"/>
                    <w:rPr>
                      <w:rFonts w:ascii="Microsoft JhengHei UI" w:eastAsia="Microsoft JhengHei UI" w:hAnsi="Microsoft JhengHei UI"/>
                      <w:sz w:val="20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20"/>
                      <w:lang w:val="zh-TW"/>
                    </w:rPr>
                    <w:t>01</w:t>
                  </w:r>
                </w:p>
              </w:tc>
              <w:tc>
                <w:tcPr>
                  <w:tcW w:w="2751" w:type="pct"/>
                </w:tcPr>
                <w:p w:rsidR="006B2D81" w:rsidRPr="00132938" w:rsidRDefault="00132938">
                  <w:pPr>
                    <w:pStyle w:val="a4"/>
                    <w:rPr>
                      <w:rFonts w:ascii="Microsoft JhengHei UI" w:eastAsia="Microsoft JhengHei UI" w:hAnsi="Microsoft JhengHei UI"/>
                      <w:sz w:val="20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20"/>
                      <w:lang w:val="zh-TW"/>
                    </w:rPr>
                    <w:t>週五</w:t>
                  </w:r>
                </w:p>
              </w:tc>
            </w:tr>
            <w:tr w:rsidR="006B2D81" w:rsidRPr="00132938">
              <w:tc>
                <w:tcPr>
                  <w:tcW w:w="2249" w:type="pct"/>
                </w:tcPr>
                <w:p w:rsidR="006B2D81" w:rsidRPr="00132938" w:rsidRDefault="00132938">
                  <w:pPr>
                    <w:pStyle w:val="a5"/>
                    <w:rPr>
                      <w:rFonts w:ascii="Microsoft JhengHei UI" w:eastAsia="Microsoft JhengHei UI" w:hAnsi="Microsoft JhengHei UI"/>
                      <w:sz w:val="20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20"/>
                      <w:lang w:val="zh-TW"/>
                    </w:rPr>
                    <w:t>02</w:t>
                  </w:r>
                </w:p>
              </w:tc>
              <w:tc>
                <w:tcPr>
                  <w:tcW w:w="2751" w:type="pct"/>
                </w:tcPr>
                <w:p w:rsidR="006B2D81" w:rsidRPr="00132938" w:rsidRDefault="00132938">
                  <w:pPr>
                    <w:pStyle w:val="a4"/>
                    <w:rPr>
                      <w:rFonts w:ascii="Microsoft JhengHei UI" w:eastAsia="Microsoft JhengHei UI" w:hAnsi="Microsoft JhengHei UI"/>
                      <w:sz w:val="20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20"/>
                      <w:lang w:val="zh-TW"/>
                    </w:rPr>
                    <w:t>週六</w:t>
                  </w:r>
                </w:p>
              </w:tc>
            </w:tr>
            <w:tr w:rsidR="006B2D81" w:rsidRPr="00132938">
              <w:tc>
                <w:tcPr>
                  <w:tcW w:w="2249" w:type="pct"/>
                </w:tcPr>
                <w:p w:rsidR="006B2D81" w:rsidRPr="00132938" w:rsidRDefault="00132938">
                  <w:pPr>
                    <w:pStyle w:val="a5"/>
                    <w:rPr>
                      <w:rFonts w:ascii="Microsoft JhengHei UI" w:eastAsia="Microsoft JhengHei UI" w:hAnsi="Microsoft JhengHei UI"/>
                      <w:sz w:val="20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20"/>
                      <w:lang w:val="zh-TW"/>
                    </w:rPr>
                    <w:t>03</w:t>
                  </w:r>
                </w:p>
              </w:tc>
              <w:tc>
                <w:tcPr>
                  <w:tcW w:w="2751" w:type="pct"/>
                </w:tcPr>
                <w:p w:rsidR="006B2D81" w:rsidRPr="00132938" w:rsidRDefault="00132938">
                  <w:pPr>
                    <w:pStyle w:val="a4"/>
                    <w:rPr>
                      <w:rFonts w:ascii="Microsoft JhengHei UI" w:eastAsia="Microsoft JhengHei UI" w:hAnsi="Microsoft JhengHei UI"/>
                      <w:sz w:val="20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20"/>
                      <w:lang w:val="zh-TW"/>
                    </w:rPr>
                    <w:t>週日</w:t>
                  </w:r>
                </w:p>
              </w:tc>
            </w:tr>
            <w:tr w:rsidR="006B2D81" w:rsidRPr="00132938">
              <w:tc>
                <w:tcPr>
                  <w:tcW w:w="2249" w:type="pct"/>
                </w:tcPr>
                <w:p w:rsidR="006B2D81" w:rsidRPr="00132938" w:rsidRDefault="00132938">
                  <w:pPr>
                    <w:pStyle w:val="a5"/>
                    <w:rPr>
                      <w:rFonts w:ascii="Microsoft JhengHei UI" w:eastAsia="Microsoft JhengHei UI" w:hAnsi="Microsoft JhengHei UI"/>
                      <w:sz w:val="20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20"/>
                      <w:lang w:val="zh-TW"/>
                    </w:rPr>
                    <w:t>04</w:t>
                  </w:r>
                </w:p>
              </w:tc>
              <w:tc>
                <w:tcPr>
                  <w:tcW w:w="2751" w:type="pct"/>
                </w:tcPr>
                <w:p w:rsidR="006B2D81" w:rsidRPr="00132938" w:rsidRDefault="00132938">
                  <w:pPr>
                    <w:pStyle w:val="a4"/>
                    <w:rPr>
                      <w:rFonts w:ascii="Microsoft JhengHei UI" w:eastAsia="Microsoft JhengHei UI" w:hAnsi="Microsoft JhengHei UI"/>
                      <w:sz w:val="20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20"/>
                      <w:lang w:val="zh-TW"/>
                    </w:rPr>
                    <w:t>週一</w:t>
                  </w:r>
                </w:p>
              </w:tc>
            </w:tr>
            <w:tr w:rsidR="006B2D81" w:rsidRPr="00132938">
              <w:tc>
                <w:tcPr>
                  <w:tcW w:w="2249" w:type="pct"/>
                </w:tcPr>
                <w:p w:rsidR="006B2D81" w:rsidRPr="00132938" w:rsidRDefault="00132938">
                  <w:pPr>
                    <w:pStyle w:val="a5"/>
                    <w:rPr>
                      <w:rFonts w:ascii="Microsoft JhengHei UI" w:eastAsia="Microsoft JhengHei UI" w:hAnsi="Microsoft JhengHei UI"/>
                      <w:sz w:val="20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20"/>
                      <w:lang w:val="zh-TW"/>
                    </w:rPr>
                    <w:t>05</w:t>
                  </w:r>
                </w:p>
              </w:tc>
              <w:tc>
                <w:tcPr>
                  <w:tcW w:w="2751" w:type="pct"/>
                </w:tcPr>
                <w:p w:rsidR="006B2D81" w:rsidRPr="00132938" w:rsidRDefault="00132938">
                  <w:pPr>
                    <w:pStyle w:val="a4"/>
                    <w:rPr>
                      <w:rFonts w:ascii="Microsoft JhengHei UI" w:eastAsia="Microsoft JhengHei UI" w:hAnsi="Microsoft JhengHei UI"/>
                      <w:sz w:val="20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20"/>
                      <w:lang w:val="zh-TW"/>
                    </w:rPr>
                    <w:t>週二</w:t>
                  </w:r>
                </w:p>
              </w:tc>
            </w:tr>
            <w:tr w:rsidR="006B2D81" w:rsidRPr="00132938">
              <w:tc>
                <w:tcPr>
                  <w:tcW w:w="2249" w:type="pct"/>
                </w:tcPr>
                <w:p w:rsidR="006B2D81" w:rsidRPr="00132938" w:rsidRDefault="00132938">
                  <w:pPr>
                    <w:pStyle w:val="a5"/>
                    <w:rPr>
                      <w:rFonts w:ascii="Microsoft JhengHei UI" w:eastAsia="Microsoft JhengHei UI" w:hAnsi="Microsoft JhengHei UI"/>
                      <w:sz w:val="20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20"/>
                      <w:lang w:val="zh-TW"/>
                    </w:rPr>
                    <w:t>06</w:t>
                  </w:r>
                </w:p>
              </w:tc>
              <w:tc>
                <w:tcPr>
                  <w:tcW w:w="2751" w:type="pct"/>
                </w:tcPr>
                <w:p w:rsidR="006B2D81" w:rsidRPr="00132938" w:rsidRDefault="00132938">
                  <w:pPr>
                    <w:pStyle w:val="a4"/>
                    <w:rPr>
                      <w:rFonts w:ascii="Microsoft JhengHei UI" w:eastAsia="Microsoft JhengHei UI" w:hAnsi="Microsoft JhengHei UI"/>
                      <w:sz w:val="20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20"/>
                      <w:lang w:val="zh-TW"/>
                    </w:rPr>
                    <w:t>週三</w:t>
                  </w:r>
                </w:p>
              </w:tc>
            </w:tr>
            <w:tr w:rsidR="006B2D81" w:rsidRPr="00132938">
              <w:tc>
                <w:tcPr>
                  <w:tcW w:w="2249" w:type="pct"/>
                </w:tcPr>
                <w:p w:rsidR="006B2D81" w:rsidRPr="00132938" w:rsidRDefault="00132938">
                  <w:pPr>
                    <w:pStyle w:val="a5"/>
                    <w:rPr>
                      <w:rFonts w:ascii="Microsoft JhengHei UI" w:eastAsia="Microsoft JhengHei UI" w:hAnsi="Microsoft JhengHei UI"/>
                      <w:sz w:val="20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20"/>
                      <w:lang w:val="zh-TW"/>
                    </w:rPr>
                    <w:t>07</w:t>
                  </w:r>
                </w:p>
              </w:tc>
              <w:tc>
                <w:tcPr>
                  <w:tcW w:w="2751" w:type="pct"/>
                </w:tcPr>
                <w:p w:rsidR="006B2D81" w:rsidRPr="00132938" w:rsidRDefault="00132938">
                  <w:pPr>
                    <w:pStyle w:val="a4"/>
                    <w:rPr>
                      <w:rFonts w:ascii="Microsoft JhengHei UI" w:eastAsia="Microsoft JhengHei UI" w:hAnsi="Microsoft JhengHei UI"/>
                      <w:sz w:val="20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20"/>
                      <w:lang w:val="zh-TW"/>
                    </w:rPr>
                    <w:t>週四</w:t>
                  </w:r>
                </w:p>
              </w:tc>
            </w:tr>
            <w:tr w:rsidR="006B2D81" w:rsidRPr="00132938">
              <w:tc>
                <w:tcPr>
                  <w:tcW w:w="2249" w:type="pct"/>
                </w:tcPr>
                <w:p w:rsidR="006B2D81" w:rsidRPr="00132938" w:rsidRDefault="00132938">
                  <w:pPr>
                    <w:pStyle w:val="a5"/>
                    <w:rPr>
                      <w:rFonts w:ascii="Microsoft JhengHei UI" w:eastAsia="Microsoft JhengHei UI" w:hAnsi="Microsoft JhengHei UI"/>
                      <w:sz w:val="20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20"/>
                      <w:lang w:val="zh-TW"/>
                    </w:rPr>
                    <w:t>08</w:t>
                  </w:r>
                </w:p>
              </w:tc>
              <w:tc>
                <w:tcPr>
                  <w:tcW w:w="2751" w:type="pct"/>
                </w:tcPr>
                <w:p w:rsidR="006B2D81" w:rsidRPr="00132938" w:rsidRDefault="00132938">
                  <w:pPr>
                    <w:pStyle w:val="a4"/>
                    <w:rPr>
                      <w:rFonts w:ascii="Microsoft JhengHei UI" w:eastAsia="Microsoft JhengHei UI" w:hAnsi="Microsoft JhengHei UI"/>
                      <w:sz w:val="20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20"/>
                      <w:lang w:val="zh-TW"/>
                    </w:rPr>
                    <w:t>週五</w:t>
                  </w:r>
                </w:p>
              </w:tc>
            </w:tr>
            <w:tr w:rsidR="006B2D81" w:rsidRPr="00132938">
              <w:tc>
                <w:tcPr>
                  <w:tcW w:w="2249" w:type="pct"/>
                </w:tcPr>
                <w:p w:rsidR="006B2D81" w:rsidRPr="00132938" w:rsidRDefault="00132938">
                  <w:pPr>
                    <w:pStyle w:val="a5"/>
                    <w:rPr>
                      <w:rFonts w:ascii="Microsoft JhengHei UI" w:eastAsia="Microsoft JhengHei UI" w:hAnsi="Microsoft JhengHei UI"/>
                      <w:sz w:val="20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20"/>
                      <w:lang w:val="zh-TW"/>
                    </w:rPr>
                    <w:t>09</w:t>
                  </w:r>
                </w:p>
              </w:tc>
              <w:tc>
                <w:tcPr>
                  <w:tcW w:w="2751" w:type="pct"/>
                </w:tcPr>
                <w:p w:rsidR="006B2D81" w:rsidRPr="00132938" w:rsidRDefault="00132938">
                  <w:pPr>
                    <w:pStyle w:val="a4"/>
                    <w:rPr>
                      <w:rFonts w:ascii="Microsoft JhengHei UI" w:eastAsia="Microsoft JhengHei UI" w:hAnsi="Microsoft JhengHei UI"/>
                      <w:sz w:val="20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20"/>
                      <w:lang w:val="zh-TW"/>
                    </w:rPr>
                    <w:t>週六</w:t>
                  </w:r>
                </w:p>
              </w:tc>
            </w:tr>
            <w:tr w:rsidR="006B2D81" w:rsidRPr="00132938">
              <w:tc>
                <w:tcPr>
                  <w:tcW w:w="2249" w:type="pct"/>
                </w:tcPr>
                <w:p w:rsidR="006B2D81" w:rsidRPr="00132938" w:rsidRDefault="00132938">
                  <w:pPr>
                    <w:pStyle w:val="a5"/>
                    <w:rPr>
                      <w:rFonts w:ascii="Microsoft JhengHei UI" w:eastAsia="Microsoft JhengHei UI" w:hAnsi="Microsoft JhengHei UI"/>
                      <w:sz w:val="20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20"/>
                      <w:lang w:val="zh-TW"/>
                    </w:rPr>
                    <w:t>10</w:t>
                  </w:r>
                </w:p>
              </w:tc>
              <w:tc>
                <w:tcPr>
                  <w:tcW w:w="2751" w:type="pct"/>
                </w:tcPr>
                <w:p w:rsidR="006B2D81" w:rsidRPr="00132938" w:rsidRDefault="00132938">
                  <w:pPr>
                    <w:pStyle w:val="a4"/>
                    <w:rPr>
                      <w:rFonts w:ascii="Microsoft JhengHei UI" w:eastAsia="Microsoft JhengHei UI" w:hAnsi="Microsoft JhengHei UI"/>
                      <w:sz w:val="20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20"/>
                      <w:lang w:val="zh-TW"/>
                    </w:rPr>
                    <w:t>週日</w:t>
                  </w:r>
                </w:p>
              </w:tc>
            </w:tr>
            <w:tr w:rsidR="006B2D81" w:rsidRPr="00132938">
              <w:tc>
                <w:tcPr>
                  <w:tcW w:w="2249" w:type="pct"/>
                </w:tcPr>
                <w:p w:rsidR="006B2D81" w:rsidRPr="00132938" w:rsidRDefault="00132938">
                  <w:pPr>
                    <w:pStyle w:val="a5"/>
                    <w:rPr>
                      <w:rFonts w:ascii="Microsoft JhengHei UI" w:eastAsia="Microsoft JhengHei UI" w:hAnsi="Microsoft JhengHei UI"/>
                      <w:sz w:val="20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20"/>
                      <w:lang w:val="zh-TW"/>
                    </w:rPr>
                    <w:t>11</w:t>
                  </w:r>
                </w:p>
              </w:tc>
              <w:tc>
                <w:tcPr>
                  <w:tcW w:w="2751" w:type="pct"/>
                </w:tcPr>
                <w:p w:rsidR="006B2D81" w:rsidRPr="00132938" w:rsidRDefault="00132938">
                  <w:pPr>
                    <w:pStyle w:val="a4"/>
                    <w:rPr>
                      <w:rFonts w:ascii="Microsoft JhengHei UI" w:eastAsia="Microsoft JhengHei UI" w:hAnsi="Microsoft JhengHei UI"/>
                      <w:sz w:val="20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20"/>
                      <w:lang w:val="zh-TW"/>
                    </w:rPr>
                    <w:t>週一</w:t>
                  </w:r>
                </w:p>
              </w:tc>
            </w:tr>
            <w:tr w:rsidR="006B2D81" w:rsidRPr="00132938">
              <w:tc>
                <w:tcPr>
                  <w:tcW w:w="2249" w:type="pct"/>
                </w:tcPr>
                <w:p w:rsidR="006B2D81" w:rsidRPr="00132938" w:rsidRDefault="00132938">
                  <w:pPr>
                    <w:pStyle w:val="a5"/>
                    <w:rPr>
                      <w:rFonts w:ascii="Microsoft JhengHei UI" w:eastAsia="Microsoft JhengHei UI" w:hAnsi="Microsoft JhengHei UI"/>
                      <w:sz w:val="20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20"/>
                      <w:lang w:val="zh-TW"/>
                    </w:rPr>
                    <w:t>12</w:t>
                  </w:r>
                </w:p>
              </w:tc>
              <w:tc>
                <w:tcPr>
                  <w:tcW w:w="2751" w:type="pct"/>
                </w:tcPr>
                <w:p w:rsidR="006B2D81" w:rsidRPr="00132938" w:rsidRDefault="00132938">
                  <w:pPr>
                    <w:pStyle w:val="a4"/>
                    <w:rPr>
                      <w:rFonts w:ascii="Microsoft JhengHei UI" w:eastAsia="Microsoft JhengHei UI" w:hAnsi="Microsoft JhengHei UI"/>
                      <w:sz w:val="20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20"/>
                      <w:lang w:val="zh-TW"/>
                    </w:rPr>
                    <w:t>週二</w:t>
                  </w:r>
                </w:p>
              </w:tc>
            </w:tr>
            <w:tr w:rsidR="006B2D81" w:rsidRPr="00132938">
              <w:tc>
                <w:tcPr>
                  <w:tcW w:w="2249" w:type="pct"/>
                </w:tcPr>
                <w:p w:rsidR="006B2D81" w:rsidRPr="00132938" w:rsidRDefault="00132938">
                  <w:pPr>
                    <w:pStyle w:val="a5"/>
                    <w:rPr>
                      <w:rFonts w:ascii="Microsoft JhengHei UI" w:eastAsia="Microsoft JhengHei UI" w:hAnsi="Microsoft JhengHei UI"/>
                      <w:sz w:val="20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20"/>
                      <w:lang w:val="zh-TW"/>
                    </w:rPr>
                    <w:t>13</w:t>
                  </w:r>
                </w:p>
              </w:tc>
              <w:tc>
                <w:tcPr>
                  <w:tcW w:w="2751" w:type="pct"/>
                </w:tcPr>
                <w:p w:rsidR="006B2D81" w:rsidRPr="00132938" w:rsidRDefault="00132938">
                  <w:pPr>
                    <w:pStyle w:val="a4"/>
                    <w:rPr>
                      <w:rFonts w:ascii="Microsoft JhengHei UI" w:eastAsia="Microsoft JhengHei UI" w:hAnsi="Microsoft JhengHei UI"/>
                      <w:sz w:val="20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20"/>
                      <w:lang w:val="zh-TW"/>
                    </w:rPr>
                    <w:t>週三</w:t>
                  </w:r>
                </w:p>
              </w:tc>
            </w:tr>
            <w:tr w:rsidR="006B2D81" w:rsidRPr="00132938">
              <w:tc>
                <w:tcPr>
                  <w:tcW w:w="2249" w:type="pct"/>
                </w:tcPr>
                <w:p w:rsidR="006B2D81" w:rsidRPr="00132938" w:rsidRDefault="00132938">
                  <w:pPr>
                    <w:pStyle w:val="a5"/>
                    <w:rPr>
                      <w:rFonts w:ascii="Microsoft JhengHei UI" w:eastAsia="Microsoft JhengHei UI" w:hAnsi="Microsoft JhengHei UI"/>
                      <w:sz w:val="20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20"/>
                      <w:lang w:val="zh-TW"/>
                    </w:rPr>
                    <w:t>14</w:t>
                  </w:r>
                </w:p>
              </w:tc>
              <w:tc>
                <w:tcPr>
                  <w:tcW w:w="2751" w:type="pct"/>
                </w:tcPr>
                <w:p w:rsidR="006B2D81" w:rsidRPr="00132938" w:rsidRDefault="00132938">
                  <w:pPr>
                    <w:pStyle w:val="a4"/>
                    <w:rPr>
                      <w:rFonts w:ascii="Microsoft JhengHei UI" w:eastAsia="Microsoft JhengHei UI" w:hAnsi="Microsoft JhengHei UI"/>
                      <w:sz w:val="20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20"/>
                      <w:lang w:val="zh-TW"/>
                    </w:rPr>
                    <w:t>週四</w:t>
                  </w:r>
                </w:p>
              </w:tc>
            </w:tr>
            <w:tr w:rsidR="006B2D81" w:rsidRPr="00132938">
              <w:tc>
                <w:tcPr>
                  <w:tcW w:w="2249" w:type="pct"/>
                </w:tcPr>
                <w:p w:rsidR="006B2D81" w:rsidRPr="00132938" w:rsidRDefault="00132938">
                  <w:pPr>
                    <w:pStyle w:val="a5"/>
                    <w:rPr>
                      <w:rFonts w:ascii="Microsoft JhengHei UI" w:eastAsia="Microsoft JhengHei UI" w:hAnsi="Microsoft JhengHei UI"/>
                      <w:sz w:val="20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20"/>
                      <w:lang w:val="zh-TW"/>
                    </w:rPr>
                    <w:t>15</w:t>
                  </w:r>
                </w:p>
              </w:tc>
              <w:tc>
                <w:tcPr>
                  <w:tcW w:w="2751" w:type="pct"/>
                </w:tcPr>
                <w:p w:rsidR="006B2D81" w:rsidRPr="00132938" w:rsidRDefault="00132938">
                  <w:pPr>
                    <w:pStyle w:val="a4"/>
                    <w:rPr>
                      <w:rFonts w:ascii="Microsoft JhengHei UI" w:eastAsia="Microsoft JhengHei UI" w:hAnsi="Microsoft JhengHei UI"/>
                      <w:sz w:val="20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20"/>
                      <w:lang w:val="zh-TW"/>
                    </w:rPr>
                    <w:t>週五</w:t>
                  </w:r>
                </w:p>
              </w:tc>
            </w:tr>
            <w:tr w:rsidR="006B2D81" w:rsidRPr="00132938">
              <w:tc>
                <w:tcPr>
                  <w:tcW w:w="2249" w:type="pct"/>
                </w:tcPr>
                <w:p w:rsidR="006B2D81" w:rsidRPr="00132938" w:rsidRDefault="00132938">
                  <w:pPr>
                    <w:pStyle w:val="a5"/>
                    <w:rPr>
                      <w:rFonts w:ascii="Microsoft JhengHei UI" w:eastAsia="Microsoft JhengHei UI" w:hAnsi="Microsoft JhengHei UI"/>
                      <w:sz w:val="20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20"/>
                      <w:lang w:val="zh-TW"/>
                    </w:rPr>
                    <w:t>16</w:t>
                  </w:r>
                </w:p>
              </w:tc>
              <w:tc>
                <w:tcPr>
                  <w:tcW w:w="2751" w:type="pct"/>
                </w:tcPr>
                <w:p w:rsidR="006B2D81" w:rsidRPr="00132938" w:rsidRDefault="00132938">
                  <w:pPr>
                    <w:pStyle w:val="a4"/>
                    <w:rPr>
                      <w:rFonts w:ascii="Microsoft JhengHei UI" w:eastAsia="Microsoft JhengHei UI" w:hAnsi="Microsoft JhengHei UI"/>
                      <w:sz w:val="20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20"/>
                      <w:lang w:val="zh-TW"/>
                    </w:rPr>
                    <w:t>週六</w:t>
                  </w:r>
                </w:p>
              </w:tc>
            </w:tr>
            <w:tr w:rsidR="006B2D81" w:rsidRPr="00132938">
              <w:tc>
                <w:tcPr>
                  <w:tcW w:w="2249" w:type="pct"/>
                </w:tcPr>
                <w:p w:rsidR="006B2D81" w:rsidRPr="00132938" w:rsidRDefault="00132938">
                  <w:pPr>
                    <w:pStyle w:val="a5"/>
                    <w:rPr>
                      <w:rFonts w:ascii="Microsoft JhengHei UI" w:eastAsia="Microsoft JhengHei UI" w:hAnsi="Microsoft JhengHei UI"/>
                      <w:sz w:val="20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20"/>
                      <w:lang w:val="zh-TW"/>
                    </w:rPr>
                    <w:t>17</w:t>
                  </w:r>
                </w:p>
              </w:tc>
              <w:tc>
                <w:tcPr>
                  <w:tcW w:w="2751" w:type="pct"/>
                </w:tcPr>
                <w:p w:rsidR="006B2D81" w:rsidRPr="00132938" w:rsidRDefault="00132938">
                  <w:pPr>
                    <w:pStyle w:val="a4"/>
                    <w:rPr>
                      <w:rFonts w:ascii="Microsoft JhengHei UI" w:eastAsia="Microsoft JhengHei UI" w:hAnsi="Microsoft JhengHei UI"/>
                      <w:sz w:val="20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20"/>
                      <w:lang w:val="zh-TW"/>
                    </w:rPr>
                    <w:t>週日</w:t>
                  </w:r>
                </w:p>
              </w:tc>
            </w:tr>
            <w:tr w:rsidR="006B2D81" w:rsidRPr="00132938">
              <w:tc>
                <w:tcPr>
                  <w:tcW w:w="2249" w:type="pct"/>
                </w:tcPr>
                <w:p w:rsidR="006B2D81" w:rsidRPr="00132938" w:rsidRDefault="00132938">
                  <w:pPr>
                    <w:pStyle w:val="a5"/>
                    <w:rPr>
                      <w:rFonts w:ascii="Microsoft JhengHei UI" w:eastAsia="Microsoft JhengHei UI" w:hAnsi="Microsoft JhengHei UI"/>
                      <w:sz w:val="20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20"/>
                      <w:lang w:val="zh-TW"/>
                    </w:rPr>
                    <w:t>18</w:t>
                  </w:r>
                </w:p>
              </w:tc>
              <w:tc>
                <w:tcPr>
                  <w:tcW w:w="2751" w:type="pct"/>
                </w:tcPr>
                <w:p w:rsidR="006B2D81" w:rsidRPr="00132938" w:rsidRDefault="00132938">
                  <w:pPr>
                    <w:pStyle w:val="a4"/>
                    <w:rPr>
                      <w:rFonts w:ascii="Microsoft JhengHei UI" w:eastAsia="Microsoft JhengHei UI" w:hAnsi="Microsoft JhengHei UI"/>
                      <w:sz w:val="20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20"/>
                      <w:lang w:val="zh-TW"/>
                    </w:rPr>
                    <w:t>週一</w:t>
                  </w:r>
                </w:p>
              </w:tc>
            </w:tr>
            <w:tr w:rsidR="006B2D81" w:rsidRPr="00132938">
              <w:tc>
                <w:tcPr>
                  <w:tcW w:w="2249" w:type="pct"/>
                </w:tcPr>
                <w:p w:rsidR="006B2D81" w:rsidRPr="00132938" w:rsidRDefault="00132938">
                  <w:pPr>
                    <w:pStyle w:val="a5"/>
                    <w:rPr>
                      <w:rFonts w:ascii="Microsoft JhengHei UI" w:eastAsia="Microsoft JhengHei UI" w:hAnsi="Microsoft JhengHei UI"/>
                      <w:sz w:val="20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20"/>
                      <w:lang w:val="zh-TW"/>
                    </w:rPr>
                    <w:t>19</w:t>
                  </w:r>
                </w:p>
              </w:tc>
              <w:tc>
                <w:tcPr>
                  <w:tcW w:w="2751" w:type="pct"/>
                </w:tcPr>
                <w:p w:rsidR="006B2D81" w:rsidRPr="00132938" w:rsidRDefault="00132938">
                  <w:pPr>
                    <w:pStyle w:val="a4"/>
                    <w:rPr>
                      <w:rFonts w:ascii="Microsoft JhengHei UI" w:eastAsia="Microsoft JhengHei UI" w:hAnsi="Microsoft JhengHei UI"/>
                      <w:sz w:val="20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20"/>
                      <w:lang w:val="zh-TW"/>
                    </w:rPr>
                    <w:t>週二</w:t>
                  </w:r>
                </w:p>
              </w:tc>
            </w:tr>
            <w:tr w:rsidR="006B2D81" w:rsidRPr="00132938">
              <w:tc>
                <w:tcPr>
                  <w:tcW w:w="2249" w:type="pct"/>
                </w:tcPr>
                <w:p w:rsidR="006B2D81" w:rsidRPr="00132938" w:rsidRDefault="00132938">
                  <w:pPr>
                    <w:pStyle w:val="a5"/>
                    <w:rPr>
                      <w:rFonts w:ascii="Microsoft JhengHei UI" w:eastAsia="Microsoft JhengHei UI" w:hAnsi="Microsoft JhengHei UI"/>
                      <w:sz w:val="20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20"/>
                      <w:lang w:val="zh-TW"/>
                    </w:rPr>
                    <w:t>20</w:t>
                  </w:r>
                </w:p>
              </w:tc>
              <w:tc>
                <w:tcPr>
                  <w:tcW w:w="2751" w:type="pct"/>
                </w:tcPr>
                <w:p w:rsidR="006B2D81" w:rsidRPr="00132938" w:rsidRDefault="00132938">
                  <w:pPr>
                    <w:pStyle w:val="a4"/>
                    <w:rPr>
                      <w:rFonts w:ascii="Microsoft JhengHei UI" w:eastAsia="Microsoft JhengHei UI" w:hAnsi="Microsoft JhengHei UI"/>
                      <w:sz w:val="20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20"/>
                      <w:lang w:val="zh-TW"/>
                    </w:rPr>
                    <w:t>週三</w:t>
                  </w:r>
                </w:p>
              </w:tc>
            </w:tr>
            <w:tr w:rsidR="006B2D81" w:rsidRPr="00132938">
              <w:tc>
                <w:tcPr>
                  <w:tcW w:w="2249" w:type="pct"/>
                </w:tcPr>
                <w:p w:rsidR="006B2D81" w:rsidRPr="00132938" w:rsidRDefault="00132938">
                  <w:pPr>
                    <w:pStyle w:val="a5"/>
                    <w:rPr>
                      <w:rFonts w:ascii="Microsoft JhengHei UI" w:eastAsia="Microsoft JhengHei UI" w:hAnsi="Microsoft JhengHei UI"/>
                      <w:sz w:val="20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20"/>
                      <w:lang w:val="zh-TW"/>
                    </w:rPr>
                    <w:t>21</w:t>
                  </w:r>
                </w:p>
              </w:tc>
              <w:tc>
                <w:tcPr>
                  <w:tcW w:w="2751" w:type="pct"/>
                </w:tcPr>
                <w:p w:rsidR="006B2D81" w:rsidRPr="00132938" w:rsidRDefault="00132938">
                  <w:pPr>
                    <w:pStyle w:val="a4"/>
                    <w:rPr>
                      <w:rFonts w:ascii="Microsoft JhengHei UI" w:eastAsia="Microsoft JhengHei UI" w:hAnsi="Microsoft JhengHei UI"/>
                      <w:sz w:val="20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20"/>
                      <w:lang w:val="zh-TW"/>
                    </w:rPr>
                    <w:t>週四</w:t>
                  </w:r>
                </w:p>
              </w:tc>
            </w:tr>
            <w:tr w:rsidR="006B2D81" w:rsidRPr="00132938">
              <w:tc>
                <w:tcPr>
                  <w:tcW w:w="2249" w:type="pct"/>
                </w:tcPr>
                <w:p w:rsidR="006B2D81" w:rsidRPr="00132938" w:rsidRDefault="00132938">
                  <w:pPr>
                    <w:pStyle w:val="a5"/>
                    <w:rPr>
                      <w:rFonts w:ascii="Microsoft JhengHei UI" w:eastAsia="Microsoft JhengHei UI" w:hAnsi="Microsoft JhengHei UI"/>
                      <w:sz w:val="20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20"/>
                      <w:lang w:val="zh-TW"/>
                    </w:rPr>
                    <w:t>22</w:t>
                  </w:r>
                </w:p>
              </w:tc>
              <w:tc>
                <w:tcPr>
                  <w:tcW w:w="2751" w:type="pct"/>
                </w:tcPr>
                <w:p w:rsidR="006B2D81" w:rsidRPr="00132938" w:rsidRDefault="00132938">
                  <w:pPr>
                    <w:pStyle w:val="a4"/>
                    <w:rPr>
                      <w:rFonts w:ascii="Microsoft JhengHei UI" w:eastAsia="Microsoft JhengHei UI" w:hAnsi="Microsoft JhengHei UI"/>
                      <w:sz w:val="20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20"/>
                      <w:lang w:val="zh-TW"/>
                    </w:rPr>
                    <w:t>週五</w:t>
                  </w:r>
                </w:p>
              </w:tc>
            </w:tr>
            <w:tr w:rsidR="006B2D81" w:rsidRPr="00132938">
              <w:tc>
                <w:tcPr>
                  <w:tcW w:w="2249" w:type="pct"/>
                </w:tcPr>
                <w:p w:rsidR="006B2D81" w:rsidRPr="00132938" w:rsidRDefault="00132938">
                  <w:pPr>
                    <w:pStyle w:val="a5"/>
                    <w:rPr>
                      <w:rFonts w:ascii="Microsoft JhengHei UI" w:eastAsia="Microsoft JhengHei UI" w:hAnsi="Microsoft JhengHei UI"/>
                      <w:sz w:val="20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20"/>
                      <w:lang w:val="zh-TW"/>
                    </w:rPr>
                    <w:t>23</w:t>
                  </w:r>
                </w:p>
              </w:tc>
              <w:tc>
                <w:tcPr>
                  <w:tcW w:w="2751" w:type="pct"/>
                </w:tcPr>
                <w:p w:rsidR="006B2D81" w:rsidRPr="00132938" w:rsidRDefault="00132938">
                  <w:pPr>
                    <w:pStyle w:val="a4"/>
                    <w:rPr>
                      <w:rFonts w:ascii="Microsoft JhengHei UI" w:eastAsia="Microsoft JhengHei UI" w:hAnsi="Microsoft JhengHei UI"/>
                      <w:sz w:val="20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20"/>
                      <w:lang w:val="zh-TW"/>
                    </w:rPr>
                    <w:t>週六</w:t>
                  </w:r>
                </w:p>
              </w:tc>
            </w:tr>
            <w:tr w:rsidR="006B2D81" w:rsidRPr="00132938">
              <w:tc>
                <w:tcPr>
                  <w:tcW w:w="2249" w:type="pct"/>
                </w:tcPr>
                <w:p w:rsidR="006B2D81" w:rsidRPr="00132938" w:rsidRDefault="00132938">
                  <w:pPr>
                    <w:pStyle w:val="a5"/>
                    <w:rPr>
                      <w:rFonts w:ascii="Microsoft JhengHei UI" w:eastAsia="Microsoft JhengHei UI" w:hAnsi="Microsoft JhengHei UI"/>
                      <w:sz w:val="20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20"/>
                      <w:lang w:val="zh-TW"/>
                    </w:rPr>
                    <w:t>24</w:t>
                  </w:r>
                </w:p>
              </w:tc>
              <w:tc>
                <w:tcPr>
                  <w:tcW w:w="2751" w:type="pct"/>
                </w:tcPr>
                <w:p w:rsidR="006B2D81" w:rsidRPr="00132938" w:rsidRDefault="00132938">
                  <w:pPr>
                    <w:pStyle w:val="a4"/>
                    <w:rPr>
                      <w:rFonts w:ascii="Microsoft JhengHei UI" w:eastAsia="Microsoft JhengHei UI" w:hAnsi="Microsoft JhengHei UI"/>
                      <w:sz w:val="20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20"/>
                      <w:lang w:val="zh-TW"/>
                    </w:rPr>
                    <w:t>週日</w:t>
                  </w:r>
                </w:p>
              </w:tc>
            </w:tr>
            <w:tr w:rsidR="006B2D81" w:rsidRPr="00132938">
              <w:tc>
                <w:tcPr>
                  <w:tcW w:w="2249" w:type="pct"/>
                </w:tcPr>
                <w:p w:rsidR="006B2D81" w:rsidRPr="00132938" w:rsidRDefault="00132938">
                  <w:pPr>
                    <w:pStyle w:val="a5"/>
                    <w:rPr>
                      <w:rFonts w:ascii="Microsoft JhengHei UI" w:eastAsia="Microsoft JhengHei UI" w:hAnsi="Microsoft JhengHei UI"/>
                      <w:sz w:val="20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20"/>
                      <w:lang w:val="zh-TW"/>
                    </w:rPr>
                    <w:t>25</w:t>
                  </w:r>
                </w:p>
              </w:tc>
              <w:tc>
                <w:tcPr>
                  <w:tcW w:w="2751" w:type="pct"/>
                </w:tcPr>
                <w:p w:rsidR="006B2D81" w:rsidRPr="00132938" w:rsidRDefault="00132938">
                  <w:pPr>
                    <w:pStyle w:val="a4"/>
                    <w:rPr>
                      <w:rFonts w:ascii="Microsoft JhengHei UI" w:eastAsia="Microsoft JhengHei UI" w:hAnsi="Microsoft JhengHei UI"/>
                      <w:sz w:val="20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20"/>
                      <w:lang w:val="zh-TW"/>
                    </w:rPr>
                    <w:t>週一</w:t>
                  </w:r>
                </w:p>
              </w:tc>
            </w:tr>
            <w:tr w:rsidR="006B2D81" w:rsidRPr="00132938">
              <w:tc>
                <w:tcPr>
                  <w:tcW w:w="2249" w:type="pct"/>
                </w:tcPr>
                <w:p w:rsidR="006B2D81" w:rsidRPr="00132938" w:rsidRDefault="00132938">
                  <w:pPr>
                    <w:pStyle w:val="a5"/>
                    <w:rPr>
                      <w:rFonts w:ascii="Microsoft JhengHei UI" w:eastAsia="Microsoft JhengHei UI" w:hAnsi="Microsoft JhengHei UI"/>
                      <w:sz w:val="20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20"/>
                      <w:lang w:val="zh-TW"/>
                    </w:rPr>
                    <w:t>26</w:t>
                  </w:r>
                </w:p>
              </w:tc>
              <w:tc>
                <w:tcPr>
                  <w:tcW w:w="2751" w:type="pct"/>
                </w:tcPr>
                <w:p w:rsidR="006B2D81" w:rsidRPr="00132938" w:rsidRDefault="00132938">
                  <w:pPr>
                    <w:pStyle w:val="a4"/>
                    <w:rPr>
                      <w:rFonts w:ascii="Microsoft JhengHei UI" w:eastAsia="Microsoft JhengHei UI" w:hAnsi="Microsoft JhengHei UI"/>
                      <w:sz w:val="20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20"/>
                      <w:lang w:val="zh-TW"/>
                    </w:rPr>
                    <w:t>週二</w:t>
                  </w:r>
                </w:p>
              </w:tc>
            </w:tr>
            <w:tr w:rsidR="006B2D81" w:rsidRPr="00132938">
              <w:tc>
                <w:tcPr>
                  <w:tcW w:w="2249" w:type="pct"/>
                </w:tcPr>
                <w:p w:rsidR="006B2D81" w:rsidRPr="00132938" w:rsidRDefault="00132938">
                  <w:pPr>
                    <w:pStyle w:val="a5"/>
                    <w:rPr>
                      <w:rFonts w:ascii="Microsoft JhengHei UI" w:eastAsia="Microsoft JhengHei UI" w:hAnsi="Microsoft JhengHei UI"/>
                      <w:sz w:val="20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20"/>
                      <w:lang w:val="zh-TW"/>
                    </w:rPr>
                    <w:t>27</w:t>
                  </w:r>
                </w:p>
              </w:tc>
              <w:tc>
                <w:tcPr>
                  <w:tcW w:w="2751" w:type="pct"/>
                </w:tcPr>
                <w:p w:rsidR="006B2D81" w:rsidRPr="00132938" w:rsidRDefault="00132938">
                  <w:pPr>
                    <w:pStyle w:val="a4"/>
                    <w:rPr>
                      <w:rFonts w:ascii="Microsoft JhengHei UI" w:eastAsia="Microsoft JhengHei UI" w:hAnsi="Microsoft JhengHei UI"/>
                      <w:sz w:val="20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20"/>
                      <w:lang w:val="zh-TW"/>
                    </w:rPr>
                    <w:t>週三</w:t>
                  </w:r>
                </w:p>
              </w:tc>
            </w:tr>
            <w:tr w:rsidR="006B2D81" w:rsidRPr="00132938">
              <w:tc>
                <w:tcPr>
                  <w:tcW w:w="2249" w:type="pct"/>
                </w:tcPr>
                <w:p w:rsidR="006B2D81" w:rsidRPr="00132938" w:rsidRDefault="00132938">
                  <w:pPr>
                    <w:pStyle w:val="a5"/>
                    <w:rPr>
                      <w:rFonts w:ascii="Microsoft JhengHei UI" w:eastAsia="Microsoft JhengHei UI" w:hAnsi="Microsoft JhengHei UI"/>
                      <w:sz w:val="20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20"/>
                      <w:lang w:val="zh-TW"/>
                    </w:rPr>
                    <w:t>28</w:t>
                  </w:r>
                </w:p>
              </w:tc>
              <w:tc>
                <w:tcPr>
                  <w:tcW w:w="2751" w:type="pct"/>
                </w:tcPr>
                <w:p w:rsidR="006B2D81" w:rsidRPr="00132938" w:rsidRDefault="00132938">
                  <w:pPr>
                    <w:pStyle w:val="a4"/>
                    <w:rPr>
                      <w:rFonts w:ascii="Microsoft JhengHei UI" w:eastAsia="Microsoft JhengHei UI" w:hAnsi="Microsoft JhengHei UI"/>
                      <w:sz w:val="20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20"/>
                      <w:lang w:val="zh-TW"/>
                    </w:rPr>
                    <w:t>週四</w:t>
                  </w:r>
                </w:p>
              </w:tc>
            </w:tr>
            <w:tr w:rsidR="006B2D81" w:rsidRPr="00132938">
              <w:tc>
                <w:tcPr>
                  <w:tcW w:w="2249" w:type="pct"/>
                </w:tcPr>
                <w:p w:rsidR="006B2D81" w:rsidRPr="00132938" w:rsidRDefault="006B2D81">
                  <w:pPr>
                    <w:pStyle w:val="a5"/>
                    <w:rPr>
                      <w:rFonts w:ascii="Microsoft JhengHei UI" w:eastAsia="Microsoft JhengHei UI" w:hAnsi="Microsoft JhengHei UI"/>
                      <w:sz w:val="20"/>
                    </w:rPr>
                  </w:pPr>
                </w:p>
              </w:tc>
              <w:tc>
                <w:tcPr>
                  <w:tcW w:w="2751" w:type="pct"/>
                </w:tcPr>
                <w:p w:rsidR="006B2D81" w:rsidRPr="00132938" w:rsidRDefault="006B2D81">
                  <w:pPr>
                    <w:pStyle w:val="a4"/>
                    <w:rPr>
                      <w:rFonts w:ascii="Microsoft JhengHei UI" w:eastAsia="Microsoft JhengHei UI" w:hAnsi="Microsoft JhengHei UI"/>
                      <w:sz w:val="20"/>
                    </w:rPr>
                  </w:pPr>
                </w:p>
              </w:tc>
            </w:tr>
            <w:tr w:rsidR="006B2D81" w:rsidRPr="00132938">
              <w:tc>
                <w:tcPr>
                  <w:tcW w:w="2249" w:type="pct"/>
                </w:tcPr>
                <w:p w:rsidR="006B2D81" w:rsidRPr="00132938" w:rsidRDefault="006B2D81">
                  <w:pPr>
                    <w:pStyle w:val="a5"/>
                    <w:rPr>
                      <w:rFonts w:ascii="Microsoft JhengHei UI" w:eastAsia="Microsoft JhengHei UI" w:hAnsi="Microsoft JhengHei UI"/>
                      <w:sz w:val="20"/>
                    </w:rPr>
                  </w:pPr>
                </w:p>
              </w:tc>
              <w:tc>
                <w:tcPr>
                  <w:tcW w:w="2751" w:type="pct"/>
                </w:tcPr>
                <w:p w:rsidR="006B2D81" w:rsidRPr="00132938" w:rsidRDefault="006B2D81">
                  <w:pPr>
                    <w:pStyle w:val="a4"/>
                    <w:rPr>
                      <w:rFonts w:ascii="Microsoft JhengHei UI" w:eastAsia="Microsoft JhengHei UI" w:hAnsi="Microsoft JhengHei UI"/>
                      <w:sz w:val="20"/>
                    </w:rPr>
                  </w:pPr>
                </w:p>
              </w:tc>
            </w:tr>
            <w:tr w:rsidR="006B2D81" w:rsidRPr="00132938">
              <w:tc>
                <w:tcPr>
                  <w:tcW w:w="2249" w:type="pct"/>
                </w:tcPr>
                <w:p w:rsidR="006B2D81" w:rsidRPr="00132938" w:rsidRDefault="006B2D81">
                  <w:pPr>
                    <w:pStyle w:val="a5"/>
                    <w:rPr>
                      <w:rFonts w:ascii="Microsoft JhengHei UI" w:eastAsia="Microsoft JhengHei UI" w:hAnsi="Microsoft JhengHei UI"/>
                      <w:sz w:val="20"/>
                    </w:rPr>
                  </w:pPr>
                </w:p>
              </w:tc>
              <w:tc>
                <w:tcPr>
                  <w:tcW w:w="2751" w:type="pct"/>
                </w:tcPr>
                <w:p w:rsidR="006B2D81" w:rsidRPr="00132938" w:rsidRDefault="006B2D81">
                  <w:pPr>
                    <w:pStyle w:val="a4"/>
                    <w:rPr>
                      <w:rFonts w:ascii="Microsoft JhengHei UI" w:eastAsia="Microsoft JhengHei UI" w:hAnsi="Microsoft JhengHei UI"/>
                      <w:sz w:val="20"/>
                    </w:rPr>
                  </w:pPr>
                </w:p>
              </w:tc>
            </w:tr>
          </w:tbl>
          <w:p w:rsidR="006B2D81" w:rsidRPr="00132938" w:rsidRDefault="006B2D81">
            <w:pPr>
              <w:rPr>
                <w:rFonts w:ascii="Microsoft JhengHei UI" w:eastAsia="Microsoft JhengHei UI" w:hAnsi="Microsoft JhengHei UI"/>
                <w:sz w:val="20"/>
              </w:rPr>
            </w:pPr>
          </w:p>
        </w:tc>
      </w:tr>
    </w:tbl>
    <w:p w:rsidR="006B2D81" w:rsidRPr="00132938" w:rsidRDefault="006B2D81">
      <w:pPr>
        <w:rPr>
          <w:rFonts w:ascii="Microsoft JhengHei UI" w:eastAsia="Microsoft JhengHei UI" w:hAnsi="Microsoft JhengHei UI"/>
          <w:sz w:val="20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版面配置表格"/>
      </w:tblPr>
      <w:tblGrid>
        <w:gridCol w:w="11792"/>
        <w:gridCol w:w="1885"/>
      </w:tblGrid>
      <w:tr w:rsidR="006B2D81" w:rsidRPr="00132938">
        <w:trPr>
          <w:trHeight w:hRule="exact" w:val="10008"/>
        </w:trPr>
        <w:tc>
          <w:tcPr>
            <w:tcW w:w="11792" w:type="dxa"/>
          </w:tcPr>
          <w:p w:rsidR="006B2D81" w:rsidRPr="00132938" w:rsidRDefault="00132938">
            <w:pPr>
              <w:rPr>
                <w:rFonts w:ascii="Microsoft JhengHei UI" w:eastAsia="Microsoft JhengHei UI" w:hAnsi="Microsoft JhengHei UI"/>
                <w:sz w:val="20"/>
              </w:rPr>
            </w:pPr>
            <w:r w:rsidRPr="00132938">
              <w:rPr>
                <w:rFonts w:ascii="Microsoft JhengHei UI" w:eastAsia="Microsoft JhengHei UI" w:hAnsi="Microsoft JhengHei UI"/>
                <w:noProof/>
                <w:sz w:val="20"/>
              </w:rPr>
              <w:drawing>
                <wp:inline distT="0" distB="0" distL="0" distR="0" wp14:anchorId="2B4E1DFF" wp14:editId="6EE18731">
                  <wp:extent cx="7485961" cy="5661025"/>
                  <wp:effectExtent l="0" t="0" r="1270" b="0"/>
                  <wp:docPr id="2" name="圖片 2" descr="柔和紫色背景中枝上白花特寫圖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alendarPhoto_A.jpg"/>
                          <pic:cNvPicPr/>
                        </pic:nvPicPr>
                        <pic:blipFill>
                          <a:blip r:embed="rId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85961" cy="5661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顯示年/月與附註的表格。"/>
            </w:tblPr>
            <w:tblGrid>
              <w:gridCol w:w="5896"/>
              <w:gridCol w:w="5896"/>
            </w:tblGrid>
            <w:tr w:rsidR="006B2D81" w:rsidRPr="00132938">
              <w:tc>
                <w:tcPr>
                  <w:tcW w:w="2500" w:type="pct"/>
                  <w:vAlign w:val="bottom"/>
                </w:tcPr>
                <w:p w:rsidR="006B2D81" w:rsidRPr="00132938" w:rsidRDefault="00132938">
                  <w:pPr>
                    <w:pStyle w:val="a9"/>
                    <w:rPr>
                      <w:rFonts w:ascii="Microsoft JhengHei UI" w:eastAsia="Microsoft JhengHei UI" w:hAnsi="Microsoft JhengHei UI"/>
                      <w:sz w:val="14"/>
                    </w:rPr>
                  </w:pPr>
                  <w:sdt>
                    <w:sdtPr>
                      <w:rPr>
                        <w:rFonts w:ascii="Microsoft JhengHei UI" w:eastAsia="Microsoft JhengHei UI" w:hAnsi="Microsoft JhengHei UI"/>
                        <w:sz w:val="14"/>
                      </w:rPr>
                      <w:id w:val="-668026306"/>
                      <w:placeholder>
                        <w:docPart w:val="A12C2FB9021442AB941EE482F3BAE7E0"/>
                      </w:placeholder>
                      <w:temporary/>
                      <w:showingPlcHdr/>
                      <w15:appearance w15:val="hidden"/>
                      <w:text/>
                    </w:sdtPr>
                    <w:sdtEndPr/>
                    <w:sdtContent>
                      <w:r w:rsidRPr="00132938">
                        <w:rPr>
                          <w:rFonts w:ascii="Microsoft JhengHei UI" w:eastAsia="Microsoft JhengHei UI" w:hAnsi="Microsoft JhengHei UI"/>
                          <w:sz w:val="14"/>
                          <w:lang w:val="zh-TW"/>
                        </w:rPr>
                        <w:t>若要將相片置換為自己的相片，請以滑鼠右鍵按一下相片，然後按一下</w:t>
                      </w:r>
                      <w:r w:rsidRPr="00132938">
                        <w:rPr>
                          <w:rFonts w:ascii="Microsoft JhengHei UI" w:eastAsia="Microsoft JhengHei UI" w:hAnsi="Microsoft JhengHei UI"/>
                          <w:sz w:val="14"/>
                          <w:lang w:val="zh-TW"/>
                        </w:rPr>
                        <w:t xml:space="preserve"> [</w:t>
                      </w:r>
                      <w:r w:rsidRPr="00132938">
                        <w:rPr>
                          <w:rFonts w:ascii="Microsoft JhengHei UI" w:eastAsia="Microsoft JhengHei UI" w:hAnsi="Microsoft JhengHei UI"/>
                          <w:sz w:val="14"/>
                          <w:lang w:val="zh-TW"/>
                        </w:rPr>
                        <w:t>變更圖片</w:t>
                      </w:r>
                      <w:r w:rsidRPr="00132938">
                        <w:rPr>
                          <w:rFonts w:ascii="Microsoft JhengHei UI" w:eastAsia="Microsoft JhengHei UI" w:hAnsi="Microsoft JhengHei UI"/>
                          <w:sz w:val="14"/>
                          <w:lang w:val="zh-TW"/>
                        </w:rPr>
                        <w:t>]</w:t>
                      </w:r>
                      <w:r w:rsidRPr="00132938">
                        <w:rPr>
                          <w:rFonts w:ascii="Microsoft JhengHei UI" w:eastAsia="Microsoft JhengHei UI" w:hAnsi="Microsoft JhengHei UI"/>
                          <w:sz w:val="14"/>
                          <w:lang w:val="zh-TW"/>
                        </w:rPr>
                        <w:t>。</w:t>
                      </w:r>
                      <w:r w:rsidRPr="00132938">
                        <w:rPr>
                          <w:rFonts w:ascii="Microsoft JhengHei UI" w:eastAsia="Microsoft JhengHei UI" w:hAnsi="Microsoft JhengHei UI"/>
                          <w:sz w:val="14"/>
                          <w:lang w:val="zh-TW"/>
                        </w:rPr>
                        <w:t xml:space="preserve"> </w:t>
                      </w:r>
                      <w:r w:rsidRPr="00132938">
                        <w:rPr>
                          <w:rFonts w:ascii="Microsoft JhengHei UI" w:eastAsia="Microsoft JhengHei UI" w:hAnsi="Microsoft JhengHei UI"/>
                          <w:sz w:val="14"/>
                          <w:lang w:val="zh-TW"/>
                        </w:rPr>
                        <w:t>若要置換此預留位置文字，只要按一下並開始打字即可。</w:t>
                      </w:r>
                    </w:sdtContent>
                  </w:sdt>
                </w:p>
              </w:tc>
              <w:tc>
                <w:tcPr>
                  <w:tcW w:w="2500" w:type="pct"/>
                  <w:vAlign w:val="bottom"/>
                </w:tcPr>
                <w:p w:rsidR="006B2D81" w:rsidRPr="00132938" w:rsidRDefault="00132938">
                  <w:pPr>
                    <w:pStyle w:val="a7"/>
                    <w:rPr>
                      <w:rFonts w:ascii="Microsoft JhengHei UI" w:eastAsia="Microsoft JhengHei UI" w:hAnsi="Microsoft JhengHei UI"/>
                      <w:sz w:val="56"/>
                    </w:rPr>
                  </w:pPr>
                  <w:r w:rsidRPr="00132938">
                    <w:rPr>
                      <w:rStyle w:val="a8"/>
                      <w:rFonts w:ascii="Microsoft JhengHei UI" w:eastAsia="Microsoft JhengHei UI" w:hAnsi="Microsoft JhengHei UI"/>
                      <w:sz w:val="56"/>
                      <w:lang w:val="zh-TW"/>
                    </w:rPr>
                    <w:t>三月</w:t>
                  </w:r>
                  <w:r w:rsidRPr="00132938">
                    <w:rPr>
                      <w:rFonts w:ascii="Microsoft JhengHei UI" w:eastAsia="Microsoft JhengHei UI" w:hAnsi="Microsoft JhengHei UI"/>
                      <w:sz w:val="56"/>
                      <w:lang w:val="zh-TW"/>
                    </w:rPr>
                    <w:t xml:space="preserve"> 2013 </w:t>
                  </w:r>
                  <w:r w:rsidRPr="00132938">
                    <w:rPr>
                      <w:rFonts w:ascii="Microsoft JhengHei UI" w:eastAsia="Microsoft JhengHei UI" w:hAnsi="Microsoft JhengHei UI"/>
                      <w:sz w:val="56"/>
                      <w:lang w:val="zh-TW"/>
                    </w:rPr>
                    <w:t>年</w:t>
                  </w:r>
                </w:p>
              </w:tc>
            </w:tr>
          </w:tbl>
          <w:p w:rsidR="006B2D81" w:rsidRPr="00132938" w:rsidRDefault="006B2D81">
            <w:pPr>
              <w:rPr>
                <w:rFonts w:ascii="Microsoft JhengHei UI" w:eastAsia="Microsoft JhengHei UI" w:hAnsi="Microsoft JhengHei UI"/>
                <w:sz w:val="20"/>
              </w:rPr>
            </w:pPr>
          </w:p>
        </w:tc>
        <w:tc>
          <w:tcPr>
            <w:tcW w:w="1885" w:type="dxa"/>
          </w:tcPr>
          <w:tbl>
            <w:tblPr>
              <w:tblW w:w="5000" w:type="pct"/>
              <w:tblLook w:val="04A0" w:firstRow="1" w:lastRow="0" w:firstColumn="1" w:lastColumn="0" w:noHBand="0" w:noVBand="1"/>
              <w:tblDescription w:val="月曆"/>
            </w:tblPr>
            <w:tblGrid>
              <w:gridCol w:w="848"/>
              <w:gridCol w:w="1037"/>
            </w:tblGrid>
            <w:tr w:rsidR="006B2D81" w:rsidRPr="00132938">
              <w:tc>
                <w:tcPr>
                  <w:tcW w:w="2249" w:type="pct"/>
                </w:tcPr>
                <w:p w:rsidR="006B2D81" w:rsidRPr="00132938" w:rsidRDefault="00132938">
                  <w:pPr>
                    <w:pStyle w:val="a5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01</w:t>
                  </w:r>
                </w:p>
              </w:tc>
              <w:tc>
                <w:tcPr>
                  <w:tcW w:w="2751" w:type="pct"/>
                </w:tcPr>
                <w:p w:rsidR="006B2D81" w:rsidRPr="00132938" w:rsidRDefault="00132938">
                  <w:pPr>
                    <w:pStyle w:val="a4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週五</w:t>
                  </w:r>
                </w:p>
              </w:tc>
            </w:tr>
            <w:tr w:rsidR="006B2D81" w:rsidRPr="00132938">
              <w:tc>
                <w:tcPr>
                  <w:tcW w:w="2249" w:type="pct"/>
                </w:tcPr>
                <w:p w:rsidR="006B2D81" w:rsidRPr="00132938" w:rsidRDefault="00132938">
                  <w:pPr>
                    <w:pStyle w:val="a5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02</w:t>
                  </w:r>
                </w:p>
              </w:tc>
              <w:tc>
                <w:tcPr>
                  <w:tcW w:w="2751" w:type="pct"/>
                </w:tcPr>
                <w:p w:rsidR="006B2D81" w:rsidRPr="00132938" w:rsidRDefault="00132938">
                  <w:pPr>
                    <w:pStyle w:val="a4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週六</w:t>
                  </w:r>
                </w:p>
              </w:tc>
            </w:tr>
            <w:tr w:rsidR="006B2D81" w:rsidRPr="00132938">
              <w:tc>
                <w:tcPr>
                  <w:tcW w:w="2249" w:type="pct"/>
                </w:tcPr>
                <w:p w:rsidR="006B2D81" w:rsidRPr="00132938" w:rsidRDefault="00132938">
                  <w:pPr>
                    <w:pStyle w:val="a5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03</w:t>
                  </w:r>
                </w:p>
              </w:tc>
              <w:tc>
                <w:tcPr>
                  <w:tcW w:w="2751" w:type="pct"/>
                </w:tcPr>
                <w:p w:rsidR="006B2D81" w:rsidRPr="00132938" w:rsidRDefault="00132938">
                  <w:pPr>
                    <w:pStyle w:val="a4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週日</w:t>
                  </w:r>
                </w:p>
              </w:tc>
            </w:tr>
            <w:tr w:rsidR="006B2D81" w:rsidRPr="00132938">
              <w:tc>
                <w:tcPr>
                  <w:tcW w:w="2249" w:type="pct"/>
                </w:tcPr>
                <w:p w:rsidR="006B2D81" w:rsidRPr="00132938" w:rsidRDefault="00132938">
                  <w:pPr>
                    <w:pStyle w:val="a5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04</w:t>
                  </w:r>
                </w:p>
              </w:tc>
              <w:tc>
                <w:tcPr>
                  <w:tcW w:w="2751" w:type="pct"/>
                </w:tcPr>
                <w:p w:rsidR="006B2D81" w:rsidRPr="00132938" w:rsidRDefault="00132938">
                  <w:pPr>
                    <w:pStyle w:val="a4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週一</w:t>
                  </w:r>
                </w:p>
              </w:tc>
            </w:tr>
            <w:tr w:rsidR="006B2D81" w:rsidRPr="00132938">
              <w:tc>
                <w:tcPr>
                  <w:tcW w:w="2249" w:type="pct"/>
                </w:tcPr>
                <w:p w:rsidR="006B2D81" w:rsidRPr="00132938" w:rsidRDefault="00132938">
                  <w:pPr>
                    <w:pStyle w:val="a5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05</w:t>
                  </w:r>
                </w:p>
              </w:tc>
              <w:tc>
                <w:tcPr>
                  <w:tcW w:w="2751" w:type="pct"/>
                </w:tcPr>
                <w:p w:rsidR="006B2D81" w:rsidRPr="00132938" w:rsidRDefault="00132938">
                  <w:pPr>
                    <w:pStyle w:val="a4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週二</w:t>
                  </w:r>
                </w:p>
              </w:tc>
            </w:tr>
            <w:tr w:rsidR="006B2D81" w:rsidRPr="00132938">
              <w:tc>
                <w:tcPr>
                  <w:tcW w:w="2249" w:type="pct"/>
                </w:tcPr>
                <w:p w:rsidR="006B2D81" w:rsidRPr="00132938" w:rsidRDefault="00132938">
                  <w:pPr>
                    <w:pStyle w:val="a5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06</w:t>
                  </w:r>
                </w:p>
              </w:tc>
              <w:tc>
                <w:tcPr>
                  <w:tcW w:w="2751" w:type="pct"/>
                </w:tcPr>
                <w:p w:rsidR="006B2D81" w:rsidRPr="00132938" w:rsidRDefault="00132938">
                  <w:pPr>
                    <w:pStyle w:val="a4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週三</w:t>
                  </w:r>
                </w:p>
              </w:tc>
            </w:tr>
            <w:tr w:rsidR="006B2D81" w:rsidRPr="00132938">
              <w:tc>
                <w:tcPr>
                  <w:tcW w:w="2249" w:type="pct"/>
                </w:tcPr>
                <w:p w:rsidR="006B2D81" w:rsidRPr="00132938" w:rsidRDefault="00132938">
                  <w:pPr>
                    <w:pStyle w:val="a5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07</w:t>
                  </w:r>
                </w:p>
              </w:tc>
              <w:tc>
                <w:tcPr>
                  <w:tcW w:w="2751" w:type="pct"/>
                </w:tcPr>
                <w:p w:rsidR="006B2D81" w:rsidRPr="00132938" w:rsidRDefault="00132938">
                  <w:pPr>
                    <w:pStyle w:val="a4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週四</w:t>
                  </w:r>
                </w:p>
              </w:tc>
            </w:tr>
            <w:tr w:rsidR="006B2D81" w:rsidRPr="00132938">
              <w:tc>
                <w:tcPr>
                  <w:tcW w:w="2249" w:type="pct"/>
                </w:tcPr>
                <w:p w:rsidR="006B2D81" w:rsidRPr="00132938" w:rsidRDefault="00132938">
                  <w:pPr>
                    <w:pStyle w:val="a5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08</w:t>
                  </w:r>
                </w:p>
              </w:tc>
              <w:tc>
                <w:tcPr>
                  <w:tcW w:w="2751" w:type="pct"/>
                </w:tcPr>
                <w:p w:rsidR="006B2D81" w:rsidRPr="00132938" w:rsidRDefault="00132938">
                  <w:pPr>
                    <w:pStyle w:val="a4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週五</w:t>
                  </w:r>
                </w:p>
              </w:tc>
            </w:tr>
            <w:tr w:rsidR="006B2D81" w:rsidRPr="00132938">
              <w:tc>
                <w:tcPr>
                  <w:tcW w:w="2249" w:type="pct"/>
                </w:tcPr>
                <w:p w:rsidR="006B2D81" w:rsidRPr="00132938" w:rsidRDefault="00132938">
                  <w:pPr>
                    <w:pStyle w:val="a5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09</w:t>
                  </w:r>
                </w:p>
              </w:tc>
              <w:tc>
                <w:tcPr>
                  <w:tcW w:w="2751" w:type="pct"/>
                </w:tcPr>
                <w:p w:rsidR="006B2D81" w:rsidRPr="00132938" w:rsidRDefault="00132938">
                  <w:pPr>
                    <w:pStyle w:val="a4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週六</w:t>
                  </w:r>
                </w:p>
              </w:tc>
            </w:tr>
            <w:tr w:rsidR="006B2D81" w:rsidRPr="00132938">
              <w:tc>
                <w:tcPr>
                  <w:tcW w:w="2249" w:type="pct"/>
                </w:tcPr>
                <w:p w:rsidR="006B2D81" w:rsidRPr="00132938" w:rsidRDefault="00132938">
                  <w:pPr>
                    <w:pStyle w:val="a5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10</w:t>
                  </w:r>
                </w:p>
              </w:tc>
              <w:tc>
                <w:tcPr>
                  <w:tcW w:w="2751" w:type="pct"/>
                </w:tcPr>
                <w:p w:rsidR="006B2D81" w:rsidRPr="00132938" w:rsidRDefault="00132938">
                  <w:pPr>
                    <w:pStyle w:val="a4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週日</w:t>
                  </w:r>
                </w:p>
              </w:tc>
            </w:tr>
            <w:tr w:rsidR="006B2D81" w:rsidRPr="00132938">
              <w:tc>
                <w:tcPr>
                  <w:tcW w:w="2249" w:type="pct"/>
                </w:tcPr>
                <w:p w:rsidR="006B2D81" w:rsidRPr="00132938" w:rsidRDefault="00132938">
                  <w:pPr>
                    <w:pStyle w:val="a5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11</w:t>
                  </w:r>
                </w:p>
              </w:tc>
              <w:tc>
                <w:tcPr>
                  <w:tcW w:w="2751" w:type="pct"/>
                </w:tcPr>
                <w:p w:rsidR="006B2D81" w:rsidRPr="00132938" w:rsidRDefault="00132938">
                  <w:pPr>
                    <w:pStyle w:val="a4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週一</w:t>
                  </w:r>
                </w:p>
              </w:tc>
            </w:tr>
            <w:tr w:rsidR="006B2D81" w:rsidRPr="00132938">
              <w:tc>
                <w:tcPr>
                  <w:tcW w:w="2249" w:type="pct"/>
                </w:tcPr>
                <w:p w:rsidR="006B2D81" w:rsidRPr="00132938" w:rsidRDefault="00132938">
                  <w:pPr>
                    <w:pStyle w:val="a5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12</w:t>
                  </w:r>
                </w:p>
              </w:tc>
              <w:tc>
                <w:tcPr>
                  <w:tcW w:w="2751" w:type="pct"/>
                </w:tcPr>
                <w:p w:rsidR="006B2D81" w:rsidRPr="00132938" w:rsidRDefault="00132938">
                  <w:pPr>
                    <w:pStyle w:val="a4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週二</w:t>
                  </w:r>
                </w:p>
              </w:tc>
            </w:tr>
            <w:tr w:rsidR="006B2D81" w:rsidRPr="00132938">
              <w:tc>
                <w:tcPr>
                  <w:tcW w:w="2249" w:type="pct"/>
                </w:tcPr>
                <w:p w:rsidR="006B2D81" w:rsidRPr="00132938" w:rsidRDefault="00132938">
                  <w:pPr>
                    <w:pStyle w:val="a5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13</w:t>
                  </w:r>
                </w:p>
              </w:tc>
              <w:tc>
                <w:tcPr>
                  <w:tcW w:w="2751" w:type="pct"/>
                </w:tcPr>
                <w:p w:rsidR="006B2D81" w:rsidRPr="00132938" w:rsidRDefault="00132938">
                  <w:pPr>
                    <w:pStyle w:val="a4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週三</w:t>
                  </w:r>
                </w:p>
              </w:tc>
            </w:tr>
            <w:tr w:rsidR="006B2D81" w:rsidRPr="00132938">
              <w:tc>
                <w:tcPr>
                  <w:tcW w:w="2249" w:type="pct"/>
                </w:tcPr>
                <w:p w:rsidR="006B2D81" w:rsidRPr="00132938" w:rsidRDefault="00132938">
                  <w:pPr>
                    <w:pStyle w:val="a5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14</w:t>
                  </w:r>
                </w:p>
              </w:tc>
              <w:tc>
                <w:tcPr>
                  <w:tcW w:w="2751" w:type="pct"/>
                </w:tcPr>
                <w:p w:rsidR="006B2D81" w:rsidRPr="00132938" w:rsidRDefault="00132938">
                  <w:pPr>
                    <w:pStyle w:val="a4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週四</w:t>
                  </w:r>
                </w:p>
              </w:tc>
            </w:tr>
            <w:tr w:rsidR="006B2D81" w:rsidRPr="00132938">
              <w:tc>
                <w:tcPr>
                  <w:tcW w:w="2249" w:type="pct"/>
                </w:tcPr>
                <w:p w:rsidR="006B2D81" w:rsidRPr="00132938" w:rsidRDefault="00132938">
                  <w:pPr>
                    <w:pStyle w:val="a5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15</w:t>
                  </w:r>
                </w:p>
              </w:tc>
              <w:tc>
                <w:tcPr>
                  <w:tcW w:w="2751" w:type="pct"/>
                </w:tcPr>
                <w:p w:rsidR="006B2D81" w:rsidRPr="00132938" w:rsidRDefault="00132938">
                  <w:pPr>
                    <w:pStyle w:val="a4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週五</w:t>
                  </w:r>
                </w:p>
              </w:tc>
            </w:tr>
            <w:tr w:rsidR="006B2D81" w:rsidRPr="00132938">
              <w:tc>
                <w:tcPr>
                  <w:tcW w:w="2249" w:type="pct"/>
                </w:tcPr>
                <w:p w:rsidR="006B2D81" w:rsidRPr="00132938" w:rsidRDefault="00132938">
                  <w:pPr>
                    <w:pStyle w:val="a5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16</w:t>
                  </w:r>
                </w:p>
              </w:tc>
              <w:tc>
                <w:tcPr>
                  <w:tcW w:w="2751" w:type="pct"/>
                </w:tcPr>
                <w:p w:rsidR="006B2D81" w:rsidRPr="00132938" w:rsidRDefault="00132938">
                  <w:pPr>
                    <w:pStyle w:val="a4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週六</w:t>
                  </w:r>
                </w:p>
              </w:tc>
            </w:tr>
            <w:tr w:rsidR="006B2D81" w:rsidRPr="00132938">
              <w:tc>
                <w:tcPr>
                  <w:tcW w:w="2249" w:type="pct"/>
                </w:tcPr>
                <w:p w:rsidR="006B2D81" w:rsidRPr="00132938" w:rsidRDefault="00132938">
                  <w:pPr>
                    <w:pStyle w:val="a5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17</w:t>
                  </w:r>
                </w:p>
              </w:tc>
              <w:tc>
                <w:tcPr>
                  <w:tcW w:w="2751" w:type="pct"/>
                </w:tcPr>
                <w:p w:rsidR="006B2D81" w:rsidRPr="00132938" w:rsidRDefault="00132938">
                  <w:pPr>
                    <w:pStyle w:val="a4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週日</w:t>
                  </w:r>
                </w:p>
              </w:tc>
            </w:tr>
            <w:tr w:rsidR="006B2D81" w:rsidRPr="00132938">
              <w:tc>
                <w:tcPr>
                  <w:tcW w:w="2249" w:type="pct"/>
                </w:tcPr>
                <w:p w:rsidR="006B2D81" w:rsidRPr="00132938" w:rsidRDefault="00132938">
                  <w:pPr>
                    <w:pStyle w:val="a5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18</w:t>
                  </w:r>
                </w:p>
              </w:tc>
              <w:tc>
                <w:tcPr>
                  <w:tcW w:w="2751" w:type="pct"/>
                </w:tcPr>
                <w:p w:rsidR="006B2D81" w:rsidRPr="00132938" w:rsidRDefault="00132938">
                  <w:pPr>
                    <w:pStyle w:val="a4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週一</w:t>
                  </w:r>
                </w:p>
              </w:tc>
            </w:tr>
            <w:tr w:rsidR="006B2D81" w:rsidRPr="00132938">
              <w:tc>
                <w:tcPr>
                  <w:tcW w:w="2249" w:type="pct"/>
                </w:tcPr>
                <w:p w:rsidR="006B2D81" w:rsidRPr="00132938" w:rsidRDefault="00132938">
                  <w:pPr>
                    <w:pStyle w:val="a5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19</w:t>
                  </w:r>
                </w:p>
              </w:tc>
              <w:tc>
                <w:tcPr>
                  <w:tcW w:w="2751" w:type="pct"/>
                </w:tcPr>
                <w:p w:rsidR="006B2D81" w:rsidRPr="00132938" w:rsidRDefault="00132938">
                  <w:pPr>
                    <w:pStyle w:val="a4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週二</w:t>
                  </w:r>
                </w:p>
              </w:tc>
            </w:tr>
            <w:tr w:rsidR="006B2D81" w:rsidRPr="00132938">
              <w:tc>
                <w:tcPr>
                  <w:tcW w:w="2249" w:type="pct"/>
                </w:tcPr>
                <w:p w:rsidR="006B2D81" w:rsidRPr="00132938" w:rsidRDefault="00132938">
                  <w:pPr>
                    <w:pStyle w:val="a5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20</w:t>
                  </w:r>
                </w:p>
              </w:tc>
              <w:tc>
                <w:tcPr>
                  <w:tcW w:w="2751" w:type="pct"/>
                </w:tcPr>
                <w:p w:rsidR="006B2D81" w:rsidRPr="00132938" w:rsidRDefault="00132938">
                  <w:pPr>
                    <w:pStyle w:val="a4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週三</w:t>
                  </w:r>
                </w:p>
              </w:tc>
            </w:tr>
            <w:tr w:rsidR="006B2D81" w:rsidRPr="00132938">
              <w:tc>
                <w:tcPr>
                  <w:tcW w:w="2249" w:type="pct"/>
                </w:tcPr>
                <w:p w:rsidR="006B2D81" w:rsidRPr="00132938" w:rsidRDefault="00132938">
                  <w:pPr>
                    <w:pStyle w:val="a5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21</w:t>
                  </w:r>
                </w:p>
              </w:tc>
              <w:tc>
                <w:tcPr>
                  <w:tcW w:w="2751" w:type="pct"/>
                </w:tcPr>
                <w:p w:rsidR="006B2D81" w:rsidRPr="00132938" w:rsidRDefault="00132938">
                  <w:pPr>
                    <w:pStyle w:val="a4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週四</w:t>
                  </w:r>
                </w:p>
              </w:tc>
            </w:tr>
            <w:tr w:rsidR="006B2D81" w:rsidRPr="00132938">
              <w:tc>
                <w:tcPr>
                  <w:tcW w:w="2249" w:type="pct"/>
                </w:tcPr>
                <w:p w:rsidR="006B2D81" w:rsidRPr="00132938" w:rsidRDefault="00132938">
                  <w:pPr>
                    <w:pStyle w:val="a5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22</w:t>
                  </w:r>
                </w:p>
              </w:tc>
              <w:tc>
                <w:tcPr>
                  <w:tcW w:w="2751" w:type="pct"/>
                </w:tcPr>
                <w:p w:rsidR="006B2D81" w:rsidRPr="00132938" w:rsidRDefault="00132938">
                  <w:pPr>
                    <w:pStyle w:val="a4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週五</w:t>
                  </w:r>
                </w:p>
              </w:tc>
            </w:tr>
            <w:tr w:rsidR="006B2D81" w:rsidRPr="00132938">
              <w:tc>
                <w:tcPr>
                  <w:tcW w:w="2249" w:type="pct"/>
                </w:tcPr>
                <w:p w:rsidR="006B2D81" w:rsidRPr="00132938" w:rsidRDefault="00132938">
                  <w:pPr>
                    <w:pStyle w:val="a5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23</w:t>
                  </w:r>
                </w:p>
              </w:tc>
              <w:tc>
                <w:tcPr>
                  <w:tcW w:w="2751" w:type="pct"/>
                </w:tcPr>
                <w:p w:rsidR="006B2D81" w:rsidRPr="00132938" w:rsidRDefault="00132938">
                  <w:pPr>
                    <w:pStyle w:val="a4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週六</w:t>
                  </w:r>
                </w:p>
              </w:tc>
            </w:tr>
            <w:tr w:rsidR="006B2D81" w:rsidRPr="00132938">
              <w:tc>
                <w:tcPr>
                  <w:tcW w:w="2249" w:type="pct"/>
                </w:tcPr>
                <w:p w:rsidR="006B2D81" w:rsidRPr="00132938" w:rsidRDefault="00132938">
                  <w:pPr>
                    <w:pStyle w:val="a5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24</w:t>
                  </w:r>
                </w:p>
              </w:tc>
              <w:tc>
                <w:tcPr>
                  <w:tcW w:w="2751" w:type="pct"/>
                </w:tcPr>
                <w:p w:rsidR="006B2D81" w:rsidRPr="00132938" w:rsidRDefault="00132938">
                  <w:pPr>
                    <w:pStyle w:val="a4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週日</w:t>
                  </w:r>
                </w:p>
              </w:tc>
            </w:tr>
            <w:tr w:rsidR="006B2D81" w:rsidRPr="00132938">
              <w:tc>
                <w:tcPr>
                  <w:tcW w:w="2249" w:type="pct"/>
                </w:tcPr>
                <w:p w:rsidR="006B2D81" w:rsidRPr="00132938" w:rsidRDefault="00132938">
                  <w:pPr>
                    <w:pStyle w:val="a5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25</w:t>
                  </w:r>
                </w:p>
              </w:tc>
              <w:tc>
                <w:tcPr>
                  <w:tcW w:w="2751" w:type="pct"/>
                </w:tcPr>
                <w:p w:rsidR="006B2D81" w:rsidRPr="00132938" w:rsidRDefault="00132938">
                  <w:pPr>
                    <w:pStyle w:val="a4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週一</w:t>
                  </w:r>
                </w:p>
              </w:tc>
            </w:tr>
            <w:tr w:rsidR="006B2D81" w:rsidRPr="00132938">
              <w:tc>
                <w:tcPr>
                  <w:tcW w:w="2249" w:type="pct"/>
                </w:tcPr>
                <w:p w:rsidR="006B2D81" w:rsidRPr="00132938" w:rsidRDefault="00132938">
                  <w:pPr>
                    <w:pStyle w:val="a5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26</w:t>
                  </w:r>
                </w:p>
              </w:tc>
              <w:tc>
                <w:tcPr>
                  <w:tcW w:w="2751" w:type="pct"/>
                </w:tcPr>
                <w:p w:rsidR="006B2D81" w:rsidRPr="00132938" w:rsidRDefault="00132938">
                  <w:pPr>
                    <w:pStyle w:val="a4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週二</w:t>
                  </w:r>
                </w:p>
              </w:tc>
            </w:tr>
            <w:tr w:rsidR="006B2D81" w:rsidRPr="00132938">
              <w:tc>
                <w:tcPr>
                  <w:tcW w:w="2249" w:type="pct"/>
                </w:tcPr>
                <w:p w:rsidR="006B2D81" w:rsidRPr="00132938" w:rsidRDefault="00132938">
                  <w:pPr>
                    <w:pStyle w:val="a5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27</w:t>
                  </w:r>
                </w:p>
              </w:tc>
              <w:tc>
                <w:tcPr>
                  <w:tcW w:w="2751" w:type="pct"/>
                </w:tcPr>
                <w:p w:rsidR="006B2D81" w:rsidRPr="00132938" w:rsidRDefault="00132938">
                  <w:pPr>
                    <w:pStyle w:val="a4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週三</w:t>
                  </w:r>
                </w:p>
              </w:tc>
            </w:tr>
            <w:tr w:rsidR="006B2D81" w:rsidRPr="00132938">
              <w:tc>
                <w:tcPr>
                  <w:tcW w:w="2249" w:type="pct"/>
                </w:tcPr>
                <w:p w:rsidR="006B2D81" w:rsidRPr="00132938" w:rsidRDefault="00132938">
                  <w:pPr>
                    <w:pStyle w:val="a5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28</w:t>
                  </w:r>
                </w:p>
              </w:tc>
              <w:tc>
                <w:tcPr>
                  <w:tcW w:w="2751" w:type="pct"/>
                </w:tcPr>
                <w:p w:rsidR="006B2D81" w:rsidRPr="00132938" w:rsidRDefault="00132938">
                  <w:pPr>
                    <w:pStyle w:val="a4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週四</w:t>
                  </w:r>
                </w:p>
              </w:tc>
            </w:tr>
            <w:tr w:rsidR="006B2D81" w:rsidRPr="00132938">
              <w:tc>
                <w:tcPr>
                  <w:tcW w:w="2249" w:type="pct"/>
                </w:tcPr>
                <w:p w:rsidR="006B2D81" w:rsidRPr="00132938" w:rsidRDefault="00132938">
                  <w:pPr>
                    <w:pStyle w:val="a5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29</w:t>
                  </w:r>
                </w:p>
              </w:tc>
              <w:tc>
                <w:tcPr>
                  <w:tcW w:w="2751" w:type="pct"/>
                </w:tcPr>
                <w:p w:rsidR="006B2D81" w:rsidRPr="00132938" w:rsidRDefault="00132938">
                  <w:pPr>
                    <w:pStyle w:val="a4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週五</w:t>
                  </w:r>
                </w:p>
              </w:tc>
            </w:tr>
            <w:tr w:rsidR="006B2D81" w:rsidRPr="00132938">
              <w:tc>
                <w:tcPr>
                  <w:tcW w:w="2249" w:type="pct"/>
                </w:tcPr>
                <w:p w:rsidR="006B2D81" w:rsidRPr="00132938" w:rsidRDefault="00132938">
                  <w:pPr>
                    <w:pStyle w:val="a5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30</w:t>
                  </w:r>
                </w:p>
              </w:tc>
              <w:tc>
                <w:tcPr>
                  <w:tcW w:w="2751" w:type="pct"/>
                </w:tcPr>
                <w:p w:rsidR="006B2D81" w:rsidRPr="00132938" w:rsidRDefault="00132938">
                  <w:pPr>
                    <w:pStyle w:val="a4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週六</w:t>
                  </w:r>
                </w:p>
              </w:tc>
            </w:tr>
            <w:tr w:rsidR="006B2D81" w:rsidRPr="00132938">
              <w:tc>
                <w:tcPr>
                  <w:tcW w:w="2249" w:type="pct"/>
                </w:tcPr>
                <w:p w:rsidR="006B2D81" w:rsidRPr="00132938" w:rsidRDefault="00132938">
                  <w:pPr>
                    <w:pStyle w:val="a5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31</w:t>
                  </w:r>
                </w:p>
              </w:tc>
              <w:tc>
                <w:tcPr>
                  <w:tcW w:w="2751" w:type="pct"/>
                </w:tcPr>
                <w:p w:rsidR="006B2D81" w:rsidRPr="00132938" w:rsidRDefault="00132938">
                  <w:pPr>
                    <w:pStyle w:val="a4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週日</w:t>
                  </w:r>
                </w:p>
              </w:tc>
            </w:tr>
          </w:tbl>
          <w:p w:rsidR="006B2D81" w:rsidRPr="00132938" w:rsidRDefault="006B2D81">
            <w:pPr>
              <w:rPr>
                <w:rFonts w:ascii="Microsoft JhengHei UI" w:eastAsia="Microsoft JhengHei UI" w:hAnsi="Microsoft JhengHei UI"/>
                <w:sz w:val="20"/>
              </w:rPr>
            </w:pPr>
          </w:p>
        </w:tc>
      </w:tr>
    </w:tbl>
    <w:p w:rsidR="006B2D81" w:rsidRPr="00132938" w:rsidRDefault="006B2D81">
      <w:pPr>
        <w:rPr>
          <w:rFonts w:ascii="Microsoft JhengHei UI" w:eastAsia="Microsoft JhengHei UI" w:hAnsi="Microsoft JhengHei UI"/>
          <w:sz w:val="20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版面配置表格"/>
      </w:tblPr>
      <w:tblGrid>
        <w:gridCol w:w="11793"/>
        <w:gridCol w:w="1885"/>
      </w:tblGrid>
      <w:tr w:rsidR="006B2D81" w:rsidRPr="00132938">
        <w:trPr>
          <w:trHeight w:hRule="exact" w:val="10008"/>
        </w:trPr>
        <w:tc>
          <w:tcPr>
            <w:tcW w:w="11792" w:type="dxa"/>
          </w:tcPr>
          <w:p w:rsidR="006B2D81" w:rsidRPr="00132938" w:rsidRDefault="00132938">
            <w:pPr>
              <w:rPr>
                <w:rFonts w:ascii="Microsoft JhengHei UI" w:eastAsia="Microsoft JhengHei UI" w:hAnsi="Microsoft JhengHei UI"/>
                <w:sz w:val="20"/>
              </w:rPr>
            </w:pPr>
            <w:r w:rsidRPr="00132938">
              <w:rPr>
                <w:rFonts w:ascii="Microsoft JhengHei UI" w:eastAsia="Microsoft JhengHei UI" w:hAnsi="Microsoft JhengHei UI"/>
                <w:noProof/>
                <w:sz w:val="20"/>
              </w:rPr>
              <w:drawing>
                <wp:inline distT="0" distB="0" distL="0" distR="0" wp14:anchorId="5D0C4E8C" wp14:editId="3C2E327E">
                  <wp:extent cx="7488555" cy="5657850"/>
                  <wp:effectExtent l="0" t="0" r="0" b="0"/>
                  <wp:docPr id="17" name="圖片 17" descr="燦爛陽光下的鬱金香田特寫圖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alendarPhoto_A.jpg"/>
                          <pic:cNvPicPr/>
                        </pic:nvPicPr>
                        <pic:blipFill rotWithShape="1">
                          <a:blip r:embed="rId1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7488555" cy="56578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顯示年/月與附註的表格。"/>
            </w:tblPr>
            <w:tblGrid>
              <w:gridCol w:w="5896"/>
              <w:gridCol w:w="5897"/>
            </w:tblGrid>
            <w:tr w:rsidR="006B2D81" w:rsidRPr="00132938">
              <w:tc>
                <w:tcPr>
                  <w:tcW w:w="2500" w:type="pct"/>
                  <w:vAlign w:val="bottom"/>
                </w:tcPr>
                <w:p w:rsidR="006B2D81" w:rsidRPr="00132938" w:rsidRDefault="00132938">
                  <w:pPr>
                    <w:pStyle w:val="a9"/>
                    <w:rPr>
                      <w:rFonts w:ascii="Microsoft JhengHei UI" w:eastAsia="Microsoft JhengHei UI" w:hAnsi="Microsoft JhengHei UI"/>
                      <w:sz w:val="14"/>
                    </w:rPr>
                  </w:pPr>
                  <w:sdt>
                    <w:sdtPr>
                      <w:rPr>
                        <w:rFonts w:ascii="Microsoft JhengHei UI" w:eastAsia="Microsoft JhengHei UI" w:hAnsi="Microsoft JhengHei UI"/>
                        <w:sz w:val="14"/>
                      </w:rPr>
                      <w:id w:val="1325472633"/>
                      <w:placeholder>
                        <w:docPart w:val="A12C2FB9021442AB941EE482F3BAE7E0"/>
                      </w:placeholder>
                      <w:temporary/>
                      <w:showingPlcHdr/>
                      <w15:appearance w15:val="hidden"/>
                      <w:text/>
                    </w:sdtPr>
                    <w:sdtEndPr/>
                    <w:sdtContent>
                      <w:r w:rsidRPr="00132938">
                        <w:rPr>
                          <w:rFonts w:ascii="Microsoft JhengHei UI" w:eastAsia="Microsoft JhengHei UI" w:hAnsi="Microsoft JhengHei UI"/>
                          <w:sz w:val="14"/>
                          <w:lang w:val="zh-TW"/>
                        </w:rPr>
                        <w:t>若要將相片置換為自己的相片，請以滑鼠右鍵按一下相片，然後按一下</w:t>
                      </w:r>
                      <w:r w:rsidRPr="00132938">
                        <w:rPr>
                          <w:rFonts w:ascii="Microsoft JhengHei UI" w:eastAsia="Microsoft JhengHei UI" w:hAnsi="Microsoft JhengHei UI"/>
                          <w:sz w:val="14"/>
                          <w:lang w:val="zh-TW"/>
                        </w:rPr>
                        <w:t xml:space="preserve"> [</w:t>
                      </w:r>
                      <w:r w:rsidRPr="00132938">
                        <w:rPr>
                          <w:rFonts w:ascii="Microsoft JhengHei UI" w:eastAsia="Microsoft JhengHei UI" w:hAnsi="Microsoft JhengHei UI"/>
                          <w:sz w:val="14"/>
                          <w:lang w:val="zh-TW"/>
                        </w:rPr>
                        <w:t>變更圖片</w:t>
                      </w:r>
                      <w:r w:rsidRPr="00132938">
                        <w:rPr>
                          <w:rFonts w:ascii="Microsoft JhengHei UI" w:eastAsia="Microsoft JhengHei UI" w:hAnsi="Microsoft JhengHei UI"/>
                          <w:sz w:val="14"/>
                          <w:lang w:val="zh-TW"/>
                        </w:rPr>
                        <w:t>]</w:t>
                      </w:r>
                      <w:r w:rsidRPr="00132938">
                        <w:rPr>
                          <w:rFonts w:ascii="Microsoft JhengHei UI" w:eastAsia="Microsoft JhengHei UI" w:hAnsi="Microsoft JhengHei UI"/>
                          <w:sz w:val="14"/>
                          <w:lang w:val="zh-TW"/>
                        </w:rPr>
                        <w:t>。</w:t>
                      </w:r>
                      <w:r w:rsidRPr="00132938">
                        <w:rPr>
                          <w:rFonts w:ascii="Microsoft JhengHei UI" w:eastAsia="Microsoft JhengHei UI" w:hAnsi="Microsoft JhengHei UI"/>
                          <w:sz w:val="14"/>
                          <w:lang w:val="zh-TW"/>
                        </w:rPr>
                        <w:t xml:space="preserve"> </w:t>
                      </w:r>
                      <w:r w:rsidRPr="00132938">
                        <w:rPr>
                          <w:rFonts w:ascii="Microsoft JhengHei UI" w:eastAsia="Microsoft JhengHei UI" w:hAnsi="Microsoft JhengHei UI"/>
                          <w:sz w:val="14"/>
                          <w:lang w:val="zh-TW"/>
                        </w:rPr>
                        <w:t>若要置換此預留位置文字，只要按一下並開始打字即可。</w:t>
                      </w:r>
                    </w:sdtContent>
                  </w:sdt>
                </w:p>
              </w:tc>
              <w:tc>
                <w:tcPr>
                  <w:tcW w:w="2500" w:type="pct"/>
                  <w:vAlign w:val="bottom"/>
                </w:tcPr>
                <w:p w:rsidR="006B2D81" w:rsidRPr="00132938" w:rsidRDefault="00132938">
                  <w:pPr>
                    <w:pStyle w:val="a7"/>
                    <w:rPr>
                      <w:rFonts w:ascii="Microsoft JhengHei UI" w:eastAsia="Microsoft JhengHei UI" w:hAnsi="Microsoft JhengHei UI"/>
                      <w:sz w:val="56"/>
                    </w:rPr>
                  </w:pPr>
                  <w:r w:rsidRPr="00132938">
                    <w:rPr>
                      <w:rStyle w:val="a8"/>
                      <w:rFonts w:ascii="Microsoft JhengHei UI" w:eastAsia="Microsoft JhengHei UI" w:hAnsi="Microsoft JhengHei UI"/>
                      <w:sz w:val="56"/>
                      <w:lang w:val="zh-TW"/>
                    </w:rPr>
                    <w:t>四月</w:t>
                  </w:r>
                  <w:r w:rsidRPr="00132938">
                    <w:rPr>
                      <w:rFonts w:ascii="Microsoft JhengHei UI" w:eastAsia="Microsoft JhengHei UI" w:hAnsi="Microsoft JhengHei UI"/>
                      <w:sz w:val="56"/>
                      <w:lang w:val="zh-TW"/>
                    </w:rPr>
                    <w:t xml:space="preserve"> 2013 </w:t>
                  </w:r>
                  <w:r w:rsidRPr="00132938">
                    <w:rPr>
                      <w:rFonts w:ascii="Microsoft JhengHei UI" w:eastAsia="Microsoft JhengHei UI" w:hAnsi="Microsoft JhengHei UI"/>
                      <w:sz w:val="56"/>
                      <w:lang w:val="zh-TW"/>
                    </w:rPr>
                    <w:t>年</w:t>
                  </w:r>
                </w:p>
              </w:tc>
            </w:tr>
          </w:tbl>
          <w:p w:rsidR="006B2D81" w:rsidRPr="00132938" w:rsidRDefault="006B2D81">
            <w:pPr>
              <w:rPr>
                <w:rFonts w:ascii="Microsoft JhengHei UI" w:eastAsia="Microsoft JhengHei UI" w:hAnsi="Microsoft JhengHei UI"/>
                <w:sz w:val="20"/>
              </w:rPr>
            </w:pPr>
          </w:p>
        </w:tc>
        <w:tc>
          <w:tcPr>
            <w:tcW w:w="1885" w:type="dxa"/>
          </w:tcPr>
          <w:tbl>
            <w:tblPr>
              <w:tblW w:w="5000" w:type="pct"/>
              <w:tblLook w:val="04A0" w:firstRow="1" w:lastRow="0" w:firstColumn="1" w:lastColumn="0" w:noHBand="0" w:noVBand="1"/>
              <w:tblDescription w:val="月曆"/>
            </w:tblPr>
            <w:tblGrid>
              <w:gridCol w:w="848"/>
              <w:gridCol w:w="1037"/>
            </w:tblGrid>
            <w:tr w:rsidR="006B2D81" w:rsidRPr="00132938">
              <w:tc>
                <w:tcPr>
                  <w:tcW w:w="2249" w:type="pct"/>
                </w:tcPr>
                <w:p w:rsidR="006B2D81" w:rsidRPr="00132938" w:rsidRDefault="00132938">
                  <w:pPr>
                    <w:pStyle w:val="a5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01</w:t>
                  </w:r>
                </w:p>
              </w:tc>
              <w:tc>
                <w:tcPr>
                  <w:tcW w:w="2751" w:type="pct"/>
                </w:tcPr>
                <w:p w:rsidR="006B2D81" w:rsidRPr="00132938" w:rsidRDefault="00132938">
                  <w:pPr>
                    <w:pStyle w:val="a4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週一</w:t>
                  </w:r>
                </w:p>
              </w:tc>
            </w:tr>
            <w:tr w:rsidR="006B2D81" w:rsidRPr="00132938">
              <w:tc>
                <w:tcPr>
                  <w:tcW w:w="2249" w:type="pct"/>
                </w:tcPr>
                <w:p w:rsidR="006B2D81" w:rsidRPr="00132938" w:rsidRDefault="00132938">
                  <w:pPr>
                    <w:pStyle w:val="a5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02</w:t>
                  </w:r>
                </w:p>
              </w:tc>
              <w:tc>
                <w:tcPr>
                  <w:tcW w:w="2751" w:type="pct"/>
                </w:tcPr>
                <w:p w:rsidR="006B2D81" w:rsidRPr="00132938" w:rsidRDefault="00132938">
                  <w:pPr>
                    <w:pStyle w:val="a4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週二</w:t>
                  </w:r>
                </w:p>
              </w:tc>
            </w:tr>
            <w:tr w:rsidR="006B2D81" w:rsidRPr="00132938">
              <w:tc>
                <w:tcPr>
                  <w:tcW w:w="2249" w:type="pct"/>
                </w:tcPr>
                <w:p w:rsidR="006B2D81" w:rsidRPr="00132938" w:rsidRDefault="00132938">
                  <w:pPr>
                    <w:pStyle w:val="a5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03</w:t>
                  </w:r>
                </w:p>
              </w:tc>
              <w:tc>
                <w:tcPr>
                  <w:tcW w:w="2751" w:type="pct"/>
                </w:tcPr>
                <w:p w:rsidR="006B2D81" w:rsidRPr="00132938" w:rsidRDefault="00132938">
                  <w:pPr>
                    <w:pStyle w:val="a4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週三</w:t>
                  </w:r>
                </w:p>
              </w:tc>
            </w:tr>
            <w:tr w:rsidR="006B2D81" w:rsidRPr="00132938">
              <w:tc>
                <w:tcPr>
                  <w:tcW w:w="2249" w:type="pct"/>
                </w:tcPr>
                <w:p w:rsidR="006B2D81" w:rsidRPr="00132938" w:rsidRDefault="00132938">
                  <w:pPr>
                    <w:pStyle w:val="a5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04</w:t>
                  </w:r>
                </w:p>
              </w:tc>
              <w:tc>
                <w:tcPr>
                  <w:tcW w:w="2751" w:type="pct"/>
                </w:tcPr>
                <w:p w:rsidR="006B2D81" w:rsidRPr="00132938" w:rsidRDefault="00132938">
                  <w:pPr>
                    <w:pStyle w:val="a4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週四</w:t>
                  </w:r>
                </w:p>
              </w:tc>
            </w:tr>
            <w:tr w:rsidR="006B2D81" w:rsidRPr="00132938">
              <w:tc>
                <w:tcPr>
                  <w:tcW w:w="2249" w:type="pct"/>
                </w:tcPr>
                <w:p w:rsidR="006B2D81" w:rsidRPr="00132938" w:rsidRDefault="00132938">
                  <w:pPr>
                    <w:pStyle w:val="a5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05</w:t>
                  </w:r>
                </w:p>
              </w:tc>
              <w:tc>
                <w:tcPr>
                  <w:tcW w:w="2751" w:type="pct"/>
                </w:tcPr>
                <w:p w:rsidR="006B2D81" w:rsidRPr="00132938" w:rsidRDefault="00132938">
                  <w:pPr>
                    <w:pStyle w:val="a4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週五</w:t>
                  </w:r>
                </w:p>
              </w:tc>
            </w:tr>
            <w:tr w:rsidR="006B2D81" w:rsidRPr="00132938">
              <w:tc>
                <w:tcPr>
                  <w:tcW w:w="2249" w:type="pct"/>
                </w:tcPr>
                <w:p w:rsidR="006B2D81" w:rsidRPr="00132938" w:rsidRDefault="00132938">
                  <w:pPr>
                    <w:pStyle w:val="a5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06</w:t>
                  </w:r>
                </w:p>
              </w:tc>
              <w:tc>
                <w:tcPr>
                  <w:tcW w:w="2751" w:type="pct"/>
                </w:tcPr>
                <w:p w:rsidR="006B2D81" w:rsidRPr="00132938" w:rsidRDefault="00132938">
                  <w:pPr>
                    <w:pStyle w:val="a4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週六</w:t>
                  </w:r>
                </w:p>
              </w:tc>
            </w:tr>
            <w:tr w:rsidR="006B2D81" w:rsidRPr="00132938">
              <w:tc>
                <w:tcPr>
                  <w:tcW w:w="2249" w:type="pct"/>
                </w:tcPr>
                <w:p w:rsidR="006B2D81" w:rsidRPr="00132938" w:rsidRDefault="00132938">
                  <w:pPr>
                    <w:pStyle w:val="a5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07</w:t>
                  </w:r>
                </w:p>
              </w:tc>
              <w:tc>
                <w:tcPr>
                  <w:tcW w:w="2751" w:type="pct"/>
                </w:tcPr>
                <w:p w:rsidR="006B2D81" w:rsidRPr="00132938" w:rsidRDefault="00132938">
                  <w:pPr>
                    <w:pStyle w:val="a4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週日</w:t>
                  </w:r>
                </w:p>
              </w:tc>
            </w:tr>
            <w:tr w:rsidR="006B2D81" w:rsidRPr="00132938">
              <w:tc>
                <w:tcPr>
                  <w:tcW w:w="2249" w:type="pct"/>
                </w:tcPr>
                <w:p w:rsidR="006B2D81" w:rsidRPr="00132938" w:rsidRDefault="00132938">
                  <w:pPr>
                    <w:pStyle w:val="a5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08</w:t>
                  </w:r>
                </w:p>
              </w:tc>
              <w:tc>
                <w:tcPr>
                  <w:tcW w:w="2751" w:type="pct"/>
                </w:tcPr>
                <w:p w:rsidR="006B2D81" w:rsidRPr="00132938" w:rsidRDefault="00132938">
                  <w:pPr>
                    <w:pStyle w:val="a4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週一</w:t>
                  </w:r>
                </w:p>
              </w:tc>
            </w:tr>
            <w:tr w:rsidR="006B2D81" w:rsidRPr="00132938">
              <w:tc>
                <w:tcPr>
                  <w:tcW w:w="2249" w:type="pct"/>
                </w:tcPr>
                <w:p w:rsidR="006B2D81" w:rsidRPr="00132938" w:rsidRDefault="00132938">
                  <w:pPr>
                    <w:pStyle w:val="a5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09</w:t>
                  </w:r>
                </w:p>
              </w:tc>
              <w:tc>
                <w:tcPr>
                  <w:tcW w:w="2751" w:type="pct"/>
                </w:tcPr>
                <w:p w:rsidR="006B2D81" w:rsidRPr="00132938" w:rsidRDefault="00132938">
                  <w:pPr>
                    <w:pStyle w:val="a4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週二</w:t>
                  </w:r>
                </w:p>
              </w:tc>
            </w:tr>
            <w:tr w:rsidR="006B2D81" w:rsidRPr="00132938">
              <w:tc>
                <w:tcPr>
                  <w:tcW w:w="2249" w:type="pct"/>
                </w:tcPr>
                <w:p w:rsidR="006B2D81" w:rsidRPr="00132938" w:rsidRDefault="00132938">
                  <w:pPr>
                    <w:pStyle w:val="a5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10</w:t>
                  </w:r>
                </w:p>
              </w:tc>
              <w:tc>
                <w:tcPr>
                  <w:tcW w:w="2751" w:type="pct"/>
                </w:tcPr>
                <w:p w:rsidR="006B2D81" w:rsidRPr="00132938" w:rsidRDefault="00132938">
                  <w:pPr>
                    <w:pStyle w:val="a4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週三</w:t>
                  </w:r>
                </w:p>
              </w:tc>
            </w:tr>
            <w:tr w:rsidR="006B2D81" w:rsidRPr="00132938">
              <w:tc>
                <w:tcPr>
                  <w:tcW w:w="2249" w:type="pct"/>
                </w:tcPr>
                <w:p w:rsidR="006B2D81" w:rsidRPr="00132938" w:rsidRDefault="00132938">
                  <w:pPr>
                    <w:pStyle w:val="a5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11</w:t>
                  </w:r>
                </w:p>
              </w:tc>
              <w:tc>
                <w:tcPr>
                  <w:tcW w:w="2751" w:type="pct"/>
                </w:tcPr>
                <w:p w:rsidR="006B2D81" w:rsidRPr="00132938" w:rsidRDefault="00132938">
                  <w:pPr>
                    <w:pStyle w:val="a4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週四</w:t>
                  </w:r>
                </w:p>
              </w:tc>
            </w:tr>
            <w:tr w:rsidR="006B2D81" w:rsidRPr="00132938">
              <w:tc>
                <w:tcPr>
                  <w:tcW w:w="2249" w:type="pct"/>
                </w:tcPr>
                <w:p w:rsidR="006B2D81" w:rsidRPr="00132938" w:rsidRDefault="00132938">
                  <w:pPr>
                    <w:pStyle w:val="a5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12</w:t>
                  </w:r>
                </w:p>
              </w:tc>
              <w:tc>
                <w:tcPr>
                  <w:tcW w:w="2751" w:type="pct"/>
                </w:tcPr>
                <w:p w:rsidR="006B2D81" w:rsidRPr="00132938" w:rsidRDefault="00132938">
                  <w:pPr>
                    <w:pStyle w:val="a4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週五</w:t>
                  </w:r>
                </w:p>
              </w:tc>
            </w:tr>
            <w:tr w:rsidR="006B2D81" w:rsidRPr="00132938">
              <w:tc>
                <w:tcPr>
                  <w:tcW w:w="2249" w:type="pct"/>
                </w:tcPr>
                <w:p w:rsidR="006B2D81" w:rsidRPr="00132938" w:rsidRDefault="00132938">
                  <w:pPr>
                    <w:pStyle w:val="a5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13</w:t>
                  </w:r>
                </w:p>
              </w:tc>
              <w:tc>
                <w:tcPr>
                  <w:tcW w:w="2751" w:type="pct"/>
                </w:tcPr>
                <w:p w:rsidR="006B2D81" w:rsidRPr="00132938" w:rsidRDefault="00132938">
                  <w:pPr>
                    <w:pStyle w:val="a4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週六</w:t>
                  </w:r>
                </w:p>
              </w:tc>
            </w:tr>
            <w:tr w:rsidR="006B2D81" w:rsidRPr="00132938">
              <w:tc>
                <w:tcPr>
                  <w:tcW w:w="2249" w:type="pct"/>
                </w:tcPr>
                <w:p w:rsidR="006B2D81" w:rsidRPr="00132938" w:rsidRDefault="00132938">
                  <w:pPr>
                    <w:pStyle w:val="a5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14</w:t>
                  </w:r>
                </w:p>
              </w:tc>
              <w:tc>
                <w:tcPr>
                  <w:tcW w:w="2751" w:type="pct"/>
                </w:tcPr>
                <w:p w:rsidR="006B2D81" w:rsidRPr="00132938" w:rsidRDefault="00132938">
                  <w:pPr>
                    <w:pStyle w:val="a4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週日</w:t>
                  </w:r>
                </w:p>
              </w:tc>
            </w:tr>
            <w:tr w:rsidR="006B2D81" w:rsidRPr="00132938">
              <w:tc>
                <w:tcPr>
                  <w:tcW w:w="2249" w:type="pct"/>
                </w:tcPr>
                <w:p w:rsidR="006B2D81" w:rsidRPr="00132938" w:rsidRDefault="00132938">
                  <w:pPr>
                    <w:pStyle w:val="a5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15</w:t>
                  </w:r>
                </w:p>
              </w:tc>
              <w:tc>
                <w:tcPr>
                  <w:tcW w:w="2751" w:type="pct"/>
                </w:tcPr>
                <w:p w:rsidR="006B2D81" w:rsidRPr="00132938" w:rsidRDefault="00132938">
                  <w:pPr>
                    <w:pStyle w:val="a4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週一</w:t>
                  </w:r>
                </w:p>
              </w:tc>
            </w:tr>
            <w:tr w:rsidR="006B2D81" w:rsidRPr="00132938">
              <w:tc>
                <w:tcPr>
                  <w:tcW w:w="2249" w:type="pct"/>
                </w:tcPr>
                <w:p w:rsidR="006B2D81" w:rsidRPr="00132938" w:rsidRDefault="00132938">
                  <w:pPr>
                    <w:pStyle w:val="a5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16</w:t>
                  </w:r>
                </w:p>
              </w:tc>
              <w:tc>
                <w:tcPr>
                  <w:tcW w:w="2751" w:type="pct"/>
                </w:tcPr>
                <w:p w:rsidR="006B2D81" w:rsidRPr="00132938" w:rsidRDefault="00132938">
                  <w:pPr>
                    <w:pStyle w:val="a4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週二</w:t>
                  </w:r>
                </w:p>
              </w:tc>
            </w:tr>
            <w:tr w:rsidR="006B2D81" w:rsidRPr="00132938">
              <w:tc>
                <w:tcPr>
                  <w:tcW w:w="2249" w:type="pct"/>
                </w:tcPr>
                <w:p w:rsidR="006B2D81" w:rsidRPr="00132938" w:rsidRDefault="00132938">
                  <w:pPr>
                    <w:pStyle w:val="a5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17</w:t>
                  </w:r>
                </w:p>
              </w:tc>
              <w:tc>
                <w:tcPr>
                  <w:tcW w:w="2751" w:type="pct"/>
                </w:tcPr>
                <w:p w:rsidR="006B2D81" w:rsidRPr="00132938" w:rsidRDefault="00132938">
                  <w:pPr>
                    <w:pStyle w:val="a4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週三</w:t>
                  </w:r>
                </w:p>
              </w:tc>
            </w:tr>
            <w:tr w:rsidR="006B2D81" w:rsidRPr="00132938">
              <w:tc>
                <w:tcPr>
                  <w:tcW w:w="2249" w:type="pct"/>
                </w:tcPr>
                <w:p w:rsidR="006B2D81" w:rsidRPr="00132938" w:rsidRDefault="00132938">
                  <w:pPr>
                    <w:pStyle w:val="a5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18</w:t>
                  </w:r>
                </w:p>
              </w:tc>
              <w:tc>
                <w:tcPr>
                  <w:tcW w:w="2751" w:type="pct"/>
                </w:tcPr>
                <w:p w:rsidR="006B2D81" w:rsidRPr="00132938" w:rsidRDefault="00132938">
                  <w:pPr>
                    <w:pStyle w:val="a4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週四</w:t>
                  </w:r>
                </w:p>
              </w:tc>
            </w:tr>
            <w:tr w:rsidR="006B2D81" w:rsidRPr="00132938">
              <w:tc>
                <w:tcPr>
                  <w:tcW w:w="2249" w:type="pct"/>
                </w:tcPr>
                <w:p w:rsidR="006B2D81" w:rsidRPr="00132938" w:rsidRDefault="00132938">
                  <w:pPr>
                    <w:pStyle w:val="a5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19</w:t>
                  </w:r>
                </w:p>
              </w:tc>
              <w:tc>
                <w:tcPr>
                  <w:tcW w:w="2751" w:type="pct"/>
                </w:tcPr>
                <w:p w:rsidR="006B2D81" w:rsidRPr="00132938" w:rsidRDefault="00132938">
                  <w:pPr>
                    <w:pStyle w:val="a4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週五</w:t>
                  </w:r>
                </w:p>
              </w:tc>
            </w:tr>
            <w:tr w:rsidR="006B2D81" w:rsidRPr="00132938">
              <w:tc>
                <w:tcPr>
                  <w:tcW w:w="2249" w:type="pct"/>
                </w:tcPr>
                <w:p w:rsidR="006B2D81" w:rsidRPr="00132938" w:rsidRDefault="00132938">
                  <w:pPr>
                    <w:pStyle w:val="a5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20</w:t>
                  </w:r>
                </w:p>
              </w:tc>
              <w:tc>
                <w:tcPr>
                  <w:tcW w:w="2751" w:type="pct"/>
                </w:tcPr>
                <w:p w:rsidR="006B2D81" w:rsidRPr="00132938" w:rsidRDefault="00132938">
                  <w:pPr>
                    <w:pStyle w:val="a4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週六</w:t>
                  </w:r>
                </w:p>
              </w:tc>
            </w:tr>
            <w:tr w:rsidR="006B2D81" w:rsidRPr="00132938">
              <w:tc>
                <w:tcPr>
                  <w:tcW w:w="2249" w:type="pct"/>
                </w:tcPr>
                <w:p w:rsidR="006B2D81" w:rsidRPr="00132938" w:rsidRDefault="00132938">
                  <w:pPr>
                    <w:pStyle w:val="a5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21</w:t>
                  </w:r>
                </w:p>
              </w:tc>
              <w:tc>
                <w:tcPr>
                  <w:tcW w:w="2751" w:type="pct"/>
                </w:tcPr>
                <w:p w:rsidR="006B2D81" w:rsidRPr="00132938" w:rsidRDefault="00132938">
                  <w:pPr>
                    <w:pStyle w:val="a4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週日</w:t>
                  </w:r>
                </w:p>
              </w:tc>
            </w:tr>
            <w:tr w:rsidR="006B2D81" w:rsidRPr="00132938">
              <w:tc>
                <w:tcPr>
                  <w:tcW w:w="2249" w:type="pct"/>
                </w:tcPr>
                <w:p w:rsidR="006B2D81" w:rsidRPr="00132938" w:rsidRDefault="00132938">
                  <w:pPr>
                    <w:pStyle w:val="a5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22</w:t>
                  </w:r>
                </w:p>
              </w:tc>
              <w:tc>
                <w:tcPr>
                  <w:tcW w:w="2751" w:type="pct"/>
                </w:tcPr>
                <w:p w:rsidR="006B2D81" w:rsidRPr="00132938" w:rsidRDefault="00132938">
                  <w:pPr>
                    <w:pStyle w:val="a4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週一</w:t>
                  </w:r>
                </w:p>
              </w:tc>
            </w:tr>
            <w:tr w:rsidR="006B2D81" w:rsidRPr="00132938">
              <w:tc>
                <w:tcPr>
                  <w:tcW w:w="2249" w:type="pct"/>
                </w:tcPr>
                <w:p w:rsidR="006B2D81" w:rsidRPr="00132938" w:rsidRDefault="00132938">
                  <w:pPr>
                    <w:pStyle w:val="a5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23</w:t>
                  </w:r>
                </w:p>
              </w:tc>
              <w:tc>
                <w:tcPr>
                  <w:tcW w:w="2751" w:type="pct"/>
                </w:tcPr>
                <w:p w:rsidR="006B2D81" w:rsidRPr="00132938" w:rsidRDefault="00132938">
                  <w:pPr>
                    <w:pStyle w:val="a4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週二</w:t>
                  </w:r>
                </w:p>
              </w:tc>
            </w:tr>
            <w:tr w:rsidR="006B2D81" w:rsidRPr="00132938">
              <w:tc>
                <w:tcPr>
                  <w:tcW w:w="2249" w:type="pct"/>
                </w:tcPr>
                <w:p w:rsidR="006B2D81" w:rsidRPr="00132938" w:rsidRDefault="00132938">
                  <w:pPr>
                    <w:pStyle w:val="a5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24</w:t>
                  </w:r>
                </w:p>
              </w:tc>
              <w:tc>
                <w:tcPr>
                  <w:tcW w:w="2751" w:type="pct"/>
                </w:tcPr>
                <w:p w:rsidR="006B2D81" w:rsidRPr="00132938" w:rsidRDefault="00132938">
                  <w:pPr>
                    <w:pStyle w:val="a4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週三</w:t>
                  </w:r>
                </w:p>
              </w:tc>
            </w:tr>
            <w:tr w:rsidR="006B2D81" w:rsidRPr="00132938">
              <w:tc>
                <w:tcPr>
                  <w:tcW w:w="2249" w:type="pct"/>
                </w:tcPr>
                <w:p w:rsidR="006B2D81" w:rsidRPr="00132938" w:rsidRDefault="00132938">
                  <w:pPr>
                    <w:pStyle w:val="a5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25</w:t>
                  </w:r>
                </w:p>
              </w:tc>
              <w:tc>
                <w:tcPr>
                  <w:tcW w:w="2751" w:type="pct"/>
                </w:tcPr>
                <w:p w:rsidR="006B2D81" w:rsidRPr="00132938" w:rsidRDefault="00132938">
                  <w:pPr>
                    <w:pStyle w:val="a4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週四</w:t>
                  </w:r>
                </w:p>
              </w:tc>
            </w:tr>
            <w:tr w:rsidR="006B2D81" w:rsidRPr="00132938">
              <w:tc>
                <w:tcPr>
                  <w:tcW w:w="2249" w:type="pct"/>
                </w:tcPr>
                <w:p w:rsidR="006B2D81" w:rsidRPr="00132938" w:rsidRDefault="00132938">
                  <w:pPr>
                    <w:pStyle w:val="a5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26</w:t>
                  </w:r>
                </w:p>
              </w:tc>
              <w:tc>
                <w:tcPr>
                  <w:tcW w:w="2751" w:type="pct"/>
                </w:tcPr>
                <w:p w:rsidR="006B2D81" w:rsidRPr="00132938" w:rsidRDefault="00132938">
                  <w:pPr>
                    <w:pStyle w:val="a4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週五</w:t>
                  </w:r>
                </w:p>
              </w:tc>
            </w:tr>
            <w:tr w:rsidR="006B2D81" w:rsidRPr="00132938">
              <w:tc>
                <w:tcPr>
                  <w:tcW w:w="2249" w:type="pct"/>
                </w:tcPr>
                <w:p w:rsidR="006B2D81" w:rsidRPr="00132938" w:rsidRDefault="00132938">
                  <w:pPr>
                    <w:pStyle w:val="a5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27</w:t>
                  </w:r>
                </w:p>
              </w:tc>
              <w:tc>
                <w:tcPr>
                  <w:tcW w:w="2751" w:type="pct"/>
                </w:tcPr>
                <w:p w:rsidR="006B2D81" w:rsidRPr="00132938" w:rsidRDefault="00132938">
                  <w:pPr>
                    <w:pStyle w:val="a4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週六</w:t>
                  </w:r>
                </w:p>
              </w:tc>
            </w:tr>
            <w:tr w:rsidR="006B2D81" w:rsidRPr="00132938">
              <w:tc>
                <w:tcPr>
                  <w:tcW w:w="2249" w:type="pct"/>
                </w:tcPr>
                <w:p w:rsidR="006B2D81" w:rsidRPr="00132938" w:rsidRDefault="00132938">
                  <w:pPr>
                    <w:pStyle w:val="a5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28</w:t>
                  </w:r>
                </w:p>
              </w:tc>
              <w:tc>
                <w:tcPr>
                  <w:tcW w:w="2751" w:type="pct"/>
                </w:tcPr>
                <w:p w:rsidR="006B2D81" w:rsidRPr="00132938" w:rsidRDefault="00132938">
                  <w:pPr>
                    <w:pStyle w:val="a4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週日</w:t>
                  </w:r>
                </w:p>
              </w:tc>
            </w:tr>
            <w:tr w:rsidR="006B2D81" w:rsidRPr="00132938">
              <w:tc>
                <w:tcPr>
                  <w:tcW w:w="2249" w:type="pct"/>
                </w:tcPr>
                <w:p w:rsidR="006B2D81" w:rsidRPr="00132938" w:rsidRDefault="00132938">
                  <w:pPr>
                    <w:pStyle w:val="a5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29</w:t>
                  </w:r>
                </w:p>
              </w:tc>
              <w:tc>
                <w:tcPr>
                  <w:tcW w:w="2751" w:type="pct"/>
                </w:tcPr>
                <w:p w:rsidR="006B2D81" w:rsidRPr="00132938" w:rsidRDefault="00132938">
                  <w:pPr>
                    <w:pStyle w:val="a4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週一</w:t>
                  </w:r>
                </w:p>
              </w:tc>
            </w:tr>
            <w:tr w:rsidR="006B2D81" w:rsidRPr="00132938">
              <w:tc>
                <w:tcPr>
                  <w:tcW w:w="2249" w:type="pct"/>
                </w:tcPr>
                <w:p w:rsidR="006B2D81" w:rsidRPr="00132938" w:rsidRDefault="00132938">
                  <w:pPr>
                    <w:pStyle w:val="a5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30</w:t>
                  </w:r>
                </w:p>
              </w:tc>
              <w:tc>
                <w:tcPr>
                  <w:tcW w:w="2751" w:type="pct"/>
                </w:tcPr>
                <w:p w:rsidR="006B2D81" w:rsidRPr="00132938" w:rsidRDefault="00132938">
                  <w:pPr>
                    <w:pStyle w:val="a4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週二</w:t>
                  </w:r>
                </w:p>
              </w:tc>
            </w:tr>
            <w:tr w:rsidR="006B2D81" w:rsidRPr="00132938">
              <w:tc>
                <w:tcPr>
                  <w:tcW w:w="2249" w:type="pct"/>
                </w:tcPr>
                <w:p w:rsidR="006B2D81" w:rsidRPr="00132938" w:rsidRDefault="006B2D81">
                  <w:pPr>
                    <w:pStyle w:val="a5"/>
                    <w:rPr>
                      <w:rFonts w:ascii="Microsoft JhengHei UI" w:eastAsia="Microsoft JhengHei UI" w:hAnsi="Microsoft JhengHei UI"/>
                      <w:sz w:val="20"/>
                    </w:rPr>
                  </w:pPr>
                </w:p>
              </w:tc>
              <w:tc>
                <w:tcPr>
                  <w:tcW w:w="2751" w:type="pct"/>
                </w:tcPr>
                <w:p w:rsidR="006B2D81" w:rsidRPr="00132938" w:rsidRDefault="006B2D81">
                  <w:pPr>
                    <w:pStyle w:val="a4"/>
                    <w:rPr>
                      <w:rFonts w:ascii="Microsoft JhengHei UI" w:eastAsia="Microsoft JhengHei UI" w:hAnsi="Microsoft JhengHei UI"/>
                      <w:sz w:val="20"/>
                    </w:rPr>
                  </w:pPr>
                </w:p>
              </w:tc>
            </w:tr>
          </w:tbl>
          <w:p w:rsidR="006B2D81" w:rsidRPr="00132938" w:rsidRDefault="006B2D81">
            <w:pPr>
              <w:rPr>
                <w:rFonts w:ascii="Microsoft JhengHei UI" w:eastAsia="Microsoft JhengHei UI" w:hAnsi="Microsoft JhengHei UI"/>
                <w:sz w:val="20"/>
              </w:rPr>
            </w:pPr>
          </w:p>
        </w:tc>
      </w:tr>
    </w:tbl>
    <w:p w:rsidR="006B2D81" w:rsidRPr="00132938" w:rsidRDefault="006B2D81">
      <w:pPr>
        <w:rPr>
          <w:rFonts w:ascii="Microsoft JhengHei UI" w:eastAsia="Microsoft JhengHei UI" w:hAnsi="Microsoft JhengHei UI"/>
          <w:sz w:val="20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版面配置表格"/>
      </w:tblPr>
      <w:tblGrid>
        <w:gridCol w:w="11792"/>
        <w:gridCol w:w="1885"/>
      </w:tblGrid>
      <w:tr w:rsidR="006B2D81" w:rsidRPr="00132938">
        <w:trPr>
          <w:trHeight w:hRule="exact" w:val="10008"/>
        </w:trPr>
        <w:tc>
          <w:tcPr>
            <w:tcW w:w="11792" w:type="dxa"/>
          </w:tcPr>
          <w:p w:rsidR="006B2D81" w:rsidRPr="00132938" w:rsidRDefault="00132938">
            <w:pPr>
              <w:rPr>
                <w:rFonts w:ascii="Microsoft JhengHei UI" w:eastAsia="Microsoft JhengHei UI" w:hAnsi="Microsoft JhengHei UI"/>
                <w:sz w:val="20"/>
              </w:rPr>
            </w:pPr>
            <w:r w:rsidRPr="00132938">
              <w:rPr>
                <w:rFonts w:ascii="Microsoft JhengHei UI" w:eastAsia="Microsoft JhengHei UI" w:hAnsi="Microsoft JhengHei UI"/>
                <w:noProof/>
                <w:sz w:val="20"/>
              </w:rPr>
              <w:drawing>
                <wp:inline distT="0" distB="0" distL="0" distR="0" wp14:anchorId="5353D940" wp14:editId="52C23F0C">
                  <wp:extent cx="7487285" cy="5657850"/>
                  <wp:effectExtent l="0" t="0" r="0" b="0"/>
                  <wp:docPr id="19" name="圖片 19" descr="一排色彩繽紛的海灘屋圖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alendarPhoto_A.jpg"/>
                          <pic:cNvPicPr/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" r="1276" b="503"/>
                          <a:stretch/>
                        </pic:blipFill>
                        <pic:spPr bwMode="auto">
                          <a:xfrm>
                            <a:off x="0" y="0"/>
                            <a:ext cx="7487285" cy="56578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顯示年/月與附註的表格。"/>
            </w:tblPr>
            <w:tblGrid>
              <w:gridCol w:w="5896"/>
              <w:gridCol w:w="5896"/>
            </w:tblGrid>
            <w:tr w:rsidR="006B2D81" w:rsidRPr="00132938">
              <w:tc>
                <w:tcPr>
                  <w:tcW w:w="2500" w:type="pct"/>
                  <w:vAlign w:val="bottom"/>
                </w:tcPr>
                <w:p w:rsidR="006B2D81" w:rsidRPr="00132938" w:rsidRDefault="00132938">
                  <w:pPr>
                    <w:pStyle w:val="a9"/>
                    <w:rPr>
                      <w:rFonts w:ascii="Microsoft JhengHei UI" w:eastAsia="Microsoft JhengHei UI" w:hAnsi="Microsoft JhengHei UI"/>
                      <w:sz w:val="14"/>
                    </w:rPr>
                  </w:pPr>
                  <w:sdt>
                    <w:sdtPr>
                      <w:rPr>
                        <w:rFonts w:ascii="Microsoft JhengHei UI" w:eastAsia="Microsoft JhengHei UI" w:hAnsi="Microsoft JhengHei UI"/>
                        <w:sz w:val="14"/>
                      </w:rPr>
                      <w:id w:val="1283307268"/>
                      <w:placeholder>
                        <w:docPart w:val="A12C2FB9021442AB941EE482F3BAE7E0"/>
                      </w:placeholder>
                      <w:temporary/>
                      <w:showingPlcHdr/>
                      <w15:appearance w15:val="hidden"/>
                      <w:text/>
                    </w:sdtPr>
                    <w:sdtEndPr/>
                    <w:sdtContent>
                      <w:r w:rsidRPr="00132938">
                        <w:rPr>
                          <w:rFonts w:ascii="Microsoft JhengHei UI" w:eastAsia="Microsoft JhengHei UI" w:hAnsi="Microsoft JhengHei UI"/>
                          <w:sz w:val="14"/>
                          <w:lang w:val="zh-TW"/>
                        </w:rPr>
                        <w:t>若要將相片置換為自己的相片，請以滑鼠右鍵按一下相片，然後按一下</w:t>
                      </w:r>
                      <w:r w:rsidRPr="00132938">
                        <w:rPr>
                          <w:rFonts w:ascii="Microsoft JhengHei UI" w:eastAsia="Microsoft JhengHei UI" w:hAnsi="Microsoft JhengHei UI"/>
                          <w:sz w:val="14"/>
                          <w:lang w:val="zh-TW"/>
                        </w:rPr>
                        <w:t xml:space="preserve"> [</w:t>
                      </w:r>
                      <w:r w:rsidRPr="00132938">
                        <w:rPr>
                          <w:rFonts w:ascii="Microsoft JhengHei UI" w:eastAsia="Microsoft JhengHei UI" w:hAnsi="Microsoft JhengHei UI"/>
                          <w:sz w:val="14"/>
                          <w:lang w:val="zh-TW"/>
                        </w:rPr>
                        <w:t>變更圖片</w:t>
                      </w:r>
                      <w:r w:rsidRPr="00132938">
                        <w:rPr>
                          <w:rFonts w:ascii="Microsoft JhengHei UI" w:eastAsia="Microsoft JhengHei UI" w:hAnsi="Microsoft JhengHei UI"/>
                          <w:sz w:val="14"/>
                          <w:lang w:val="zh-TW"/>
                        </w:rPr>
                        <w:t>]</w:t>
                      </w:r>
                      <w:r w:rsidRPr="00132938">
                        <w:rPr>
                          <w:rFonts w:ascii="Microsoft JhengHei UI" w:eastAsia="Microsoft JhengHei UI" w:hAnsi="Microsoft JhengHei UI"/>
                          <w:sz w:val="14"/>
                          <w:lang w:val="zh-TW"/>
                        </w:rPr>
                        <w:t>。</w:t>
                      </w:r>
                      <w:r w:rsidRPr="00132938">
                        <w:rPr>
                          <w:rFonts w:ascii="Microsoft JhengHei UI" w:eastAsia="Microsoft JhengHei UI" w:hAnsi="Microsoft JhengHei UI"/>
                          <w:sz w:val="14"/>
                          <w:lang w:val="zh-TW"/>
                        </w:rPr>
                        <w:t xml:space="preserve"> </w:t>
                      </w:r>
                      <w:r w:rsidRPr="00132938">
                        <w:rPr>
                          <w:rFonts w:ascii="Microsoft JhengHei UI" w:eastAsia="Microsoft JhengHei UI" w:hAnsi="Microsoft JhengHei UI"/>
                          <w:sz w:val="14"/>
                          <w:lang w:val="zh-TW"/>
                        </w:rPr>
                        <w:t>若要置換此預留位置文字，只要按一下並開始打字即可。</w:t>
                      </w:r>
                    </w:sdtContent>
                  </w:sdt>
                </w:p>
              </w:tc>
              <w:tc>
                <w:tcPr>
                  <w:tcW w:w="2500" w:type="pct"/>
                  <w:vAlign w:val="bottom"/>
                </w:tcPr>
                <w:p w:rsidR="006B2D81" w:rsidRPr="00132938" w:rsidRDefault="00132938">
                  <w:pPr>
                    <w:pStyle w:val="a7"/>
                    <w:rPr>
                      <w:rFonts w:ascii="Microsoft JhengHei UI" w:eastAsia="Microsoft JhengHei UI" w:hAnsi="Microsoft JhengHei UI"/>
                      <w:sz w:val="56"/>
                    </w:rPr>
                  </w:pPr>
                  <w:r w:rsidRPr="00132938">
                    <w:rPr>
                      <w:rStyle w:val="a8"/>
                      <w:rFonts w:ascii="Microsoft JhengHei UI" w:eastAsia="Microsoft JhengHei UI" w:hAnsi="Microsoft JhengHei UI"/>
                      <w:sz w:val="56"/>
                      <w:lang w:val="zh-TW"/>
                    </w:rPr>
                    <w:t>五月</w:t>
                  </w:r>
                  <w:r w:rsidRPr="00132938">
                    <w:rPr>
                      <w:rFonts w:ascii="Microsoft JhengHei UI" w:eastAsia="Microsoft JhengHei UI" w:hAnsi="Microsoft JhengHei UI"/>
                      <w:sz w:val="56"/>
                      <w:lang w:val="zh-TW"/>
                    </w:rPr>
                    <w:t xml:space="preserve"> 2013 </w:t>
                  </w:r>
                  <w:r w:rsidRPr="00132938">
                    <w:rPr>
                      <w:rFonts w:ascii="Microsoft JhengHei UI" w:eastAsia="Microsoft JhengHei UI" w:hAnsi="Microsoft JhengHei UI"/>
                      <w:sz w:val="56"/>
                      <w:lang w:val="zh-TW"/>
                    </w:rPr>
                    <w:t>年</w:t>
                  </w:r>
                </w:p>
              </w:tc>
            </w:tr>
          </w:tbl>
          <w:p w:rsidR="006B2D81" w:rsidRPr="00132938" w:rsidRDefault="006B2D81">
            <w:pPr>
              <w:rPr>
                <w:rFonts w:ascii="Microsoft JhengHei UI" w:eastAsia="Microsoft JhengHei UI" w:hAnsi="Microsoft JhengHei UI"/>
                <w:sz w:val="20"/>
              </w:rPr>
            </w:pPr>
          </w:p>
        </w:tc>
        <w:tc>
          <w:tcPr>
            <w:tcW w:w="1885" w:type="dxa"/>
          </w:tcPr>
          <w:tbl>
            <w:tblPr>
              <w:tblW w:w="5000" w:type="pct"/>
              <w:tblLook w:val="04A0" w:firstRow="1" w:lastRow="0" w:firstColumn="1" w:lastColumn="0" w:noHBand="0" w:noVBand="1"/>
              <w:tblDescription w:val="月曆"/>
            </w:tblPr>
            <w:tblGrid>
              <w:gridCol w:w="848"/>
              <w:gridCol w:w="1037"/>
            </w:tblGrid>
            <w:tr w:rsidR="006B2D81" w:rsidRPr="00132938">
              <w:tc>
                <w:tcPr>
                  <w:tcW w:w="2249" w:type="pct"/>
                </w:tcPr>
                <w:p w:rsidR="006B2D81" w:rsidRPr="00132938" w:rsidRDefault="00132938">
                  <w:pPr>
                    <w:pStyle w:val="a5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01</w:t>
                  </w:r>
                </w:p>
              </w:tc>
              <w:tc>
                <w:tcPr>
                  <w:tcW w:w="2751" w:type="pct"/>
                </w:tcPr>
                <w:p w:rsidR="006B2D81" w:rsidRPr="00132938" w:rsidRDefault="00132938">
                  <w:pPr>
                    <w:pStyle w:val="a4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週三</w:t>
                  </w:r>
                </w:p>
              </w:tc>
            </w:tr>
            <w:tr w:rsidR="006B2D81" w:rsidRPr="00132938">
              <w:tc>
                <w:tcPr>
                  <w:tcW w:w="2249" w:type="pct"/>
                </w:tcPr>
                <w:p w:rsidR="006B2D81" w:rsidRPr="00132938" w:rsidRDefault="00132938">
                  <w:pPr>
                    <w:pStyle w:val="a5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02</w:t>
                  </w:r>
                </w:p>
              </w:tc>
              <w:tc>
                <w:tcPr>
                  <w:tcW w:w="2751" w:type="pct"/>
                </w:tcPr>
                <w:p w:rsidR="006B2D81" w:rsidRPr="00132938" w:rsidRDefault="00132938">
                  <w:pPr>
                    <w:pStyle w:val="a4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週四</w:t>
                  </w:r>
                </w:p>
              </w:tc>
            </w:tr>
            <w:tr w:rsidR="006B2D81" w:rsidRPr="00132938">
              <w:tc>
                <w:tcPr>
                  <w:tcW w:w="2249" w:type="pct"/>
                </w:tcPr>
                <w:p w:rsidR="006B2D81" w:rsidRPr="00132938" w:rsidRDefault="00132938">
                  <w:pPr>
                    <w:pStyle w:val="a5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03</w:t>
                  </w:r>
                </w:p>
              </w:tc>
              <w:tc>
                <w:tcPr>
                  <w:tcW w:w="2751" w:type="pct"/>
                </w:tcPr>
                <w:p w:rsidR="006B2D81" w:rsidRPr="00132938" w:rsidRDefault="00132938">
                  <w:pPr>
                    <w:pStyle w:val="a4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週五</w:t>
                  </w:r>
                </w:p>
              </w:tc>
            </w:tr>
            <w:tr w:rsidR="006B2D81" w:rsidRPr="00132938">
              <w:tc>
                <w:tcPr>
                  <w:tcW w:w="2249" w:type="pct"/>
                </w:tcPr>
                <w:p w:rsidR="006B2D81" w:rsidRPr="00132938" w:rsidRDefault="00132938">
                  <w:pPr>
                    <w:pStyle w:val="a5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04</w:t>
                  </w:r>
                </w:p>
              </w:tc>
              <w:tc>
                <w:tcPr>
                  <w:tcW w:w="2751" w:type="pct"/>
                </w:tcPr>
                <w:p w:rsidR="006B2D81" w:rsidRPr="00132938" w:rsidRDefault="00132938">
                  <w:pPr>
                    <w:pStyle w:val="a4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週六</w:t>
                  </w:r>
                </w:p>
              </w:tc>
            </w:tr>
            <w:tr w:rsidR="006B2D81" w:rsidRPr="00132938">
              <w:tc>
                <w:tcPr>
                  <w:tcW w:w="2249" w:type="pct"/>
                </w:tcPr>
                <w:p w:rsidR="006B2D81" w:rsidRPr="00132938" w:rsidRDefault="00132938">
                  <w:pPr>
                    <w:pStyle w:val="a5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05</w:t>
                  </w:r>
                </w:p>
              </w:tc>
              <w:tc>
                <w:tcPr>
                  <w:tcW w:w="2751" w:type="pct"/>
                </w:tcPr>
                <w:p w:rsidR="006B2D81" w:rsidRPr="00132938" w:rsidRDefault="00132938">
                  <w:pPr>
                    <w:pStyle w:val="a4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週日</w:t>
                  </w:r>
                </w:p>
              </w:tc>
            </w:tr>
            <w:tr w:rsidR="006B2D81" w:rsidRPr="00132938">
              <w:tc>
                <w:tcPr>
                  <w:tcW w:w="2249" w:type="pct"/>
                </w:tcPr>
                <w:p w:rsidR="006B2D81" w:rsidRPr="00132938" w:rsidRDefault="00132938">
                  <w:pPr>
                    <w:pStyle w:val="a5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06</w:t>
                  </w:r>
                </w:p>
              </w:tc>
              <w:tc>
                <w:tcPr>
                  <w:tcW w:w="2751" w:type="pct"/>
                </w:tcPr>
                <w:p w:rsidR="006B2D81" w:rsidRPr="00132938" w:rsidRDefault="00132938">
                  <w:pPr>
                    <w:pStyle w:val="a4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週一</w:t>
                  </w:r>
                </w:p>
              </w:tc>
            </w:tr>
            <w:tr w:rsidR="006B2D81" w:rsidRPr="00132938">
              <w:tc>
                <w:tcPr>
                  <w:tcW w:w="2249" w:type="pct"/>
                </w:tcPr>
                <w:p w:rsidR="006B2D81" w:rsidRPr="00132938" w:rsidRDefault="00132938">
                  <w:pPr>
                    <w:pStyle w:val="a5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07</w:t>
                  </w:r>
                </w:p>
              </w:tc>
              <w:tc>
                <w:tcPr>
                  <w:tcW w:w="2751" w:type="pct"/>
                </w:tcPr>
                <w:p w:rsidR="006B2D81" w:rsidRPr="00132938" w:rsidRDefault="00132938">
                  <w:pPr>
                    <w:pStyle w:val="a4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週二</w:t>
                  </w:r>
                </w:p>
              </w:tc>
            </w:tr>
            <w:tr w:rsidR="006B2D81" w:rsidRPr="00132938">
              <w:tc>
                <w:tcPr>
                  <w:tcW w:w="2249" w:type="pct"/>
                </w:tcPr>
                <w:p w:rsidR="006B2D81" w:rsidRPr="00132938" w:rsidRDefault="00132938">
                  <w:pPr>
                    <w:pStyle w:val="a5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08</w:t>
                  </w:r>
                </w:p>
              </w:tc>
              <w:tc>
                <w:tcPr>
                  <w:tcW w:w="2751" w:type="pct"/>
                </w:tcPr>
                <w:p w:rsidR="006B2D81" w:rsidRPr="00132938" w:rsidRDefault="00132938">
                  <w:pPr>
                    <w:pStyle w:val="a4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週三</w:t>
                  </w:r>
                </w:p>
              </w:tc>
            </w:tr>
            <w:tr w:rsidR="006B2D81" w:rsidRPr="00132938">
              <w:tc>
                <w:tcPr>
                  <w:tcW w:w="2249" w:type="pct"/>
                </w:tcPr>
                <w:p w:rsidR="006B2D81" w:rsidRPr="00132938" w:rsidRDefault="00132938">
                  <w:pPr>
                    <w:pStyle w:val="a5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09</w:t>
                  </w:r>
                </w:p>
              </w:tc>
              <w:tc>
                <w:tcPr>
                  <w:tcW w:w="2751" w:type="pct"/>
                </w:tcPr>
                <w:p w:rsidR="006B2D81" w:rsidRPr="00132938" w:rsidRDefault="00132938">
                  <w:pPr>
                    <w:pStyle w:val="a4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週四</w:t>
                  </w:r>
                </w:p>
              </w:tc>
            </w:tr>
            <w:tr w:rsidR="006B2D81" w:rsidRPr="00132938">
              <w:tc>
                <w:tcPr>
                  <w:tcW w:w="2249" w:type="pct"/>
                </w:tcPr>
                <w:p w:rsidR="006B2D81" w:rsidRPr="00132938" w:rsidRDefault="00132938">
                  <w:pPr>
                    <w:pStyle w:val="a5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10</w:t>
                  </w:r>
                </w:p>
              </w:tc>
              <w:tc>
                <w:tcPr>
                  <w:tcW w:w="2751" w:type="pct"/>
                </w:tcPr>
                <w:p w:rsidR="006B2D81" w:rsidRPr="00132938" w:rsidRDefault="00132938">
                  <w:pPr>
                    <w:pStyle w:val="a4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週五</w:t>
                  </w:r>
                </w:p>
              </w:tc>
            </w:tr>
            <w:tr w:rsidR="006B2D81" w:rsidRPr="00132938">
              <w:tc>
                <w:tcPr>
                  <w:tcW w:w="2249" w:type="pct"/>
                </w:tcPr>
                <w:p w:rsidR="006B2D81" w:rsidRPr="00132938" w:rsidRDefault="00132938">
                  <w:pPr>
                    <w:pStyle w:val="a5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11</w:t>
                  </w:r>
                </w:p>
              </w:tc>
              <w:tc>
                <w:tcPr>
                  <w:tcW w:w="2751" w:type="pct"/>
                </w:tcPr>
                <w:p w:rsidR="006B2D81" w:rsidRPr="00132938" w:rsidRDefault="00132938">
                  <w:pPr>
                    <w:pStyle w:val="a4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週六</w:t>
                  </w:r>
                </w:p>
              </w:tc>
            </w:tr>
            <w:tr w:rsidR="006B2D81" w:rsidRPr="00132938">
              <w:tc>
                <w:tcPr>
                  <w:tcW w:w="2249" w:type="pct"/>
                </w:tcPr>
                <w:p w:rsidR="006B2D81" w:rsidRPr="00132938" w:rsidRDefault="00132938">
                  <w:pPr>
                    <w:pStyle w:val="a5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12</w:t>
                  </w:r>
                </w:p>
              </w:tc>
              <w:tc>
                <w:tcPr>
                  <w:tcW w:w="2751" w:type="pct"/>
                </w:tcPr>
                <w:p w:rsidR="006B2D81" w:rsidRPr="00132938" w:rsidRDefault="00132938">
                  <w:pPr>
                    <w:pStyle w:val="a4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週日</w:t>
                  </w:r>
                </w:p>
              </w:tc>
            </w:tr>
            <w:tr w:rsidR="006B2D81" w:rsidRPr="00132938">
              <w:tc>
                <w:tcPr>
                  <w:tcW w:w="2249" w:type="pct"/>
                </w:tcPr>
                <w:p w:rsidR="006B2D81" w:rsidRPr="00132938" w:rsidRDefault="00132938">
                  <w:pPr>
                    <w:pStyle w:val="a5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13</w:t>
                  </w:r>
                </w:p>
              </w:tc>
              <w:tc>
                <w:tcPr>
                  <w:tcW w:w="2751" w:type="pct"/>
                </w:tcPr>
                <w:p w:rsidR="006B2D81" w:rsidRPr="00132938" w:rsidRDefault="00132938">
                  <w:pPr>
                    <w:pStyle w:val="a4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週一</w:t>
                  </w:r>
                </w:p>
              </w:tc>
            </w:tr>
            <w:tr w:rsidR="006B2D81" w:rsidRPr="00132938">
              <w:tc>
                <w:tcPr>
                  <w:tcW w:w="2249" w:type="pct"/>
                </w:tcPr>
                <w:p w:rsidR="006B2D81" w:rsidRPr="00132938" w:rsidRDefault="00132938">
                  <w:pPr>
                    <w:pStyle w:val="a5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14</w:t>
                  </w:r>
                </w:p>
              </w:tc>
              <w:tc>
                <w:tcPr>
                  <w:tcW w:w="2751" w:type="pct"/>
                </w:tcPr>
                <w:p w:rsidR="006B2D81" w:rsidRPr="00132938" w:rsidRDefault="00132938">
                  <w:pPr>
                    <w:pStyle w:val="a4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週二</w:t>
                  </w:r>
                </w:p>
              </w:tc>
            </w:tr>
            <w:tr w:rsidR="006B2D81" w:rsidRPr="00132938">
              <w:tc>
                <w:tcPr>
                  <w:tcW w:w="2249" w:type="pct"/>
                </w:tcPr>
                <w:p w:rsidR="006B2D81" w:rsidRPr="00132938" w:rsidRDefault="00132938">
                  <w:pPr>
                    <w:pStyle w:val="a5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15</w:t>
                  </w:r>
                </w:p>
              </w:tc>
              <w:tc>
                <w:tcPr>
                  <w:tcW w:w="2751" w:type="pct"/>
                </w:tcPr>
                <w:p w:rsidR="006B2D81" w:rsidRPr="00132938" w:rsidRDefault="00132938">
                  <w:pPr>
                    <w:pStyle w:val="a4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週三</w:t>
                  </w:r>
                </w:p>
              </w:tc>
            </w:tr>
            <w:tr w:rsidR="006B2D81" w:rsidRPr="00132938">
              <w:tc>
                <w:tcPr>
                  <w:tcW w:w="2249" w:type="pct"/>
                </w:tcPr>
                <w:p w:rsidR="006B2D81" w:rsidRPr="00132938" w:rsidRDefault="00132938">
                  <w:pPr>
                    <w:pStyle w:val="a5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16</w:t>
                  </w:r>
                </w:p>
              </w:tc>
              <w:tc>
                <w:tcPr>
                  <w:tcW w:w="2751" w:type="pct"/>
                </w:tcPr>
                <w:p w:rsidR="006B2D81" w:rsidRPr="00132938" w:rsidRDefault="00132938">
                  <w:pPr>
                    <w:pStyle w:val="a4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週四</w:t>
                  </w:r>
                </w:p>
              </w:tc>
            </w:tr>
            <w:tr w:rsidR="006B2D81" w:rsidRPr="00132938">
              <w:tc>
                <w:tcPr>
                  <w:tcW w:w="2249" w:type="pct"/>
                </w:tcPr>
                <w:p w:rsidR="006B2D81" w:rsidRPr="00132938" w:rsidRDefault="00132938">
                  <w:pPr>
                    <w:pStyle w:val="a5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17</w:t>
                  </w:r>
                </w:p>
              </w:tc>
              <w:tc>
                <w:tcPr>
                  <w:tcW w:w="2751" w:type="pct"/>
                </w:tcPr>
                <w:p w:rsidR="006B2D81" w:rsidRPr="00132938" w:rsidRDefault="00132938">
                  <w:pPr>
                    <w:pStyle w:val="a4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週五</w:t>
                  </w:r>
                </w:p>
              </w:tc>
            </w:tr>
            <w:tr w:rsidR="006B2D81" w:rsidRPr="00132938">
              <w:tc>
                <w:tcPr>
                  <w:tcW w:w="2249" w:type="pct"/>
                </w:tcPr>
                <w:p w:rsidR="006B2D81" w:rsidRPr="00132938" w:rsidRDefault="00132938">
                  <w:pPr>
                    <w:pStyle w:val="a5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18</w:t>
                  </w:r>
                </w:p>
              </w:tc>
              <w:tc>
                <w:tcPr>
                  <w:tcW w:w="2751" w:type="pct"/>
                </w:tcPr>
                <w:p w:rsidR="006B2D81" w:rsidRPr="00132938" w:rsidRDefault="00132938">
                  <w:pPr>
                    <w:pStyle w:val="a4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週六</w:t>
                  </w:r>
                </w:p>
              </w:tc>
            </w:tr>
            <w:tr w:rsidR="006B2D81" w:rsidRPr="00132938">
              <w:tc>
                <w:tcPr>
                  <w:tcW w:w="2249" w:type="pct"/>
                </w:tcPr>
                <w:p w:rsidR="006B2D81" w:rsidRPr="00132938" w:rsidRDefault="00132938">
                  <w:pPr>
                    <w:pStyle w:val="a5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19</w:t>
                  </w:r>
                </w:p>
              </w:tc>
              <w:tc>
                <w:tcPr>
                  <w:tcW w:w="2751" w:type="pct"/>
                </w:tcPr>
                <w:p w:rsidR="006B2D81" w:rsidRPr="00132938" w:rsidRDefault="00132938">
                  <w:pPr>
                    <w:pStyle w:val="a4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週日</w:t>
                  </w:r>
                </w:p>
              </w:tc>
            </w:tr>
            <w:tr w:rsidR="006B2D81" w:rsidRPr="00132938">
              <w:tc>
                <w:tcPr>
                  <w:tcW w:w="2249" w:type="pct"/>
                </w:tcPr>
                <w:p w:rsidR="006B2D81" w:rsidRPr="00132938" w:rsidRDefault="00132938">
                  <w:pPr>
                    <w:pStyle w:val="a5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20</w:t>
                  </w:r>
                </w:p>
              </w:tc>
              <w:tc>
                <w:tcPr>
                  <w:tcW w:w="2751" w:type="pct"/>
                </w:tcPr>
                <w:p w:rsidR="006B2D81" w:rsidRPr="00132938" w:rsidRDefault="00132938">
                  <w:pPr>
                    <w:pStyle w:val="a4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週一</w:t>
                  </w:r>
                </w:p>
              </w:tc>
            </w:tr>
            <w:tr w:rsidR="006B2D81" w:rsidRPr="00132938">
              <w:tc>
                <w:tcPr>
                  <w:tcW w:w="2249" w:type="pct"/>
                </w:tcPr>
                <w:p w:rsidR="006B2D81" w:rsidRPr="00132938" w:rsidRDefault="00132938">
                  <w:pPr>
                    <w:pStyle w:val="a5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21</w:t>
                  </w:r>
                </w:p>
              </w:tc>
              <w:tc>
                <w:tcPr>
                  <w:tcW w:w="2751" w:type="pct"/>
                </w:tcPr>
                <w:p w:rsidR="006B2D81" w:rsidRPr="00132938" w:rsidRDefault="00132938">
                  <w:pPr>
                    <w:pStyle w:val="a4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週二</w:t>
                  </w:r>
                </w:p>
              </w:tc>
            </w:tr>
            <w:tr w:rsidR="006B2D81" w:rsidRPr="00132938">
              <w:tc>
                <w:tcPr>
                  <w:tcW w:w="2249" w:type="pct"/>
                </w:tcPr>
                <w:p w:rsidR="006B2D81" w:rsidRPr="00132938" w:rsidRDefault="00132938">
                  <w:pPr>
                    <w:pStyle w:val="a5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22</w:t>
                  </w:r>
                </w:p>
              </w:tc>
              <w:tc>
                <w:tcPr>
                  <w:tcW w:w="2751" w:type="pct"/>
                </w:tcPr>
                <w:p w:rsidR="006B2D81" w:rsidRPr="00132938" w:rsidRDefault="00132938">
                  <w:pPr>
                    <w:pStyle w:val="a4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週三</w:t>
                  </w:r>
                </w:p>
              </w:tc>
            </w:tr>
            <w:tr w:rsidR="006B2D81" w:rsidRPr="00132938">
              <w:tc>
                <w:tcPr>
                  <w:tcW w:w="2249" w:type="pct"/>
                </w:tcPr>
                <w:p w:rsidR="006B2D81" w:rsidRPr="00132938" w:rsidRDefault="00132938">
                  <w:pPr>
                    <w:pStyle w:val="a5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23</w:t>
                  </w:r>
                </w:p>
              </w:tc>
              <w:tc>
                <w:tcPr>
                  <w:tcW w:w="2751" w:type="pct"/>
                </w:tcPr>
                <w:p w:rsidR="006B2D81" w:rsidRPr="00132938" w:rsidRDefault="00132938">
                  <w:pPr>
                    <w:pStyle w:val="a4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週四</w:t>
                  </w:r>
                </w:p>
              </w:tc>
            </w:tr>
            <w:tr w:rsidR="006B2D81" w:rsidRPr="00132938">
              <w:tc>
                <w:tcPr>
                  <w:tcW w:w="2249" w:type="pct"/>
                </w:tcPr>
                <w:p w:rsidR="006B2D81" w:rsidRPr="00132938" w:rsidRDefault="00132938">
                  <w:pPr>
                    <w:pStyle w:val="a5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24</w:t>
                  </w:r>
                </w:p>
              </w:tc>
              <w:tc>
                <w:tcPr>
                  <w:tcW w:w="2751" w:type="pct"/>
                </w:tcPr>
                <w:p w:rsidR="006B2D81" w:rsidRPr="00132938" w:rsidRDefault="00132938">
                  <w:pPr>
                    <w:pStyle w:val="a4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週五</w:t>
                  </w:r>
                </w:p>
              </w:tc>
            </w:tr>
            <w:tr w:rsidR="006B2D81" w:rsidRPr="00132938">
              <w:tc>
                <w:tcPr>
                  <w:tcW w:w="2249" w:type="pct"/>
                </w:tcPr>
                <w:p w:rsidR="006B2D81" w:rsidRPr="00132938" w:rsidRDefault="00132938">
                  <w:pPr>
                    <w:pStyle w:val="a5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25</w:t>
                  </w:r>
                </w:p>
              </w:tc>
              <w:tc>
                <w:tcPr>
                  <w:tcW w:w="2751" w:type="pct"/>
                </w:tcPr>
                <w:p w:rsidR="006B2D81" w:rsidRPr="00132938" w:rsidRDefault="00132938">
                  <w:pPr>
                    <w:pStyle w:val="a4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週六</w:t>
                  </w:r>
                </w:p>
              </w:tc>
            </w:tr>
            <w:tr w:rsidR="006B2D81" w:rsidRPr="00132938">
              <w:tc>
                <w:tcPr>
                  <w:tcW w:w="2249" w:type="pct"/>
                </w:tcPr>
                <w:p w:rsidR="006B2D81" w:rsidRPr="00132938" w:rsidRDefault="00132938">
                  <w:pPr>
                    <w:pStyle w:val="a5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26</w:t>
                  </w:r>
                </w:p>
              </w:tc>
              <w:tc>
                <w:tcPr>
                  <w:tcW w:w="2751" w:type="pct"/>
                </w:tcPr>
                <w:p w:rsidR="006B2D81" w:rsidRPr="00132938" w:rsidRDefault="00132938">
                  <w:pPr>
                    <w:pStyle w:val="a4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週日</w:t>
                  </w:r>
                </w:p>
              </w:tc>
            </w:tr>
            <w:tr w:rsidR="006B2D81" w:rsidRPr="00132938">
              <w:tc>
                <w:tcPr>
                  <w:tcW w:w="2249" w:type="pct"/>
                </w:tcPr>
                <w:p w:rsidR="006B2D81" w:rsidRPr="00132938" w:rsidRDefault="00132938">
                  <w:pPr>
                    <w:pStyle w:val="a5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27</w:t>
                  </w:r>
                </w:p>
              </w:tc>
              <w:tc>
                <w:tcPr>
                  <w:tcW w:w="2751" w:type="pct"/>
                </w:tcPr>
                <w:p w:rsidR="006B2D81" w:rsidRPr="00132938" w:rsidRDefault="00132938">
                  <w:pPr>
                    <w:pStyle w:val="a4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週一</w:t>
                  </w:r>
                </w:p>
              </w:tc>
            </w:tr>
            <w:tr w:rsidR="006B2D81" w:rsidRPr="00132938">
              <w:tc>
                <w:tcPr>
                  <w:tcW w:w="2249" w:type="pct"/>
                </w:tcPr>
                <w:p w:rsidR="006B2D81" w:rsidRPr="00132938" w:rsidRDefault="00132938">
                  <w:pPr>
                    <w:pStyle w:val="a5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28</w:t>
                  </w:r>
                </w:p>
              </w:tc>
              <w:tc>
                <w:tcPr>
                  <w:tcW w:w="2751" w:type="pct"/>
                </w:tcPr>
                <w:p w:rsidR="006B2D81" w:rsidRPr="00132938" w:rsidRDefault="00132938">
                  <w:pPr>
                    <w:pStyle w:val="a4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週二</w:t>
                  </w:r>
                </w:p>
              </w:tc>
            </w:tr>
            <w:tr w:rsidR="006B2D81" w:rsidRPr="00132938">
              <w:tc>
                <w:tcPr>
                  <w:tcW w:w="2249" w:type="pct"/>
                </w:tcPr>
                <w:p w:rsidR="006B2D81" w:rsidRPr="00132938" w:rsidRDefault="00132938">
                  <w:pPr>
                    <w:pStyle w:val="a5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29</w:t>
                  </w:r>
                </w:p>
              </w:tc>
              <w:tc>
                <w:tcPr>
                  <w:tcW w:w="2751" w:type="pct"/>
                </w:tcPr>
                <w:p w:rsidR="006B2D81" w:rsidRPr="00132938" w:rsidRDefault="00132938">
                  <w:pPr>
                    <w:pStyle w:val="a4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週三</w:t>
                  </w:r>
                </w:p>
              </w:tc>
            </w:tr>
            <w:tr w:rsidR="006B2D81" w:rsidRPr="00132938">
              <w:tc>
                <w:tcPr>
                  <w:tcW w:w="2249" w:type="pct"/>
                </w:tcPr>
                <w:p w:rsidR="006B2D81" w:rsidRPr="00132938" w:rsidRDefault="00132938">
                  <w:pPr>
                    <w:pStyle w:val="a5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30</w:t>
                  </w:r>
                </w:p>
              </w:tc>
              <w:tc>
                <w:tcPr>
                  <w:tcW w:w="2751" w:type="pct"/>
                </w:tcPr>
                <w:p w:rsidR="006B2D81" w:rsidRPr="00132938" w:rsidRDefault="00132938">
                  <w:pPr>
                    <w:pStyle w:val="a4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週四</w:t>
                  </w:r>
                </w:p>
              </w:tc>
            </w:tr>
            <w:tr w:rsidR="006B2D81" w:rsidRPr="00132938">
              <w:tc>
                <w:tcPr>
                  <w:tcW w:w="2249" w:type="pct"/>
                </w:tcPr>
                <w:p w:rsidR="006B2D81" w:rsidRPr="00132938" w:rsidRDefault="00132938">
                  <w:pPr>
                    <w:pStyle w:val="a5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31</w:t>
                  </w:r>
                </w:p>
              </w:tc>
              <w:tc>
                <w:tcPr>
                  <w:tcW w:w="2751" w:type="pct"/>
                </w:tcPr>
                <w:p w:rsidR="006B2D81" w:rsidRPr="00132938" w:rsidRDefault="00132938">
                  <w:pPr>
                    <w:pStyle w:val="a4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週五</w:t>
                  </w:r>
                </w:p>
              </w:tc>
            </w:tr>
          </w:tbl>
          <w:p w:rsidR="006B2D81" w:rsidRPr="00132938" w:rsidRDefault="006B2D81">
            <w:pPr>
              <w:rPr>
                <w:rFonts w:ascii="Microsoft JhengHei UI" w:eastAsia="Microsoft JhengHei UI" w:hAnsi="Microsoft JhengHei UI"/>
                <w:sz w:val="20"/>
              </w:rPr>
            </w:pPr>
          </w:p>
        </w:tc>
      </w:tr>
    </w:tbl>
    <w:p w:rsidR="006B2D81" w:rsidRPr="00132938" w:rsidRDefault="006B2D81">
      <w:pPr>
        <w:rPr>
          <w:rFonts w:ascii="Microsoft JhengHei UI" w:eastAsia="Microsoft JhengHei UI" w:hAnsi="Microsoft JhengHei UI"/>
          <w:sz w:val="20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版面配置表格"/>
      </w:tblPr>
      <w:tblGrid>
        <w:gridCol w:w="11792"/>
        <w:gridCol w:w="1885"/>
      </w:tblGrid>
      <w:tr w:rsidR="006B2D81" w:rsidRPr="00132938">
        <w:trPr>
          <w:trHeight w:hRule="exact" w:val="10008"/>
        </w:trPr>
        <w:tc>
          <w:tcPr>
            <w:tcW w:w="11792" w:type="dxa"/>
          </w:tcPr>
          <w:p w:rsidR="006B2D81" w:rsidRPr="00132938" w:rsidRDefault="00132938">
            <w:pPr>
              <w:rPr>
                <w:rFonts w:ascii="Microsoft JhengHei UI" w:eastAsia="Microsoft JhengHei UI" w:hAnsi="Microsoft JhengHei UI"/>
                <w:sz w:val="20"/>
              </w:rPr>
            </w:pPr>
            <w:r w:rsidRPr="00132938">
              <w:rPr>
                <w:rFonts w:ascii="Microsoft JhengHei UI" w:eastAsia="Microsoft JhengHei UI" w:hAnsi="Microsoft JhengHei UI"/>
                <w:noProof/>
                <w:sz w:val="20"/>
              </w:rPr>
              <w:drawing>
                <wp:inline distT="0" distB="0" distL="0" distR="0" wp14:anchorId="00F97E30" wp14:editId="7E6AAE35">
                  <wp:extent cx="7486015" cy="5657850"/>
                  <wp:effectExtent l="0" t="0" r="635" b="0"/>
                  <wp:docPr id="5" name="圖片 5" descr="停靠著幾艘獨木舟的湖泊與木船屋圖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alendarPhoto_A.jpg"/>
                          <pic:cNvPicPr/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100" t="335" r="4693" b="168"/>
                          <a:stretch/>
                        </pic:blipFill>
                        <pic:spPr bwMode="auto">
                          <a:xfrm>
                            <a:off x="0" y="0"/>
                            <a:ext cx="7486015" cy="56578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顯示年/月與附註的表格。"/>
            </w:tblPr>
            <w:tblGrid>
              <w:gridCol w:w="5896"/>
              <w:gridCol w:w="5896"/>
            </w:tblGrid>
            <w:tr w:rsidR="006B2D81" w:rsidRPr="00132938">
              <w:tc>
                <w:tcPr>
                  <w:tcW w:w="2500" w:type="pct"/>
                  <w:vAlign w:val="bottom"/>
                </w:tcPr>
                <w:p w:rsidR="006B2D81" w:rsidRPr="00132938" w:rsidRDefault="00132938">
                  <w:pPr>
                    <w:pStyle w:val="a9"/>
                    <w:rPr>
                      <w:rFonts w:ascii="Microsoft JhengHei UI" w:eastAsia="Microsoft JhengHei UI" w:hAnsi="Microsoft JhengHei UI"/>
                      <w:sz w:val="14"/>
                    </w:rPr>
                  </w:pPr>
                  <w:sdt>
                    <w:sdtPr>
                      <w:rPr>
                        <w:rFonts w:ascii="Microsoft JhengHei UI" w:eastAsia="Microsoft JhengHei UI" w:hAnsi="Microsoft JhengHei UI"/>
                        <w:sz w:val="14"/>
                      </w:rPr>
                      <w:id w:val="2133283875"/>
                      <w:placeholder>
                        <w:docPart w:val="A12C2FB9021442AB941EE482F3BAE7E0"/>
                      </w:placeholder>
                      <w:temporary/>
                      <w:showingPlcHdr/>
                      <w15:appearance w15:val="hidden"/>
                      <w:text/>
                    </w:sdtPr>
                    <w:sdtEndPr/>
                    <w:sdtContent>
                      <w:r w:rsidRPr="00132938">
                        <w:rPr>
                          <w:rFonts w:ascii="Microsoft JhengHei UI" w:eastAsia="Microsoft JhengHei UI" w:hAnsi="Microsoft JhengHei UI"/>
                          <w:lang w:val="zh-TW"/>
                        </w:rPr>
                        <w:t>若要將相片置換為自己的相片，請以滑鼠右鍵按一下相片，然後按一下</w:t>
                      </w:r>
                      <w:r w:rsidRPr="00132938">
                        <w:rPr>
                          <w:rFonts w:ascii="Microsoft JhengHei UI" w:eastAsia="Microsoft JhengHei UI" w:hAnsi="Microsoft JhengHei UI"/>
                          <w:lang w:val="zh-TW"/>
                        </w:rPr>
                        <w:t xml:space="preserve"> </w:t>
                      </w:r>
                      <w:r w:rsidRPr="00132938">
                        <w:rPr>
                          <w:rFonts w:ascii="Microsoft JhengHei UI" w:eastAsia="Microsoft JhengHei UI" w:hAnsi="Microsoft JhengHei UI"/>
                          <w:lang w:val="zh-TW"/>
                        </w:rPr>
                        <w:t>[</w:t>
                      </w:r>
                      <w:r w:rsidRPr="00132938">
                        <w:rPr>
                          <w:rFonts w:ascii="Microsoft JhengHei UI" w:eastAsia="Microsoft JhengHei UI" w:hAnsi="Microsoft JhengHei UI"/>
                          <w:lang w:val="zh-TW"/>
                        </w:rPr>
                        <w:t>變更圖片</w:t>
                      </w:r>
                      <w:r w:rsidRPr="00132938">
                        <w:rPr>
                          <w:rFonts w:ascii="Microsoft JhengHei UI" w:eastAsia="Microsoft JhengHei UI" w:hAnsi="Microsoft JhengHei UI"/>
                          <w:lang w:val="zh-TW"/>
                        </w:rPr>
                        <w:t>]</w:t>
                      </w:r>
                      <w:r w:rsidRPr="00132938">
                        <w:rPr>
                          <w:rFonts w:ascii="Microsoft JhengHei UI" w:eastAsia="Microsoft JhengHei UI" w:hAnsi="Microsoft JhengHei UI"/>
                          <w:lang w:val="zh-TW"/>
                        </w:rPr>
                        <w:t>。</w:t>
                      </w:r>
                      <w:r w:rsidRPr="00132938">
                        <w:rPr>
                          <w:rFonts w:ascii="Microsoft JhengHei UI" w:eastAsia="Microsoft JhengHei UI" w:hAnsi="Microsoft JhengHei UI"/>
                          <w:lang w:val="zh-TW"/>
                        </w:rPr>
                        <w:t xml:space="preserve"> </w:t>
                      </w:r>
                      <w:r w:rsidRPr="00132938">
                        <w:rPr>
                          <w:rFonts w:ascii="Microsoft JhengHei UI" w:eastAsia="Microsoft JhengHei UI" w:hAnsi="Microsoft JhengHei UI"/>
                          <w:lang w:val="zh-TW"/>
                        </w:rPr>
                        <w:t>若要置換此預留位置文字，只要按一下並開始打字即可。</w:t>
                      </w:r>
                    </w:sdtContent>
                  </w:sdt>
                </w:p>
              </w:tc>
              <w:tc>
                <w:tcPr>
                  <w:tcW w:w="2500" w:type="pct"/>
                  <w:vAlign w:val="bottom"/>
                </w:tcPr>
                <w:p w:rsidR="006B2D81" w:rsidRPr="00132938" w:rsidRDefault="00132938">
                  <w:pPr>
                    <w:pStyle w:val="a7"/>
                    <w:rPr>
                      <w:rFonts w:ascii="Microsoft JhengHei UI" w:eastAsia="Microsoft JhengHei UI" w:hAnsi="Microsoft JhengHei UI"/>
                      <w:sz w:val="56"/>
                    </w:rPr>
                  </w:pPr>
                  <w:r w:rsidRPr="00132938">
                    <w:rPr>
                      <w:rStyle w:val="a8"/>
                      <w:rFonts w:ascii="Microsoft JhengHei UI" w:eastAsia="Microsoft JhengHei UI" w:hAnsi="Microsoft JhengHei UI"/>
                      <w:sz w:val="56"/>
                      <w:lang w:val="zh-TW"/>
                    </w:rPr>
                    <w:t>六月</w:t>
                  </w:r>
                  <w:r w:rsidRPr="00132938">
                    <w:rPr>
                      <w:rFonts w:ascii="Microsoft JhengHei UI" w:eastAsia="Microsoft JhengHei UI" w:hAnsi="Microsoft JhengHei UI"/>
                      <w:sz w:val="56"/>
                      <w:lang w:val="zh-TW"/>
                    </w:rPr>
                    <w:t xml:space="preserve"> 2013 </w:t>
                  </w:r>
                  <w:r w:rsidRPr="00132938">
                    <w:rPr>
                      <w:rFonts w:ascii="Microsoft JhengHei UI" w:eastAsia="Microsoft JhengHei UI" w:hAnsi="Microsoft JhengHei UI"/>
                      <w:sz w:val="56"/>
                      <w:lang w:val="zh-TW"/>
                    </w:rPr>
                    <w:t>年</w:t>
                  </w:r>
                </w:p>
              </w:tc>
            </w:tr>
          </w:tbl>
          <w:p w:rsidR="006B2D81" w:rsidRPr="00132938" w:rsidRDefault="006B2D81">
            <w:pPr>
              <w:rPr>
                <w:rFonts w:ascii="Microsoft JhengHei UI" w:eastAsia="Microsoft JhengHei UI" w:hAnsi="Microsoft JhengHei UI"/>
                <w:sz w:val="20"/>
              </w:rPr>
            </w:pPr>
          </w:p>
        </w:tc>
        <w:tc>
          <w:tcPr>
            <w:tcW w:w="1885" w:type="dxa"/>
          </w:tcPr>
          <w:tbl>
            <w:tblPr>
              <w:tblW w:w="5000" w:type="pct"/>
              <w:tblLook w:val="04A0" w:firstRow="1" w:lastRow="0" w:firstColumn="1" w:lastColumn="0" w:noHBand="0" w:noVBand="1"/>
              <w:tblDescription w:val="月曆"/>
            </w:tblPr>
            <w:tblGrid>
              <w:gridCol w:w="848"/>
              <w:gridCol w:w="1037"/>
            </w:tblGrid>
            <w:tr w:rsidR="006B2D81" w:rsidRPr="00132938">
              <w:tc>
                <w:tcPr>
                  <w:tcW w:w="2249" w:type="pct"/>
                </w:tcPr>
                <w:p w:rsidR="006B2D81" w:rsidRPr="00132938" w:rsidRDefault="00132938">
                  <w:pPr>
                    <w:pStyle w:val="a5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01</w:t>
                  </w:r>
                </w:p>
              </w:tc>
              <w:tc>
                <w:tcPr>
                  <w:tcW w:w="2751" w:type="pct"/>
                </w:tcPr>
                <w:p w:rsidR="006B2D81" w:rsidRPr="00132938" w:rsidRDefault="00132938">
                  <w:pPr>
                    <w:pStyle w:val="a4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週六</w:t>
                  </w:r>
                </w:p>
              </w:tc>
            </w:tr>
            <w:tr w:rsidR="006B2D81" w:rsidRPr="00132938">
              <w:tc>
                <w:tcPr>
                  <w:tcW w:w="2249" w:type="pct"/>
                </w:tcPr>
                <w:p w:rsidR="006B2D81" w:rsidRPr="00132938" w:rsidRDefault="00132938">
                  <w:pPr>
                    <w:pStyle w:val="a5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02</w:t>
                  </w:r>
                </w:p>
              </w:tc>
              <w:tc>
                <w:tcPr>
                  <w:tcW w:w="2751" w:type="pct"/>
                </w:tcPr>
                <w:p w:rsidR="006B2D81" w:rsidRPr="00132938" w:rsidRDefault="00132938">
                  <w:pPr>
                    <w:pStyle w:val="a4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週日</w:t>
                  </w:r>
                </w:p>
              </w:tc>
            </w:tr>
            <w:tr w:rsidR="006B2D81" w:rsidRPr="00132938">
              <w:tc>
                <w:tcPr>
                  <w:tcW w:w="2249" w:type="pct"/>
                </w:tcPr>
                <w:p w:rsidR="006B2D81" w:rsidRPr="00132938" w:rsidRDefault="00132938">
                  <w:pPr>
                    <w:pStyle w:val="a5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03</w:t>
                  </w:r>
                </w:p>
              </w:tc>
              <w:tc>
                <w:tcPr>
                  <w:tcW w:w="2751" w:type="pct"/>
                </w:tcPr>
                <w:p w:rsidR="006B2D81" w:rsidRPr="00132938" w:rsidRDefault="00132938">
                  <w:pPr>
                    <w:pStyle w:val="a4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週一</w:t>
                  </w:r>
                </w:p>
              </w:tc>
            </w:tr>
            <w:tr w:rsidR="006B2D81" w:rsidRPr="00132938">
              <w:tc>
                <w:tcPr>
                  <w:tcW w:w="2249" w:type="pct"/>
                </w:tcPr>
                <w:p w:rsidR="006B2D81" w:rsidRPr="00132938" w:rsidRDefault="00132938">
                  <w:pPr>
                    <w:pStyle w:val="a5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04</w:t>
                  </w:r>
                </w:p>
              </w:tc>
              <w:tc>
                <w:tcPr>
                  <w:tcW w:w="2751" w:type="pct"/>
                </w:tcPr>
                <w:p w:rsidR="006B2D81" w:rsidRPr="00132938" w:rsidRDefault="00132938">
                  <w:pPr>
                    <w:pStyle w:val="a4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週二</w:t>
                  </w:r>
                </w:p>
              </w:tc>
            </w:tr>
            <w:tr w:rsidR="006B2D81" w:rsidRPr="00132938">
              <w:tc>
                <w:tcPr>
                  <w:tcW w:w="2249" w:type="pct"/>
                </w:tcPr>
                <w:p w:rsidR="006B2D81" w:rsidRPr="00132938" w:rsidRDefault="00132938">
                  <w:pPr>
                    <w:pStyle w:val="a5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05</w:t>
                  </w:r>
                </w:p>
              </w:tc>
              <w:tc>
                <w:tcPr>
                  <w:tcW w:w="2751" w:type="pct"/>
                </w:tcPr>
                <w:p w:rsidR="006B2D81" w:rsidRPr="00132938" w:rsidRDefault="00132938">
                  <w:pPr>
                    <w:pStyle w:val="a4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週三</w:t>
                  </w:r>
                </w:p>
              </w:tc>
            </w:tr>
            <w:tr w:rsidR="006B2D81" w:rsidRPr="00132938">
              <w:tc>
                <w:tcPr>
                  <w:tcW w:w="2249" w:type="pct"/>
                </w:tcPr>
                <w:p w:rsidR="006B2D81" w:rsidRPr="00132938" w:rsidRDefault="00132938">
                  <w:pPr>
                    <w:pStyle w:val="a5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06</w:t>
                  </w:r>
                </w:p>
              </w:tc>
              <w:tc>
                <w:tcPr>
                  <w:tcW w:w="2751" w:type="pct"/>
                </w:tcPr>
                <w:p w:rsidR="006B2D81" w:rsidRPr="00132938" w:rsidRDefault="00132938">
                  <w:pPr>
                    <w:pStyle w:val="a4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週四</w:t>
                  </w:r>
                </w:p>
              </w:tc>
            </w:tr>
            <w:tr w:rsidR="006B2D81" w:rsidRPr="00132938">
              <w:tc>
                <w:tcPr>
                  <w:tcW w:w="2249" w:type="pct"/>
                </w:tcPr>
                <w:p w:rsidR="006B2D81" w:rsidRPr="00132938" w:rsidRDefault="00132938">
                  <w:pPr>
                    <w:pStyle w:val="a5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07</w:t>
                  </w:r>
                </w:p>
              </w:tc>
              <w:tc>
                <w:tcPr>
                  <w:tcW w:w="2751" w:type="pct"/>
                </w:tcPr>
                <w:p w:rsidR="006B2D81" w:rsidRPr="00132938" w:rsidRDefault="00132938">
                  <w:pPr>
                    <w:pStyle w:val="a4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週五</w:t>
                  </w:r>
                </w:p>
              </w:tc>
            </w:tr>
            <w:tr w:rsidR="006B2D81" w:rsidRPr="00132938">
              <w:tc>
                <w:tcPr>
                  <w:tcW w:w="2249" w:type="pct"/>
                </w:tcPr>
                <w:p w:rsidR="006B2D81" w:rsidRPr="00132938" w:rsidRDefault="00132938">
                  <w:pPr>
                    <w:pStyle w:val="a5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08</w:t>
                  </w:r>
                </w:p>
              </w:tc>
              <w:tc>
                <w:tcPr>
                  <w:tcW w:w="2751" w:type="pct"/>
                </w:tcPr>
                <w:p w:rsidR="006B2D81" w:rsidRPr="00132938" w:rsidRDefault="00132938">
                  <w:pPr>
                    <w:pStyle w:val="a4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週六</w:t>
                  </w:r>
                </w:p>
              </w:tc>
            </w:tr>
            <w:tr w:rsidR="006B2D81" w:rsidRPr="00132938">
              <w:tc>
                <w:tcPr>
                  <w:tcW w:w="2249" w:type="pct"/>
                </w:tcPr>
                <w:p w:rsidR="006B2D81" w:rsidRPr="00132938" w:rsidRDefault="00132938">
                  <w:pPr>
                    <w:pStyle w:val="a5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09</w:t>
                  </w:r>
                </w:p>
              </w:tc>
              <w:tc>
                <w:tcPr>
                  <w:tcW w:w="2751" w:type="pct"/>
                </w:tcPr>
                <w:p w:rsidR="006B2D81" w:rsidRPr="00132938" w:rsidRDefault="00132938">
                  <w:pPr>
                    <w:pStyle w:val="a4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週日</w:t>
                  </w:r>
                </w:p>
              </w:tc>
            </w:tr>
            <w:tr w:rsidR="006B2D81" w:rsidRPr="00132938">
              <w:tc>
                <w:tcPr>
                  <w:tcW w:w="2249" w:type="pct"/>
                </w:tcPr>
                <w:p w:rsidR="006B2D81" w:rsidRPr="00132938" w:rsidRDefault="00132938">
                  <w:pPr>
                    <w:pStyle w:val="a5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10</w:t>
                  </w:r>
                </w:p>
              </w:tc>
              <w:tc>
                <w:tcPr>
                  <w:tcW w:w="2751" w:type="pct"/>
                </w:tcPr>
                <w:p w:rsidR="006B2D81" w:rsidRPr="00132938" w:rsidRDefault="00132938">
                  <w:pPr>
                    <w:pStyle w:val="a4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週一</w:t>
                  </w:r>
                </w:p>
              </w:tc>
            </w:tr>
            <w:tr w:rsidR="006B2D81" w:rsidRPr="00132938">
              <w:tc>
                <w:tcPr>
                  <w:tcW w:w="2249" w:type="pct"/>
                </w:tcPr>
                <w:p w:rsidR="006B2D81" w:rsidRPr="00132938" w:rsidRDefault="00132938">
                  <w:pPr>
                    <w:pStyle w:val="a5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11</w:t>
                  </w:r>
                </w:p>
              </w:tc>
              <w:tc>
                <w:tcPr>
                  <w:tcW w:w="2751" w:type="pct"/>
                </w:tcPr>
                <w:p w:rsidR="006B2D81" w:rsidRPr="00132938" w:rsidRDefault="00132938">
                  <w:pPr>
                    <w:pStyle w:val="a4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週二</w:t>
                  </w:r>
                </w:p>
              </w:tc>
            </w:tr>
            <w:tr w:rsidR="006B2D81" w:rsidRPr="00132938">
              <w:tc>
                <w:tcPr>
                  <w:tcW w:w="2249" w:type="pct"/>
                </w:tcPr>
                <w:p w:rsidR="006B2D81" w:rsidRPr="00132938" w:rsidRDefault="00132938">
                  <w:pPr>
                    <w:pStyle w:val="a5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12</w:t>
                  </w:r>
                </w:p>
              </w:tc>
              <w:tc>
                <w:tcPr>
                  <w:tcW w:w="2751" w:type="pct"/>
                </w:tcPr>
                <w:p w:rsidR="006B2D81" w:rsidRPr="00132938" w:rsidRDefault="00132938">
                  <w:pPr>
                    <w:pStyle w:val="a4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週三</w:t>
                  </w:r>
                </w:p>
              </w:tc>
            </w:tr>
            <w:tr w:rsidR="006B2D81" w:rsidRPr="00132938">
              <w:tc>
                <w:tcPr>
                  <w:tcW w:w="2249" w:type="pct"/>
                </w:tcPr>
                <w:p w:rsidR="006B2D81" w:rsidRPr="00132938" w:rsidRDefault="00132938">
                  <w:pPr>
                    <w:pStyle w:val="a5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13</w:t>
                  </w:r>
                </w:p>
              </w:tc>
              <w:tc>
                <w:tcPr>
                  <w:tcW w:w="2751" w:type="pct"/>
                </w:tcPr>
                <w:p w:rsidR="006B2D81" w:rsidRPr="00132938" w:rsidRDefault="00132938">
                  <w:pPr>
                    <w:pStyle w:val="a4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週四</w:t>
                  </w:r>
                </w:p>
              </w:tc>
            </w:tr>
            <w:tr w:rsidR="006B2D81" w:rsidRPr="00132938">
              <w:tc>
                <w:tcPr>
                  <w:tcW w:w="2249" w:type="pct"/>
                </w:tcPr>
                <w:p w:rsidR="006B2D81" w:rsidRPr="00132938" w:rsidRDefault="00132938">
                  <w:pPr>
                    <w:pStyle w:val="a5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14</w:t>
                  </w:r>
                </w:p>
              </w:tc>
              <w:tc>
                <w:tcPr>
                  <w:tcW w:w="2751" w:type="pct"/>
                </w:tcPr>
                <w:p w:rsidR="006B2D81" w:rsidRPr="00132938" w:rsidRDefault="00132938">
                  <w:pPr>
                    <w:pStyle w:val="a4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週五</w:t>
                  </w:r>
                </w:p>
              </w:tc>
            </w:tr>
            <w:tr w:rsidR="006B2D81" w:rsidRPr="00132938">
              <w:tc>
                <w:tcPr>
                  <w:tcW w:w="2249" w:type="pct"/>
                </w:tcPr>
                <w:p w:rsidR="006B2D81" w:rsidRPr="00132938" w:rsidRDefault="00132938">
                  <w:pPr>
                    <w:pStyle w:val="a5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15</w:t>
                  </w:r>
                </w:p>
              </w:tc>
              <w:tc>
                <w:tcPr>
                  <w:tcW w:w="2751" w:type="pct"/>
                </w:tcPr>
                <w:p w:rsidR="006B2D81" w:rsidRPr="00132938" w:rsidRDefault="00132938">
                  <w:pPr>
                    <w:pStyle w:val="a4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週六</w:t>
                  </w:r>
                </w:p>
              </w:tc>
            </w:tr>
            <w:tr w:rsidR="006B2D81" w:rsidRPr="00132938">
              <w:tc>
                <w:tcPr>
                  <w:tcW w:w="2249" w:type="pct"/>
                </w:tcPr>
                <w:p w:rsidR="006B2D81" w:rsidRPr="00132938" w:rsidRDefault="00132938">
                  <w:pPr>
                    <w:pStyle w:val="a5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16</w:t>
                  </w:r>
                </w:p>
              </w:tc>
              <w:tc>
                <w:tcPr>
                  <w:tcW w:w="2751" w:type="pct"/>
                </w:tcPr>
                <w:p w:rsidR="006B2D81" w:rsidRPr="00132938" w:rsidRDefault="00132938">
                  <w:pPr>
                    <w:pStyle w:val="a4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週日</w:t>
                  </w:r>
                </w:p>
              </w:tc>
            </w:tr>
            <w:tr w:rsidR="006B2D81" w:rsidRPr="00132938">
              <w:tc>
                <w:tcPr>
                  <w:tcW w:w="2249" w:type="pct"/>
                </w:tcPr>
                <w:p w:rsidR="006B2D81" w:rsidRPr="00132938" w:rsidRDefault="00132938">
                  <w:pPr>
                    <w:pStyle w:val="a5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17</w:t>
                  </w:r>
                </w:p>
              </w:tc>
              <w:tc>
                <w:tcPr>
                  <w:tcW w:w="2751" w:type="pct"/>
                </w:tcPr>
                <w:p w:rsidR="006B2D81" w:rsidRPr="00132938" w:rsidRDefault="00132938">
                  <w:pPr>
                    <w:pStyle w:val="a4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週一</w:t>
                  </w:r>
                </w:p>
              </w:tc>
            </w:tr>
            <w:tr w:rsidR="006B2D81" w:rsidRPr="00132938">
              <w:tc>
                <w:tcPr>
                  <w:tcW w:w="2249" w:type="pct"/>
                </w:tcPr>
                <w:p w:rsidR="006B2D81" w:rsidRPr="00132938" w:rsidRDefault="00132938">
                  <w:pPr>
                    <w:pStyle w:val="a5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18</w:t>
                  </w:r>
                </w:p>
              </w:tc>
              <w:tc>
                <w:tcPr>
                  <w:tcW w:w="2751" w:type="pct"/>
                </w:tcPr>
                <w:p w:rsidR="006B2D81" w:rsidRPr="00132938" w:rsidRDefault="00132938">
                  <w:pPr>
                    <w:pStyle w:val="a4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週二</w:t>
                  </w:r>
                </w:p>
              </w:tc>
            </w:tr>
            <w:tr w:rsidR="006B2D81" w:rsidRPr="00132938">
              <w:tc>
                <w:tcPr>
                  <w:tcW w:w="2249" w:type="pct"/>
                </w:tcPr>
                <w:p w:rsidR="006B2D81" w:rsidRPr="00132938" w:rsidRDefault="00132938">
                  <w:pPr>
                    <w:pStyle w:val="a5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19</w:t>
                  </w:r>
                </w:p>
              </w:tc>
              <w:tc>
                <w:tcPr>
                  <w:tcW w:w="2751" w:type="pct"/>
                </w:tcPr>
                <w:p w:rsidR="006B2D81" w:rsidRPr="00132938" w:rsidRDefault="00132938">
                  <w:pPr>
                    <w:pStyle w:val="a4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週三</w:t>
                  </w:r>
                </w:p>
              </w:tc>
            </w:tr>
            <w:tr w:rsidR="006B2D81" w:rsidRPr="00132938">
              <w:tc>
                <w:tcPr>
                  <w:tcW w:w="2249" w:type="pct"/>
                </w:tcPr>
                <w:p w:rsidR="006B2D81" w:rsidRPr="00132938" w:rsidRDefault="00132938">
                  <w:pPr>
                    <w:pStyle w:val="a5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20</w:t>
                  </w:r>
                </w:p>
              </w:tc>
              <w:tc>
                <w:tcPr>
                  <w:tcW w:w="2751" w:type="pct"/>
                </w:tcPr>
                <w:p w:rsidR="006B2D81" w:rsidRPr="00132938" w:rsidRDefault="00132938">
                  <w:pPr>
                    <w:pStyle w:val="a4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週四</w:t>
                  </w:r>
                </w:p>
              </w:tc>
            </w:tr>
            <w:tr w:rsidR="006B2D81" w:rsidRPr="00132938">
              <w:tc>
                <w:tcPr>
                  <w:tcW w:w="2249" w:type="pct"/>
                </w:tcPr>
                <w:p w:rsidR="006B2D81" w:rsidRPr="00132938" w:rsidRDefault="00132938">
                  <w:pPr>
                    <w:pStyle w:val="a5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21</w:t>
                  </w:r>
                </w:p>
              </w:tc>
              <w:tc>
                <w:tcPr>
                  <w:tcW w:w="2751" w:type="pct"/>
                </w:tcPr>
                <w:p w:rsidR="006B2D81" w:rsidRPr="00132938" w:rsidRDefault="00132938">
                  <w:pPr>
                    <w:pStyle w:val="a4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週五</w:t>
                  </w:r>
                </w:p>
              </w:tc>
            </w:tr>
            <w:tr w:rsidR="006B2D81" w:rsidRPr="00132938">
              <w:tc>
                <w:tcPr>
                  <w:tcW w:w="2249" w:type="pct"/>
                </w:tcPr>
                <w:p w:rsidR="006B2D81" w:rsidRPr="00132938" w:rsidRDefault="00132938">
                  <w:pPr>
                    <w:pStyle w:val="a5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22</w:t>
                  </w:r>
                </w:p>
              </w:tc>
              <w:tc>
                <w:tcPr>
                  <w:tcW w:w="2751" w:type="pct"/>
                </w:tcPr>
                <w:p w:rsidR="006B2D81" w:rsidRPr="00132938" w:rsidRDefault="00132938">
                  <w:pPr>
                    <w:pStyle w:val="a4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週六</w:t>
                  </w:r>
                </w:p>
              </w:tc>
            </w:tr>
            <w:tr w:rsidR="006B2D81" w:rsidRPr="00132938">
              <w:tc>
                <w:tcPr>
                  <w:tcW w:w="2249" w:type="pct"/>
                </w:tcPr>
                <w:p w:rsidR="006B2D81" w:rsidRPr="00132938" w:rsidRDefault="00132938">
                  <w:pPr>
                    <w:pStyle w:val="a5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23</w:t>
                  </w:r>
                </w:p>
              </w:tc>
              <w:tc>
                <w:tcPr>
                  <w:tcW w:w="2751" w:type="pct"/>
                </w:tcPr>
                <w:p w:rsidR="006B2D81" w:rsidRPr="00132938" w:rsidRDefault="00132938">
                  <w:pPr>
                    <w:pStyle w:val="a4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週日</w:t>
                  </w:r>
                </w:p>
              </w:tc>
            </w:tr>
            <w:tr w:rsidR="006B2D81" w:rsidRPr="00132938">
              <w:tc>
                <w:tcPr>
                  <w:tcW w:w="2249" w:type="pct"/>
                </w:tcPr>
                <w:p w:rsidR="006B2D81" w:rsidRPr="00132938" w:rsidRDefault="00132938">
                  <w:pPr>
                    <w:pStyle w:val="a5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24</w:t>
                  </w:r>
                </w:p>
              </w:tc>
              <w:tc>
                <w:tcPr>
                  <w:tcW w:w="2751" w:type="pct"/>
                </w:tcPr>
                <w:p w:rsidR="006B2D81" w:rsidRPr="00132938" w:rsidRDefault="00132938">
                  <w:pPr>
                    <w:pStyle w:val="a4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週一</w:t>
                  </w:r>
                </w:p>
              </w:tc>
            </w:tr>
            <w:tr w:rsidR="006B2D81" w:rsidRPr="00132938">
              <w:tc>
                <w:tcPr>
                  <w:tcW w:w="2249" w:type="pct"/>
                </w:tcPr>
                <w:p w:rsidR="006B2D81" w:rsidRPr="00132938" w:rsidRDefault="00132938">
                  <w:pPr>
                    <w:pStyle w:val="a5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25</w:t>
                  </w:r>
                </w:p>
              </w:tc>
              <w:tc>
                <w:tcPr>
                  <w:tcW w:w="2751" w:type="pct"/>
                </w:tcPr>
                <w:p w:rsidR="006B2D81" w:rsidRPr="00132938" w:rsidRDefault="00132938">
                  <w:pPr>
                    <w:pStyle w:val="a4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週二</w:t>
                  </w:r>
                </w:p>
              </w:tc>
            </w:tr>
            <w:tr w:rsidR="006B2D81" w:rsidRPr="00132938">
              <w:tc>
                <w:tcPr>
                  <w:tcW w:w="2249" w:type="pct"/>
                </w:tcPr>
                <w:p w:rsidR="006B2D81" w:rsidRPr="00132938" w:rsidRDefault="00132938">
                  <w:pPr>
                    <w:pStyle w:val="a5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26</w:t>
                  </w:r>
                </w:p>
              </w:tc>
              <w:tc>
                <w:tcPr>
                  <w:tcW w:w="2751" w:type="pct"/>
                </w:tcPr>
                <w:p w:rsidR="006B2D81" w:rsidRPr="00132938" w:rsidRDefault="00132938">
                  <w:pPr>
                    <w:pStyle w:val="a4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週三</w:t>
                  </w:r>
                </w:p>
              </w:tc>
            </w:tr>
            <w:tr w:rsidR="006B2D81" w:rsidRPr="00132938">
              <w:tc>
                <w:tcPr>
                  <w:tcW w:w="2249" w:type="pct"/>
                </w:tcPr>
                <w:p w:rsidR="006B2D81" w:rsidRPr="00132938" w:rsidRDefault="00132938">
                  <w:pPr>
                    <w:pStyle w:val="a5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27</w:t>
                  </w:r>
                </w:p>
              </w:tc>
              <w:tc>
                <w:tcPr>
                  <w:tcW w:w="2751" w:type="pct"/>
                </w:tcPr>
                <w:p w:rsidR="006B2D81" w:rsidRPr="00132938" w:rsidRDefault="00132938">
                  <w:pPr>
                    <w:pStyle w:val="a4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週四</w:t>
                  </w:r>
                </w:p>
              </w:tc>
            </w:tr>
            <w:tr w:rsidR="006B2D81" w:rsidRPr="00132938">
              <w:tc>
                <w:tcPr>
                  <w:tcW w:w="2249" w:type="pct"/>
                </w:tcPr>
                <w:p w:rsidR="006B2D81" w:rsidRPr="00132938" w:rsidRDefault="00132938">
                  <w:pPr>
                    <w:pStyle w:val="a5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28</w:t>
                  </w:r>
                </w:p>
              </w:tc>
              <w:tc>
                <w:tcPr>
                  <w:tcW w:w="2751" w:type="pct"/>
                </w:tcPr>
                <w:p w:rsidR="006B2D81" w:rsidRPr="00132938" w:rsidRDefault="00132938">
                  <w:pPr>
                    <w:pStyle w:val="a4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週五</w:t>
                  </w:r>
                </w:p>
              </w:tc>
            </w:tr>
            <w:tr w:rsidR="006B2D81" w:rsidRPr="00132938">
              <w:tc>
                <w:tcPr>
                  <w:tcW w:w="2249" w:type="pct"/>
                </w:tcPr>
                <w:p w:rsidR="006B2D81" w:rsidRPr="00132938" w:rsidRDefault="00132938">
                  <w:pPr>
                    <w:pStyle w:val="a5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29</w:t>
                  </w:r>
                </w:p>
              </w:tc>
              <w:tc>
                <w:tcPr>
                  <w:tcW w:w="2751" w:type="pct"/>
                </w:tcPr>
                <w:p w:rsidR="006B2D81" w:rsidRPr="00132938" w:rsidRDefault="00132938">
                  <w:pPr>
                    <w:pStyle w:val="a4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週六</w:t>
                  </w:r>
                </w:p>
              </w:tc>
            </w:tr>
            <w:tr w:rsidR="006B2D81" w:rsidRPr="00132938">
              <w:tc>
                <w:tcPr>
                  <w:tcW w:w="2249" w:type="pct"/>
                </w:tcPr>
                <w:p w:rsidR="006B2D81" w:rsidRPr="00132938" w:rsidRDefault="00132938">
                  <w:pPr>
                    <w:pStyle w:val="a5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30</w:t>
                  </w:r>
                </w:p>
              </w:tc>
              <w:tc>
                <w:tcPr>
                  <w:tcW w:w="2751" w:type="pct"/>
                </w:tcPr>
                <w:p w:rsidR="006B2D81" w:rsidRPr="00132938" w:rsidRDefault="00132938">
                  <w:pPr>
                    <w:pStyle w:val="a4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週日</w:t>
                  </w:r>
                </w:p>
              </w:tc>
            </w:tr>
            <w:tr w:rsidR="006B2D81" w:rsidRPr="00132938">
              <w:tc>
                <w:tcPr>
                  <w:tcW w:w="2249" w:type="pct"/>
                </w:tcPr>
                <w:p w:rsidR="006B2D81" w:rsidRPr="00132938" w:rsidRDefault="006B2D81">
                  <w:pPr>
                    <w:pStyle w:val="a5"/>
                    <w:rPr>
                      <w:rFonts w:ascii="Microsoft JhengHei UI" w:eastAsia="Microsoft JhengHei UI" w:hAnsi="Microsoft JhengHei UI"/>
                      <w:sz w:val="18"/>
                    </w:rPr>
                  </w:pPr>
                </w:p>
              </w:tc>
              <w:tc>
                <w:tcPr>
                  <w:tcW w:w="2751" w:type="pct"/>
                </w:tcPr>
                <w:p w:rsidR="006B2D81" w:rsidRPr="00132938" w:rsidRDefault="006B2D81">
                  <w:pPr>
                    <w:pStyle w:val="a4"/>
                    <w:rPr>
                      <w:rFonts w:ascii="Microsoft JhengHei UI" w:eastAsia="Microsoft JhengHei UI" w:hAnsi="Microsoft JhengHei UI"/>
                      <w:sz w:val="18"/>
                    </w:rPr>
                  </w:pPr>
                </w:p>
              </w:tc>
            </w:tr>
          </w:tbl>
          <w:p w:rsidR="006B2D81" w:rsidRPr="00132938" w:rsidRDefault="006B2D81">
            <w:pPr>
              <w:rPr>
                <w:rFonts w:ascii="Microsoft JhengHei UI" w:eastAsia="Microsoft JhengHei UI" w:hAnsi="Microsoft JhengHei UI"/>
                <w:sz w:val="20"/>
              </w:rPr>
            </w:pPr>
          </w:p>
        </w:tc>
      </w:tr>
    </w:tbl>
    <w:p w:rsidR="006B2D81" w:rsidRPr="00132938" w:rsidRDefault="006B2D81">
      <w:pPr>
        <w:rPr>
          <w:rFonts w:ascii="Microsoft JhengHei UI" w:eastAsia="Microsoft JhengHei UI" w:hAnsi="Microsoft JhengHei UI"/>
          <w:sz w:val="20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版面配置表格"/>
      </w:tblPr>
      <w:tblGrid>
        <w:gridCol w:w="11792"/>
        <w:gridCol w:w="1885"/>
      </w:tblGrid>
      <w:tr w:rsidR="006B2D81" w:rsidRPr="00132938">
        <w:trPr>
          <w:trHeight w:hRule="exact" w:val="10008"/>
        </w:trPr>
        <w:tc>
          <w:tcPr>
            <w:tcW w:w="11792" w:type="dxa"/>
          </w:tcPr>
          <w:p w:rsidR="006B2D81" w:rsidRPr="00132938" w:rsidRDefault="00132938">
            <w:pPr>
              <w:rPr>
                <w:rFonts w:ascii="Microsoft JhengHei UI" w:eastAsia="Microsoft JhengHei UI" w:hAnsi="Microsoft JhengHei UI"/>
                <w:sz w:val="20"/>
              </w:rPr>
            </w:pPr>
            <w:r w:rsidRPr="00132938">
              <w:rPr>
                <w:rFonts w:ascii="Microsoft JhengHei UI" w:eastAsia="Microsoft JhengHei UI" w:hAnsi="Microsoft JhengHei UI"/>
                <w:noProof/>
                <w:sz w:val="20"/>
              </w:rPr>
              <w:drawing>
                <wp:inline distT="0" distB="0" distL="0" distR="0" wp14:anchorId="5DAA1EFD" wp14:editId="6273BF54">
                  <wp:extent cx="7487285" cy="5657850"/>
                  <wp:effectExtent l="0" t="0" r="0" b="0"/>
                  <wp:docPr id="20" name="圖片 20" descr="通往海灘的走道圖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alendarPhoto_A.jpg"/>
                          <pic:cNvPicPr/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18" r="7088" b="166"/>
                          <a:stretch/>
                        </pic:blipFill>
                        <pic:spPr bwMode="auto">
                          <a:xfrm>
                            <a:off x="0" y="0"/>
                            <a:ext cx="7487285" cy="56578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顯示年/月與附註的表格。"/>
            </w:tblPr>
            <w:tblGrid>
              <w:gridCol w:w="5896"/>
              <w:gridCol w:w="5896"/>
            </w:tblGrid>
            <w:tr w:rsidR="006B2D81" w:rsidRPr="00132938">
              <w:tc>
                <w:tcPr>
                  <w:tcW w:w="2500" w:type="pct"/>
                  <w:vAlign w:val="bottom"/>
                </w:tcPr>
                <w:p w:rsidR="006B2D81" w:rsidRPr="00132938" w:rsidRDefault="00132938">
                  <w:pPr>
                    <w:pStyle w:val="a9"/>
                    <w:rPr>
                      <w:rFonts w:ascii="Microsoft JhengHei UI" w:eastAsia="Microsoft JhengHei UI" w:hAnsi="Microsoft JhengHei UI"/>
                      <w:sz w:val="14"/>
                    </w:rPr>
                  </w:pPr>
                  <w:sdt>
                    <w:sdtPr>
                      <w:rPr>
                        <w:rFonts w:ascii="Microsoft JhengHei UI" w:eastAsia="Microsoft JhengHei UI" w:hAnsi="Microsoft JhengHei UI"/>
                        <w:sz w:val="14"/>
                      </w:rPr>
                      <w:id w:val="606773384"/>
                      <w:placeholder>
                        <w:docPart w:val="A12C2FB9021442AB941EE482F3BAE7E0"/>
                      </w:placeholder>
                      <w:temporary/>
                      <w:showingPlcHdr/>
                      <w15:appearance w15:val="hidden"/>
                      <w:text/>
                    </w:sdtPr>
                    <w:sdtEndPr/>
                    <w:sdtContent>
                      <w:r w:rsidRPr="00132938">
                        <w:rPr>
                          <w:rFonts w:ascii="Microsoft JhengHei UI" w:eastAsia="Microsoft JhengHei UI" w:hAnsi="Microsoft JhengHei UI"/>
                          <w:sz w:val="14"/>
                          <w:lang w:val="zh-TW"/>
                        </w:rPr>
                        <w:t>若要將相片置換為自己的相片，請以滑鼠右鍵按一下相片，然後按一下</w:t>
                      </w:r>
                      <w:r w:rsidRPr="00132938">
                        <w:rPr>
                          <w:rFonts w:ascii="Microsoft JhengHei UI" w:eastAsia="Microsoft JhengHei UI" w:hAnsi="Microsoft JhengHei UI"/>
                          <w:sz w:val="14"/>
                          <w:lang w:val="zh-TW"/>
                        </w:rPr>
                        <w:t xml:space="preserve"> [</w:t>
                      </w:r>
                      <w:r w:rsidRPr="00132938">
                        <w:rPr>
                          <w:rFonts w:ascii="Microsoft JhengHei UI" w:eastAsia="Microsoft JhengHei UI" w:hAnsi="Microsoft JhengHei UI"/>
                          <w:sz w:val="14"/>
                          <w:lang w:val="zh-TW"/>
                        </w:rPr>
                        <w:t>變更圖片</w:t>
                      </w:r>
                      <w:r w:rsidRPr="00132938">
                        <w:rPr>
                          <w:rFonts w:ascii="Microsoft JhengHei UI" w:eastAsia="Microsoft JhengHei UI" w:hAnsi="Microsoft JhengHei UI"/>
                          <w:sz w:val="14"/>
                          <w:lang w:val="zh-TW"/>
                        </w:rPr>
                        <w:t>]</w:t>
                      </w:r>
                      <w:r w:rsidRPr="00132938">
                        <w:rPr>
                          <w:rFonts w:ascii="Microsoft JhengHei UI" w:eastAsia="Microsoft JhengHei UI" w:hAnsi="Microsoft JhengHei UI"/>
                          <w:sz w:val="14"/>
                          <w:lang w:val="zh-TW"/>
                        </w:rPr>
                        <w:t>。</w:t>
                      </w:r>
                      <w:r w:rsidRPr="00132938">
                        <w:rPr>
                          <w:rFonts w:ascii="Microsoft JhengHei UI" w:eastAsia="Microsoft JhengHei UI" w:hAnsi="Microsoft JhengHei UI"/>
                          <w:sz w:val="14"/>
                          <w:lang w:val="zh-TW"/>
                        </w:rPr>
                        <w:t xml:space="preserve"> </w:t>
                      </w:r>
                      <w:r w:rsidRPr="00132938">
                        <w:rPr>
                          <w:rFonts w:ascii="Microsoft JhengHei UI" w:eastAsia="Microsoft JhengHei UI" w:hAnsi="Microsoft JhengHei UI"/>
                          <w:sz w:val="14"/>
                          <w:lang w:val="zh-TW"/>
                        </w:rPr>
                        <w:t>若要置換此預留位置文字，只要按一下並開始打字即可。</w:t>
                      </w:r>
                    </w:sdtContent>
                  </w:sdt>
                </w:p>
              </w:tc>
              <w:tc>
                <w:tcPr>
                  <w:tcW w:w="2500" w:type="pct"/>
                  <w:vAlign w:val="bottom"/>
                </w:tcPr>
                <w:p w:rsidR="006B2D81" w:rsidRPr="00132938" w:rsidRDefault="00132938">
                  <w:pPr>
                    <w:pStyle w:val="a7"/>
                    <w:rPr>
                      <w:rFonts w:ascii="Microsoft JhengHei UI" w:eastAsia="Microsoft JhengHei UI" w:hAnsi="Microsoft JhengHei UI"/>
                      <w:sz w:val="56"/>
                    </w:rPr>
                  </w:pPr>
                  <w:r w:rsidRPr="00132938">
                    <w:rPr>
                      <w:rStyle w:val="a8"/>
                      <w:rFonts w:ascii="Microsoft JhengHei UI" w:eastAsia="Microsoft JhengHei UI" w:hAnsi="Microsoft JhengHei UI"/>
                      <w:sz w:val="56"/>
                      <w:lang w:val="zh-TW"/>
                    </w:rPr>
                    <w:t>七月</w:t>
                  </w:r>
                  <w:r w:rsidRPr="00132938">
                    <w:rPr>
                      <w:rFonts w:ascii="Microsoft JhengHei UI" w:eastAsia="Microsoft JhengHei UI" w:hAnsi="Microsoft JhengHei UI"/>
                      <w:sz w:val="56"/>
                      <w:lang w:val="zh-TW"/>
                    </w:rPr>
                    <w:t xml:space="preserve"> 2013 </w:t>
                  </w:r>
                  <w:r w:rsidRPr="00132938">
                    <w:rPr>
                      <w:rFonts w:ascii="Microsoft JhengHei UI" w:eastAsia="Microsoft JhengHei UI" w:hAnsi="Microsoft JhengHei UI"/>
                      <w:sz w:val="56"/>
                      <w:lang w:val="zh-TW"/>
                    </w:rPr>
                    <w:t>年</w:t>
                  </w:r>
                </w:p>
              </w:tc>
            </w:tr>
          </w:tbl>
          <w:p w:rsidR="006B2D81" w:rsidRPr="00132938" w:rsidRDefault="006B2D81">
            <w:pPr>
              <w:rPr>
                <w:rFonts w:ascii="Microsoft JhengHei UI" w:eastAsia="Microsoft JhengHei UI" w:hAnsi="Microsoft JhengHei UI"/>
                <w:sz w:val="20"/>
              </w:rPr>
            </w:pPr>
          </w:p>
        </w:tc>
        <w:tc>
          <w:tcPr>
            <w:tcW w:w="1885" w:type="dxa"/>
          </w:tcPr>
          <w:tbl>
            <w:tblPr>
              <w:tblW w:w="5000" w:type="pct"/>
              <w:tblLook w:val="04A0" w:firstRow="1" w:lastRow="0" w:firstColumn="1" w:lastColumn="0" w:noHBand="0" w:noVBand="1"/>
              <w:tblDescription w:val="月曆"/>
            </w:tblPr>
            <w:tblGrid>
              <w:gridCol w:w="848"/>
              <w:gridCol w:w="1037"/>
            </w:tblGrid>
            <w:tr w:rsidR="006B2D81" w:rsidRPr="00132938">
              <w:tc>
                <w:tcPr>
                  <w:tcW w:w="2249" w:type="pct"/>
                </w:tcPr>
                <w:p w:rsidR="006B2D81" w:rsidRPr="00132938" w:rsidRDefault="00132938">
                  <w:pPr>
                    <w:pStyle w:val="a5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01</w:t>
                  </w:r>
                </w:p>
              </w:tc>
              <w:tc>
                <w:tcPr>
                  <w:tcW w:w="2751" w:type="pct"/>
                </w:tcPr>
                <w:p w:rsidR="006B2D81" w:rsidRPr="00132938" w:rsidRDefault="00132938">
                  <w:pPr>
                    <w:pStyle w:val="a4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週一</w:t>
                  </w:r>
                </w:p>
              </w:tc>
            </w:tr>
            <w:tr w:rsidR="006B2D81" w:rsidRPr="00132938">
              <w:tc>
                <w:tcPr>
                  <w:tcW w:w="2249" w:type="pct"/>
                </w:tcPr>
                <w:p w:rsidR="006B2D81" w:rsidRPr="00132938" w:rsidRDefault="00132938">
                  <w:pPr>
                    <w:pStyle w:val="a5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02</w:t>
                  </w:r>
                </w:p>
              </w:tc>
              <w:tc>
                <w:tcPr>
                  <w:tcW w:w="2751" w:type="pct"/>
                </w:tcPr>
                <w:p w:rsidR="006B2D81" w:rsidRPr="00132938" w:rsidRDefault="00132938">
                  <w:pPr>
                    <w:pStyle w:val="a4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週二</w:t>
                  </w:r>
                </w:p>
              </w:tc>
            </w:tr>
            <w:tr w:rsidR="006B2D81" w:rsidRPr="00132938">
              <w:tc>
                <w:tcPr>
                  <w:tcW w:w="2249" w:type="pct"/>
                </w:tcPr>
                <w:p w:rsidR="006B2D81" w:rsidRPr="00132938" w:rsidRDefault="00132938">
                  <w:pPr>
                    <w:pStyle w:val="a5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03</w:t>
                  </w:r>
                </w:p>
              </w:tc>
              <w:tc>
                <w:tcPr>
                  <w:tcW w:w="2751" w:type="pct"/>
                </w:tcPr>
                <w:p w:rsidR="006B2D81" w:rsidRPr="00132938" w:rsidRDefault="00132938">
                  <w:pPr>
                    <w:pStyle w:val="a4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週三</w:t>
                  </w:r>
                </w:p>
              </w:tc>
            </w:tr>
            <w:tr w:rsidR="006B2D81" w:rsidRPr="00132938">
              <w:tc>
                <w:tcPr>
                  <w:tcW w:w="2249" w:type="pct"/>
                </w:tcPr>
                <w:p w:rsidR="006B2D81" w:rsidRPr="00132938" w:rsidRDefault="00132938">
                  <w:pPr>
                    <w:pStyle w:val="a5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04</w:t>
                  </w:r>
                </w:p>
              </w:tc>
              <w:tc>
                <w:tcPr>
                  <w:tcW w:w="2751" w:type="pct"/>
                </w:tcPr>
                <w:p w:rsidR="006B2D81" w:rsidRPr="00132938" w:rsidRDefault="00132938">
                  <w:pPr>
                    <w:pStyle w:val="a4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週四</w:t>
                  </w:r>
                </w:p>
              </w:tc>
            </w:tr>
            <w:tr w:rsidR="006B2D81" w:rsidRPr="00132938">
              <w:tc>
                <w:tcPr>
                  <w:tcW w:w="2249" w:type="pct"/>
                </w:tcPr>
                <w:p w:rsidR="006B2D81" w:rsidRPr="00132938" w:rsidRDefault="00132938">
                  <w:pPr>
                    <w:pStyle w:val="a5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05</w:t>
                  </w:r>
                </w:p>
              </w:tc>
              <w:tc>
                <w:tcPr>
                  <w:tcW w:w="2751" w:type="pct"/>
                </w:tcPr>
                <w:p w:rsidR="006B2D81" w:rsidRPr="00132938" w:rsidRDefault="00132938">
                  <w:pPr>
                    <w:pStyle w:val="a4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週五</w:t>
                  </w:r>
                </w:p>
              </w:tc>
            </w:tr>
            <w:tr w:rsidR="006B2D81" w:rsidRPr="00132938">
              <w:tc>
                <w:tcPr>
                  <w:tcW w:w="2249" w:type="pct"/>
                </w:tcPr>
                <w:p w:rsidR="006B2D81" w:rsidRPr="00132938" w:rsidRDefault="00132938">
                  <w:pPr>
                    <w:pStyle w:val="a5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06</w:t>
                  </w:r>
                </w:p>
              </w:tc>
              <w:tc>
                <w:tcPr>
                  <w:tcW w:w="2751" w:type="pct"/>
                </w:tcPr>
                <w:p w:rsidR="006B2D81" w:rsidRPr="00132938" w:rsidRDefault="00132938">
                  <w:pPr>
                    <w:pStyle w:val="a4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週六</w:t>
                  </w:r>
                </w:p>
              </w:tc>
            </w:tr>
            <w:tr w:rsidR="006B2D81" w:rsidRPr="00132938">
              <w:tc>
                <w:tcPr>
                  <w:tcW w:w="2249" w:type="pct"/>
                </w:tcPr>
                <w:p w:rsidR="006B2D81" w:rsidRPr="00132938" w:rsidRDefault="00132938">
                  <w:pPr>
                    <w:pStyle w:val="a5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07</w:t>
                  </w:r>
                </w:p>
              </w:tc>
              <w:tc>
                <w:tcPr>
                  <w:tcW w:w="2751" w:type="pct"/>
                </w:tcPr>
                <w:p w:rsidR="006B2D81" w:rsidRPr="00132938" w:rsidRDefault="00132938">
                  <w:pPr>
                    <w:pStyle w:val="a4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週日</w:t>
                  </w:r>
                </w:p>
              </w:tc>
            </w:tr>
            <w:tr w:rsidR="006B2D81" w:rsidRPr="00132938">
              <w:tc>
                <w:tcPr>
                  <w:tcW w:w="2249" w:type="pct"/>
                </w:tcPr>
                <w:p w:rsidR="006B2D81" w:rsidRPr="00132938" w:rsidRDefault="00132938">
                  <w:pPr>
                    <w:pStyle w:val="a5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08</w:t>
                  </w:r>
                </w:p>
              </w:tc>
              <w:tc>
                <w:tcPr>
                  <w:tcW w:w="2751" w:type="pct"/>
                </w:tcPr>
                <w:p w:rsidR="006B2D81" w:rsidRPr="00132938" w:rsidRDefault="00132938">
                  <w:pPr>
                    <w:pStyle w:val="a4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週一</w:t>
                  </w:r>
                </w:p>
              </w:tc>
            </w:tr>
            <w:tr w:rsidR="006B2D81" w:rsidRPr="00132938">
              <w:tc>
                <w:tcPr>
                  <w:tcW w:w="2249" w:type="pct"/>
                </w:tcPr>
                <w:p w:rsidR="006B2D81" w:rsidRPr="00132938" w:rsidRDefault="00132938">
                  <w:pPr>
                    <w:pStyle w:val="a5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09</w:t>
                  </w:r>
                </w:p>
              </w:tc>
              <w:tc>
                <w:tcPr>
                  <w:tcW w:w="2751" w:type="pct"/>
                </w:tcPr>
                <w:p w:rsidR="006B2D81" w:rsidRPr="00132938" w:rsidRDefault="00132938">
                  <w:pPr>
                    <w:pStyle w:val="a4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週二</w:t>
                  </w:r>
                </w:p>
              </w:tc>
            </w:tr>
            <w:tr w:rsidR="006B2D81" w:rsidRPr="00132938">
              <w:tc>
                <w:tcPr>
                  <w:tcW w:w="2249" w:type="pct"/>
                </w:tcPr>
                <w:p w:rsidR="006B2D81" w:rsidRPr="00132938" w:rsidRDefault="00132938">
                  <w:pPr>
                    <w:pStyle w:val="a5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10</w:t>
                  </w:r>
                </w:p>
              </w:tc>
              <w:tc>
                <w:tcPr>
                  <w:tcW w:w="2751" w:type="pct"/>
                </w:tcPr>
                <w:p w:rsidR="006B2D81" w:rsidRPr="00132938" w:rsidRDefault="00132938">
                  <w:pPr>
                    <w:pStyle w:val="a4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週三</w:t>
                  </w:r>
                </w:p>
              </w:tc>
            </w:tr>
            <w:tr w:rsidR="006B2D81" w:rsidRPr="00132938">
              <w:tc>
                <w:tcPr>
                  <w:tcW w:w="2249" w:type="pct"/>
                </w:tcPr>
                <w:p w:rsidR="006B2D81" w:rsidRPr="00132938" w:rsidRDefault="00132938">
                  <w:pPr>
                    <w:pStyle w:val="a5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11</w:t>
                  </w:r>
                </w:p>
              </w:tc>
              <w:tc>
                <w:tcPr>
                  <w:tcW w:w="2751" w:type="pct"/>
                </w:tcPr>
                <w:p w:rsidR="006B2D81" w:rsidRPr="00132938" w:rsidRDefault="00132938">
                  <w:pPr>
                    <w:pStyle w:val="a4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週四</w:t>
                  </w:r>
                </w:p>
              </w:tc>
            </w:tr>
            <w:tr w:rsidR="006B2D81" w:rsidRPr="00132938">
              <w:tc>
                <w:tcPr>
                  <w:tcW w:w="2249" w:type="pct"/>
                </w:tcPr>
                <w:p w:rsidR="006B2D81" w:rsidRPr="00132938" w:rsidRDefault="00132938">
                  <w:pPr>
                    <w:pStyle w:val="a5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12</w:t>
                  </w:r>
                </w:p>
              </w:tc>
              <w:tc>
                <w:tcPr>
                  <w:tcW w:w="2751" w:type="pct"/>
                </w:tcPr>
                <w:p w:rsidR="006B2D81" w:rsidRPr="00132938" w:rsidRDefault="00132938">
                  <w:pPr>
                    <w:pStyle w:val="a4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週五</w:t>
                  </w:r>
                </w:p>
              </w:tc>
            </w:tr>
            <w:tr w:rsidR="006B2D81" w:rsidRPr="00132938">
              <w:tc>
                <w:tcPr>
                  <w:tcW w:w="2249" w:type="pct"/>
                </w:tcPr>
                <w:p w:rsidR="006B2D81" w:rsidRPr="00132938" w:rsidRDefault="00132938">
                  <w:pPr>
                    <w:pStyle w:val="a5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13</w:t>
                  </w:r>
                </w:p>
              </w:tc>
              <w:tc>
                <w:tcPr>
                  <w:tcW w:w="2751" w:type="pct"/>
                </w:tcPr>
                <w:p w:rsidR="006B2D81" w:rsidRPr="00132938" w:rsidRDefault="00132938">
                  <w:pPr>
                    <w:pStyle w:val="a4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週六</w:t>
                  </w:r>
                </w:p>
              </w:tc>
            </w:tr>
            <w:tr w:rsidR="006B2D81" w:rsidRPr="00132938">
              <w:tc>
                <w:tcPr>
                  <w:tcW w:w="2249" w:type="pct"/>
                </w:tcPr>
                <w:p w:rsidR="006B2D81" w:rsidRPr="00132938" w:rsidRDefault="00132938">
                  <w:pPr>
                    <w:pStyle w:val="a5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14</w:t>
                  </w:r>
                </w:p>
              </w:tc>
              <w:tc>
                <w:tcPr>
                  <w:tcW w:w="2751" w:type="pct"/>
                </w:tcPr>
                <w:p w:rsidR="006B2D81" w:rsidRPr="00132938" w:rsidRDefault="00132938">
                  <w:pPr>
                    <w:pStyle w:val="a4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週日</w:t>
                  </w:r>
                </w:p>
              </w:tc>
            </w:tr>
            <w:tr w:rsidR="006B2D81" w:rsidRPr="00132938">
              <w:tc>
                <w:tcPr>
                  <w:tcW w:w="2249" w:type="pct"/>
                </w:tcPr>
                <w:p w:rsidR="006B2D81" w:rsidRPr="00132938" w:rsidRDefault="00132938">
                  <w:pPr>
                    <w:pStyle w:val="a5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15</w:t>
                  </w:r>
                </w:p>
              </w:tc>
              <w:tc>
                <w:tcPr>
                  <w:tcW w:w="2751" w:type="pct"/>
                </w:tcPr>
                <w:p w:rsidR="006B2D81" w:rsidRPr="00132938" w:rsidRDefault="00132938">
                  <w:pPr>
                    <w:pStyle w:val="a4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週一</w:t>
                  </w:r>
                </w:p>
              </w:tc>
            </w:tr>
            <w:tr w:rsidR="006B2D81" w:rsidRPr="00132938">
              <w:tc>
                <w:tcPr>
                  <w:tcW w:w="2249" w:type="pct"/>
                </w:tcPr>
                <w:p w:rsidR="006B2D81" w:rsidRPr="00132938" w:rsidRDefault="00132938">
                  <w:pPr>
                    <w:pStyle w:val="a5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16</w:t>
                  </w:r>
                </w:p>
              </w:tc>
              <w:tc>
                <w:tcPr>
                  <w:tcW w:w="2751" w:type="pct"/>
                </w:tcPr>
                <w:p w:rsidR="006B2D81" w:rsidRPr="00132938" w:rsidRDefault="00132938">
                  <w:pPr>
                    <w:pStyle w:val="a4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週二</w:t>
                  </w:r>
                </w:p>
              </w:tc>
            </w:tr>
            <w:tr w:rsidR="006B2D81" w:rsidRPr="00132938">
              <w:tc>
                <w:tcPr>
                  <w:tcW w:w="2249" w:type="pct"/>
                </w:tcPr>
                <w:p w:rsidR="006B2D81" w:rsidRPr="00132938" w:rsidRDefault="00132938">
                  <w:pPr>
                    <w:pStyle w:val="a5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17</w:t>
                  </w:r>
                </w:p>
              </w:tc>
              <w:tc>
                <w:tcPr>
                  <w:tcW w:w="2751" w:type="pct"/>
                </w:tcPr>
                <w:p w:rsidR="006B2D81" w:rsidRPr="00132938" w:rsidRDefault="00132938">
                  <w:pPr>
                    <w:pStyle w:val="a4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週三</w:t>
                  </w:r>
                </w:p>
              </w:tc>
            </w:tr>
            <w:tr w:rsidR="006B2D81" w:rsidRPr="00132938">
              <w:tc>
                <w:tcPr>
                  <w:tcW w:w="2249" w:type="pct"/>
                </w:tcPr>
                <w:p w:rsidR="006B2D81" w:rsidRPr="00132938" w:rsidRDefault="00132938">
                  <w:pPr>
                    <w:pStyle w:val="a5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18</w:t>
                  </w:r>
                </w:p>
              </w:tc>
              <w:tc>
                <w:tcPr>
                  <w:tcW w:w="2751" w:type="pct"/>
                </w:tcPr>
                <w:p w:rsidR="006B2D81" w:rsidRPr="00132938" w:rsidRDefault="00132938">
                  <w:pPr>
                    <w:pStyle w:val="a4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週四</w:t>
                  </w:r>
                </w:p>
              </w:tc>
            </w:tr>
            <w:tr w:rsidR="006B2D81" w:rsidRPr="00132938">
              <w:tc>
                <w:tcPr>
                  <w:tcW w:w="2249" w:type="pct"/>
                </w:tcPr>
                <w:p w:rsidR="006B2D81" w:rsidRPr="00132938" w:rsidRDefault="00132938">
                  <w:pPr>
                    <w:pStyle w:val="a5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19</w:t>
                  </w:r>
                </w:p>
              </w:tc>
              <w:tc>
                <w:tcPr>
                  <w:tcW w:w="2751" w:type="pct"/>
                </w:tcPr>
                <w:p w:rsidR="006B2D81" w:rsidRPr="00132938" w:rsidRDefault="00132938">
                  <w:pPr>
                    <w:pStyle w:val="a4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週五</w:t>
                  </w:r>
                </w:p>
              </w:tc>
            </w:tr>
            <w:tr w:rsidR="006B2D81" w:rsidRPr="00132938">
              <w:tc>
                <w:tcPr>
                  <w:tcW w:w="2249" w:type="pct"/>
                </w:tcPr>
                <w:p w:rsidR="006B2D81" w:rsidRPr="00132938" w:rsidRDefault="00132938">
                  <w:pPr>
                    <w:pStyle w:val="a5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20</w:t>
                  </w:r>
                </w:p>
              </w:tc>
              <w:tc>
                <w:tcPr>
                  <w:tcW w:w="2751" w:type="pct"/>
                </w:tcPr>
                <w:p w:rsidR="006B2D81" w:rsidRPr="00132938" w:rsidRDefault="00132938">
                  <w:pPr>
                    <w:pStyle w:val="a4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週六</w:t>
                  </w:r>
                </w:p>
              </w:tc>
            </w:tr>
            <w:tr w:rsidR="006B2D81" w:rsidRPr="00132938">
              <w:tc>
                <w:tcPr>
                  <w:tcW w:w="2249" w:type="pct"/>
                </w:tcPr>
                <w:p w:rsidR="006B2D81" w:rsidRPr="00132938" w:rsidRDefault="00132938">
                  <w:pPr>
                    <w:pStyle w:val="a5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21</w:t>
                  </w:r>
                </w:p>
              </w:tc>
              <w:tc>
                <w:tcPr>
                  <w:tcW w:w="2751" w:type="pct"/>
                </w:tcPr>
                <w:p w:rsidR="006B2D81" w:rsidRPr="00132938" w:rsidRDefault="00132938">
                  <w:pPr>
                    <w:pStyle w:val="a4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週日</w:t>
                  </w:r>
                </w:p>
              </w:tc>
            </w:tr>
            <w:tr w:rsidR="006B2D81" w:rsidRPr="00132938">
              <w:tc>
                <w:tcPr>
                  <w:tcW w:w="2249" w:type="pct"/>
                </w:tcPr>
                <w:p w:rsidR="006B2D81" w:rsidRPr="00132938" w:rsidRDefault="00132938">
                  <w:pPr>
                    <w:pStyle w:val="a5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22</w:t>
                  </w:r>
                </w:p>
              </w:tc>
              <w:tc>
                <w:tcPr>
                  <w:tcW w:w="2751" w:type="pct"/>
                </w:tcPr>
                <w:p w:rsidR="006B2D81" w:rsidRPr="00132938" w:rsidRDefault="00132938">
                  <w:pPr>
                    <w:pStyle w:val="a4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週一</w:t>
                  </w:r>
                </w:p>
              </w:tc>
            </w:tr>
            <w:tr w:rsidR="006B2D81" w:rsidRPr="00132938">
              <w:tc>
                <w:tcPr>
                  <w:tcW w:w="2249" w:type="pct"/>
                </w:tcPr>
                <w:p w:rsidR="006B2D81" w:rsidRPr="00132938" w:rsidRDefault="00132938">
                  <w:pPr>
                    <w:pStyle w:val="a5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23</w:t>
                  </w:r>
                </w:p>
              </w:tc>
              <w:tc>
                <w:tcPr>
                  <w:tcW w:w="2751" w:type="pct"/>
                </w:tcPr>
                <w:p w:rsidR="006B2D81" w:rsidRPr="00132938" w:rsidRDefault="00132938">
                  <w:pPr>
                    <w:pStyle w:val="a4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週二</w:t>
                  </w:r>
                </w:p>
              </w:tc>
            </w:tr>
            <w:tr w:rsidR="006B2D81" w:rsidRPr="00132938">
              <w:tc>
                <w:tcPr>
                  <w:tcW w:w="2249" w:type="pct"/>
                </w:tcPr>
                <w:p w:rsidR="006B2D81" w:rsidRPr="00132938" w:rsidRDefault="00132938">
                  <w:pPr>
                    <w:pStyle w:val="a5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24</w:t>
                  </w:r>
                </w:p>
              </w:tc>
              <w:tc>
                <w:tcPr>
                  <w:tcW w:w="2751" w:type="pct"/>
                </w:tcPr>
                <w:p w:rsidR="006B2D81" w:rsidRPr="00132938" w:rsidRDefault="00132938">
                  <w:pPr>
                    <w:pStyle w:val="a4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週三</w:t>
                  </w:r>
                </w:p>
              </w:tc>
            </w:tr>
            <w:tr w:rsidR="006B2D81" w:rsidRPr="00132938">
              <w:tc>
                <w:tcPr>
                  <w:tcW w:w="2249" w:type="pct"/>
                </w:tcPr>
                <w:p w:rsidR="006B2D81" w:rsidRPr="00132938" w:rsidRDefault="00132938">
                  <w:pPr>
                    <w:pStyle w:val="a5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25</w:t>
                  </w:r>
                </w:p>
              </w:tc>
              <w:tc>
                <w:tcPr>
                  <w:tcW w:w="2751" w:type="pct"/>
                </w:tcPr>
                <w:p w:rsidR="006B2D81" w:rsidRPr="00132938" w:rsidRDefault="00132938">
                  <w:pPr>
                    <w:pStyle w:val="a4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週四</w:t>
                  </w:r>
                </w:p>
              </w:tc>
            </w:tr>
            <w:tr w:rsidR="006B2D81" w:rsidRPr="00132938">
              <w:tc>
                <w:tcPr>
                  <w:tcW w:w="2249" w:type="pct"/>
                </w:tcPr>
                <w:p w:rsidR="006B2D81" w:rsidRPr="00132938" w:rsidRDefault="00132938">
                  <w:pPr>
                    <w:pStyle w:val="a5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26</w:t>
                  </w:r>
                </w:p>
              </w:tc>
              <w:tc>
                <w:tcPr>
                  <w:tcW w:w="2751" w:type="pct"/>
                </w:tcPr>
                <w:p w:rsidR="006B2D81" w:rsidRPr="00132938" w:rsidRDefault="00132938">
                  <w:pPr>
                    <w:pStyle w:val="a4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週五</w:t>
                  </w:r>
                </w:p>
              </w:tc>
            </w:tr>
            <w:tr w:rsidR="006B2D81" w:rsidRPr="00132938">
              <w:tc>
                <w:tcPr>
                  <w:tcW w:w="2249" w:type="pct"/>
                </w:tcPr>
                <w:p w:rsidR="006B2D81" w:rsidRPr="00132938" w:rsidRDefault="00132938">
                  <w:pPr>
                    <w:pStyle w:val="a5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27</w:t>
                  </w:r>
                </w:p>
              </w:tc>
              <w:tc>
                <w:tcPr>
                  <w:tcW w:w="2751" w:type="pct"/>
                </w:tcPr>
                <w:p w:rsidR="006B2D81" w:rsidRPr="00132938" w:rsidRDefault="00132938">
                  <w:pPr>
                    <w:pStyle w:val="a4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週六</w:t>
                  </w:r>
                </w:p>
              </w:tc>
            </w:tr>
            <w:tr w:rsidR="006B2D81" w:rsidRPr="00132938">
              <w:tc>
                <w:tcPr>
                  <w:tcW w:w="2249" w:type="pct"/>
                </w:tcPr>
                <w:p w:rsidR="006B2D81" w:rsidRPr="00132938" w:rsidRDefault="00132938">
                  <w:pPr>
                    <w:pStyle w:val="a5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28</w:t>
                  </w:r>
                </w:p>
              </w:tc>
              <w:tc>
                <w:tcPr>
                  <w:tcW w:w="2751" w:type="pct"/>
                </w:tcPr>
                <w:p w:rsidR="006B2D81" w:rsidRPr="00132938" w:rsidRDefault="00132938">
                  <w:pPr>
                    <w:pStyle w:val="a4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週日</w:t>
                  </w:r>
                </w:p>
              </w:tc>
            </w:tr>
            <w:tr w:rsidR="006B2D81" w:rsidRPr="00132938">
              <w:tc>
                <w:tcPr>
                  <w:tcW w:w="2249" w:type="pct"/>
                </w:tcPr>
                <w:p w:rsidR="006B2D81" w:rsidRPr="00132938" w:rsidRDefault="00132938">
                  <w:pPr>
                    <w:pStyle w:val="a5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29</w:t>
                  </w:r>
                </w:p>
              </w:tc>
              <w:tc>
                <w:tcPr>
                  <w:tcW w:w="2751" w:type="pct"/>
                </w:tcPr>
                <w:p w:rsidR="006B2D81" w:rsidRPr="00132938" w:rsidRDefault="00132938">
                  <w:pPr>
                    <w:pStyle w:val="a4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週一</w:t>
                  </w:r>
                </w:p>
              </w:tc>
            </w:tr>
            <w:tr w:rsidR="006B2D81" w:rsidRPr="00132938">
              <w:tc>
                <w:tcPr>
                  <w:tcW w:w="2249" w:type="pct"/>
                </w:tcPr>
                <w:p w:rsidR="006B2D81" w:rsidRPr="00132938" w:rsidRDefault="00132938">
                  <w:pPr>
                    <w:pStyle w:val="a5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30</w:t>
                  </w:r>
                </w:p>
              </w:tc>
              <w:tc>
                <w:tcPr>
                  <w:tcW w:w="2751" w:type="pct"/>
                </w:tcPr>
                <w:p w:rsidR="006B2D81" w:rsidRPr="00132938" w:rsidRDefault="00132938">
                  <w:pPr>
                    <w:pStyle w:val="a4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週二</w:t>
                  </w:r>
                </w:p>
              </w:tc>
            </w:tr>
            <w:tr w:rsidR="006B2D81" w:rsidRPr="00132938">
              <w:tc>
                <w:tcPr>
                  <w:tcW w:w="2249" w:type="pct"/>
                </w:tcPr>
                <w:p w:rsidR="006B2D81" w:rsidRPr="00132938" w:rsidRDefault="00132938">
                  <w:pPr>
                    <w:pStyle w:val="a5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31</w:t>
                  </w:r>
                </w:p>
              </w:tc>
              <w:tc>
                <w:tcPr>
                  <w:tcW w:w="2751" w:type="pct"/>
                </w:tcPr>
                <w:p w:rsidR="006B2D81" w:rsidRPr="00132938" w:rsidRDefault="00132938">
                  <w:pPr>
                    <w:pStyle w:val="a4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週三</w:t>
                  </w:r>
                </w:p>
              </w:tc>
            </w:tr>
          </w:tbl>
          <w:p w:rsidR="006B2D81" w:rsidRPr="00132938" w:rsidRDefault="006B2D81">
            <w:pPr>
              <w:rPr>
                <w:rFonts w:ascii="Microsoft JhengHei UI" w:eastAsia="Microsoft JhengHei UI" w:hAnsi="Microsoft JhengHei UI"/>
                <w:sz w:val="20"/>
              </w:rPr>
            </w:pPr>
          </w:p>
        </w:tc>
      </w:tr>
    </w:tbl>
    <w:p w:rsidR="006B2D81" w:rsidRPr="00132938" w:rsidRDefault="006B2D81">
      <w:pPr>
        <w:rPr>
          <w:rFonts w:ascii="Microsoft JhengHei UI" w:eastAsia="Microsoft JhengHei UI" w:hAnsi="Microsoft JhengHei UI"/>
          <w:sz w:val="20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版面配置表格"/>
      </w:tblPr>
      <w:tblGrid>
        <w:gridCol w:w="11792"/>
        <w:gridCol w:w="1885"/>
      </w:tblGrid>
      <w:tr w:rsidR="006B2D81" w:rsidRPr="00132938">
        <w:trPr>
          <w:trHeight w:hRule="exact" w:val="10008"/>
        </w:trPr>
        <w:tc>
          <w:tcPr>
            <w:tcW w:w="11792" w:type="dxa"/>
          </w:tcPr>
          <w:p w:rsidR="006B2D81" w:rsidRPr="00132938" w:rsidRDefault="00132938">
            <w:pPr>
              <w:rPr>
                <w:rFonts w:ascii="Microsoft JhengHei UI" w:eastAsia="Microsoft JhengHei UI" w:hAnsi="Microsoft JhengHei UI"/>
                <w:sz w:val="20"/>
              </w:rPr>
            </w:pPr>
            <w:r w:rsidRPr="00132938">
              <w:rPr>
                <w:rFonts w:ascii="Microsoft JhengHei UI" w:eastAsia="Microsoft JhengHei UI" w:hAnsi="Microsoft JhengHei UI"/>
                <w:noProof/>
                <w:sz w:val="20"/>
              </w:rPr>
              <w:drawing>
                <wp:inline distT="0" distB="0" distL="0" distR="0" wp14:anchorId="0D7FD72E" wp14:editId="7C6EB522">
                  <wp:extent cx="7486015" cy="5657850"/>
                  <wp:effectExtent l="0" t="0" r="635" b="0"/>
                  <wp:docPr id="21" name="圖片 21" descr="空蕩的鞦韆圖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alendarPhoto_A.jpg"/>
                          <pic:cNvPicPr/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" r="12590" b="669"/>
                          <a:stretch/>
                        </pic:blipFill>
                        <pic:spPr bwMode="auto">
                          <a:xfrm>
                            <a:off x="0" y="0"/>
                            <a:ext cx="7487154" cy="56587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顯示年/月與附註的表格。"/>
            </w:tblPr>
            <w:tblGrid>
              <w:gridCol w:w="5896"/>
              <w:gridCol w:w="5896"/>
            </w:tblGrid>
            <w:tr w:rsidR="006B2D81" w:rsidRPr="00132938">
              <w:tc>
                <w:tcPr>
                  <w:tcW w:w="2500" w:type="pct"/>
                  <w:vAlign w:val="bottom"/>
                </w:tcPr>
                <w:p w:rsidR="006B2D81" w:rsidRPr="00132938" w:rsidRDefault="00132938">
                  <w:pPr>
                    <w:pStyle w:val="a9"/>
                    <w:rPr>
                      <w:rFonts w:ascii="Microsoft JhengHei UI" w:eastAsia="Microsoft JhengHei UI" w:hAnsi="Microsoft JhengHei UI"/>
                      <w:sz w:val="14"/>
                    </w:rPr>
                  </w:pPr>
                  <w:sdt>
                    <w:sdtPr>
                      <w:rPr>
                        <w:rFonts w:ascii="Microsoft JhengHei UI" w:eastAsia="Microsoft JhengHei UI" w:hAnsi="Microsoft JhengHei UI"/>
                        <w:sz w:val="14"/>
                      </w:rPr>
                      <w:id w:val="-667251827"/>
                      <w:placeholder>
                        <w:docPart w:val="A12C2FB9021442AB941EE482F3BAE7E0"/>
                      </w:placeholder>
                      <w:temporary/>
                      <w:showingPlcHdr/>
                      <w15:appearance w15:val="hidden"/>
                      <w:text/>
                    </w:sdtPr>
                    <w:sdtEndPr/>
                    <w:sdtContent>
                      <w:r w:rsidRPr="00132938">
                        <w:rPr>
                          <w:rFonts w:ascii="Microsoft JhengHei UI" w:eastAsia="Microsoft JhengHei UI" w:hAnsi="Microsoft JhengHei UI"/>
                          <w:sz w:val="14"/>
                          <w:lang w:val="zh-TW"/>
                        </w:rPr>
                        <w:t>若要將相片置換為自己的相片，請以滑鼠右鍵按一下相片，然後按一下</w:t>
                      </w:r>
                      <w:r w:rsidRPr="00132938">
                        <w:rPr>
                          <w:rFonts w:ascii="Microsoft JhengHei UI" w:eastAsia="Microsoft JhengHei UI" w:hAnsi="Microsoft JhengHei UI"/>
                          <w:sz w:val="14"/>
                          <w:lang w:val="zh-TW"/>
                        </w:rPr>
                        <w:t xml:space="preserve"> [</w:t>
                      </w:r>
                      <w:r w:rsidRPr="00132938">
                        <w:rPr>
                          <w:rFonts w:ascii="Microsoft JhengHei UI" w:eastAsia="Microsoft JhengHei UI" w:hAnsi="Microsoft JhengHei UI"/>
                          <w:sz w:val="14"/>
                          <w:lang w:val="zh-TW"/>
                        </w:rPr>
                        <w:t>變更圖片</w:t>
                      </w:r>
                      <w:r w:rsidRPr="00132938">
                        <w:rPr>
                          <w:rFonts w:ascii="Microsoft JhengHei UI" w:eastAsia="Microsoft JhengHei UI" w:hAnsi="Microsoft JhengHei UI"/>
                          <w:sz w:val="14"/>
                          <w:lang w:val="zh-TW"/>
                        </w:rPr>
                        <w:t>]</w:t>
                      </w:r>
                      <w:r w:rsidRPr="00132938">
                        <w:rPr>
                          <w:rFonts w:ascii="Microsoft JhengHei UI" w:eastAsia="Microsoft JhengHei UI" w:hAnsi="Microsoft JhengHei UI"/>
                          <w:sz w:val="14"/>
                          <w:lang w:val="zh-TW"/>
                        </w:rPr>
                        <w:t>。</w:t>
                      </w:r>
                      <w:r w:rsidRPr="00132938">
                        <w:rPr>
                          <w:rFonts w:ascii="Microsoft JhengHei UI" w:eastAsia="Microsoft JhengHei UI" w:hAnsi="Microsoft JhengHei UI"/>
                          <w:sz w:val="14"/>
                          <w:lang w:val="zh-TW"/>
                        </w:rPr>
                        <w:t xml:space="preserve"> </w:t>
                      </w:r>
                      <w:r w:rsidRPr="00132938">
                        <w:rPr>
                          <w:rFonts w:ascii="Microsoft JhengHei UI" w:eastAsia="Microsoft JhengHei UI" w:hAnsi="Microsoft JhengHei UI"/>
                          <w:sz w:val="14"/>
                          <w:lang w:val="zh-TW"/>
                        </w:rPr>
                        <w:t>若要置換此預留位置文字，只要按一下並開始打字即可。</w:t>
                      </w:r>
                    </w:sdtContent>
                  </w:sdt>
                </w:p>
              </w:tc>
              <w:tc>
                <w:tcPr>
                  <w:tcW w:w="2500" w:type="pct"/>
                  <w:vAlign w:val="bottom"/>
                </w:tcPr>
                <w:p w:rsidR="006B2D81" w:rsidRPr="00132938" w:rsidRDefault="00132938">
                  <w:pPr>
                    <w:pStyle w:val="a7"/>
                    <w:rPr>
                      <w:rFonts w:ascii="Microsoft JhengHei UI" w:eastAsia="Microsoft JhengHei UI" w:hAnsi="Microsoft JhengHei UI"/>
                      <w:sz w:val="56"/>
                    </w:rPr>
                  </w:pPr>
                  <w:r w:rsidRPr="00132938">
                    <w:rPr>
                      <w:rStyle w:val="a8"/>
                      <w:rFonts w:ascii="Microsoft JhengHei UI" w:eastAsia="Microsoft JhengHei UI" w:hAnsi="Microsoft JhengHei UI"/>
                      <w:sz w:val="56"/>
                      <w:lang w:val="zh-TW"/>
                    </w:rPr>
                    <w:t>八月</w:t>
                  </w:r>
                  <w:r w:rsidRPr="00132938">
                    <w:rPr>
                      <w:rFonts w:ascii="Microsoft JhengHei UI" w:eastAsia="Microsoft JhengHei UI" w:hAnsi="Microsoft JhengHei UI"/>
                      <w:sz w:val="56"/>
                      <w:lang w:val="zh-TW"/>
                    </w:rPr>
                    <w:t xml:space="preserve"> 2013 </w:t>
                  </w:r>
                  <w:r w:rsidRPr="00132938">
                    <w:rPr>
                      <w:rFonts w:ascii="Microsoft JhengHei UI" w:eastAsia="Microsoft JhengHei UI" w:hAnsi="Microsoft JhengHei UI"/>
                      <w:sz w:val="56"/>
                      <w:lang w:val="zh-TW"/>
                    </w:rPr>
                    <w:t>年</w:t>
                  </w:r>
                </w:p>
              </w:tc>
            </w:tr>
          </w:tbl>
          <w:p w:rsidR="006B2D81" w:rsidRPr="00132938" w:rsidRDefault="006B2D81">
            <w:pPr>
              <w:rPr>
                <w:rFonts w:ascii="Microsoft JhengHei UI" w:eastAsia="Microsoft JhengHei UI" w:hAnsi="Microsoft JhengHei UI"/>
                <w:sz w:val="20"/>
              </w:rPr>
            </w:pPr>
          </w:p>
        </w:tc>
        <w:tc>
          <w:tcPr>
            <w:tcW w:w="1885" w:type="dxa"/>
          </w:tcPr>
          <w:tbl>
            <w:tblPr>
              <w:tblW w:w="5000" w:type="pct"/>
              <w:tblLook w:val="04A0" w:firstRow="1" w:lastRow="0" w:firstColumn="1" w:lastColumn="0" w:noHBand="0" w:noVBand="1"/>
              <w:tblDescription w:val="月曆"/>
            </w:tblPr>
            <w:tblGrid>
              <w:gridCol w:w="848"/>
              <w:gridCol w:w="1037"/>
            </w:tblGrid>
            <w:tr w:rsidR="006B2D81" w:rsidRPr="00132938">
              <w:tc>
                <w:tcPr>
                  <w:tcW w:w="2249" w:type="pct"/>
                </w:tcPr>
                <w:p w:rsidR="006B2D81" w:rsidRPr="00132938" w:rsidRDefault="00132938">
                  <w:pPr>
                    <w:pStyle w:val="a5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01</w:t>
                  </w:r>
                </w:p>
              </w:tc>
              <w:tc>
                <w:tcPr>
                  <w:tcW w:w="2751" w:type="pct"/>
                </w:tcPr>
                <w:p w:rsidR="006B2D81" w:rsidRPr="00132938" w:rsidRDefault="00132938">
                  <w:pPr>
                    <w:pStyle w:val="a4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週四</w:t>
                  </w:r>
                </w:p>
              </w:tc>
            </w:tr>
            <w:tr w:rsidR="006B2D81" w:rsidRPr="00132938">
              <w:tc>
                <w:tcPr>
                  <w:tcW w:w="2249" w:type="pct"/>
                </w:tcPr>
                <w:p w:rsidR="006B2D81" w:rsidRPr="00132938" w:rsidRDefault="00132938">
                  <w:pPr>
                    <w:pStyle w:val="a5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02</w:t>
                  </w:r>
                </w:p>
              </w:tc>
              <w:tc>
                <w:tcPr>
                  <w:tcW w:w="2751" w:type="pct"/>
                </w:tcPr>
                <w:p w:rsidR="006B2D81" w:rsidRPr="00132938" w:rsidRDefault="00132938">
                  <w:pPr>
                    <w:pStyle w:val="a4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週五</w:t>
                  </w:r>
                </w:p>
              </w:tc>
            </w:tr>
            <w:tr w:rsidR="006B2D81" w:rsidRPr="00132938">
              <w:tc>
                <w:tcPr>
                  <w:tcW w:w="2249" w:type="pct"/>
                </w:tcPr>
                <w:p w:rsidR="006B2D81" w:rsidRPr="00132938" w:rsidRDefault="00132938">
                  <w:pPr>
                    <w:pStyle w:val="a5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03</w:t>
                  </w:r>
                </w:p>
              </w:tc>
              <w:tc>
                <w:tcPr>
                  <w:tcW w:w="2751" w:type="pct"/>
                </w:tcPr>
                <w:p w:rsidR="006B2D81" w:rsidRPr="00132938" w:rsidRDefault="00132938">
                  <w:pPr>
                    <w:pStyle w:val="a4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週六</w:t>
                  </w:r>
                </w:p>
              </w:tc>
            </w:tr>
            <w:tr w:rsidR="006B2D81" w:rsidRPr="00132938">
              <w:tc>
                <w:tcPr>
                  <w:tcW w:w="2249" w:type="pct"/>
                </w:tcPr>
                <w:p w:rsidR="006B2D81" w:rsidRPr="00132938" w:rsidRDefault="00132938">
                  <w:pPr>
                    <w:pStyle w:val="a5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04</w:t>
                  </w:r>
                </w:p>
              </w:tc>
              <w:tc>
                <w:tcPr>
                  <w:tcW w:w="2751" w:type="pct"/>
                </w:tcPr>
                <w:p w:rsidR="006B2D81" w:rsidRPr="00132938" w:rsidRDefault="00132938">
                  <w:pPr>
                    <w:pStyle w:val="a4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週日</w:t>
                  </w:r>
                </w:p>
              </w:tc>
            </w:tr>
            <w:tr w:rsidR="006B2D81" w:rsidRPr="00132938">
              <w:tc>
                <w:tcPr>
                  <w:tcW w:w="2249" w:type="pct"/>
                </w:tcPr>
                <w:p w:rsidR="006B2D81" w:rsidRPr="00132938" w:rsidRDefault="00132938">
                  <w:pPr>
                    <w:pStyle w:val="a5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05</w:t>
                  </w:r>
                </w:p>
              </w:tc>
              <w:tc>
                <w:tcPr>
                  <w:tcW w:w="2751" w:type="pct"/>
                </w:tcPr>
                <w:p w:rsidR="006B2D81" w:rsidRPr="00132938" w:rsidRDefault="00132938">
                  <w:pPr>
                    <w:pStyle w:val="a4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週一</w:t>
                  </w:r>
                </w:p>
              </w:tc>
            </w:tr>
            <w:tr w:rsidR="006B2D81" w:rsidRPr="00132938">
              <w:tc>
                <w:tcPr>
                  <w:tcW w:w="2249" w:type="pct"/>
                </w:tcPr>
                <w:p w:rsidR="006B2D81" w:rsidRPr="00132938" w:rsidRDefault="00132938">
                  <w:pPr>
                    <w:pStyle w:val="a5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06</w:t>
                  </w:r>
                </w:p>
              </w:tc>
              <w:tc>
                <w:tcPr>
                  <w:tcW w:w="2751" w:type="pct"/>
                </w:tcPr>
                <w:p w:rsidR="006B2D81" w:rsidRPr="00132938" w:rsidRDefault="00132938">
                  <w:pPr>
                    <w:pStyle w:val="a4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週二</w:t>
                  </w:r>
                </w:p>
              </w:tc>
            </w:tr>
            <w:tr w:rsidR="006B2D81" w:rsidRPr="00132938">
              <w:tc>
                <w:tcPr>
                  <w:tcW w:w="2249" w:type="pct"/>
                </w:tcPr>
                <w:p w:rsidR="006B2D81" w:rsidRPr="00132938" w:rsidRDefault="00132938">
                  <w:pPr>
                    <w:pStyle w:val="a5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07</w:t>
                  </w:r>
                </w:p>
              </w:tc>
              <w:tc>
                <w:tcPr>
                  <w:tcW w:w="2751" w:type="pct"/>
                </w:tcPr>
                <w:p w:rsidR="006B2D81" w:rsidRPr="00132938" w:rsidRDefault="00132938">
                  <w:pPr>
                    <w:pStyle w:val="a4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週三</w:t>
                  </w:r>
                </w:p>
              </w:tc>
            </w:tr>
            <w:tr w:rsidR="006B2D81" w:rsidRPr="00132938">
              <w:tc>
                <w:tcPr>
                  <w:tcW w:w="2249" w:type="pct"/>
                </w:tcPr>
                <w:p w:rsidR="006B2D81" w:rsidRPr="00132938" w:rsidRDefault="00132938">
                  <w:pPr>
                    <w:pStyle w:val="a5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08</w:t>
                  </w:r>
                </w:p>
              </w:tc>
              <w:tc>
                <w:tcPr>
                  <w:tcW w:w="2751" w:type="pct"/>
                </w:tcPr>
                <w:p w:rsidR="006B2D81" w:rsidRPr="00132938" w:rsidRDefault="00132938">
                  <w:pPr>
                    <w:pStyle w:val="a4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週四</w:t>
                  </w:r>
                </w:p>
              </w:tc>
            </w:tr>
            <w:tr w:rsidR="006B2D81" w:rsidRPr="00132938">
              <w:tc>
                <w:tcPr>
                  <w:tcW w:w="2249" w:type="pct"/>
                </w:tcPr>
                <w:p w:rsidR="006B2D81" w:rsidRPr="00132938" w:rsidRDefault="00132938">
                  <w:pPr>
                    <w:pStyle w:val="a5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09</w:t>
                  </w:r>
                </w:p>
              </w:tc>
              <w:tc>
                <w:tcPr>
                  <w:tcW w:w="2751" w:type="pct"/>
                </w:tcPr>
                <w:p w:rsidR="006B2D81" w:rsidRPr="00132938" w:rsidRDefault="00132938">
                  <w:pPr>
                    <w:pStyle w:val="a4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週五</w:t>
                  </w:r>
                </w:p>
              </w:tc>
            </w:tr>
            <w:tr w:rsidR="006B2D81" w:rsidRPr="00132938">
              <w:tc>
                <w:tcPr>
                  <w:tcW w:w="2249" w:type="pct"/>
                </w:tcPr>
                <w:p w:rsidR="006B2D81" w:rsidRPr="00132938" w:rsidRDefault="00132938">
                  <w:pPr>
                    <w:pStyle w:val="a5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10</w:t>
                  </w:r>
                </w:p>
              </w:tc>
              <w:tc>
                <w:tcPr>
                  <w:tcW w:w="2751" w:type="pct"/>
                </w:tcPr>
                <w:p w:rsidR="006B2D81" w:rsidRPr="00132938" w:rsidRDefault="00132938">
                  <w:pPr>
                    <w:pStyle w:val="a4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週六</w:t>
                  </w:r>
                </w:p>
              </w:tc>
            </w:tr>
            <w:tr w:rsidR="006B2D81" w:rsidRPr="00132938">
              <w:tc>
                <w:tcPr>
                  <w:tcW w:w="2249" w:type="pct"/>
                </w:tcPr>
                <w:p w:rsidR="006B2D81" w:rsidRPr="00132938" w:rsidRDefault="00132938">
                  <w:pPr>
                    <w:pStyle w:val="a5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11</w:t>
                  </w:r>
                </w:p>
              </w:tc>
              <w:tc>
                <w:tcPr>
                  <w:tcW w:w="2751" w:type="pct"/>
                </w:tcPr>
                <w:p w:rsidR="006B2D81" w:rsidRPr="00132938" w:rsidRDefault="00132938">
                  <w:pPr>
                    <w:pStyle w:val="a4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週日</w:t>
                  </w:r>
                </w:p>
              </w:tc>
            </w:tr>
            <w:tr w:rsidR="006B2D81" w:rsidRPr="00132938">
              <w:tc>
                <w:tcPr>
                  <w:tcW w:w="2249" w:type="pct"/>
                </w:tcPr>
                <w:p w:rsidR="006B2D81" w:rsidRPr="00132938" w:rsidRDefault="00132938">
                  <w:pPr>
                    <w:pStyle w:val="a5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12</w:t>
                  </w:r>
                </w:p>
              </w:tc>
              <w:tc>
                <w:tcPr>
                  <w:tcW w:w="2751" w:type="pct"/>
                </w:tcPr>
                <w:p w:rsidR="006B2D81" w:rsidRPr="00132938" w:rsidRDefault="00132938">
                  <w:pPr>
                    <w:pStyle w:val="a4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週一</w:t>
                  </w:r>
                </w:p>
              </w:tc>
            </w:tr>
            <w:tr w:rsidR="006B2D81" w:rsidRPr="00132938">
              <w:tc>
                <w:tcPr>
                  <w:tcW w:w="2249" w:type="pct"/>
                </w:tcPr>
                <w:p w:rsidR="006B2D81" w:rsidRPr="00132938" w:rsidRDefault="00132938">
                  <w:pPr>
                    <w:pStyle w:val="a5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13</w:t>
                  </w:r>
                </w:p>
              </w:tc>
              <w:tc>
                <w:tcPr>
                  <w:tcW w:w="2751" w:type="pct"/>
                </w:tcPr>
                <w:p w:rsidR="006B2D81" w:rsidRPr="00132938" w:rsidRDefault="00132938">
                  <w:pPr>
                    <w:pStyle w:val="a4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週二</w:t>
                  </w:r>
                </w:p>
              </w:tc>
            </w:tr>
            <w:tr w:rsidR="006B2D81" w:rsidRPr="00132938">
              <w:tc>
                <w:tcPr>
                  <w:tcW w:w="2249" w:type="pct"/>
                </w:tcPr>
                <w:p w:rsidR="006B2D81" w:rsidRPr="00132938" w:rsidRDefault="00132938">
                  <w:pPr>
                    <w:pStyle w:val="a5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14</w:t>
                  </w:r>
                </w:p>
              </w:tc>
              <w:tc>
                <w:tcPr>
                  <w:tcW w:w="2751" w:type="pct"/>
                </w:tcPr>
                <w:p w:rsidR="006B2D81" w:rsidRPr="00132938" w:rsidRDefault="00132938">
                  <w:pPr>
                    <w:pStyle w:val="a4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週三</w:t>
                  </w:r>
                </w:p>
              </w:tc>
            </w:tr>
            <w:tr w:rsidR="006B2D81" w:rsidRPr="00132938">
              <w:tc>
                <w:tcPr>
                  <w:tcW w:w="2249" w:type="pct"/>
                </w:tcPr>
                <w:p w:rsidR="006B2D81" w:rsidRPr="00132938" w:rsidRDefault="00132938">
                  <w:pPr>
                    <w:pStyle w:val="a5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15</w:t>
                  </w:r>
                </w:p>
              </w:tc>
              <w:tc>
                <w:tcPr>
                  <w:tcW w:w="2751" w:type="pct"/>
                </w:tcPr>
                <w:p w:rsidR="006B2D81" w:rsidRPr="00132938" w:rsidRDefault="00132938">
                  <w:pPr>
                    <w:pStyle w:val="a4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週四</w:t>
                  </w:r>
                </w:p>
              </w:tc>
            </w:tr>
            <w:tr w:rsidR="006B2D81" w:rsidRPr="00132938">
              <w:tc>
                <w:tcPr>
                  <w:tcW w:w="2249" w:type="pct"/>
                </w:tcPr>
                <w:p w:rsidR="006B2D81" w:rsidRPr="00132938" w:rsidRDefault="00132938">
                  <w:pPr>
                    <w:pStyle w:val="a5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16</w:t>
                  </w:r>
                </w:p>
              </w:tc>
              <w:tc>
                <w:tcPr>
                  <w:tcW w:w="2751" w:type="pct"/>
                </w:tcPr>
                <w:p w:rsidR="006B2D81" w:rsidRPr="00132938" w:rsidRDefault="00132938">
                  <w:pPr>
                    <w:pStyle w:val="a4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週五</w:t>
                  </w:r>
                </w:p>
              </w:tc>
            </w:tr>
            <w:tr w:rsidR="006B2D81" w:rsidRPr="00132938">
              <w:tc>
                <w:tcPr>
                  <w:tcW w:w="2249" w:type="pct"/>
                </w:tcPr>
                <w:p w:rsidR="006B2D81" w:rsidRPr="00132938" w:rsidRDefault="00132938">
                  <w:pPr>
                    <w:pStyle w:val="a5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17</w:t>
                  </w:r>
                </w:p>
              </w:tc>
              <w:tc>
                <w:tcPr>
                  <w:tcW w:w="2751" w:type="pct"/>
                </w:tcPr>
                <w:p w:rsidR="006B2D81" w:rsidRPr="00132938" w:rsidRDefault="00132938">
                  <w:pPr>
                    <w:pStyle w:val="a4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週六</w:t>
                  </w:r>
                </w:p>
              </w:tc>
            </w:tr>
            <w:tr w:rsidR="006B2D81" w:rsidRPr="00132938">
              <w:tc>
                <w:tcPr>
                  <w:tcW w:w="2249" w:type="pct"/>
                </w:tcPr>
                <w:p w:rsidR="006B2D81" w:rsidRPr="00132938" w:rsidRDefault="00132938">
                  <w:pPr>
                    <w:pStyle w:val="a5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18</w:t>
                  </w:r>
                </w:p>
              </w:tc>
              <w:tc>
                <w:tcPr>
                  <w:tcW w:w="2751" w:type="pct"/>
                </w:tcPr>
                <w:p w:rsidR="006B2D81" w:rsidRPr="00132938" w:rsidRDefault="00132938">
                  <w:pPr>
                    <w:pStyle w:val="a4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週日</w:t>
                  </w:r>
                </w:p>
              </w:tc>
            </w:tr>
            <w:tr w:rsidR="006B2D81" w:rsidRPr="00132938">
              <w:tc>
                <w:tcPr>
                  <w:tcW w:w="2249" w:type="pct"/>
                </w:tcPr>
                <w:p w:rsidR="006B2D81" w:rsidRPr="00132938" w:rsidRDefault="00132938">
                  <w:pPr>
                    <w:pStyle w:val="a5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19</w:t>
                  </w:r>
                </w:p>
              </w:tc>
              <w:tc>
                <w:tcPr>
                  <w:tcW w:w="2751" w:type="pct"/>
                </w:tcPr>
                <w:p w:rsidR="006B2D81" w:rsidRPr="00132938" w:rsidRDefault="00132938">
                  <w:pPr>
                    <w:pStyle w:val="a4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週一</w:t>
                  </w:r>
                </w:p>
              </w:tc>
            </w:tr>
            <w:tr w:rsidR="006B2D81" w:rsidRPr="00132938">
              <w:tc>
                <w:tcPr>
                  <w:tcW w:w="2249" w:type="pct"/>
                </w:tcPr>
                <w:p w:rsidR="006B2D81" w:rsidRPr="00132938" w:rsidRDefault="00132938">
                  <w:pPr>
                    <w:pStyle w:val="a5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20</w:t>
                  </w:r>
                </w:p>
              </w:tc>
              <w:tc>
                <w:tcPr>
                  <w:tcW w:w="2751" w:type="pct"/>
                </w:tcPr>
                <w:p w:rsidR="006B2D81" w:rsidRPr="00132938" w:rsidRDefault="00132938">
                  <w:pPr>
                    <w:pStyle w:val="a4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週二</w:t>
                  </w:r>
                </w:p>
              </w:tc>
            </w:tr>
            <w:tr w:rsidR="006B2D81" w:rsidRPr="00132938">
              <w:tc>
                <w:tcPr>
                  <w:tcW w:w="2249" w:type="pct"/>
                </w:tcPr>
                <w:p w:rsidR="006B2D81" w:rsidRPr="00132938" w:rsidRDefault="00132938">
                  <w:pPr>
                    <w:pStyle w:val="a5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21</w:t>
                  </w:r>
                </w:p>
              </w:tc>
              <w:tc>
                <w:tcPr>
                  <w:tcW w:w="2751" w:type="pct"/>
                </w:tcPr>
                <w:p w:rsidR="006B2D81" w:rsidRPr="00132938" w:rsidRDefault="00132938">
                  <w:pPr>
                    <w:pStyle w:val="a4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週三</w:t>
                  </w:r>
                </w:p>
              </w:tc>
            </w:tr>
            <w:tr w:rsidR="006B2D81" w:rsidRPr="00132938">
              <w:tc>
                <w:tcPr>
                  <w:tcW w:w="2249" w:type="pct"/>
                </w:tcPr>
                <w:p w:rsidR="006B2D81" w:rsidRPr="00132938" w:rsidRDefault="00132938">
                  <w:pPr>
                    <w:pStyle w:val="a5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22</w:t>
                  </w:r>
                </w:p>
              </w:tc>
              <w:tc>
                <w:tcPr>
                  <w:tcW w:w="2751" w:type="pct"/>
                </w:tcPr>
                <w:p w:rsidR="006B2D81" w:rsidRPr="00132938" w:rsidRDefault="00132938">
                  <w:pPr>
                    <w:pStyle w:val="a4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週四</w:t>
                  </w:r>
                </w:p>
              </w:tc>
            </w:tr>
            <w:tr w:rsidR="006B2D81" w:rsidRPr="00132938">
              <w:tc>
                <w:tcPr>
                  <w:tcW w:w="2249" w:type="pct"/>
                </w:tcPr>
                <w:p w:rsidR="006B2D81" w:rsidRPr="00132938" w:rsidRDefault="00132938">
                  <w:pPr>
                    <w:pStyle w:val="a5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23</w:t>
                  </w:r>
                </w:p>
              </w:tc>
              <w:tc>
                <w:tcPr>
                  <w:tcW w:w="2751" w:type="pct"/>
                </w:tcPr>
                <w:p w:rsidR="006B2D81" w:rsidRPr="00132938" w:rsidRDefault="00132938">
                  <w:pPr>
                    <w:pStyle w:val="a4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週五</w:t>
                  </w:r>
                </w:p>
              </w:tc>
            </w:tr>
            <w:tr w:rsidR="006B2D81" w:rsidRPr="00132938">
              <w:tc>
                <w:tcPr>
                  <w:tcW w:w="2249" w:type="pct"/>
                </w:tcPr>
                <w:p w:rsidR="006B2D81" w:rsidRPr="00132938" w:rsidRDefault="00132938">
                  <w:pPr>
                    <w:pStyle w:val="a5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24</w:t>
                  </w:r>
                </w:p>
              </w:tc>
              <w:tc>
                <w:tcPr>
                  <w:tcW w:w="2751" w:type="pct"/>
                </w:tcPr>
                <w:p w:rsidR="006B2D81" w:rsidRPr="00132938" w:rsidRDefault="00132938">
                  <w:pPr>
                    <w:pStyle w:val="a4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週六</w:t>
                  </w:r>
                </w:p>
              </w:tc>
            </w:tr>
            <w:tr w:rsidR="006B2D81" w:rsidRPr="00132938">
              <w:tc>
                <w:tcPr>
                  <w:tcW w:w="2249" w:type="pct"/>
                </w:tcPr>
                <w:p w:rsidR="006B2D81" w:rsidRPr="00132938" w:rsidRDefault="00132938">
                  <w:pPr>
                    <w:pStyle w:val="a5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25</w:t>
                  </w:r>
                </w:p>
              </w:tc>
              <w:tc>
                <w:tcPr>
                  <w:tcW w:w="2751" w:type="pct"/>
                </w:tcPr>
                <w:p w:rsidR="006B2D81" w:rsidRPr="00132938" w:rsidRDefault="00132938">
                  <w:pPr>
                    <w:pStyle w:val="a4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週日</w:t>
                  </w:r>
                </w:p>
              </w:tc>
            </w:tr>
            <w:tr w:rsidR="006B2D81" w:rsidRPr="00132938">
              <w:tc>
                <w:tcPr>
                  <w:tcW w:w="2249" w:type="pct"/>
                </w:tcPr>
                <w:p w:rsidR="006B2D81" w:rsidRPr="00132938" w:rsidRDefault="00132938">
                  <w:pPr>
                    <w:pStyle w:val="a5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26</w:t>
                  </w:r>
                </w:p>
              </w:tc>
              <w:tc>
                <w:tcPr>
                  <w:tcW w:w="2751" w:type="pct"/>
                </w:tcPr>
                <w:p w:rsidR="006B2D81" w:rsidRPr="00132938" w:rsidRDefault="00132938">
                  <w:pPr>
                    <w:pStyle w:val="a4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週一</w:t>
                  </w:r>
                </w:p>
              </w:tc>
            </w:tr>
            <w:tr w:rsidR="006B2D81" w:rsidRPr="00132938">
              <w:tc>
                <w:tcPr>
                  <w:tcW w:w="2249" w:type="pct"/>
                </w:tcPr>
                <w:p w:rsidR="006B2D81" w:rsidRPr="00132938" w:rsidRDefault="00132938">
                  <w:pPr>
                    <w:pStyle w:val="a5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27</w:t>
                  </w:r>
                </w:p>
              </w:tc>
              <w:tc>
                <w:tcPr>
                  <w:tcW w:w="2751" w:type="pct"/>
                </w:tcPr>
                <w:p w:rsidR="006B2D81" w:rsidRPr="00132938" w:rsidRDefault="00132938">
                  <w:pPr>
                    <w:pStyle w:val="a4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週二</w:t>
                  </w:r>
                </w:p>
              </w:tc>
            </w:tr>
            <w:tr w:rsidR="006B2D81" w:rsidRPr="00132938">
              <w:tc>
                <w:tcPr>
                  <w:tcW w:w="2249" w:type="pct"/>
                </w:tcPr>
                <w:p w:rsidR="006B2D81" w:rsidRPr="00132938" w:rsidRDefault="00132938">
                  <w:pPr>
                    <w:pStyle w:val="a5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28</w:t>
                  </w:r>
                </w:p>
              </w:tc>
              <w:tc>
                <w:tcPr>
                  <w:tcW w:w="2751" w:type="pct"/>
                </w:tcPr>
                <w:p w:rsidR="006B2D81" w:rsidRPr="00132938" w:rsidRDefault="00132938">
                  <w:pPr>
                    <w:pStyle w:val="a4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週三</w:t>
                  </w:r>
                </w:p>
              </w:tc>
            </w:tr>
            <w:tr w:rsidR="006B2D81" w:rsidRPr="00132938">
              <w:tc>
                <w:tcPr>
                  <w:tcW w:w="2249" w:type="pct"/>
                </w:tcPr>
                <w:p w:rsidR="006B2D81" w:rsidRPr="00132938" w:rsidRDefault="00132938">
                  <w:pPr>
                    <w:pStyle w:val="a5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29</w:t>
                  </w:r>
                </w:p>
              </w:tc>
              <w:tc>
                <w:tcPr>
                  <w:tcW w:w="2751" w:type="pct"/>
                </w:tcPr>
                <w:p w:rsidR="006B2D81" w:rsidRPr="00132938" w:rsidRDefault="00132938">
                  <w:pPr>
                    <w:pStyle w:val="a4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週四</w:t>
                  </w:r>
                </w:p>
              </w:tc>
            </w:tr>
            <w:tr w:rsidR="006B2D81" w:rsidRPr="00132938">
              <w:tc>
                <w:tcPr>
                  <w:tcW w:w="2249" w:type="pct"/>
                </w:tcPr>
                <w:p w:rsidR="006B2D81" w:rsidRPr="00132938" w:rsidRDefault="00132938">
                  <w:pPr>
                    <w:pStyle w:val="a5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30</w:t>
                  </w:r>
                </w:p>
              </w:tc>
              <w:tc>
                <w:tcPr>
                  <w:tcW w:w="2751" w:type="pct"/>
                </w:tcPr>
                <w:p w:rsidR="006B2D81" w:rsidRPr="00132938" w:rsidRDefault="00132938">
                  <w:pPr>
                    <w:pStyle w:val="a4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週五</w:t>
                  </w:r>
                </w:p>
              </w:tc>
            </w:tr>
            <w:tr w:rsidR="006B2D81" w:rsidRPr="00132938">
              <w:tc>
                <w:tcPr>
                  <w:tcW w:w="2249" w:type="pct"/>
                </w:tcPr>
                <w:p w:rsidR="006B2D81" w:rsidRPr="00132938" w:rsidRDefault="00132938">
                  <w:pPr>
                    <w:pStyle w:val="a5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31</w:t>
                  </w:r>
                </w:p>
              </w:tc>
              <w:tc>
                <w:tcPr>
                  <w:tcW w:w="2751" w:type="pct"/>
                </w:tcPr>
                <w:p w:rsidR="006B2D81" w:rsidRPr="00132938" w:rsidRDefault="00132938">
                  <w:pPr>
                    <w:pStyle w:val="a4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週六</w:t>
                  </w:r>
                </w:p>
              </w:tc>
            </w:tr>
          </w:tbl>
          <w:p w:rsidR="006B2D81" w:rsidRPr="00132938" w:rsidRDefault="006B2D81">
            <w:pPr>
              <w:rPr>
                <w:rFonts w:ascii="Microsoft JhengHei UI" w:eastAsia="Microsoft JhengHei UI" w:hAnsi="Microsoft JhengHei UI"/>
                <w:sz w:val="20"/>
              </w:rPr>
            </w:pPr>
          </w:p>
        </w:tc>
      </w:tr>
    </w:tbl>
    <w:p w:rsidR="006B2D81" w:rsidRPr="00132938" w:rsidRDefault="006B2D81">
      <w:pPr>
        <w:rPr>
          <w:rFonts w:ascii="Microsoft JhengHei UI" w:eastAsia="Microsoft JhengHei UI" w:hAnsi="Microsoft JhengHei UI"/>
          <w:sz w:val="20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版面配置表格"/>
      </w:tblPr>
      <w:tblGrid>
        <w:gridCol w:w="11792"/>
        <w:gridCol w:w="1885"/>
      </w:tblGrid>
      <w:tr w:rsidR="006B2D81" w:rsidRPr="00132938">
        <w:trPr>
          <w:trHeight w:hRule="exact" w:val="10008"/>
        </w:trPr>
        <w:tc>
          <w:tcPr>
            <w:tcW w:w="11792" w:type="dxa"/>
          </w:tcPr>
          <w:p w:rsidR="006B2D81" w:rsidRPr="00132938" w:rsidRDefault="00132938">
            <w:pPr>
              <w:rPr>
                <w:rFonts w:ascii="Microsoft JhengHei UI" w:eastAsia="Microsoft JhengHei UI" w:hAnsi="Microsoft JhengHei UI"/>
                <w:sz w:val="20"/>
              </w:rPr>
            </w:pPr>
            <w:r w:rsidRPr="00132938">
              <w:rPr>
                <w:rFonts w:ascii="Microsoft JhengHei UI" w:eastAsia="Microsoft JhengHei UI" w:hAnsi="Microsoft JhengHei UI"/>
                <w:noProof/>
                <w:sz w:val="20"/>
              </w:rPr>
              <w:drawing>
                <wp:inline distT="0" distB="0" distL="0" distR="0" wp14:anchorId="3E27C6BF" wp14:editId="17006EB9">
                  <wp:extent cx="7487603" cy="5657850"/>
                  <wp:effectExtent l="0" t="0" r="0" b="0"/>
                  <wp:docPr id="22" name="圖片 22" descr="鮮豔的秋葉圖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alendarPhoto_A.jpg"/>
                          <pic:cNvPicPr/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2514" b="839"/>
                          <a:stretch/>
                        </pic:blipFill>
                        <pic:spPr bwMode="auto">
                          <a:xfrm>
                            <a:off x="0" y="0"/>
                            <a:ext cx="7487603" cy="56578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顯示年/月與附註的表格。"/>
            </w:tblPr>
            <w:tblGrid>
              <w:gridCol w:w="5896"/>
              <w:gridCol w:w="5896"/>
            </w:tblGrid>
            <w:tr w:rsidR="006B2D81" w:rsidRPr="00132938">
              <w:tc>
                <w:tcPr>
                  <w:tcW w:w="2500" w:type="pct"/>
                  <w:vAlign w:val="bottom"/>
                </w:tcPr>
                <w:p w:rsidR="006B2D81" w:rsidRPr="00132938" w:rsidRDefault="00132938">
                  <w:pPr>
                    <w:pStyle w:val="a9"/>
                    <w:rPr>
                      <w:rFonts w:ascii="Microsoft JhengHei UI" w:eastAsia="Microsoft JhengHei UI" w:hAnsi="Microsoft JhengHei UI"/>
                      <w:sz w:val="14"/>
                    </w:rPr>
                  </w:pPr>
                  <w:sdt>
                    <w:sdtPr>
                      <w:rPr>
                        <w:rFonts w:ascii="Microsoft JhengHei UI" w:eastAsia="Microsoft JhengHei UI" w:hAnsi="Microsoft JhengHei UI"/>
                        <w:sz w:val="14"/>
                      </w:rPr>
                      <w:id w:val="132455039"/>
                      <w:placeholder>
                        <w:docPart w:val="A12C2FB9021442AB941EE482F3BAE7E0"/>
                      </w:placeholder>
                      <w:temporary/>
                      <w:showingPlcHdr/>
                      <w15:appearance w15:val="hidden"/>
                      <w:text/>
                    </w:sdtPr>
                    <w:sdtEndPr/>
                    <w:sdtContent>
                      <w:r w:rsidRPr="00132938">
                        <w:rPr>
                          <w:rFonts w:ascii="Microsoft JhengHei UI" w:eastAsia="Microsoft JhengHei UI" w:hAnsi="Microsoft JhengHei UI"/>
                          <w:sz w:val="14"/>
                          <w:lang w:val="zh-TW"/>
                        </w:rPr>
                        <w:t>若要將相片置換為自己的相片，請以滑鼠右鍵按一下相片，然後按一下</w:t>
                      </w:r>
                      <w:r w:rsidRPr="00132938">
                        <w:rPr>
                          <w:rFonts w:ascii="Microsoft JhengHei UI" w:eastAsia="Microsoft JhengHei UI" w:hAnsi="Microsoft JhengHei UI"/>
                          <w:sz w:val="14"/>
                          <w:lang w:val="zh-TW"/>
                        </w:rPr>
                        <w:t xml:space="preserve"> [</w:t>
                      </w:r>
                      <w:r w:rsidRPr="00132938">
                        <w:rPr>
                          <w:rFonts w:ascii="Microsoft JhengHei UI" w:eastAsia="Microsoft JhengHei UI" w:hAnsi="Microsoft JhengHei UI"/>
                          <w:sz w:val="14"/>
                          <w:lang w:val="zh-TW"/>
                        </w:rPr>
                        <w:t>變更圖片</w:t>
                      </w:r>
                      <w:r w:rsidRPr="00132938">
                        <w:rPr>
                          <w:rFonts w:ascii="Microsoft JhengHei UI" w:eastAsia="Microsoft JhengHei UI" w:hAnsi="Microsoft JhengHei UI"/>
                          <w:sz w:val="14"/>
                          <w:lang w:val="zh-TW"/>
                        </w:rPr>
                        <w:t>]</w:t>
                      </w:r>
                      <w:r w:rsidRPr="00132938">
                        <w:rPr>
                          <w:rFonts w:ascii="Microsoft JhengHei UI" w:eastAsia="Microsoft JhengHei UI" w:hAnsi="Microsoft JhengHei UI"/>
                          <w:sz w:val="14"/>
                          <w:lang w:val="zh-TW"/>
                        </w:rPr>
                        <w:t>。</w:t>
                      </w:r>
                      <w:r w:rsidRPr="00132938">
                        <w:rPr>
                          <w:rFonts w:ascii="Microsoft JhengHei UI" w:eastAsia="Microsoft JhengHei UI" w:hAnsi="Microsoft JhengHei UI"/>
                          <w:sz w:val="14"/>
                          <w:lang w:val="zh-TW"/>
                        </w:rPr>
                        <w:t xml:space="preserve"> </w:t>
                      </w:r>
                      <w:r w:rsidRPr="00132938">
                        <w:rPr>
                          <w:rFonts w:ascii="Microsoft JhengHei UI" w:eastAsia="Microsoft JhengHei UI" w:hAnsi="Microsoft JhengHei UI"/>
                          <w:sz w:val="14"/>
                          <w:lang w:val="zh-TW"/>
                        </w:rPr>
                        <w:t>若要置換此預留位置文字，只要按一下並開始打字即可。</w:t>
                      </w:r>
                    </w:sdtContent>
                  </w:sdt>
                </w:p>
              </w:tc>
              <w:tc>
                <w:tcPr>
                  <w:tcW w:w="2500" w:type="pct"/>
                  <w:vAlign w:val="bottom"/>
                </w:tcPr>
                <w:p w:rsidR="006B2D81" w:rsidRPr="00132938" w:rsidRDefault="00132938">
                  <w:pPr>
                    <w:pStyle w:val="a7"/>
                    <w:rPr>
                      <w:rFonts w:ascii="Microsoft JhengHei UI" w:eastAsia="Microsoft JhengHei UI" w:hAnsi="Microsoft JhengHei UI"/>
                      <w:sz w:val="56"/>
                    </w:rPr>
                  </w:pPr>
                  <w:r w:rsidRPr="00132938">
                    <w:rPr>
                      <w:rStyle w:val="a8"/>
                      <w:rFonts w:ascii="Microsoft JhengHei UI" w:eastAsia="Microsoft JhengHei UI" w:hAnsi="Microsoft JhengHei UI"/>
                      <w:sz w:val="56"/>
                      <w:lang w:val="zh-TW"/>
                    </w:rPr>
                    <w:t>九月</w:t>
                  </w:r>
                  <w:r w:rsidRPr="00132938">
                    <w:rPr>
                      <w:rFonts w:ascii="Microsoft JhengHei UI" w:eastAsia="Microsoft JhengHei UI" w:hAnsi="Microsoft JhengHei UI"/>
                      <w:sz w:val="56"/>
                      <w:lang w:val="zh-TW"/>
                    </w:rPr>
                    <w:t xml:space="preserve"> 2013 </w:t>
                  </w:r>
                  <w:r w:rsidRPr="00132938">
                    <w:rPr>
                      <w:rFonts w:ascii="Microsoft JhengHei UI" w:eastAsia="Microsoft JhengHei UI" w:hAnsi="Microsoft JhengHei UI"/>
                      <w:sz w:val="56"/>
                      <w:lang w:val="zh-TW"/>
                    </w:rPr>
                    <w:t>年</w:t>
                  </w:r>
                </w:p>
              </w:tc>
            </w:tr>
          </w:tbl>
          <w:p w:rsidR="006B2D81" w:rsidRPr="00132938" w:rsidRDefault="006B2D81">
            <w:pPr>
              <w:rPr>
                <w:rFonts w:ascii="Microsoft JhengHei UI" w:eastAsia="Microsoft JhengHei UI" w:hAnsi="Microsoft JhengHei UI"/>
                <w:sz w:val="20"/>
              </w:rPr>
            </w:pPr>
          </w:p>
        </w:tc>
        <w:tc>
          <w:tcPr>
            <w:tcW w:w="1885" w:type="dxa"/>
          </w:tcPr>
          <w:tbl>
            <w:tblPr>
              <w:tblW w:w="5000" w:type="pct"/>
              <w:tblLook w:val="04A0" w:firstRow="1" w:lastRow="0" w:firstColumn="1" w:lastColumn="0" w:noHBand="0" w:noVBand="1"/>
              <w:tblDescription w:val="月曆"/>
            </w:tblPr>
            <w:tblGrid>
              <w:gridCol w:w="848"/>
              <w:gridCol w:w="1037"/>
            </w:tblGrid>
            <w:tr w:rsidR="006B2D81" w:rsidRPr="00132938">
              <w:tc>
                <w:tcPr>
                  <w:tcW w:w="2249" w:type="pct"/>
                </w:tcPr>
                <w:p w:rsidR="006B2D81" w:rsidRPr="00132938" w:rsidRDefault="00132938">
                  <w:pPr>
                    <w:pStyle w:val="a5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01</w:t>
                  </w:r>
                </w:p>
              </w:tc>
              <w:tc>
                <w:tcPr>
                  <w:tcW w:w="2751" w:type="pct"/>
                </w:tcPr>
                <w:p w:rsidR="006B2D81" w:rsidRPr="00132938" w:rsidRDefault="00132938">
                  <w:pPr>
                    <w:pStyle w:val="a4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週日</w:t>
                  </w:r>
                </w:p>
              </w:tc>
            </w:tr>
            <w:tr w:rsidR="006B2D81" w:rsidRPr="00132938">
              <w:tc>
                <w:tcPr>
                  <w:tcW w:w="2249" w:type="pct"/>
                </w:tcPr>
                <w:p w:rsidR="006B2D81" w:rsidRPr="00132938" w:rsidRDefault="00132938">
                  <w:pPr>
                    <w:pStyle w:val="a5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02</w:t>
                  </w:r>
                </w:p>
              </w:tc>
              <w:tc>
                <w:tcPr>
                  <w:tcW w:w="2751" w:type="pct"/>
                </w:tcPr>
                <w:p w:rsidR="006B2D81" w:rsidRPr="00132938" w:rsidRDefault="00132938">
                  <w:pPr>
                    <w:pStyle w:val="a4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週一</w:t>
                  </w:r>
                </w:p>
              </w:tc>
            </w:tr>
            <w:tr w:rsidR="006B2D81" w:rsidRPr="00132938">
              <w:tc>
                <w:tcPr>
                  <w:tcW w:w="2249" w:type="pct"/>
                </w:tcPr>
                <w:p w:rsidR="006B2D81" w:rsidRPr="00132938" w:rsidRDefault="00132938">
                  <w:pPr>
                    <w:pStyle w:val="a5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03</w:t>
                  </w:r>
                </w:p>
              </w:tc>
              <w:tc>
                <w:tcPr>
                  <w:tcW w:w="2751" w:type="pct"/>
                </w:tcPr>
                <w:p w:rsidR="006B2D81" w:rsidRPr="00132938" w:rsidRDefault="00132938">
                  <w:pPr>
                    <w:pStyle w:val="a4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週二</w:t>
                  </w:r>
                </w:p>
              </w:tc>
            </w:tr>
            <w:tr w:rsidR="006B2D81" w:rsidRPr="00132938">
              <w:tc>
                <w:tcPr>
                  <w:tcW w:w="2249" w:type="pct"/>
                </w:tcPr>
                <w:p w:rsidR="006B2D81" w:rsidRPr="00132938" w:rsidRDefault="00132938">
                  <w:pPr>
                    <w:pStyle w:val="a5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04</w:t>
                  </w:r>
                </w:p>
              </w:tc>
              <w:tc>
                <w:tcPr>
                  <w:tcW w:w="2751" w:type="pct"/>
                </w:tcPr>
                <w:p w:rsidR="006B2D81" w:rsidRPr="00132938" w:rsidRDefault="00132938">
                  <w:pPr>
                    <w:pStyle w:val="a4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週三</w:t>
                  </w:r>
                </w:p>
              </w:tc>
            </w:tr>
            <w:tr w:rsidR="006B2D81" w:rsidRPr="00132938">
              <w:tc>
                <w:tcPr>
                  <w:tcW w:w="2249" w:type="pct"/>
                </w:tcPr>
                <w:p w:rsidR="006B2D81" w:rsidRPr="00132938" w:rsidRDefault="00132938">
                  <w:pPr>
                    <w:pStyle w:val="a5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05</w:t>
                  </w:r>
                </w:p>
              </w:tc>
              <w:tc>
                <w:tcPr>
                  <w:tcW w:w="2751" w:type="pct"/>
                </w:tcPr>
                <w:p w:rsidR="006B2D81" w:rsidRPr="00132938" w:rsidRDefault="00132938">
                  <w:pPr>
                    <w:pStyle w:val="a4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週四</w:t>
                  </w:r>
                </w:p>
              </w:tc>
            </w:tr>
            <w:tr w:rsidR="006B2D81" w:rsidRPr="00132938">
              <w:tc>
                <w:tcPr>
                  <w:tcW w:w="2249" w:type="pct"/>
                </w:tcPr>
                <w:p w:rsidR="006B2D81" w:rsidRPr="00132938" w:rsidRDefault="00132938">
                  <w:pPr>
                    <w:pStyle w:val="a5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06</w:t>
                  </w:r>
                </w:p>
              </w:tc>
              <w:tc>
                <w:tcPr>
                  <w:tcW w:w="2751" w:type="pct"/>
                </w:tcPr>
                <w:p w:rsidR="006B2D81" w:rsidRPr="00132938" w:rsidRDefault="00132938">
                  <w:pPr>
                    <w:pStyle w:val="a4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週五</w:t>
                  </w:r>
                </w:p>
              </w:tc>
            </w:tr>
            <w:tr w:rsidR="006B2D81" w:rsidRPr="00132938">
              <w:tc>
                <w:tcPr>
                  <w:tcW w:w="2249" w:type="pct"/>
                </w:tcPr>
                <w:p w:rsidR="006B2D81" w:rsidRPr="00132938" w:rsidRDefault="00132938">
                  <w:pPr>
                    <w:pStyle w:val="a5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07</w:t>
                  </w:r>
                </w:p>
              </w:tc>
              <w:tc>
                <w:tcPr>
                  <w:tcW w:w="2751" w:type="pct"/>
                </w:tcPr>
                <w:p w:rsidR="006B2D81" w:rsidRPr="00132938" w:rsidRDefault="00132938">
                  <w:pPr>
                    <w:pStyle w:val="a4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週六</w:t>
                  </w:r>
                </w:p>
              </w:tc>
            </w:tr>
            <w:tr w:rsidR="006B2D81" w:rsidRPr="00132938">
              <w:tc>
                <w:tcPr>
                  <w:tcW w:w="2249" w:type="pct"/>
                </w:tcPr>
                <w:p w:rsidR="006B2D81" w:rsidRPr="00132938" w:rsidRDefault="00132938">
                  <w:pPr>
                    <w:pStyle w:val="a5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08</w:t>
                  </w:r>
                </w:p>
              </w:tc>
              <w:tc>
                <w:tcPr>
                  <w:tcW w:w="2751" w:type="pct"/>
                </w:tcPr>
                <w:p w:rsidR="006B2D81" w:rsidRPr="00132938" w:rsidRDefault="00132938">
                  <w:pPr>
                    <w:pStyle w:val="a4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週日</w:t>
                  </w:r>
                </w:p>
              </w:tc>
            </w:tr>
            <w:tr w:rsidR="006B2D81" w:rsidRPr="00132938">
              <w:tc>
                <w:tcPr>
                  <w:tcW w:w="2249" w:type="pct"/>
                </w:tcPr>
                <w:p w:rsidR="006B2D81" w:rsidRPr="00132938" w:rsidRDefault="00132938">
                  <w:pPr>
                    <w:pStyle w:val="a5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09</w:t>
                  </w:r>
                </w:p>
              </w:tc>
              <w:tc>
                <w:tcPr>
                  <w:tcW w:w="2751" w:type="pct"/>
                </w:tcPr>
                <w:p w:rsidR="006B2D81" w:rsidRPr="00132938" w:rsidRDefault="00132938">
                  <w:pPr>
                    <w:pStyle w:val="a4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週一</w:t>
                  </w:r>
                </w:p>
              </w:tc>
            </w:tr>
            <w:tr w:rsidR="006B2D81" w:rsidRPr="00132938">
              <w:tc>
                <w:tcPr>
                  <w:tcW w:w="2249" w:type="pct"/>
                </w:tcPr>
                <w:p w:rsidR="006B2D81" w:rsidRPr="00132938" w:rsidRDefault="00132938">
                  <w:pPr>
                    <w:pStyle w:val="a5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10</w:t>
                  </w:r>
                </w:p>
              </w:tc>
              <w:tc>
                <w:tcPr>
                  <w:tcW w:w="2751" w:type="pct"/>
                </w:tcPr>
                <w:p w:rsidR="006B2D81" w:rsidRPr="00132938" w:rsidRDefault="00132938">
                  <w:pPr>
                    <w:pStyle w:val="a4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週二</w:t>
                  </w:r>
                </w:p>
              </w:tc>
            </w:tr>
            <w:tr w:rsidR="006B2D81" w:rsidRPr="00132938">
              <w:tc>
                <w:tcPr>
                  <w:tcW w:w="2249" w:type="pct"/>
                </w:tcPr>
                <w:p w:rsidR="006B2D81" w:rsidRPr="00132938" w:rsidRDefault="00132938">
                  <w:pPr>
                    <w:pStyle w:val="a5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11</w:t>
                  </w:r>
                </w:p>
              </w:tc>
              <w:tc>
                <w:tcPr>
                  <w:tcW w:w="2751" w:type="pct"/>
                </w:tcPr>
                <w:p w:rsidR="006B2D81" w:rsidRPr="00132938" w:rsidRDefault="00132938">
                  <w:pPr>
                    <w:pStyle w:val="a4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週三</w:t>
                  </w:r>
                </w:p>
              </w:tc>
            </w:tr>
            <w:tr w:rsidR="006B2D81" w:rsidRPr="00132938">
              <w:tc>
                <w:tcPr>
                  <w:tcW w:w="2249" w:type="pct"/>
                </w:tcPr>
                <w:p w:rsidR="006B2D81" w:rsidRPr="00132938" w:rsidRDefault="00132938">
                  <w:pPr>
                    <w:pStyle w:val="a5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12</w:t>
                  </w:r>
                </w:p>
              </w:tc>
              <w:tc>
                <w:tcPr>
                  <w:tcW w:w="2751" w:type="pct"/>
                </w:tcPr>
                <w:p w:rsidR="006B2D81" w:rsidRPr="00132938" w:rsidRDefault="00132938">
                  <w:pPr>
                    <w:pStyle w:val="a4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週四</w:t>
                  </w:r>
                </w:p>
              </w:tc>
            </w:tr>
            <w:tr w:rsidR="006B2D81" w:rsidRPr="00132938">
              <w:tc>
                <w:tcPr>
                  <w:tcW w:w="2249" w:type="pct"/>
                </w:tcPr>
                <w:p w:rsidR="006B2D81" w:rsidRPr="00132938" w:rsidRDefault="00132938">
                  <w:pPr>
                    <w:pStyle w:val="a5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13</w:t>
                  </w:r>
                </w:p>
              </w:tc>
              <w:tc>
                <w:tcPr>
                  <w:tcW w:w="2751" w:type="pct"/>
                </w:tcPr>
                <w:p w:rsidR="006B2D81" w:rsidRPr="00132938" w:rsidRDefault="00132938">
                  <w:pPr>
                    <w:pStyle w:val="a4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週五</w:t>
                  </w:r>
                </w:p>
              </w:tc>
            </w:tr>
            <w:tr w:rsidR="006B2D81" w:rsidRPr="00132938">
              <w:tc>
                <w:tcPr>
                  <w:tcW w:w="2249" w:type="pct"/>
                </w:tcPr>
                <w:p w:rsidR="006B2D81" w:rsidRPr="00132938" w:rsidRDefault="00132938">
                  <w:pPr>
                    <w:pStyle w:val="a5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14</w:t>
                  </w:r>
                </w:p>
              </w:tc>
              <w:tc>
                <w:tcPr>
                  <w:tcW w:w="2751" w:type="pct"/>
                </w:tcPr>
                <w:p w:rsidR="006B2D81" w:rsidRPr="00132938" w:rsidRDefault="00132938">
                  <w:pPr>
                    <w:pStyle w:val="a4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週六</w:t>
                  </w:r>
                </w:p>
              </w:tc>
            </w:tr>
            <w:tr w:rsidR="006B2D81" w:rsidRPr="00132938">
              <w:tc>
                <w:tcPr>
                  <w:tcW w:w="2249" w:type="pct"/>
                </w:tcPr>
                <w:p w:rsidR="006B2D81" w:rsidRPr="00132938" w:rsidRDefault="00132938">
                  <w:pPr>
                    <w:pStyle w:val="a5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15</w:t>
                  </w:r>
                </w:p>
              </w:tc>
              <w:tc>
                <w:tcPr>
                  <w:tcW w:w="2751" w:type="pct"/>
                </w:tcPr>
                <w:p w:rsidR="006B2D81" w:rsidRPr="00132938" w:rsidRDefault="00132938">
                  <w:pPr>
                    <w:pStyle w:val="a4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週日</w:t>
                  </w:r>
                </w:p>
              </w:tc>
            </w:tr>
            <w:tr w:rsidR="006B2D81" w:rsidRPr="00132938">
              <w:tc>
                <w:tcPr>
                  <w:tcW w:w="2249" w:type="pct"/>
                </w:tcPr>
                <w:p w:rsidR="006B2D81" w:rsidRPr="00132938" w:rsidRDefault="00132938">
                  <w:pPr>
                    <w:pStyle w:val="a5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16</w:t>
                  </w:r>
                </w:p>
              </w:tc>
              <w:tc>
                <w:tcPr>
                  <w:tcW w:w="2751" w:type="pct"/>
                </w:tcPr>
                <w:p w:rsidR="006B2D81" w:rsidRPr="00132938" w:rsidRDefault="00132938">
                  <w:pPr>
                    <w:pStyle w:val="a4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週一</w:t>
                  </w:r>
                </w:p>
              </w:tc>
            </w:tr>
            <w:tr w:rsidR="006B2D81" w:rsidRPr="00132938">
              <w:tc>
                <w:tcPr>
                  <w:tcW w:w="2249" w:type="pct"/>
                </w:tcPr>
                <w:p w:rsidR="006B2D81" w:rsidRPr="00132938" w:rsidRDefault="00132938">
                  <w:pPr>
                    <w:pStyle w:val="a5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17</w:t>
                  </w:r>
                </w:p>
              </w:tc>
              <w:tc>
                <w:tcPr>
                  <w:tcW w:w="2751" w:type="pct"/>
                </w:tcPr>
                <w:p w:rsidR="006B2D81" w:rsidRPr="00132938" w:rsidRDefault="00132938">
                  <w:pPr>
                    <w:pStyle w:val="a4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週二</w:t>
                  </w:r>
                </w:p>
              </w:tc>
            </w:tr>
            <w:tr w:rsidR="006B2D81" w:rsidRPr="00132938">
              <w:tc>
                <w:tcPr>
                  <w:tcW w:w="2249" w:type="pct"/>
                </w:tcPr>
                <w:p w:rsidR="006B2D81" w:rsidRPr="00132938" w:rsidRDefault="00132938">
                  <w:pPr>
                    <w:pStyle w:val="a5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18</w:t>
                  </w:r>
                </w:p>
              </w:tc>
              <w:tc>
                <w:tcPr>
                  <w:tcW w:w="2751" w:type="pct"/>
                </w:tcPr>
                <w:p w:rsidR="006B2D81" w:rsidRPr="00132938" w:rsidRDefault="00132938">
                  <w:pPr>
                    <w:pStyle w:val="a4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週三</w:t>
                  </w:r>
                </w:p>
              </w:tc>
            </w:tr>
            <w:tr w:rsidR="006B2D81" w:rsidRPr="00132938">
              <w:tc>
                <w:tcPr>
                  <w:tcW w:w="2249" w:type="pct"/>
                </w:tcPr>
                <w:p w:rsidR="006B2D81" w:rsidRPr="00132938" w:rsidRDefault="00132938">
                  <w:pPr>
                    <w:pStyle w:val="a5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19</w:t>
                  </w:r>
                </w:p>
              </w:tc>
              <w:tc>
                <w:tcPr>
                  <w:tcW w:w="2751" w:type="pct"/>
                </w:tcPr>
                <w:p w:rsidR="006B2D81" w:rsidRPr="00132938" w:rsidRDefault="00132938">
                  <w:pPr>
                    <w:pStyle w:val="a4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週四</w:t>
                  </w:r>
                </w:p>
              </w:tc>
            </w:tr>
            <w:tr w:rsidR="006B2D81" w:rsidRPr="00132938">
              <w:tc>
                <w:tcPr>
                  <w:tcW w:w="2249" w:type="pct"/>
                </w:tcPr>
                <w:p w:rsidR="006B2D81" w:rsidRPr="00132938" w:rsidRDefault="00132938">
                  <w:pPr>
                    <w:pStyle w:val="a5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20</w:t>
                  </w:r>
                </w:p>
              </w:tc>
              <w:tc>
                <w:tcPr>
                  <w:tcW w:w="2751" w:type="pct"/>
                </w:tcPr>
                <w:p w:rsidR="006B2D81" w:rsidRPr="00132938" w:rsidRDefault="00132938">
                  <w:pPr>
                    <w:pStyle w:val="a4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週五</w:t>
                  </w:r>
                </w:p>
              </w:tc>
            </w:tr>
            <w:tr w:rsidR="006B2D81" w:rsidRPr="00132938">
              <w:tc>
                <w:tcPr>
                  <w:tcW w:w="2249" w:type="pct"/>
                </w:tcPr>
                <w:p w:rsidR="006B2D81" w:rsidRPr="00132938" w:rsidRDefault="00132938">
                  <w:pPr>
                    <w:pStyle w:val="a5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21</w:t>
                  </w:r>
                </w:p>
              </w:tc>
              <w:tc>
                <w:tcPr>
                  <w:tcW w:w="2751" w:type="pct"/>
                </w:tcPr>
                <w:p w:rsidR="006B2D81" w:rsidRPr="00132938" w:rsidRDefault="00132938">
                  <w:pPr>
                    <w:pStyle w:val="a4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週六</w:t>
                  </w:r>
                </w:p>
              </w:tc>
            </w:tr>
            <w:tr w:rsidR="006B2D81" w:rsidRPr="00132938">
              <w:tc>
                <w:tcPr>
                  <w:tcW w:w="2249" w:type="pct"/>
                </w:tcPr>
                <w:p w:rsidR="006B2D81" w:rsidRPr="00132938" w:rsidRDefault="00132938">
                  <w:pPr>
                    <w:pStyle w:val="a5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22</w:t>
                  </w:r>
                </w:p>
              </w:tc>
              <w:tc>
                <w:tcPr>
                  <w:tcW w:w="2751" w:type="pct"/>
                </w:tcPr>
                <w:p w:rsidR="006B2D81" w:rsidRPr="00132938" w:rsidRDefault="00132938">
                  <w:pPr>
                    <w:pStyle w:val="a4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週日</w:t>
                  </w:r>
                </w:p>
              </w:tc>
            </w:tr>
            <w:tr w:rsidR="006B2D81" w:rsidRPr="00132938">
              <w:tc>
                <w:tcPr>
                  <w:tcW w:w="2249" w:type="pct"/>
                </w:tcPr>
                <w:p w:rsidR="006B2D81" w:rsidRPr="00132938" w:rsidRDefault="00132938">
                  <w:pPr>
                    <w:pStyle w:val="a5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23</w:t>
                  </w:r>
                </w:p>
              </w:tc>
              <w:tc>
                <w:tcPr>
                  <w:tcW w:w="2751" w:type="pct"/>
                </w:tcPr>
                <w:p w:rsidR="006B2D81" w:rsidRPr="00132938" w:rsidRDefault="00132938">
                  <w:pPr>
                    <w:pStyle w:val="a4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週一</w:t>
                  </w:r>
                </w:p>
              </w:tc>
            </w:tr>
            <w:tr w:rsidR="006B2D81" w:rsidRPr="00132938">
              <w:tc>
                <w:tcPr>
                  <w:tcW w:w="2249" w:type="pct"/>
                </w:tcPr>
                <w:p w:rsidR="006B2D81" w:rsidRPr="00132938" w:rsidRDefault="00132938">
                  <w:pPr>
                    <w:pStyle w:val="a5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24</w:t>
                  </w:r>
                </w:p>
              </w:tc>
              <w:tc>
                <w:tcPr>
                  <w:tcW w:w="2751" w:type="pct"/>
                </w:tcPr>
                <w:p w:rsidR="006B2D81" w:rsidRPr="00132938" w:rsidRDefault="00132938">
                  <w:pPr>
                    <w:pStyle w:val="a4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週二</w:t>
                  </w:r>
                </w:p>
              </w:tc>
            </w:tr>
            <w:tr w:rsidR="006B2D81" w:rsidRPr="00132938">
              <w:tc>
                <w:tcPr>
                  <w:tcW w:w="2249" w:type="pct"/>
                </w:tcPr>
                <w:p w:rsidR="006B2D81" w:rsidRPr="00132938" w:rsidRDefault="00132938">
                  <w:pPr>
                    <w:pStyle w:val="a5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25</w:t>
                  </w:r>
                </w:p>
              </w:tc>
              <w:tc>
                <w:tcPr>
                  <w:tcW w:w="2751" w:type="pct"/>
                </w:tcPr>
                <w:p w:rsidR="006B2D81" w:rsidRPr="00132938" w:rsidRDefault="00132938">
                  <w:pPr>
                    <w:pStyle w:val="a4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週三</w:t>
                  </w:r>
                </w:p>
              </w:tc>
            </w:tr>
            <w:tr w:rsidR="006B2D81" w:rsidRPr="00132938">
              <w:tc>
                <w:tcPr>
                  <w:tcW w:w="2249" w:type="pct"/>
                </w:tcPr>
                <w:p w:rsidR="006B2D81" w:rsidRPr="00132938" w:rsidRDefault="00132938">
                  <w:pPr>
                    <w:pStyle w:val="a5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26</w:t>
                  </w:r>
                </w:p>
              </w:tc>
              <w:tc>
                <w:tcPr>
                  <w:tcW w:w="2751" w:type="pct"/>
                </w:tcPr>
                <w:p w:rsidR="006B2D81" w:rsidRPr="00132938" w:rsidRDefault="00132938">
                  <w:pPr>
                    <w:pStyle w:val="a4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週四</w:t>
                  </w:r>
                </w:p>
              </w:tc>
            </w:tr>
            <w:tr w:rsidR="006B2D81" w:rsidRPr="00132938">
              <w:tc>
                <w:tcPr>
                  <w:tcW w:w="2249" w:type="pct"/>
                </w:tcPr>
                <w:p w:rsidR="006B2D81" w:rsidRPr="00132938" w:rsidRDefault="00132938">
                  <w:pPr>
                    <w:pStyle w:val="a5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27</w:t>
                  </w:r>
                </w:p>
              </w:tc>
              <w:tc>
                <w:tcPr>
                  <w:tcW w:w="2751" w:type="pct"/>
                </w:tcPr>
                <w:p w:rsidR="006B2D81" w:rsidRPr="00132938" w:rsidRDefault="00132938">
                  <w:pPr>
                    <w:pStyle w:val="a4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週五</w:t>
                  </w:r>
                </w:p>
              </w:tc>
            </w:tr>
            <w:tr w:rsidR="006B2D81" w:rsidRPr="00132938">
              <w:tc>
                <w:tcPr>
                  <w:tcW w:w="2249" w:type="pct"/>
                </w:tcPr>
                <w:p w:rsidR="006B2D81" w:rsidRPr="00132938" w:rsidRDefault="00132938">
                  <w:pPr>
                    <w:pStyle w:val="a5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28</w:t>
                  </w:r>
                </w:p>
              </w:tc>
              <w:tc>
                <w:tcPr>
                  <w:tcW w:w="2751" w:type="pct"/>
                </w:tcPr>
                <w:p w:rsidR="006B2D81" w:rsidRPr="00132938" w:rsidRDefault="00132938">
                  <w:pPr>
                    <w:pStyle w:val="a4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週六</w:t>
                  </w:r>
                </w:p>
              </w:tc>
            </w:tr>
            <w:tr w:rsidR="006B2D81" w:rsidRPr="00132938">
              <w:tc>
                <w:tcPr>
                  <w:tcW w:w="2249" w:type="pct"/>
                </w:tcPr>
                <w:p w:rsidR="006B2D81" w:rsidRPr="00132938" w:rsidRDefault="00132938">
                  <w:pPr>
                    <w:pStyle w:val="a5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29</w:t>
                  </w:r>
                </w:p>
              </w:tc>
              <w:tc>
                <w:tcPr>
                  <w:tcW w:w="2751" w:type="pct"/>
                </w:tcPr>
                <w:p w:rsidR="006B2D81" w:rsidRPr="00132938" w:rsidRDefault="00132938">
                  <w:pPr>
                    <w:pStyle w:val="a4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週日</w:t>
                  </w:r>
                </w:p>
              </w:tc>
            </w:tr>
            <w:tr w:rsidR="006B2D81" w:rsidRPr="00132938">
              <w:tc>
                <w:tcPr>
                  <w:tcW w:w="2249" w:type="pct"/>
                </w:tcPr>
                <w:p w:rsidR="006B2D81" w:rsidRPr="00132938" w:rsidRDefault="00132938">
                  <w:pPr>
                    <w:pStyle w:val="a5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30</w:t>
                  </w:r>
                </w:p>
              </w:tc>
              <w:tc>
                <w:tcPr>
                  <w:tcW w:w="2751" w:type="pct"/>
                </w:tcPr>
                <w:p w:rsidR="006B2D81" w:rsidRPr="00132938" w:rsidRDefault="00132938">
                  <w:pPr>
                    <w:pStyle w:val="a4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週一</w:t>
                  </w:r>
                </w:p>
              </w:tc>
            </w:tr>
            <w:tr w:rsidR="006B2D81" w:rsidRPr="00132938">
              <w:tc>
                <w:tcPr>
                  <w:tcW w:w="2249" w:type="pct"/>
                </w:tcPr>
                <w:p w:rsidR="006B2D81" w:rsidRPr="00132938" w:rsidRDefault="006B2D81">
                  <w:pPr>
                    <w:pStyle w:val="a5"/>
                    <w:rPr>
                      <w:rFonts w:ascii="Microsoft JhengHei UI" w:eastAsia="Microsoft JhengHei UI" w:hAnsi="Microsoft JhengHei UI"/>
                      <w:sz w:val="20"/>
                    </w:rPr>
                  </w:pPr>
                </w:p>
              </w:tc>
              <w:tc>
                <w:tcPr>
                  <w:tcW w:w="2751" w:type="pct"/>
                </w:tcPr>
                <w:p w:rsidR="006B2D81" w:rsidRPr="00132938" w:rsidRDefault="006B2D81">
                  <w:pPr>
                    <w:pStyle w:val="a4"/>
                    <w:rPr>
                      <w:rFonts w:ascii="Microsoft JhengHei UI" w:eastAsia="Microsoft JhengHei UI" w:hAnsi="Microsoft JhengHei UI"/>
                      <w:sz w:val="20"/>
                    </w:rPr>
                  </w:pPr>
                </w:p>
              </w:tc>
            </w:tr>
          </w:tbl>
          <w:p w:rsidR="006B2D81" w:rsidRPr="00132938" w:rsidRDefault="006B2D81">
            <w:pPr>
              <w:rPr>
                <w:rFonts w:ascii="Microsoft JhengHei UI" w:eastAsia="Microsoft JhengHei UI" w:hAnsi="Microsoft JhengHei UI"/>
                <w:sz w:val="20"/>
              </w:rPr>
            </w:pPr>
          </w:p>
        </w:tc>
      </w:tr>
    </w:tbl>
    <w:p w:rsidR="006B2D81" w:rsidRPr="00132938" w:rsidRDefault="006B2D81">
      <w:pPr>
        <w:rPr>
          <w:rFonts w:ascii="Microsoft JhengHei UI" w:eastAsia="Microsoft JhengHei UI" w:hAnsi="Microsoft JhengHei UI"/>
          <w:sz w:val="20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版面配置表格"/>
      </w:tblPr>
      <w:tblGrid>
        <w:gridCol w:w="11792"/>
        <w:gridCol w:w="1885"/>
      </w:tblGrid>
      <w:tr w:rsidR="006B2D81" w:rsidRPr="00132938">
        <w:trPr>
          <w:trHeight w:hRule="exact" w:val="10008"/>
        </w:trPr>
        <w:tc>
          <w:tcPr>
            <w:tcW w:w="11792" w:type="dxa"/>
          </w:tcPr>
          <w:p w:rsidR="006B2D81" w:rsidRPr="00132938" w:rsidRDefault="00132938">
            <w:pPr>
              <w:rPr>
                <w:rFonts w:ascii="Microsoft JhengHei UI" w:eastAsia="Microsoft JhengHei UI" w:hAnsi="Microsoft JhengHei UI"/>
                <w:sz w:val="20"/>
              </w:rPr>
            </w:pPr>
            <w:r w:rsidRPr="00132938">
              <w:rPr>
                <w:rFonts w:ascii="Microsoft JhengHei UI" w:eastAsia="Microsoft JhengHei UI" w:hAnsi="Microsoft JhengHei UI"/>
                <w:noProof/>
                <w:sz w:val="20"/>
              </w:rPr>
              <w:drawing>
                <wp:inline distT="0" distB="0" distL="0" distR="0" wp14:anchorId="06A460D0" wp14:editId="6B22C87A">
                  <wp:extent cx="7486650" cy="5659755"/>
                  <wp:effectExtent l="0" t="0" r="0" b="0"/>
                  <wp:docPr id="4" name="圖片 4" descr="公園裡的鞦韆上有一個微笑的雕刻南瓜圖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alendarPhoto_A.jpg"/>
                          <pic:cNvPicPr/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1" r="12051" b="336"/>
                          <a:stretch/>
                        </pic:blipFill>
                        <pic:spPr bwMode="auto">
                          <a:xfrm>
                            <a:off x="0" y="0"/>
                            <a:ext cx="7487154" cy="56601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顯示年/月與附註的表格。"/>
            </w:tblPr>
            <w:tblGrid>
              <w:gridCol w:w="5896"/>
              <w:gridCol w:w="5896"/>
            </w:tblGrid>
            <w:tr w:rsidR="006B2D81" w:rsidRPr="00132938">
              <w:tc>
                <w:tcPr>
                  <w:tcW w:w="2500" w:type="pct"/>
                  <w:vAlign w:val="bottom"/>
                </w:tcPr>
                <w:p w:rsidR="006B2D81" w:rsidRPr="00132938" w:rsidRDefault="00132938">
                  <w:pPr>
                    <w:pStyle w:val="a9"/>
                    <w:rPr>
                      <w:rFonts w:ascii="Microsoft JhengHei UI" w:eastAsia="Microsoft JhengHei UI" w:hAnsi="Microsoft JhengHei UI"/>
                      <w:sz w:val="14"/>
                    </w:rPr>
                  </w:pPr>
                  <w:sdt>
                    <w:sdtPr>
                      <w:rPr>
                        <w:rFonts w:ascii="Microsoft JhengHei UI" w:eastAsia="Microsoft JhengHei UI" w:hAnsi="Microsoft JhengHei UI"/>
                        <w:sz w:val="14"/>
                      </w:rPr>
                      <w:id w:val="-710036986"/>
                      <w:placeholder>
                        <w:docPart w:val="A12C2FB9021442AB941EE482F3BAE7E0"/>
                      </w:placeholder>
                      <w:temporary/>
                      <w:showingPlcHdr/>
                      <w15:appearance w15:val="hidden"/>
                      <w:text/>
                    </w:sdtPr>
                    <w:sdtEndPr/>
                    <w:sdtContent>
                      <w:r w:rsidRPr="00132938">
                        <w:rPr>
                          <w:rFonts w:ascii="Microsoft JhengHei UI" w:eastAsia="Microsoft JhengHei UI" w:hAnsi="Microsoft JhengHei UI"/>
                          <w:sz w:val="14"/>
                          <w:lang w:val="zh-TW"/>
                        </w:rPr>
                        <w:t>若要將相片置換為自己的相片，請以滑鼠右鍵按一下相片，然後按一下</w:t>
                      </w:r>
                      <w:r w:rsidRPr="00132938">
                        <w:rPr>
                          <w:rFonts w:ascii="Microsoft JhengHei UI" w:eastAsia="Microsoft JhengHei UI" w:hAnsi="Microsoft JhengHei UI"/>
                          <w:sz w:val="14"/>
                          <w:lang w:val="zh-TW"/>
                        </w:rPr>
                        <w:t xml:space="preserve"> [</w:t>
                      </w:r>
                      <w:r w:rsidRPr="00132938">
                        <w:rPr>
                          <w:rFonts w:ascii="Microsoft JhengHei UI" w:eastAsia="Microsoft JhengHei UI" w:hAnsi="Microsoft JhengHei UI"/>
                          <w:sz w:val="14"/>
                          <w:lang w:val="zh-TW"/>
                        </w:rPr>
                        <w:t>變更圖片</w:t>
                      </w:r>
                      <w:r w:rsidRPr="00132938">
                        <w:rPr>
                          <w:rFonts w:ascii="Microsoft JhengHei UI" w:eastAsia="Microsoft JhengHei UI" w:hAnsi="Microsoft JhengHei UI"/>
                          <w:sz w:val="14"/>
                          <w:lang w:val="zh-TW"/>
                        </w:rPr>
                        <w:t>]</w:t>
                      </w:r>
                      <w:r w:rsidRPr="00132938">
                        <w:rPr>
                          <w:rFonts w:ascii="Microsoft JhengHei UI" w:eastAsia="Microsoft JhengHei UI" w:hAnsi="Microsoft JhengHei UI"/>
                          <w:sz w:val="14"/>
                          <w:lang w:val="zh-TW"/>
                        </w:rPr>
                        <w:t>。</w:t>
                      </w:r>
                      <w:r w:rsidRPr="00132938">
                        <w:rPr>
                          <w:rFonts w:ascii="Microsoft JhengHei UI" w:eastAsia="Microsoft JhengHei UI" w:hAnsi="Microsoft JhengHei UI"/>
                          <w:sz w:val="14"/>
                          <w:lang w:val="zh-TW"/>
                        </w:rPr>
                        <w:t xml:space="preserve"> </w:t>
                      </w:r>
                      <w:r w:rsidRPr="00132938">
                        <w:rPr>
                          <w:rFonts w:ascii="Microsoft JhengHei UI" w:eastAsia="Microsoft JhengHei UI" w:hAnsi="Microsoft JhengHei UI"/>
                          <w:sz w:val="14"/>
                          <w:lang w:val="zh-TW"/>
                        </w:rPr>
                        <w:t>若要置換此預留位置文字，只要按一下並開始打字即可。</w:t>
                      </w:r>
                    </w:sdtContent>
                  </w:sdt>
                </w:p>
              </w:tc>
              <w:tc>
                <w:tcPr>
                  <w:tcW w:w="2500" w:type="pct"/>
                  <w:vAlign w:val="bottom"/>
                </w:tcPr>
                <w:p w:rsidR="006B2D81" w:rsidRPr="00132938" w:rsidRDefault="00132938">
                  <w:pPr>
                    <w:pStyle w:val="a7"/>
                    <w:rPr>
                      <w:rFonts w:ascii="Microsoft JhengHei UI" w:eastAsia="Microsoft JhengHei UI" w:hAnsi="Microsoft JhengHei UI"/>
                      <w:sz w:val="56"/>
                    </w:rPr>
                  </w:pPr>
                  <w:r w:rsidRPr="00132938">
                    <w:rPr>
                      <w:rStyle w:val="a8"/>
                      <w:rFonts w:ascii="Microsoft JhengHei UI" w:eastAsia="Microsoft JhengHei UI" w:hAnsi="Microsoft JhengHei UI"/>
                      <w:sz w:val="56"/>
                      <w:lang w:val="zh-TW"/>
                    </w:rPr>
                    <w:t>十月</w:t>
                  </w:r>
                  <w:r w:rsidRPr="00132938">
                    <w:rPr>
                      <w:rFonts w:ascii="Microsoft JhengHei UI" w:eastAsia="Microsoft JhengHei UI" w:hAnsi="Microsoft JhengHei UI"/>
                      <w:sz w:val="56"/>
                      <w:lang w:val="zh-TW"/>
                    </w:rPr>
                    <w:t xml:space="preserve"> 2013 </w:t>
                  </w:r>
                  <w:r w:rsidRPr="00132938">
                    <w:rPr>
                      <w:rFonts w:ascii="Microsoft JhengHei UI" w:eastAsia="Microsoft JhengHei UI" w:hAnsi="Microsoft JhengHei UI"/>
                      <w:sz w:val="56"/>
                      <w:lang w:val="zh-TW"/>
                    </w:rPr>
                    <w:t>年</w:t>
                  </w:r>
                </w:p>
              </w:tc>
            </w:tr>
          </w:tbl>
          <w:p w:rsidR="006B2D81" w:rsidRPr="00132938" w:rsidRDefault="006B2D81">
            <w:pPr>
              <w:rPr>
                <w:rFonts w:ascii="Microsoft JhengHei UI" w:eastAsia="Microsoft JhengHei UI" w:hAnsi="Microsoft JhengHei UI"/>
                <w:sz w:val="20"/>
              </w:rPr>
            </w:pPr>
          </w:p>
        </w:tc>
        <w:tc>
          <w:tcPr>
            <w:tcW w:w="1885" w:type="dxa"/>
          </w:tcPr>
          <w:tbl>
            <w:tblPr>
              <w:tblW w:w="5000" w:type="pct"/>
              <w:tblLook w:val="04A0" w:firstRow="1" w:lastRow="0" w:firstColumn="1" w:lastColumn="0" w:noHBand="0" w:noVBand="1"/>
              <w:tblDescription w:val="月曆"/>
            </w:tblPr>
            <w:tblGrid>
              <w:gridCol w:w="848"/>
              <w:gridCol w:w="1037"/>
            </w:tblGrid>
            <w:tr w:rsidR="006B2D81" w:rsidRPr="00132938">
              <w:tc>
                <w:tcPr>
                  <w:tcW w:w="2250" w:type="pct"/>
                </w:tcPr>
                <w:p w:rsidR="006B2D81" w:rsidRPr="00132938" w:rsidRDefault="00132938">
                  <w:pPr>
                    <w:pStyle w:val="a5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01</w:t>
                  </w:r>
                </w:p>
              </w:tc>
              <w:tc>
                <w:tcPr>
                  <w:tcW w:w="2750" w:type="pct"/>
                </w:tcPr>
                <w:p w:rsidR="006B2D81" w:rsidRPr="00132938" w:rsidRDefault="00132938">
                  <w:pPr>
                    <w:pStyle w:val="a4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週二</w:t>
                  </w:r>
                </w:p>
              </w:tc>
            </w:tr>
            <w:tr w:rsidR="006B2D81" w:rsidRPr="00132938">
              <w:tc>
                <w:tcPr>
                  <w:tcW w:w="2250" w:type="pct"/>
                </w:tcPr>
                <w:p w:rsidR="006B2D81" w:rsidRPr="00132938" w:rsidRDefault="00132938">
                  <w:pPr>
                    <w:pStyle w:val="a5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02</w:t>
                  </w:r>
                </w:p>
              </w:tc>
              <w:tc>
                <w:tcPr>
                  <w:tcW w:w="2750" w:type="pct"/>
                </w:tcPr>
                <w:p w:rsidR="006B2D81" w:rsidRPr="00132938" w:rsidRDefault="00132938">
                  <w:pPr>
                    <w:pStyle w:val="a4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週三</w:t>
                  </w:r>
                </w:p>
              </w:tc>
            </w:tr>
            <w:tr w:rsidR="006B2D81" w:rsidRPr="00132938">
              <w:tc>
                <w:tcPr>
                  <w:tcW w:w="2250" w:type="pct"/>
                </w:tcPr>
                <w:p w:rsidR="006B2D81" w:rsidRPr="00132938" w:rsidRDefault="00132938">
                  <w:pPr>
                    <w:pStyle w:val="a5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03</w:t>
                  </w:r>
                </w:p>
              </w:tc>
              <w:tc>
                <w:tcPr>
                  <w:tcW w:w="2750" w:type="pct"/>
                </w:tcPr>
                <w:p w:rsidR="006B2D81" w:rsidRPr="00132938" w:rsidRDefault="00132938">
                  <w:pPr>
                    <w:pStyle w:val="a4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週四</w:t>
                  </w:r>
                </w:p>
              </w:tc>
            </w:tr>
            <w:tr w:rsidR="006B2D81" w:rsidRPr="00132938">
              <w:tc>
                <w:tcPr>
                  <w:tcW w:w="2250" w:type="pct"/>
                </w:tcPr>
                <w:p w:rsidR="006B2D81" w:rsidRPr="00132938" w:rsidRDefault="00132938">
                  <w:pPr>
                    <w:pStyle w:val="a5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04</w:t>
                  </w:r>
                </w:p>
              </w:tc>
              <w:tc>
                <w:tcPr>
                  <w:tcW w:w="2750" w:type="pct"/>
                </w:tcPr>
                <w:p w:rsidR="006B2D81" w:rsidRPr="00132938" w:rsidRDefault="00132938">
                  <w:pPr>
                    <w:pStyle w:val="a4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週五</w:t>
                  </w:r>
                </w:p>
              </w:tc>
            </w:tr>
            <w:tr w:rsidR="006B2D81" w:rsidRPr="00132938">
              <w:tc>
                <w:tcPr>
                  <w:tcW w:w="2250" w:type="pct"/>
                </w:tcPr>
                <w:p w:rsidR="006B2D81" w:rsidRPr="00132938" w:rsidRDefault="00132938">
                  <w:pPr>
                    <w:pStyle w:val="a5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05</w:t>
                  </w:r>
                </w:p>
              </w:tc>
              <w:tc>
                <w:tcPr>
                  <w:tcW w:w="2750" w:type="pct"/>
                </w:tcPr>
                <w:p w:rsidR="006B2D81" w:rsidRPr="00132938" w:rsidRDefault="00132938">
                  <w:pPr>
                    <w:pStyle w:val="a4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週六</w:t>
                  </w:r>
                </w:p>
              </w:tc>
            </w:tr>
            <w:tr w:rsidR="006B2D81" w:rsidRPr="00132938">
              <w:tc>
                <w:tcPr>
                  <w:tcW w:w="2250" w:type="pct"/>
                </w:tcPr>
                <w:p w:rsidR="006B2D81" w:rsidRPr="00132938" w:rsidRDefault="00132938">
                  <w:pPr>
                    <w:pStyle w:val="a5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06</w:t>
                  </w:r>
                </w:p>
              </w:tc>
              <w:tc>
                <w:tcPr>
                  <w:tcW w:w="2750" w:type="pct"/>
                </w:tcPr>
                <w:p w:rsidR="006B2D81" w:rsidRPr="00132938" w:rsidRDefault="00132938">
                  <w:pPr>
                    <w:pStyle w:val="a4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週日</w:t>
                  </w:r>
                </w:p>
              </w:tc>
            </w:tr>
            <w:tr w:rsidR="006B2D81" w:rsidRPr="00132938">
              <w:tc>
                <w:tcPr>
                  <w:tcW w:w="2250" w:type="pct"/>
                </w:tcPr>
                <w:p w:rsidR="006B2D81" w:rsidRPr="00132938" w:rsidRDefault="00132938">
                  <w:pPr>
                    <w:pStyle w:val="a5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07</w:t>
                  </w:r>
                </w:p>
              </w:tc>
              <w:tc>
                <w:tcPr>
                  <w:tcW w:w="2750" w:type="pct"/>
                </w:tcPr>
                <w:p w:rsidR="006B2D81" w:rsidRPr="00132938" w:rsidRDefault="00132938">
                  <w:pPr>
                    <w:pStyle w:val="a4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週一</w:t>
                  </w:r>
                </w:p>
              </w:tc>
            </w:tr>
            <w:tr w:rsidR="006B2D81" w:rsidRPr="00132938">
              <w:tc>
                <w:tcPr>
                  <w:tcW w:w="2250" w:type="pct"/>
                </w:tcPr>
                <w:p w:rsidR="006B2D81" w:rsidRPr="00132938" w:rsidRDefault="00132938">
                  <w:pPr>
                    <w:pStyle w:val="a5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08</w:t>
                  </w:r>
                </w:p>
              </w:tc>
              <w:tc>
                <w:tcPr>
                  <w:tcW w:w="2750" w:type="pct"/>
                </w:tcPr>
                <w:p w:rsidR="006B2D81" w:rsidRPr="00132938" w:rsidRDefault="00132938">
                  <w:pPr>
                    <w:pStyle w:val="a4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週二</w:t>
                  </w:r>
                </w:p>
              </w:tc>
            </w:tr>
            <w:tr w:rsidR="006B2D81" w:rsidRPr="00132938">
              <w:tc>
                <w:tcPr>
                  <w:tcW w:w="2250" w:type="pct"/>
                </w:tcPr>
                <w:p w:rsidR="006B2D81" w:rsidRPr="00132938" w:rsidRDefault="00132938">
                  <w:pPr>
                    <w:pStyle w:val="a5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09</w:t>
                  </w:r>
                </w:p>
              </w:tc>
              <w:tc>
                <w:tcPr>
                  <w:tcW w:w="2750" w:type="pct"/>
                </w:tcPr>
                <w:p w:rsidR="006B2D81" w:rsidRPr="00132938" w:rsidRDefault="00132938">
                  <w:pPr>
                    <w:pStyle w:val="a4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週三</w:t>
                  </w:r>
                </w:p>
              </w:tc>
            </w:tr>
            <w:tr w:rsidR="006B2D81" w:rsidRPr="00132938">
              <w:tc>
                <w:tcPr>
                  <w:tcW w:w="2250" w:type="pct"/>
                </w:tcPr>
                <w:p w:rsidR="006B2D81" w:rsidRPr="00132938" w:rsidRDefault="00132938">
                  <w:pPr>
                    <w:pStyle w:val="a5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10</w:t>
                  </w:r>
                </w:p>
              </w:tc>
              <w:tc>
                <w:tcPr>
                  <w:tcW w:w="2750" w:type="pct"/>
                </w:tcPr>
                <w:p w:rsidR="006B2D81" w:rsidRPr="00132938" w:rsidRDefault="00132938">
                  <w:pPr>
                    <w:pStyle w:val="a4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週四</w:t>
                  </w:r>
                </w:p>
              </w:tc>
            </w:tr>
            <w:tr w:rsidR="006B2D81" w:rsidRPr="00132938">
              <w:tc>
                <w:tcPr>
                  <w:tcW w:w="2250" w:type="pct"/>
                </w:tcPr>
                <w:p w:rsidR="006B2D81" w:rsidRPr="00132938" w:rsidRDefault="00132938">
                  <w:pPr>
                    <w:pStyle w:val="a5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11</w:t>
                  </w:r>
                </w:p>
              </w:tc>
              <w:tc>
                <w:tcPr>
                  <w:tcW w:w="2750" w:type="pct"/>
                </w:tcPr>
                <w:p w:rsidR="006B2D81" w:rsidRPr="00132938" w:rsidRDefault="00132938">
                  <w:pPr>
                    <w:pStyle w:val="a4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週五</w:t>
                  </w:r>
                </w:p>
              </w:tc>
            </w:tr>
            <w:tr w:rsidR="006B2D81" w:rsidRPr="00132938">
              <w:tc>
                <w:tcPr>
                  <w:tcW w:w="2250" w:type="pct"/>
                </w:tcPr>
                <w:p w:rsidR="006B2D81" w:rsidRPr="00132938" w:rsidRDefault="00132938">
                  <w:pPr>
                    <w:pStyle w:val="a5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12</w:t>
                  </w:r>
                </w:p>
              </w:tc>
              <w:tc>
                <w:tcPr>
                  <w:tcW w:w="2750" w:type="pct"/>
                </w:tcPr>
                <w:p w:rsidR="006B2D81" w:rsidRPr="00132938" w:rsidRDefault="00132938">
                  <w:pPr>
                    <w:pStyle w:val="a4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週六</w:t>
                  </w:r>
                </w:p>
              </w:tc>
            </w:tr>
            <w:tr w:rsidR="006B2D81" w:rsidRPr="00132938">
              <w:tc>
                <w:tcPr>
                  <w:tcW w:w="2250" w:type="pct"/>
                </w:tcPr>
                <w:p w:rsidR="006B2D81" w:rsidRPr="00132938" w:rsidRDefault="00132938">
                  <w:pPr>
                    <w:pStyle w:val="a5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13</w:t>
                  </w:r>
                </w:p>
              </w:tc>
              <w:tc>
                <w:tcPr>
                  <w:tcW w:w="2750" w:type="pct"/>
                </w:tcPr>
                <w:p w:rsidR="006B2D81" w:rsidRPr="00132938" w:rsidRDefault="00132938">
                  <w:pPr>
                    <w:pStyle w:val="a4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週日</w:t>
                  </w:r>
                </w:p>
              </w:tc>
            </w:tr>
            <w:tr w:rsidR="006B2D81" w:rsidRPr="00132938">
              <w:tc>
                <w:tcPr>
                  <w:tcW w:w="2250" w:type="pct"/>
                </w:tcPr>
                <w:p w:rsidR="006B2D81" w:rsidRPr="00132938" w:rsidRDefault="00132938">
                  <w:pPr>
                    <w:pStyle w:val="a5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14</w:t>
                  </w:r>
                </w:p>
              </w:tc>
              <w:tc>
                <w:tcPr>
                  <w:tcW w:w="2750" w:type="pct"/>
                </w:tcPr>
                <w:p w:rsidR="006B2D81" w:rsidRPr="00132938" w:rsidRDefault="00132938">
                  <w:pPr>
                    <w:pStyle w:val="a4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週一</w:t>
                  </w:r>
                </w:p>
              </w:tc>
            </w:tr>
            <w:tr w:rsidR="006B2D81" w:rsidRPr="00132938">
              <w:tc>
                <w:tcPr>
                  <w:tcW w:w="2250" w:type="pct"/>
                </w:tcPr>
                <w:p w:rsidR="006B2D81" w:rsidRPr="00132938" w:rsidRDefault="00132938">
                  <w:pPr>
                    <w:pStyle w:val="a5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15</w:t>
                  </w:r>
                </w:p>
              </w:tc>
              <w:tc>
                <w:tcPr>
                  <w:tcW w:w="2750" w:type="pct"/>
                </w:tcPr>
                <w:p w:rsidR="006B2D81" w:rsidRPr="00132938" w:rsidRDefault="00132938">
                  <w:pPr>
                    <w:pStyle w:val="a4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週二</w:t>
                  </w:r>
                </w:p>
              </w:tc>
            </w:tr>
            <w:tr w:rsidR="006B2D81" w:rsidRPr="00132938">
              <w:tc>
                <w:tcPr>
                  <w:tcW w:w="2250" w:type="pct"/>
                </w:tcPr>
                <w:p w:rsidR="006B2D81" w:rsidRPr="00132938" w:rsidRDefault="00132938">
                  <w:pPr>
                    <w:pStyle w:val="a5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16</w:t>
                  </w:r>
                </w:p>
              </w:tc>
              <w:tc>
                <w:tcPr>
                  <w:tcW w:w="2750" w:type="pct"/>
                </w:tcPr>
                <w:p w:rsidR="006B2D81" w:rsidRPr="00132938" w:rsidRDefault="00132938">
                  <w:pPr>
                    <w:pStyle w:val="a4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週三</w:t>
                  </w:r>
                </w:p>
              </w:tc>
            </w:tr>
            <w:tr w:rsidR="006B2D81" w:rsidRPr="00132938">
              <w:tc>
                <w:tcPr>
                  <w:tcW w:w="2250" w:type="pct"/>
                </w:tcPr>
                <w:p w:rsidR="006B2D81" w:rsidRPr="00132938" w:rsidRDefault="00132938">
                  <w:pPr>
                    <w:pStyle w:val="a5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17</w:t>
                  </w:r>
                </w:p>
              </w:tc>
              <w:tc>
                <w:tcPr>
                  <w:tcW w:w="2750" w:type="pct"/>
                </w:tcPr>
                <w:p w:rsidR="006B2D81" w:rsidRPr="00132938" w:rsidRDefault="00132938">
                  <w:pPr>
                    <w:pStyle w:val="a4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週四</w:t>
                  </w:r>
                </w:p>
              </w:tc>
            </w:tr>
            <w:tr w:rsidR="006B2D81" w:rsidRPr="00132938">
              <w:tc>
                <w:tcPr>
                  <w:tcW w:w="2250" w:type="pct"/>
                </w:tcPr>
                <w:p w:rsidR="006B2D81" w:rsidRPr="00132938" w:rsidRDefault="00132938">
                  <w:pPr>
                    <w:pStyle w:val="a5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18</w:t>
                  </w:r>
                </w:p>
              </w:tc>
              <w:tc>
                <w:tcPr>
                  <w:tcW w:w="2750" w:type="pct"/>
                </w:tcPr>
                <w:p w:rsidR="006B2D81" w:rsidRPr="00132938" w:rsidRDefault="00132938">
                  <w:pPr>
                    <w:pStyle w:val="a4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週五</w:t>
                  </w:r>
                </w:p>
              </w:tc>
            </w:tr>
            <w:tr w:rsidR="006B2D81" w:rsidRPr="00132938">
              <w:tc>
                <w:tcPr>
                  <w:tcW w:w="2250" w:type="pct"/>
                </w:tcPr>
                <w:p w:rsidR="006B2D81" w:rsidRPr="00132938" w:rsidRDefault="00132938">
                  <w:pPr>
                    <w:pStyle w:val="a5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19</w:t>
                  </w:r>
                </w:p>
              </w:tc>
              <w:tc>
                <w:tcPr>
                  <w:tcW w:w="2750" w:type="pct"/>
                </w:tcPr>
                <w:p w:rsidR="006B2D81" w:rsidRPr="00132938" w:rsidRDefault="00132938">
                  <w:pPr>
                    <w:pStyle w:val="a4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週六</w:t>
                  </w:r>
                </w:p>
              </w:tc>
            </w:tr>
            <w:tr w:rsidR="006B2D81" w:rsidRPr="00132938">
              <w:tc>
                <w:tcPr>
                  <w:tcW w:w="2250" w:type="pct"/>
                </w:tcPr>
                <w:p w:rsidR="006B2D81" w:rsidRPr="00132938" w:rsidRDefault="00132938">
                  <w:pPr>
                    <w:pStyle w:val="a5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20</w:t>
                  </w:r>
                </w:p>
              </w:tc>
              <w:tc>
                <w:tcPr>
                  <w:tcW w:w="2750" w:type="pct"/>
                </w:tcPr>
                <w:p w:rsidR="006B2D81" w:rsidRPr="00132938" w:rsidRDefault="00132938">
                  <w:pPr>
                    <w:pStyle w:val="a4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週日</w:t>
                  </w:r>
                </w:p>
              </w:tc>
            </w:tr>
            <w:tr w:rsidR="006B2D81" w:rsidRPr="00132938">
              <w:tc>
                <w:tcPr>
                  <w:tcW w:w="2250" w:type="pct"/>
                </w:tcPr>
                <w:p w:rsidR="006B2D81" w:rsidRPr="00132938" w:rsidRDefault="00132938">
                  <w:pPr>
                    <w:pStyle w:val="a5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21</w:t>
                  </w:r>
                </w:p>
              </w:tc>
              <w:tc>
                <w:tcPr>
                  <w:tcW w:w="2750" w:type="pct"/>
                </w:tcPr>
                <w:p w:rsidR="006B2D81" w:rsidRPr="00132938" w:rsidRDefault="00132938">
                  <w:pPr>
                    <w:pStyle w:val="a4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週一</w:t>
                  </w:r>
                </w:p>
              </w:tc>
            </w:tr>
            <w:tr w:rsidR="006B2D81" w:rsidRPr="00132938">
              <w:tc>
                <w:tcPr>
                  <w:tcW w:w="2250" w:type="pct"/>
                </w:tcPr>
                <w:p w:rsidR="006B2D81" w:rsidRPr="00132938" w:rsidRDefault="00132938">
                  <w:pPr>
                    <w:pStyle w:val="a5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22</w:t>
                  </w:r>
                </w:p>
              </w:tc>
              <w:tc>
                <w:tcPr>
                  <w:tcW w:w="2750" w:type="pct"/>
                </w:tcPr>
                <w:p w:rsidR="006B2D81" w:rsidRPr="00132938" w:rsidRDefault="00132938">
                  <w:pPr>
                    <w:pStyle w:val="a4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週二</w:t>
                  </w:r>
                </w:p>
              </w:tc>
            </w:tr>
            <w:tr w:rsidR="006B2D81" w:rsidRPr="00132938">
              <w:tc>
                <w:tcPr>
                  <w:tcW w:w="2250" w:type="pct"/>
                </w:tcPr>
                <w:p w:rsidR="006B2D81" w:rsidRPr="00132938" w:rsidRDefault="00132938">
                  <w:pPr>
                    <w:pStyle w:val="a5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23</w:t>
                  </w:r>
                </w:p>
              </w:tc>
              <w:tc>
                <w:tcPr>
                  <w:tcW w:w="2750" w:type="pct"/>
                </w:tcPr>
                <w:p w:rsidR="006B2D81" w:rsidRPr="00132938" w:rsidRDefault="00132938">
                  <w:pPr>
                    <w:pStyle w:val="a4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週三</w:t>
                  </w:r>
                </w:p>
              </w:tc>
            </w:tr>
            <w:tr w:rsidR="006B2D81" w:rsidRPr="00132938">
              <w:tc>
                <w:tcPr>
                  <w:tcW w:w="2250" w:type="pct"/>
                </w:tcPr>
                <w:p w:rsidR="006B2D81" w:rsidRPr="00132938" w:rsidRDefault="00132938">
                  <w:pPr>
                    <w:pStyle w:val="a5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24</w:t>
                  </w:r>
                </w:p>
              </w:tc>
              <w:tc>
                <w:tcPr>
                  <w:tcW w:w="2750" w:type="pct"/>
                </w:tcPr>
                <w:p w:rsidR="006B2D81" w:rsidRPr="00132938" w:rsidRDefault="00132938">
                  <w:pPr>
                    <w:pStyle w:val="a4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週四</w:t>
                  </w:r>
                </w:p>
              </w:tc>
            </w:tr>
            <w:tr w:rsidR="006B2D81" w:rsidRPr="00132938">
              <w:tc>
                <w:tcPr>
                  <w:tcW w:w="2250" w:type="pct"/>
                </w:tcPr>
                <w:p w:rsidR="006B2D81" w:rsidRPr="00132938" w:rsidRDefault="00132938">
                  <w:pPr>
                    <w:pStyle w:val="a5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25</w:t>
                  </w:r>
                </w:p>
              </w:tc>
              <w:tc>
                <w:tcPr>
                  <w:tcW w:w="2750" w:type="pct"/>
                </w:tcPr>
                <w:p w:rsidR="006B2D81" w:rsidRPr="00132938" w:rsidRDefault="00132938">
                  <w:pPr>
                    <w:pStyle w:val="a4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週五</w:t>
                  </w:r>
                </w:p>
              </w:tc>
            </w:tr>
            <w:tr w:rsidR="006B2D81" w:rsidRPr="00132938">
              <w:tc>
                <w:tcPr>
                  <w:tcW w:w="2250" w:type="pct"/>
                </w:tcPr>
                <w:p w:rsidR="006B2D81" w:rsidRPr="00132938" w:rsidRDefault="00132938">
                  <w:pPr>
                    <w:pStyle w:val="a5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26</w:t>
                  </w:r>
                </w:p>
              </w:tc>
              <w:tc>
                <w:tcPr>
                  <w:tcW w:w="2750" w:type="pct"/>
                </w:tcPr>
                <w:p w:rsidR="006B2D81" w:rsidRPr="00132938" w:rsidRDefault="00132938">
                  <w:pPr>
                    <w:pStyle w:val="a4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週六</w:t>
                  </w:r>
                </w:p>
              </w:tc>
            </w:tr>
            <w:tr w:rsidR="006B2D81" w:rsidRPr="00132938">
              <w:tc>
                <w:tcPr>
                  <w:tcW w:w="2250" w:type="pct"/>
                </w:tcPr>
                <w:p w:rsidR="006B2D81" w:rsidRPr="00132938" w:rsidRDefault="00132938">
                  <w:pPr>
                    <w:pStyle w:val="a5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27</w:t>
                  </w:r>
                </w:p>
              </w:tc>
              <w:tc>
                <w:tcPr>
                  <w:tcW w:w="2750" w:type="pct"/>
                </w:tcPr>
                <w:p w:rsidR="006B2D81" w:rsidRPr="00132938" w:rsidRDefault="00132938">
                  <w:pPr>
                    <w:pStyle w:val="a4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週日</w:t>
                  </w:r>
                </w:p>
              </w:tc>
            </w:tr>
            <w:tr w:rsidR="006B2D81" w:rsidRPr="00132938">
              <w:tc>
                <w:tcPr>
                  <w:tcW w:w="2250" w:type="pct"/>
                </w:tcPr>
                <w:p w:rsidR="006B2D81" w:rsidRPr="00132938" w:rsidRDefault="00132938">
                  <w:pPr>
                    <w:pStyle w:val="a5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28</w:t>
                  </w:r>
                </w:p>
              </w:tc>
              <w:tc>
                <w:tcPr>
                  <w:tcW w:w="2750" w:type="pct"/>
                </w:tcPr>
                <w:p w:rsidR="006B2D81" w:rsidRPr="00132938" w:rsidRDefault="00132938">
                  <w:pPr>
                    <w:pStyle w:val="a4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週一</w:t>
                  </w:r>
                </w:p>
              </w:tc>
            </w:tr>
            <w:tr w:rsidR="006B2D81" w:rsidRPr="00132938">
              <w:tc>
                <w:tcPr>
                  <w:tcW w:w="2250" w:type="pct"/>
                </w:tcPr>
                <w:p w:rsidR="006B2D81" w:rsidRPr="00132938" w:rsidRDefault="00132938">
                  <w:pPr>
                    <w:pStyle w:val="a5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29</w:t>
                  </w:r>
                </w:p>
              </w:tc>
              <w:tc>
                <w:tcPr>
                  <w:tcW w:w="2750" w:type="pct"/>
                </w:tcPr>
                <w:p w:rsidR="006B2D81" w:rsidRPr="00132938" w:rsidRDefault="00132938">
                  <w:pPr>
                    <w:pStyle w:val="a4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週二</w:t>
                  </w:r>
                </w:p>
              </w:tc>
            </w:tr>
            <w:tr w:rsidR="006B2D81" w:rsidRPr="00132938">
              <w:tc>
                <w:tcPr>
                  <w:tcW w:w="2250" w:type="pct"/>
                </w:tcPr>
                <w:p w:rsidR="006B2D81" w:rsidRPr="00132938" w:rsidRDefault="00132938">
                  <w:pPr>
                    <w:pStyle w:val="a5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30</w:t>
                  </w:r>
                </w:p>
              </w:tc>
              <w:tc>
                <w:tcPr>
                  <w:tcW w:w="2750" w:type="pct"/>
                </w:tcPr>
                <w:p w:rsidR="006B2D81" w:rsidRPr="00132938" w:rsidRDefault="00132938">
                  <w:pPr>
                    <w:pStyle w:val="a4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週三</w:t>
                  </w:r>
                </w:p>
              </w:tc>
            </w:tr>
            <w:tr w:rsidR="006B2D81" w:rsidRPr="00132938">
              <w:tc>
                <w:tcPr>
                  <w:tcW w:w="2250" w:type="pct"/>
                </w:tcPr>
                <w:p w:rsidR="006B2D81" w:rsidRPr="00132938" w:rsidRDefault="00132938">
                  <w:pPr>
                    <w:pStyle w:val="a5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31</w:t>
                  </w:r>
                </w:p>
              </w:tc>
              <w:tc>
                <w:tcPr>
                  <w:tcW w:w="2750" w:type="pct"/>
                </w:tcPr>
                <w:p w:rsidR="006B2D81" w:rsidRPr="00132938" w:rsidRDefault="00132938">
                  <w:pPr>
                    <w:pStyle w:val="a4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週四</w:t>
                  </w:r>
                </w:p>
              </w:tc>
            </w:tr>
          </w:tbl>
          <w:p w:rsidR="006B2D81" w:rsidRPr="00132938" w:rsidRDefault="006B2D81">
            <w:pPr>
              <w:rPr>
                <w:rFonts w:ascii="Microsoft JhengHei UI" w:eastAsia="Microsoft JhengHei UI" w:hAnsi="Microsoft JhengHei UI"/>
                <w:sz w:val="20"/>
              </w:rPr>
            </w:pPr>
          </w:p>
        </w:tc>
      </w:tr>
    </w:tbl>
    <w:p w:rsidR="006B2D81" w:rsidRPr="00132938" w:rsidRDefault="006B2D81">
      <w:pPr>
        <w:rPr>
          <w:rFonts w:ascii="Microsoft JhengHei UI" w:eastAsia="Microsoft JhengHei UI" w:hAnsi="Microsoft JhengHei UI"/>
          <w:sz w:val="20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版面配置表格"/>
      </w:tblPr>
      <w:tblGrid>
        <w:gridCol w:w="11792"/>
        <w:gridCol w:w="1885"/>
      </w:tblGrid>
      <w:tr w:rsidR="006B2D81" w:rsidRPr="00132938">
        <w:trPr>
          <w:trHeight w:hRule="exact" w:val="10008"/>
        </w:trPr>
        <w:tc>
          <w:tcPr>
            <w:tcW w:w="11792" w:type="dxa"/>
          </w:tcPr>
          <w:p w:rsidR="006B2D81" w:rsidRPr="00132938" w:rsidRDefault="00132938">
            <w:pPr>
              <w:rPr>
                <w:rFonts w:ascii="Microsoft JhengHei UI" w:eastAsia="Microsoft JhengHei UI" w:hAnsi="Microsoft JhengHei UI"/>
                <w:sz w:val="20"/>
              </w:rPr>
            </w:pPr>
            <w:r w:rsidRPr="00132938">
              <w:rPr>
                <w:rFonts w:ascii="Microsoft JhengHei UI" w:eastAsia="Microsoft JhengHei UI" w:hAnsi="Microsoft JhengHei UI"/>
                <w:noProof/>
                <w:sz w:val="20"/>
              </w:rPr>
              <w:drawing>
                <wp:inline distT="0" distB="0" distL="0" distR="0" wp14:anchorId="3071E403" wp14:editId="1C450BF4">
                  <wp:extent cx="7486650" cy="5658819"/>
                  <wp:effectExtent l="0" t="0" r="0" b="0"/>
                  <wp:docPr id="24" name="圖片 24" descr="燈塔圖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alendarPhoto_A.jpg"/>
                          <pic:cNvPicPr/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06" t="678" r="1197" b="1321"/>
                          <a:stretch/>
                        </pic:blipFill>
                        <pic:spPr bwMode="auto">
                          <a:xfrm>
                            <a:off x="0" y="0"/>
                            <a:ext cx="7486650" cy="56588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顯示年/月與附註的表格。"/>
            </w:tblPr>
            <w:tblGrid>
              <w:gridCol w:w="5896"/>
              <w:gridCol w:w="5896"/>
            </w:tblGrid>
            <w:tr w:rsidR="006B2D81" w:rsidRPr="00132938">
              <w:tc>
                <w:tcPr>
                  <w:tcW w:w="2500" w:type="pct"/>
                  <w:vAlign w:val="bottom"/>
                </w:tcPr>
                <w:p w:rsidR="006B2D81" w:rsidRPr="00132938" w:rsidRDefault="00132938">
                  <w:pPr>
                    <w:pStyle w:val="a9"/>
                    <w:rPr>
                      <w:rFonts w:ascii="Microsoft JhengHei UI" w:eastAsia="Microsoft JhengHei UI" w:hAnsi="Microsoft JhengHei UI"/>
                      <w:sz w:val="14"/>
                    </w:rPr>
                  </w:pPr>
                  <w:sdt>
                    <w:sdtPr>
                      <w:rPr>
                        <w:rFonts w:ascii="Microsoft JhengHei UI" w:eastAsia="Microsoft JhengHei UI" w:hAnsi="Microsoft JhengHei UI"/>
                        <w:sz w:val="14"/>
                      </w:rPr>
                      <w:id w:val="-509134778"/>
                      <w:placeholder>
                        <w:docPart w:val="A12C2FB9021442AB941EE482F3BAE7E0"/>
                      </w:placeholder>
                      <w:temporary/>
                      <w:showingPlcHdr/>
                      <w15:appearance w15:val="hidden"/>
                      <w:text/>
                    </w:sdtPr>
                    <w:sdtEndPr/>
                    <w:sdtContent>
                      <w:r w:rsidRPr="00132938">
                        <w:rPr>
                          <w:rFonts w:ascii="Microsoft JhengHei UI" w:eastAsia="Microsoft JhengHei UI" w:hAnsi="Microsoft JhengHei UI"/>
                          <w:sz w:val="14"/>
                          <w:lang w:val="zh-TW"/>
                        </w:rPr>
                        <w:t>若要將相片置換為自己的相片，請以滑鼠右鍵按一下相片，然後按一下</w:t>
                      </w:r>
                      <w:r w:rsidRPr="00132938">
                        <w:rPr>
                          <w:rFonts w:ascii="Microsoft JhengHei UI" w:eastAsia="Microsoft JhengHei UI" w:hAnsi="Microsoft JhengHei UI"/>
                          <w:sz w:val="14"/>
                          <w:lang w:val="zh-TW"/>
                        </w:rPr>
                        <w:t xml:space="preserve"> [</w:t>
                      </w:r>
                      <w:r w:rsidRPr="00132938">
                        <w:rPr>
                          <w:rFonts w:ascii="Microsoft JhengHei UI" w:eastAsia="Microsoft JhengHei UI" w:hAnsi="Microsoft JhengHei UI"/>
                          <w:sz w:val="14"/>
                          <w:lang w:val="zh-TW"/>
                        </w:rPr>
                        <w:t>變更圖片</w:t>
                      </w:r>
                      <w:r w:rsidRPr="00132938">
                        <w:rPr>
                          <w:rFonts w:ascii="Microsoft JhengHei UI" w:eastAsia="Microsoft JhengHei UI" w:hAnsi="Microsoft JhengHei UI"/>
                          <w:sz w:val="14"/>
                          <w:lang w:val="zh-TW"/>
                        </w:rPr>
                        <w:t>]</w:t>
                      </w:r>
                      <w:r w:rsidRPr="00132938">
                        <w:rPr>
                          <w:rFonts w:ascii="Microsoft JhengHei UI" w:eastAsia="Microsoft JhengHei UI" w:hAnsi="Microsoft JhengHei UI"/>
                          <w:sz w:val="14"/>
                          <w:lang w:val="zh-TW"/>
                        </w:rPr>
                        <w:t>。</w:t>
                      </w:r>
                      <w:r w:rsidRPr="00132938">
                        <w:rPr>
                          <w:rFonts w:ascii="Microsoft JhengHei UI" w:eastAsia="Microsoft JhengHei UI" w:hAnsi="Microsoft JhengHei UI"/>
                          <w:sz w:val="14"/>
                          <w:lang w:val="zh-TW"/>
                        </w:rPr>
                        <w:t xml:space="preserve"> </w:t>
                      </w:r>
                      <w:r w:rsidRPr="00132938">
                        <w:rPr>
                          <w:rFonts w:ascii="Microsoft JhengHei UI" w:eastAsia="Microsoft JhengHei UI" w:hAnsi="Microsoft JhengHei UI"/>
                          <w:sz w:val="14"/>
                          <w:lang w:val="zh-TW"/>
                        </w:rPr>
                        <w:t>若要置換此預留位置文字，只要按一下並開始打字即可。</w:t>
                      </w:r>
                    </w:sdtContent>
                  </w:sdt>
                </w:p>
              </w:tc>
              <w:tc>
                <w:tcPr>
                  <w:tcW w:w="2500" w:type="pct"/>
                  <w:vAlign w:val="bottom"/>
                </w:tcPr>
                <w:p w:rsidR="006B2D81" w:rsidRPr="00132938" w:rsidRDefault="00132938">
                  <w:pPr>
                    <w:pStyle w:val="a7"/>
                    <w:rPr>
                      <w:rFonts w:ascii="Microsoft JhengHei UI" w:eastAsia="Microsoft JhengHei UI" w:hAnsi="Microsoft JhengHei UI"/>
                      <w:sz w:val="56"/>
                    </w:rPr>
                  </w:pPr>
                  <w:r w:rsidRPr="00132938">
                    <w:rPr>
                      <w:rStyle w:val="a8"/>
                      <w:rFonts w:ascii="Microsoft JhengHei UI" w:eastAsia="Microsoft JhengHei UI" w:hAnsi="Microsoft JhengHei UI"/>
                      <w:sz w:val="56"/>
                      <w:lang w:val="zh-TW"/>
                    </w:rPr>
                    <w:t>十一月</w:t>
                  </w:r>
                  <w:r w:rsidRPr="00132938">
                    <w:rPr>
                      <w:rFonts w:ascii="Microsoft JhengHei UI" w:eastAsia="Microsoft JhengHei UI" w:hAnsi="Microsoft JhengHei UI"/>
                      <w:sz w:val="56"/>
                      <w:lang w:val="zh-TW"/>
                    </w:rPr>
                    <w:t xml:space="preserve"> 2013 </w:t>
                  </w:r>
                  <w:r w:rsidRPr="00132938">
                    <w:rPr>
                      <w:rFonts w:ascii="Microsoft JhengHei UI" w:eastAsia="Microsoft JhengHei UI" w:hAnsi="Microsoft JhengHei UI"/>
                      <w:sz w:val="56"/>
                      <w:lang w:val="zh-TW"/>
                    </w:rPr>
                    <w:t>年</w:t>
                  </w:r>
                </w:p>
              </w:tc>
            </w:tr>
          </w:tbl>
          <w:p w:rsidR="006B2D81" w:rsidRPr="00132938" w:rsidRDefault="006B2D81">
            <w:pPr>
              <w:rPr>
                <w:rFonts w:ascii="Microsoft JhengHei UI" w:eastAsia="Microsoft JhengHei UI" w:hAnsi="Microsoft JhengHei UI"/>
                <w:sz w:val="20"/>
              </w:rPr>
            </w:pPr>
          </w:p>
        </w:tc>
        <w:tc>
          <w:tcPr>
            <w:tcW w:w="1885" w:type="dxa"/>
          </w:tcPr>
          <w:tbl>
            <w:tblPr>
              <w:tblW w:w="5000" w:type="pct"/>
              <w:tblLook w:val="04A0" w:firstRow="1" w:lastRow="0" w:firstColumn="1" w:lastColumn="0" w:noHBand="0" w:noVBand="1"/>
              <w:tblDescription w:val="月曆"/>
            </w:tblPr>
            <w:tblGrid>
              <w:gridCol w:w="848"/>
              <w:gridCol w:w="1037"/>
            </w:tblGrid>
            <w:tr w:rsidR="006B2D81" w:rsidRPr="00132938">
              <w:tc>
                <w:tcPr>
                  <w:tcW w:w="2249" w:type="pct"/>
                </w:tcPr>
                <w:p w:rsidR="006B2D81" w:rsidRPr="00132938" w:rsidRDefault="00132938">
                  <w:pPr>
                    <w:pStyle w:val="a5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01</w:t>
                  </w:r>
                </w:p>
              </w:tc>
              <w:tc>
                <w:tcPr>
                  <w:tcW w:w="2751" w:type="pct"/>
                </w:tcPr>
                <w:p w:rsidR="006B2D81" w:rsidRPr="00132938" w:rsidRDefault="00132938">
                  <w:pPr>
                    <w:pStyle w:val="a4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週五</w:t>
                  </w:r>
                </w:p>
              </w:tc>
            </w:tr>
            <w:tr w:rsidR="006B2D81" w:rsidRPr="00132938">
              <w:tc>
                <w:tcPr>
                  <w:tcW w:w="2249" w:type="pct"/>
                </w:tcPr>
                <w:p w:rsidR="006B2D81" w:rsidRPr="00132938" w:rsidRDefault="00132938">
                  <w:pPr>
                    <w:pStyle w:val="a5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02</w:t>
                  </w:r>
                </w:p>
              </w:tc>
              <w:tc>
                <w:tcPr>
                  <w:tcW w:w="2751" w:type="pct"/>
                </w:tcPr>
                <w:p w:rsidR="006B2D81" w:rsidRPr="00132938" w:rsidRDefault="00132938">
                  <w:pPr>
                    <w:pStyle w:val="a4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週六</w:t>
                  </w:r>
                </w:p>
              </w:tc>
            </w:tr>
            <w:tr w:rsidR="006B2D81" w:rsidRPr="00132938">
              <w:tc>
                <w:tcPr>
                  <w:tcW w:w="2249" w:type="pct"/>
                </w:tcPr>
                <w:p w:rsidR="006B2D81" w:rsidRPr="00132938" w:rsidRDefault="00132938">
                  <w:pPr>
                    <w:pStyle w:val="a5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03</w:t>
                  </w:r>
                </w:p>
              </w:tc>
              <w:tc>
                <w:tcPr>
                  <w:tcW w:w="2751" w:type="pct"/>
                </w:tcPr>
                <w:p w:rsidR="006B2D81" w:rsidRPr="00132938" w:rsidRDefault="00132938">
                  <w:pPr>
                    <w:pStyle w:val="a4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週日</w:t>
                  </w:r>
                </w:p>
              </w:tc>
            </w:tr>
            <w:tr w:rsidR="006B2D81" w:rsidRPr="00132938">
              <w:tc>
                <w:tcPr>
                  <w:tcW w:w="2249" w:type="pct"/>
                </w:tcPr>
                <w:p w:rsidR="006B2D81" w:rsidRPr="00132938" w:rsidRDefault="00132938">
                  <w:pPr>
                    <w:pStyle w:val="a5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04</w:t>
                  </w:r>
                </w:p>
              </w:tc>
              <w:tc>
                <w:tcPr>
                  <w:tcW w:w="2751" w:type="pct"/>
                </w:tcPr>
                <w:p w:rsidR="006B2D81" w:rsidRPr="00132938" w:rsidRDefault="00132938">
                  <w:pPr>
                    <w:pStyle w:val="a4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週一</w:t>
                  </w:r>
                </w:p>
              </w:tc>
            </w:tr>
            <w:tr w:rsidR="006B2D81" w:rsidRPr="00132938">
              <w:tc>
                <w:tcPr>
                  <w:tcW w:w="2249" w:type="pct"/>
                </w:tcPr>
                <w:p w:rsidR="006B2D81" w:rsidRPr="00132938" w:rsidRDefault="00132938">
                  <w:pPr>
                    <w:pStyle w:val="a5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05</w:t>
                  </w:r>
                </w:p>
              </w:tc>
              <w:tc>
                <w:tcPr>
                  <w:tcW w:w="2751" w:type="pct"/>
                </w:tcPr>
                <w:p w:rsidR="006B2D81" w:rsidRPr="00132938" w:rsidRDefault="00132938">
                  <w:pPr>
                    <w:pStyle w:val="a4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週二</w:t>
                  </w:r>
                </w:p>
              </w:tc>
            </w:tr>
            <w:tr w:rsidR="006B2D81" w:rsidRPr="00132938">
              <w:tc>
                <w:tcPr>
                  <w:tcW w:w="2249" w:type="pct"/>
                </w:tcPr>
                <w:p w:rsidR="006B2D81" w:rsidRPr="00132938" w:rsidRDefault="00132938">
                  <w:pPr>
                    <w:pStyle w:val="a5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06</w:t>
                  </w:r>
                </w:p>
              </w:tc>
              <w:tc>
                <w:tcPr>
                  <w:tcW w:w="2751" w:type="pct"/>
                </w:tcPr>
                <w:p w:rsidR="006B2D81" w:rsidRPr="00132938" w:rsidRDefault="00132938">
                  <w:pPr>
                    <w:pStyle w:val="a4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週三</w:t>
                  </w:r>
                </w:p>
              </w:tc>
            </w:tr>
            <w:tr w:rsidR="006B2D81" w:rsidRPr="00132938">
              <w:tc>
                <w:tcPr>
                  <w:tcW w:w="2249" w:type="pct"/>
                </w:tcPr>
                <w:p w:rsidR="006B2D81" w:rsidRPr="00132938" w:rsidRDefault="00132938">
                  <w:pPr>
                    <w:pStyle w:val="a5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07</w:t>
                  </w:r>
                </w:p>
              </w:tc>
              <w:tc>
                <w:tcPr>
                  <w:tcW w:w="2751" w:type="pct"/>
                </w:tcPr>
                <w:p w:rsidR="006B2D81" w:rsidRPr="00132938" w:rsidRDefault="00132938">
                  <w:pPr>
                    <w:pStyle w:val="a4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週四</w:t>
                  </w:r>
                </w:p>
              </w:tc>
            </w:tr>
            <w:tr w:rsidR="006B2D81" w:rsidRPr="00132938">
              <w:tc>
                <w:tcPr>
                  <w:tcW w:w="2249" w:type="pct"/>
                </w:tcPr>
                <w:p w:rsidR="006B2D81" w:rsidRPr="00132938" w:rsidRDefault="00132938">
                  <w:pPr>
                    <w:pStyle w:val="a5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08</w:t>
                  </w:r>
                </w:p>
              </w:tc>
              <w:tc>
                <w:tcPr>
                  <w:tcW w:w="2751" w:type="pct"/>
                </w:tcPr>
                <w:p w:rsidR="006B2D81" w:rsidRPr="00132938" w:rsidRDefault="00132938">
                  <w:pPr>
                    <w:pStyle w:val="a4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週五</w:t>
                  </w:r>
                </w:p>
              </w:tc>
            </w:tr>
            <w:tr w:rsidR="006B2D81" w:rsidRPr="00132938">
              <w:tc>
                <w:tcPr>
                  <w:tcW w:w="2249" w:type="pct"/>
                </w:tcPr>
                <w:p w:rsidR="006B2D81" w:rsidRPr="00132938" w:rsidRDefault="00132938">
                  <w:pPr>
                    <w:pStyle w:val="a5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09</w:t>
                  </w:r>
                </w:p>
              </w:tc>
              <w:tc>
                <w:tcPr>
                  <w:tcW w:w="2751" w:type="pct"/>
                </w:tcPr>
                <w:p w:rsidR="006B2D81" w:rsidRPr="00132938" w:rsidRDefault="00132938">
                  <w:pPr>
                    <w:pStyle w:val="a4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bookmarkStart w:id="0" w:name="_GoBack"/>
                  <w:bookmarkEnd w:id="0"/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週六</w:t>
                  </w:r>
                </w:p>
              </w:tc>
            </w:tr>
            <w:tr w:rsidR="006B2D81" w:rsidRPr="00132938">
              <w:tc>
                <w:tcPr>
                  <w:tcW w:w="2249" w:type="pct"/>
                </w:tcPr>
                <w:p w:rsidR="006B2D81" w:rsidRPr="00132938" w:rsidRDefault="00132938">
                  <w:pPr>
                    <w:pStyle w:val="a5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10</w:t>
                  </w:r>
                </w:p>
              </w:tc>
              <w:tc>
                <w:tcPr>
                  <w:tcW w:w="2751" w:type="pct"/>
                </w:tcPr>
                <w:p w:rsidR="006B2D81" w:rsidRPr="00132938" w:rsidRDefault="00132938">
                  <w:pPr>
                    <w:pStyle w:val="a4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週日</w:t>
                  </w:r>
                </w:p>
              </w:tc>
            </w:tr>
            <w:tr w:rsidR="006B2D81" w:rsidRPr="00132938">
              <w:tc>
                <w:tcPr>
                  <w:tcW w:w="2249" w:type="pct"/>
                </w:tcPr>
                <w:p w:rsidR="006B2D81" w:rsidRPr="00132938" w:rsidRDefault="00132938">
                  <w:pPr>
                    <w:pStyle w:val="a5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11</w:t>
                  </w:r>
                </w:p>
              </w:tc>
              <w:tc>
                <w:tcPr>
                  <w:tcW w:w="2751" w:type="pct"/>
                </w:tcPr>
                <w:p w:rsidR="006B2D81" w:rsidRPr="00132938" w:rsidRDefault="00132938">
                  <w:pPr>
                    <w:pStyle w:val="a4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週一</w:t>
                  </w:r>
                </w:p>
              </w:tc>
            </w:tr>
            <w:tr w:rsidR="006B2D81" w:rsidRPr="00132938">
              <w:tc>
                <w:tcPr>
                  <w:tcW w:w="2249" w:type="pct"/>
                </w:tcPr>
                <w:p w:rsidR="006B2D81" w:rsidRPr="00132938" w:rsidRDefault="00132938">
                  <w:pPr>
                    <w:pStyle w:val="a5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12</w:t>
                  </w:r>
                </w:p>
              </w:tc>
              <w:tc>
                <w:tcPr>
                  <w:tcW w:w="2751" w:type="pct"/>
                </w:tcPr>
                <w:p w:rsidR="006B2D81" w:rsidRPr="00132938" w:rsidRDefault="00132938">
                  <w:pPr>
                    <w:pStyle w:val="a4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週二</w:t>
                  </w:r>
                </w:p>
              </w:tc>
            </w:tr>
            <w:tr w:rsidR="006B2D81" w:rsidRPr="00132938">
              <w:tc>
                <w:tcPr>
                  <w:tcW w:w="2249" w:type="pct"/>
                </w:tcPr>
                <w:p w:rsidR="006B2D81" w:rsidRPr="00132938" w:rsidRDefault="00132938">
                  <w:pPr>
                    <w:pStyle w:val="a5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13</w:t>
                  </w:r>
                </w:p>
              </w:tc>
              <w:tc>
                <w:tcPr>
                  <w:tcW w:w="2751" w:type="pct"/>
                </w:tcPr>
                <w:p w:rsidR="006B2D81" w:rsidRPr="00132938" w:rsidRDefault="00132938">
                  <w:pPr>
                    <w:pStyle w:val="a4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週三</w:t>
                  </w:r>
                </w:p>
              </w:tc>
            </w:tr>
            <w:tr w:rsidR="006B2D81" w:rsidRPr="00132938">
              <w:tc>
                <w:tcPr>
                  <w:tcW w:w="2249" w:type="pct"/>
                </w:tcPr>
                <w:p w:rsidR="006B2D81" w:rsidRPr="00132938" w:rsidRDefault="00132938">
                  <w:pPr>
                    <w:pStyle w:val="a5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14</w:t>
                  </w:r>
                </w:p>
              </w:tc>
              <w:tc>
                <w:tcPr>
                  <w:tcW w:w="2751" w:type="pct"/>
                </w:tcPr>
                <w:p w:rsidR="006B2D81" w:rsidRPr="00132938" w:rsidRDefault="00132938">
                  <w:pPr>
                    <w:pStyle w:val="a4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週四</w:t>
                  </w:r>
                </w:p>
              </w:tc>
            </w:tr>
            <w:tr w:rsidR="006B2D81" w:rsidRPr="00132938">
              <w:tc>
                <w:tcPr>
                  <w:tcW w:w="2249" w:type="pct"/>
                </w:tcPr>
                <w:p w:rsidR="006B2D81" w:rsidRPr="00132938" w:rsidRDefault="00132938">
                  <w:pPr>
                    <w:pStyle w:val="a5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15</w:t>
                  </w:r>
                </w:p>
              </w:tc>
              <w:tc>
                <w:tcPr>
                  <w:tcW w:w="2751" w:type="pct"/>
                </w:tcPr>
                <w:p w:rsidR="006B2D81" w:rsidRPr="00132938" w:rsidRDefault="00132938">
                  <w:pPr>
                    <w:pStyle w:val="a4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週五</w:t>
                  </w:r>
                </w:p>
              </w:tc>
            </w:tr>
            <w:tr w:rsidR="006B2D81" w:rsidRPr="00132938">
              <w:tc>
                <w:tcPr>
                  <w:tcW w:w="2249" w:type="pct"/>
                </w:tcPr>
                <w:p w:rsidR="006B2D81" w:rsidRPr="00132938" w:rsidRDefault="00132938">
                  <w:pPr>
                    <w:pStyle w:val="a5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16</w:t>
                  </w:r>
                </w:p>
              </w:tc>
              <w:tc>
                <w:tcPr>
                  <w:tcW w:w="2751" w:type="pct"/>
                </w:tcPr>
                <w:p w:rsidR="006B2D81" w:rsidRPr="00132938" w:rsidRDefault="00132938">
                  <w:pPr>
                    <w:pStyle w:val="a4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週六</w:t>
                  </w:r>
                </w:p>
              </w:tc>
            </w:tr>
            <w:tr w:rsidR="006B2D81" w:rsidRPr="00132938">
              <w:tc>
                <w:tcPr>
                  <w:tcW w:w="2249" w:type="pct"/>
                </w:tcPr>
                <w:p w:rsidR="006B2D81" w:rsidRPr="00132938" w:rsidRDefault="00132938">
                  <w:pPr>
                    <w:pStyle w:val="a5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17</w:t>
                  </w:r>
                </w:p>
              </w:tc>
              <w:tc>
                <w:tcPr>
                  <w:tcW w:w="2751" w:type="pct"/>
                </w:tcPr>
                <w:p w:rsidR="006B2D81" w:rsidRPr="00132938" w:rsidRDefault="00132938">
                  <w:pPr>
                    <w:pStyle w:val="a4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週日</w:t>
                  </w:r>
                </w:p>
              </w:tc>
            </w:tr>
            <w:tr w:rsidR="006B2D81" w:rsidRPr="00132938">
              <w:tc>
                <w:tcPr>
                  <w:tcW w:w="2249" w:type="pct"/>
                </w:tcPr>
                <w:p w:rsidR="006B2D81" w:rsidRPr="00132938" w:rsidRDefault="00132938">
                  <w:pPr>
                    <w:pStyle w:val="a5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18</w:t>
                  </w:r>
                </w:p>
              </w:tc>
              <w:tc>
                <w:tcPr>
                  <w:tcW w:w="2751" w:type="pct"/>
                </w:tcPr>
                <w:p w:rsidR="006B2D81" w:rsidRPr="00132938" w:rsidRDefault="00132938">
                  <w:pPr>
                    <w:pStyle w:val="a4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週一</w:t>
                  </w:r>
                </w:p>
              </w:tc>
            </w:tr>
            <w:tr w:rsidR="006B2D81" w:rsidRPr="00132938">
              <w:tc>
                <w:tcPr>
                  <w:tcW w:w="2249" w:type="pct"/>
                </w:tcPr>
                <w:p w:rsidR="006B2D81" w:rsidRPr="00132938" w:rsidRDefault="00132938">
                  <w:pPr>
                    <w:pStyle w:val="a5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19</w:t>
                  </w:r>
                </w:p>
              </w:tc>
              <w:tc>
                <w:tcPr>
                  <w:tcW w:w="2751" w:type="pct"/>
                </w:tcPr>
                <w:p w:rsidR="006B2D81" w:rsidRPr="00132938" w:rsidRDefault="00132938">
                  <w:pPr>
                    <w:pStyle w:val="a4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週二</w:t>
                  </w:r>
                </w:p>
              </w:tc>
            </w:tr>
            <w:tr w:rsidR="006B2D81" w:rsidRPr="00132938">
              <w:tc>
                <w:tcPr>
                  <w:tcW w:w="2249" w:type="pct"/>
                </w:tcPr>
                <w:p w:rsidR="006B2D81" w:rsidRPr="00132938" w:rsidRDefault="00132938">
                  <w:pPr>
                    <w:pStyle w:val="a5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20</w:t>
                  </w:r>
                </w:p>
              </w:tc>
              <w:tc>
                <w:tcPr>
                  <w:tcW w:w="2751" w:type="pct"/>
                </w:tcPr>
                <w:p w:rsidR="006B2D81" w:rsidRPr="00132938" w:rsidRDefault="00132938">
                  <w:pPr>
                    <w:pStyle w:val="a4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週三</w:t>
                  </w:r>
                </w:p>
              </w:tc>
            </w:tr>
            <w:tr w:rsidR="006B2D81" w:rsidRPr="00132938">
              <w:tc>
                <w:tcPr>
                  <w:tcW w:w="2249" w:type="pct"/>
                </w:tcPr>
                <w:p w:rsidR="006B2D81" w:rsidRPr="00132938" w:rsidRDefault="00132938">
                  <w:pPr>
                    <w:pStyle w:val="a5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21</w:t>
                  </w:r>
                </w:p>
              </w:tc>
              <w:tc>
                <w:tcPr>
                  <w:tcW w:w="2751" w:type="pct"/>
                </w:tcPr>
                <w:p w:rsidR="006B2D81" w:rsidRPr="00132938" w:rsidRDefault="00132938">
                  <w:pPr>
                    <w:pStyle w:val="a4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週四</w:t>
                  </w:r>
                </w:p>
              </w:tc>
            </w:tr>
            <w:tr w:rsidR="006B2D81" w:rsidRPr="00132938">
              <w:tc>
                <w:tcPr>
                  <w:tcW w:w="2249" w:type="pct"/>
                </w:tcPr>
                <w:p w:rsidR="006B2D81" w:rsidRPr="00132938" w:rsidRDefault="00132938">
                  <w:pPr>
                    <w:pStyle w:val="a5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22</w:t>
                  </w:r>
                </w:p>
              </w:tc>
              <w:tc>
                <w:tcPr>
                  <w:tcW w:w="2751" w:type="pct"/>
                </w:tcPr>
                <w:p w:rsidR="006B2D81" w:rsidRPr="00132938" w:rsidRDefault="00132938">
                  <w:pPr>
                    <w:pStyle w:val="a4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週五</w:t>
                  </w:r>
                </w:p>
              </w:tc>
            </w:tr>
            <w:tr w:rsidR="006B2D81" w:rsidRPr="00132938">
              <w:tc>
                <w:tcPr>
                  <w:tcW w:w="2249" w:type="pct"/>
                </w:tcPr>
                <w:p w:rsidR="006B2D81" w:rsidRPr="00132938" w:rsidRDefault="00132938">
                  <w:pPr>
                    <w:pStyle w:val="a5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23</w:t>
                  </w:r>
                </w:p>
              </w:tc>
              <w:tc>
                <w:tcPr>
                  <w:tcW w:w="2751" w:type="pct"/>
                </w:tcPr>
                <w:p w:rsidR="006B2D81" w:rsidRPr="00132938" w:rsidRDefault="00132938">
                  <w:pPr>
                    <w:pStyle w:val="a4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週六</w:t>
                  </w:r>
                </w:p>
              </w:tc>
            </w:tr>
            <w:tr w:rsidR="006B2D81" w:rsidRPr="00132938">
              <w:tc>
                <w:tcPr>
                  <w:tcW w:w="2249" w:type="pct"/>
                </w:tcPr>
                <w:p w:rsidR="006B2D81" w:rsidRPr="00132938" w:rsidRDefault="00132938">
                  <w:pPr>
                    <w:pStyle w:val="a5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24</w:t>
                  </w:r>
                </w:p>
              </w:tc>
              <w:tc>
                <w:tcPr>
                  <w:tcW w:w="2751" w:type="pct"/>
                </w:tcPr>
                <w:p w:rsidR="006B2D81" w:rsidRPr="00132938" w:rsidRDefault="00132938">
                  <w:pPr>
                    <w:pStyle w:val="a4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週日</w:t>
                  </w:r>
                </w:p>
              </w:tc>
            </w:tr>
            <w:tr w:rsidR="006B2D81" w:rsidRPr="00132938">
              <w:tc>
                <w:tcPr>
                  <w:tcW w:w="2249" w:type="pct"/>
                </w:tcPr>
                <w:p w:rsidR="006B2D81" w:rsidRPr="00132938" w:rsidRDefault="00132938">
                  <w:pPr>
                    <w:pStyle w:val="a5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25</w:t>
                  </w:r>
                </w:p>
              </w:tc>
              <w:tc>
                <w:tcPr>
                  <w:tcW w:w="2751" w:type="pct"/>
                </w:tcPr>
                <w:p w:rsidR="006B2D81" w:rsidRPr="00132938" w:rsidRDefault="00132938">
                  <w:pPr>
                    <w:pStyle w:val="a4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週一</w:t>
                  </w:r>
                </w:p>
              </w:tc>
            </w:tr>
            <w:tr w:rsidR="006B2D81" w:rsidRPr="00132938">
              <w:tc>
                <w:tcPr>
                  <w:tcW w:w="2249" w:type="pct"/>
                </w:tcPr>
                <w:p w:rsidR="006B2D81" w:rsidRPr="00132938" w:rsidRDefault="00132938">
                  <w:pPr>
                    <w:pStyle w:val="a5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26</w:t>
                  </w:r>
                </w:p>
              </w:tc>
              <w:tc>
                <w:tcPr>
                  <w:tcW w:w="2751" w:type="pct"/>
                </w:tcPr>
                <w:p w:rsidR="006B2D81" w:rsidRPr="00132938" w:rsidRDefault="00132938">
                  <w:pPr>
                    <w:pStyle w:val="a4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週二</w:t>
                  </w:r>
                </w:p>
              </w:tc>
            </w:tr>
            <w:tr w:rsidR="006B2D81" w:rsidRPr="00132938">
              <w:tc>
                <w:tcPr>
                  <w:tcW w:w="2249" w:type="pct"/>
                </w:tcPr>
                <w:p w:rsidR="006B2D81" w:rsidRPr="00132938" w:rsidRDefault="00132938">
                  <w:pPr>
                    <w:pStyle w:val="a5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27</w:t>
                  </w:r>
                </w:p>
              </w:tc>
              <w:tc>
                <w:tcPr>
                  <w:tcW w:w="2751" w:type="pct"/>
                </w:tcPr>
                <w:p w:rsidR="006B2D81" w:rsidRPr="00132938" w:rsidRDefault="00132938">
                  <w:pPr>
                    <w:pStyle w:val="a4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週三</w:t>
                  </w:r>
                </w:p>
              </w:tc>
            </w:tr>
            <w:tr w:rsidR="006B2D81" w:rsidRPr="00132938">
              <w:tc>
                <w:tcPr>
                  <w:tcW w:w="2249" w:type="pct"/>
                </w:tcPr>
                <w:p w:rsidR="006B2D81" w:rsidRPr="00132938" w:rsidRDefault="00132938">
                  <w:pPr>
                    <w:pStyle w:val="a5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28</w:t>
                  </w:r>
                </w:p>
              </w:tc>
              <w:tc>
                <w:tcPr>
                  <w:tcW w:w="2751" w:type="pct"/>
                </w:tcPr>
                <w:p w:rsidR="006B2D81" w:rsidRPr="00132938" w:rsidRDefault="00132938">
                  <w:pPr>
                    <w:pStyle w:val="a4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週四</w:t>
                  </w:r>
                </w:p>
              </w:tc>
            </w:tr>
            <w:tr w:rsidR="006B2D81" w:rsidRPr="00132938">
              <w:tc>
                <w:tcPr>
                  <w:tcW w:w="2249" w:type="pct"/>
                </w:tcPr>
                <w:p w:rsidR="006B2D81" w:rsidRPr="00132938" w:rsidRDefault="00132938">
                  <w:pPr>
                    <w:pStyle w:val="a5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29</w:t>
                  </w:r>
                </w:p>
              </w:tc>
              <w:tc>
                <w:tcPr>
                  <w:tcW w:w="2751" w:type="pct"/>
                </w:tcPr>
                <w:p w:rsidR="006B2D81" w:rsidRPr="00132938" w:rsidRDefault="00132938">
                  <w:pPr>
                    <w:pStyle w:val="a4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週五</w:t>
                  </w:r>
                </w:p>
              </w:tc>
            </w:tr>
            <w:tr w:rsidR="006B2D81" w:rsidRPr="00132938">
              <w:tc>
                <w:tcPr>
                  <w:tcW w:w="2249" w:type="pct"/>
                </w:tcPr>
                <w:p w:rsidR="006B2D81" w:rsidRPr="00132938" w:rsidRDefault="00132938">
                  <w:pPr>
                    <w:pStyle w:val="a5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30</w:t>
                  </w:r>
                </w:p>
              </w:tc>
              <w:tc>
                <w:tcPr>
                  <w:tcW w:w="2751" w:type="pct"/>
                </w:tcPr>
                <w:p w:rsidR="006B2D81" w:rsidRPr="00132938" w:rsidRDefault="00132938">
                  <w:pPr>
                    <w:pStyle w:val="a4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週六</w:t>
                  </w:r>
                </w:p>
              </w:tc>
            </w:tr>
            <w:tr w:rsidR="006B2D81" w:rsidRPr="00132938">
              <w:tc>
                <w:tcPr>
                  <w:tcW w:w="2249" w:type="pct"/>
                </w:tcPr>
                <w:p w:rsidR="006B2D81" w:rsidRPr="00132938" w:rsidRDefault="006B2D81">
                  <w:pPr>
                    <w:pStyle w:val="a5"/>
                    <w:rPr>
                      <w:rFonts w:ascii="Microsoft JhengHei UI" w:eastAsia="Microsoft JhengHei UI" w:hAnsi="Microsoft JhengHei UI"/>
                      <w:sz w:val="20"/>
                    </w:rPr>
                  </w:pPr>
                </w:p>
              </w:tc>
              <w:tc>
                <w:tcPr>
                  <w:tcW w:w="2751" w:type="pct"/>
                </w:tcPr>
                <w:p w:rsidR="006B2D81" w:rsidRPr="00132938" w:rsidRDefault="006B2D81">
                  <w:pPr>
                    <w:pStyle w:val="a4"/>
                    <w:rPr>
                      <w:rFonts w:ascii="Microsoft JhengHei UI" w:eastAsia="Microsoft JhengHei UI" w:hAnsi="Microsoft JhengHei UI"/>
                      <w:sz w:val="20"/>
                    </w:rPr>
                  </w:pPr>
                </w:p>
              </w:tc>
            </w:tr>
          </w:tbl>
          <w:p w:rsidR="006B2D81" w:rsidRPr="00132938" w:rsidRDefault="006B2D81">
            <w:pPr>
              <w:rPr>
                <w:rFonts w:ascii="Microsoft JhengHei UI" w:eastAsia="Microsoft JhengHei UI" w:hAnsi="Microsoft JhengHei UI"/>
                <w:sz w:val="20"/>
              </w:rPr>
            </w:pPr>
          </w:p>
        </w:tc>
      </w:tr>
    </w:tbl>
    <w:p w:rsidR="006B2D81" w:rsidRPr="00132938" w:rsidRDefault="006B2D81">
      <w:pPr>
        <w:rPr>
          <w:rFonts w:ascii="Microsoft JhengHei UI" w:eastAsia="Microsoft JhengHei UI" w:hAnsi="Microsoft JhengHei UI"/>
          <w:sz w:val="20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版面配置表格"/>
      </w:tblPr>
      <w:tblGrid>
        <w:gridCol w:w="11792"/>
        <w:gridCol w:w="1885"/>
      </w:tblGrid>
      <w:tr w:rsidR="006B2D81" w:rsidRPr="00132938">
        <w:trPr>
          <w:trHeight w:hRule="exact" w:val="10008"/>
        </w:trPr>
        <w:tc>
          <w:tcPr>
            <w:tcW w:w="11792" w:type="dxa"/>
          </w:tcPr>
          <w:p w:rsidR="006B2D81" w:rsidRPr="00132938" w:rsidRDefault="00132938">
            <w:pPr>
              <w:rPr>
                <w:rFonts w:ascii="Microsoft JhengHei UI" w:eastAsia="Microsoft JhengHei UI" w:hAnsi="Microsoft JhengHei UI"/>
                <w:sz w:val="20"/>
              </w:rPr>
            </w:pPr>
            <w:r w:rsidRPr="00132938">
              <w:rPr>
                <w:rFonts w:ascii="Microsoft JhengHei UI" w:eastAsia="Microsoft JhengHei UI" w:hAnsi="Microsoft JhengHei UI"/>
                <w:noProof/>
                <w:sz w:val="20"/>
              </w:rPr>
              <w:drawing>
                <wp:inline distT="0" distB="0" distL="0" distR="0" wp14:anchorId="1FE84059" wp14:editId="2BF94C5B">
                  <wp:extent cx="7487920" cy="5661025"/>
                  <wp:effectExtent l="0" t="0" r="0" b="0"/>
                  <wp:docPr id="25" name="圖片 25" descr="綠野與散發耀眼光芒的燦爛太陽風景圖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alendarPhoto_A.jpg"/>
                          <pic:cNvPicPr/>
                        </pic:nvPicPr>
                        <pic:blipFill>
                          <a:blip r:embed="rId1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87920" cy="5661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顯示年/月與附註的表格。"/>
            </w:tblPr>
            <w:tblGrid>
              <w:gridCol w:w="5896"/>
              <w:gridCol w:w="5896"/>
            </w:tblGrid>
            <w:tr w:rsidR="006B2D81" w:rsidRPr="00132938">
              <w:tc>
                <w:tcPr>
                  <w:tcW w:w="2500" w:type="pct"/>
                  <w:vAlign w:val="bottom"/>
                </w:tcPr>
                <w:p w:rsidR="006B2D81" w:rsidRPr="00132938" w:rsidRDefault="00132938">
                  <w:pPr>
                    <w:pStyle w:val="a9"/>
                    <w:rPr>
                      <w:rFonts w:ascii="Microsoft JhengHei UI" w:eastAsia="Microsoft JhengHei UI" w:hAnsi="Microsoft JhengHei UI"/>
                      <w:sz w:val="14"/>
                    </w:rPr>
                  </w:pPr>
                  <w:sdt>
                    <w:sdtPr>
                      <w:rPr>
                        <w:rFonts w:ascii="Microsoft JhengHei UI" w:eastAsia="Microsoft JhengHei UI" w:hAnsi="Microsoft JhengHei UI"/>
                        <w:sz w:val="14"/>
                      </w:rPr>
                      <w:id w:val="428078141"/>
                      <w:placeholder>
                        <w:docPart w:val="A12C2FB9021442AB941EE482F3BAE7E0"/>
                      </w:placeholder>
                      <w:temporary/>
                      <w:showingPlcHdr/>
                      <w15:appearance w15:val="hidden"/>
                      <w:text/>
                    </w:sdtPr>
                    <w:sdtEndPr/>
                    <w:sdtContent>
                      <w:r w:rsidRPr="00132938">
                        <w:rPr>
                          <w:rFonts w:ascii="Microsoft JhengHei UI" w:eastAsia="Microsoft JhengHei UI" w:hAnsi="Microsoft JhengHei UI"/>
                          <w:sz w:val="14"/>
                          <w:lang w:val="zh-TW"/>
                        </w:rPr>
                        <w:t>若要將相片置換為自己的相片，請以滑鼠右鍵按一下相片，然後按一下</w:t>
                      </w:r>
                      <w:r w:rsidRPr="00132938">
                        <w:rPr>
                          <w:rFonts w:ascii="Microsoft JhengHei UI" w:eastAsia="Microsoft JhengHei UI" w:hAnsi="Microsoft JhengHei UI"/>
                          <w:sz w:val="14"/>
                          <w:lang w:val="zh-TW"/>
                        </w:rPr>
                        <w:t xml:space="preserve"> [</w:t>
                      </w:r>
                      <w:r w:rsidRPr="00132938">
                        <w:rPr>
                          <w:rFonts w:ascii="Microsoft JhengHei UI" w:eastAsia="Microsoft JhengHei UI" w:hAnsi="Microsoft JhengHei UI"/>
                          <w:sz w:val="14"/>
                          <w:lang w:val="zh-TW"/>
                        </w:rPr>
                        <w:t>變更圖片</w:t>
                      </w:r>
                      <w:r w:rsidRPr="00132938">
                        <w:rPr>
                          <w:rFonts w:ascii="Microsoft JhengHei UI" w:eastAsia="Microsoft JhengHei UI" w:hAnsi="Microsoft JhengHei UI"/>
                          <w:sz w:val="14"/>
                          <w:lang w:val="zh-TW"/>
                        </w:rPr>
                        <w:t>]</w:t>
                      </w:r>
                      <w:r w:rsidRPr="00132938">
                        <w:rPr>
                          <w:rFonts w:ascii="Microsoft JhengHei UI" w:eastAsia="Microsoft JhengHei UI" w:hAnsi="Microsoft JhengHei UI"/>
                          <w:sz w:val="14"/>
                          <w:lang w:val="zh-TW"/>
                        </w:rPr>
                        <w:t>。</w:t>
                      </w:r>
                      <w:r w:rsidRPr="00132938">
                        <w:rPr>
                          <w:rFonts w:ascii="Microsoft JhengHei UI" w:eastAsia="Microsoft JhengHei UI" w:hAnsi="Microsoft JhengHei UI"/>
                          <w:sz w:val="14"/>
                          <w:lang w:val="zh-TW"/>
                        </w:rPr>
                        <w:t xml:space="preserve"> </w:t>
                      </w:r>
                      <w:r w:rsidRPr="00132938">
                        <w:rPr>
                          <w:rFonts w:ascii="Microsoft JhengHei UI" w:eastAsia="Microsoft JhengHei UI" w:hAnsi="Microsoft JhengHei UI"/>
                          <w:sz w:val="14"/>
                          <w:lang w:val="zh-TW"/>
                        </w:rPr>
                        <w:t>若要置換此預留位置文字，只要按一下並開始打字即可。</w:t>
                      </w:r>
                    </w:sdtContent>
                  </w:sdt>
                </w:p>
              </w:tc>
              <w:tc>
                <w:tcPr>
                  <w:tcW w:w="2500" w:type="pct"/>
                  <w:vAlign w:val="bottom"/>
                </w:tcPr>
                <w:p w:rsidR="006B2D81" w:rsidRPr="00132938" w:rsidRDefault="00132938">
                  <w:pPr>
                    <w:pStyle w:val="a7"/>
                    <w:rPr>
                      <w:rFonts w:ascii="Microsoft JhengHei UI" w:eastAsia="Microsoft JhengHei UI" w:hAnsi="Microsoft JhengHei UI"/>
                      <w:sz w:val="56"/>
                    </w:rPr>
                  </w:pPr>
                  <w:r w:rsidRPr="00132938">
                    <w:rPr>
                      <w:rStyle w:val="a8"/>
                      <w:rFonts w:ascii="Microsoft JhengHei UI" w:eastAsia="Microsoft JhengHei UI" w:hAnsi="Microsoft JhengHei UI"/>
                      <w:sz w:val="56"/>
                      <w:lang w:val="zh-TW"/>
                    </w:rPr>
                    <w:t>十二月</w:t>
                  </w:r>
                  <w:r w:rsidRPr="00132938">
                    <w:rPr>
                      <w:rFonts w:ascii="Microsoft JhengHei UI" w:eastAsia="Microsoft JhengHei UI" w:hAnsi="Microsoft JhengHei UI"/>
                      <w:sz w:val="56"/>
                      <w:lang w:val="zh-TW"/>
                    </w:rPr>
                    <w:t xml:space="preserve"> 2013 </w:t>
                  </w:r>
                  <w:r w:rsidRPr="00132938">
                    <w:rPr>
                      <w:rFonts w:ascii="Microsoft JhengHei UI" w:eastAsia="Microsoft JhengHei UI" w:hAnsi="Microsoft JhengHei UI"/>
                      <w:sz w:val="56"/>
                      <w:lang w:val="zh-TW"/>
                    </w:rPr>
                    <w:t>年</w:t>
                  </w:r>
                </w:p>
              </w:tc>
            </w:tr>
          </w:tbl>
          <w:p w:rsidR="006B2D81" w:rsidRPr="00132938" w:rsidRDefault="006B2D81">
            <w:pPr>
              <w:rPr>
                <w:rFonts w:ascii="Microsoft JhengHei UI" w:eastAsia="Microsoft JhengHei UI" w:hAnsi="Microsoft JhengHei UI"/>
                <w:sz w:val="20"/>
              </w:rPr>
            </w:pPr>
          </w:p>
        </w:tc>
        <w:tc>
          <w:tcPr>
            <w:tcW w:w="1885" w:type="dxa"/>
          </w:tcPr>
          <w:tbl>
            <w:tblPr>
              <w:tblW w:w="5000" w:type="pct"/>
              <w:tblLook w:val="04A0" w:firstRow="1" w:lastRow="0" w:firstColumn="1" w:lastColumn="0" w:noHBand="0" w:noVBand="1"/>
              <w:tblDescription w:val="月曆"/>
            </w:tblPr>
            <w:tblGrid>
              <w:gridCol w:w="848"/>
              <w:gridCol w:w="1037"/>
            </w:tblGrid>
            <w:tr w:rsidR="006B2D81" w:rsidRPr="00132938">
              <w:tc>
                <w:tcPr>
                  <w:tcW w:w="2249" w:type="pct"/>
                </w:tcPr>
                <w:p w:rsidR="006B2D81" w:rsidRPr="00132938" w:rsidRDefault="00132938">
                  <w:pPr>
                    <w:pStyle w:val="a5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01</w:t>
                  </w:r>
                </w:p>
              </w:tc>
              <w:tc>
                <w:tcPr>
                  <w:tcW w:w="2751" w:type="pct"/>
                </w:tcPr>
                <w:p w:rsidR="006B2D81" w:rsidRPr="00132938" w:rsidRDefault="00132938">
                  <w:pPr>
                    <w:pStyle w:val="a4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週日</w:t>
                  </w:r>
                </w:p>
              </w:tc>
            </w:tr>
            <w:tr w:rsidR="006B2D81" w:rsidRPr="00132938">
              <w:tc>
                <w:tcPr>
                  <w:tcW w:w="2249" w:type="pct"/>
                </w:tcPr>
                <w:p w:rsidR="006B2D81" w:rsidRPr="00132938" w:rsidRDefault="00132938">
                  <w:pPr>
                    <w:pStyle w:val="a5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02</w:t>
                  </w:r>
                </w:p>
              </w:tc>
              <w:tc>
                <w:tcPr>
                  <w:tcW w:w="2751" w:type="pct"/>
                </w:tcPr>
                <w:p w:rsidR="006B2D81" w:rsidRPr="00132938" w:rsidRDefault="00132938">
                  <w:pPr>
                    <w:pStyle w:val="a4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週一</w:t>
                  </w:r>
                </w:p>
              </w:tc>
            </w:tr>
            <w:tr w:rsidR="006B2D81" w:rsidRPr="00132938">
              <w:tc>
                <w:tcPr>
                  <w:tcW w:w="2249" w:type="pct"/>
                </w:tcPr>
                <w:p w:rsidR="006B2D81" w:rsidRPr="00132938" w:rsidRDefault="00132938">
                  <w:pPr>
                    <w:pStyle w:val="a5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03</w:t>
                  </w:r>
                </w:p>
              </w:tc>
              <w:tc>
                <w:tcPr>
                  <w:tcW w:w="2751" w:type="pct"/>
                </w:tcPr>
                <w:p w:rsidR="006B2D81" w:rsidRPr="00132938" w:rsidRDefault="00132938">
                  <w:pPr>
                    <w:pStyle w:val="a4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週二</w:t>
                  </w:r>
                </w:p>
              </w:tc>
            </w:tr>
            <w:tr w:rsidR="006B2D81" w:rsidRPr="00132938">
              <w:tc>
                <w:tcPr>
                  <w:tcW w:w="2249" w:type="pct"/>
                </w:tcPr>
                <w:p w:rsidR="006B2D81" w:rsidRPr="00132938" w:rsidRDefault="00132938">
                  <w:pPr>
                    <w:pStyle w:val="a5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04</w:t>
                  </w:r>
                </w:p>
              </w:tc>
              <w:tc>
                <w:tcPr>
                  <w:tcW w:w="2751" w:type="pct"/>
                </w:tcPr>
                <w:p w:rsidR="006B2D81" w:rsidRPr="00132938" w:rsidRDefault="00132938">
                  <w:pPr>
                    <w:pStyle w:val="a4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週三</w:t>
                  </w:r>
                </w:p>
              </w:tc>
            </w:tr>
            <w:tr w:rsidR="006B2D81" w:rsidRPr="00132938">
              <w:tc>
                <w:tcPr>
                  <w:tcW w:w="2249" w:type="pct"/>
                </w:tcPr>
                <w:p w:rsidR="006B2D81" w:rsidRPr="00132938" w:rsidRDefault="00132938">
                  <w:pPr>
                    <w:pStyle w:val="a5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05</w:t>
                  </w:r>
                </w:p>
              </w:tc>
              <w:tc>
                <w:tcPr>
                  <w:tcW w:w="2751" w:type="pct"/>
                </w:tcPr>
                <w:p w:rsidR="006B2D81" w:rsidRPr="00132938" w:rsidRDefault="00132938">
                  <w:pPr>
                    <w:pStyle w:val="a4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週四</w:t>
                  </w:r>
                </w:p>
              </w:tc>
            </w:tr>
            <w:tr w:rsidR="006B2D81" w:rsidRPr="00132938">
              <w:tc>
                <w:tcPr>
                  <w:tcW w:w="2249" w:type="pct"/>
                </w:tcPr>
                <w:p w:rsidR="006B2D81" w:rsidRPr="00132938" w:rsidRDefault="00132938">
                  <w:pPr>
                    <w:pStyle w:val="a5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06</w:t>
                  </w:r>
                </w:p>
              </w:tc>
              <w:tc>
                <w:tcPr>
                  <w:tcW w:w="2751" w:type="pct"/>
                </w:tcPr>
                <w:p w:rsidR="006B2D81" w:rsidRPr="00132938" w:rsidRDefault="00132938">
                  <w:pPr>
                    <w:pStyle w:val="a4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週五</w:t>
                  </w:r>
                </w:p>
              </w:tc>
            </w:tr>
            <w:tr w:rsidR="006B2D81" w:rsidRPr="00132938">
              <w:tc>
                <w:tcPr>
                  <w:tcW w:w="2249" w:type="pct"/>
                </w:tcPr>
                <w:p w:rsidR="006B2D81" w:rsidRPr="00132938" w:rsidRDefault="00132938">
                  <w:pPr>
                    <w:pStyle w:val="a5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07</w:t>
                  </w:r>
                </w:p>
              </w:tc>
              <w:tc>
                <w:tcPr>
                  <w:tcW w:w="2751" w:type="pct"/>
                </w:tcPr>
                <w:p w:rsidR="006B2D81" w:rsidRPr="00132938" w:rsidRDefault="00132938">
                  <w:pPr>
                    <w:pStyle w:val="a4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週六</w:t>
                  </w:r>
                </w:p>
              </w:tc>
            </w:tr>
            <w:tr w:rsidR="006B2D81" w:rsidRPr="00132938">
              <w:tc>
                <w:tcPr>
                  <w:tcW w:w="2249" w:type="pct"/>
                </w:tcPr>
                <w:p w:rsidR="006B2D81" w:rsidRPr="00132938" w:rsidRDefault="00132938">
                  <w:pPr>
                    <w:pStyle w:val="a5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08</w:t>
                  </w:r>
                </w:p>
              </w:tc>
              <w:tc>
                <w:tcPr>
                  <w:tcW w:w="2751" w:type="pct"/>
                </w:tcPr>
                <w:p w:rsidR="006B2D81" w:rsidRPr="00132938" w:rsidRDefault="00132938">
                  <w:pPr>
                    <w:pStyle w:val="a4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週日</w:t>
                  </w:r>
                </w:p>
              </w:tc>
            </w:tr>
            <w:tr w:rsidR="006B2D81" w:rsidRPr="00132938">
              <w:tc>
                <w:tcPr>
                  <w:tcW w:w="2249" w:type="pct"/>
                </w:tcPr>
                <w:p w:rsidR="006B2D81" w:rsidRPr="00132938" w:rsidRDefault="00132938">
                  <w:pPr>
                    <w:pStyle w:val="a5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09</w:t>
                  </w:r>
                </w:p>
              </w:tc>
              <w:tc>
                <w:tcPr>
                  <w:tcW w:w="2751" w:type="pct"/>
                </w:tcPr>
                <w:p w:rsidR="006B2D81" w:rsidRPr="00132938" w:rsidRDefault="00132938">
                  <w:pPr>
                    <w:pStyle w:val="a4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週一</w:t>
                  </w:r>
                </w:p>
              </w:tc>
            </w:tr>
            <w:tr w:rsidR="006B2D81" w:rsidRPr="00132938">
              <w:tc>
                <w:tcPr>
                  <w:tcW w:w="2249" w:type="pct"/>
                </w:tcPr>
                <w:p w:rsidR="006B2D81" w:rsidRPr="00132938" w:rsidRDefault="00132938">
                  <w:pPr>
                    <w:pStyle w:val="a5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10</w:t>
                  </w:r>
                </w:p>
              </w:tc>
              <w:tc>
                <w:tcPr>
                  <w:tcW w:w="2751" w:type="pct"/>
                </w:tcPr>
                <w:p w:rsidR="006B2D81" w:rsidRPr="00132938" w:rsidRDefault="00132938">
                  <w:pPr>
                    <w:pStyle w:val="a4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週二</w:t>
                  </w:r>
                </w:p>
              </w:tc>
            </w:tr>
            <w:tr w:rsidR="006B2D81" w:rsidRPr="00132938">
              <w:tc>
                <w:tcPr>
                  <w:tcW w:w="2249" w:type="pct"/>
                </w:tcPr>
                <w:p w:rsidR="006B2D81" w:rsidRPr="00132938" w:rsidRDefault="00132938">
                  <w:pPr>
                    <w:pStyle w:val="a5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11</w:t>
                  </w:r>
                </w:p>
              </w:tc>
              <w:tc>
                <w:tcPr>
                  <w:tcW w:w="2751" w:type="pct"/>
                </w:tcPr>
                <w:p w:rsidR="006B2D81" w:rsidRPr="00132938" w:rsidRDefault="00132938">
                  <w:pPr>
                    <w:pStyle w:val="a4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週三</w:t>
                  </w:r>
                </w:p>
              </w:tc>
            </w:tr>
            <w:tr w:rsidR="006B2D81" w:rsidRPr="00132938">
              <w:tc>
                <w:tcPr>
                  <w:tcW w:w="2249" w:type="pct"/>
                </w:tcPr>
                <w:p w:rsidR="006B2D81" w:rsidRPr="00132938" w:rsidRDefault="00132938">
                  <w:pPr>
                    <w:pStyle w:val="a5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12</w:t>
                  </w:r>
                </w:p>
              </w:tc>
              <w:tc>
                <w:tcPr>
                  <w:tcW w:w="2751" w:type="pct"/>
                </w:tcPr>
                <w:p w:rsidR="006B2D81" w:rsidRPr="00132938" w:rsidRDefault="00132938">
                  <w:pPr>
                    <w:pStyle w:val="a4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週四</w:t>
                  </w:r>
                </w:p>
              </w:tc>
            </w:tr>
            <w:tr w:rsidR="006B2D81" w:rsidRPr="00132938">
              <w:tc>
                <w:tcPr>
                  <w:tcW w:w="2249" w:type="pct"/>
                </w:tcPr>
                <w:p w:rsidR="006B2D81" w:rsidRPr="00132938" w:rsidRDefault="00132938">
                  <w:pPr>
                    <w:pStyle w:val="a5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13</w:t>
                  </w:r>
                </w:p>
              </w:tc>
              <w:tc>
                <w:tcPr>
                  <w:tcW w:w="2751" w:type="pct"/>
                </w:tcPr>
                <w:p w:rsidR="006B2D81" w:rsidRPr="00132938" w:rsidRDefault="00132938">
                  <w:pPr>
                    <w:pStyle w:val="a4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週五</w:t>
                  </w:r>
                </w:p>
              </w:tc>
            </w:tr>
            <w:tr w:rsidR="006B2D81" w:rsidRPr="00132938">
              <w:tc>
                <w:tcPr>
                  <w:tcW w:w="2249" w:type="pct"/>
                </w:tcPr>
                <w:p w:rsidR="006B2D81" w:rsidRPr="00132938" w:rsidRDefault="00132938">
                  <w:pPr>
                    <w:pStyle w:val="a5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14</w:t>
                  </w:r>
                </w:p>
              </w:tc>
              <w:tc>
                <w:tcPr>
                  <w:tcW w:w="2751" w:type="pct"/>
                </w:tcPr>
                <w:p w:rsidR="006B2D81" w:rsidRPr="00132938" w:rsidRDefault="00132938">
                  <w:pPr>
                    <w:pStyle w:val="a4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週六</w:t>
                  </w:r>
                </w:p>
              </w:tc>
            </w:tr>
            <w:tr w:rsidR="006B2D81" w:rsidRPr="00132938">
              <w:tc>
                <w:tcPr>
                  <w:tcW w:w="2249" w:type="pct"/>
                </w:tcPr>
                <w:p w:rsidR="006B2D81" w:rsidRPr="00132938" w:rsidRDefault="00132938">
                  <w:pPr>
                    <w:pStyle w:val="a5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15</w:t>
                  </w:r>
                </w:p>
              </w:tc>
              <w:tc>
                <w:tcPr>
                  <w:tcW w:w="2751" w:type="pct"/>
                </w:tcPr>
                <w:p w:rsidR="006B2D81" w:rsidRPr="00132938" w:rsidRDefault="00132938">
                  <w:pPr>
                    <w:pStyle w:val="a4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週日</w:t>
                  </w:r>
                </w:p>
              </w:tc>
            </w:tr>
            <w:tr w:rsidR="006B2D81" w:rsidRPr="00132938">
              <w:tc>
                <w:tcPr>
                  <w:tcW w:w="2249" w:type="pct"/>
                </w:tcPr>
                <w:p w:rsidR="006B2D81" w:rsidRPr="00132938" w:rsidRDefault="00132938">
                  <w:pPr>
                    <w:pStyle w:val="a5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16</w:t>
                  </w:r>
                </w:p>
              </w:tc>
              <w:tc>
                <w:tcPr>
                  <w:tcW w:w="2751" w:type="pct"/>
                </w:tcPr>
                <w:p w:rsidR="006B2D81" w:rsidRPr="00132938" w:rsidRDefault="00132938">
                  <w:pPr>
                    <w:pStyle w:val="a4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週一</w:t>
                  </w:r>
                </w:p>
              </w:tc>
            </w:tr>
            <w:tr w:rsidR="006B2D81" w:rsidRPr="00132938">
              <w:tc>
                <w:tcPr>
                  <w:tcW w:w="2249" w:type="pct"/>
                </w:tcPr>
                <w:p w:rsidR="006B2D81" w:rsidRPr="00132938" w:rsidRDefault="00132938">
                  <w:pPr>
                    <w:pStyle w:val="a5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17</w:t>
                  </w:r>
                </w:p>
              </w:tc>
              <w:tc>
                <w:tcPr>
                  <w:tcW w:w="2751" w:type="pct"/>
                </w:tcPr>
                <w:p w:rsidR="006B2D81" w:rsidRPr="00132938" w:rsidRDefault="00132938">
                  <w:pPr>
                    <w:pStyle w:val="a4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週二</w:t>
                  </w:r>
                </w:p>
              </w:tc>
            </w:tr>
            <w:tr w:rsidR="006B2D81" w:rsidRPr="00132938">
              <w:tc>
                <w:tcPr>
                  <w:tcW w:w="2249" w:type="pct"/>
                </w:tcPr>
                <w:p w:rsidR="006B2D81" w:rsidRPr="00132938" w:rsidRDefault="00132938">
                  <w:pPr>
                    <w:pStyle w:val="a5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18</w:t>
                  </w:r>
                </w:p>
              </w:tc>
              <w:tc>
                <w:tcPr>
                  <w:tcW w:w="2751" w:type="pct"/>
                </w:tcPr>
                <w:p w:rsidR="006B2D81" w:rsidRPr="00132938" w:rsidRDefault="00132938">
                  <w:pPr>
                    <w:pStyle w:val="a4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週三</w:t>
                  </w:r>
                </w:p>
              </w:tc>
            </w:tr>
            <w:tr w:rsidR="006B2D81" w:rsidRPr="00132938">
              <w:tc>
                <w:tcPr>
                  <w:tcW w:w="2249" w:type="pct"/>
                </w:tcPr>
                <w:p w:rsidR="006B2D81" w:rsidRPr="00132938" w:rsidRDefault="00132938">
                  <w:pPr>
                    <w:pStyle w:val="a5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19</w:t>
                  </w:r>
                </w:p>
              </w:tc>
              <w:tc>
                <w:tcPr>
                  <w:tcW w:w="2751" w:type="pct"/>
                </w:tcPr>
                <w:p w:rsidR="006B2D81" w:rsidRPr="00132938" w:rsidRDefault="00132938">
                  <w:pPr>
                    <w:pStyle w:val="a4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週四</w:t>
                  </w:r>
                </w:p>
              </w:tc>
            </w:tr>
            <w:tr w:rsidR="006B2D81" w:rsidRPr="00132938">
              <w:tc>
                <w:tcPr>
                  <w:tcW w:w="2249" w:type="pct"/>
                </w:tcPr>
                <w:p w:rsidR="006B2D81" w:rsidRPr="00132938" w:rsidRDefault="00132938">
                  <w:pPr>
                    <w:pStyle w:val="a5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20</w:t>
                  </w:r>
                </w:p>
              </w:tc>
              <w:tc>
                <w:tcPr>
                  <w:tcW w:w="2751" w:type="pct"/>
                </w:tcPr>
                <w:p w:rsidR="006B2D81" w:rsidRPr="00132938" w:rsidRDefault="00132938">
                  <w:pPr>
                    <w:pStyle w:val="a4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週五</w:t>
                  </w:r>
                </w:p>
              </w:tc>
            </w:tr>
            <w:tr w:rsidR="006B2D81" w:rsidRPr="00132938">
              <w:tc>
                <w:tcPr>
                  <w:tcW w:w="2249" w:type="pct"/>
                </w:tcPr>
                <w:p w:rsidR="006B2D81" w:rsidRPr="00132938" w:rsidRDefault="00132938">
                  <w:pPr>
                    <w:pStyle w:val="a5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21</w:t>
                  </w:r>
                </w:p>
              </w:tc>
              <w:tc>
                <w:tcPr>
                  <w:tcW w:w="2751" w:type="pct"/>
                </w:tcPr>
                <w:p w:rsidR="006B2D81" w:rsidRPr="00132938" w:rsidRDefault="00132938">
                  <w:pPr>
                    <w:pStyle w:val="a4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週六</w:t>
                  </w:r>
                </w:p>
              </w:tc>
            </w:tr>
            <w:tr w:rsidR="006B2D81" w:rsidRPr="00132938">
              <w:tc>
                <w:tcPr>
                  <w:tcW w:w="2249" w:type="pct"/>
                </w:tcPr>
                <w:p w:rsidR="006B2D81" w:rsidRPr="00132938" w:rsidRDefault="00132938">
                  <w:pPr>
                    <w:pStyle w:val="a5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22</w:t>
                  </w:r>
                </w:p>
              </w:tc>
              <w:tc>
                <w:tcPr>
                  <w:tcW w:w="2751" w:type="pct"/>
                </w:tcPr>
                <w:p w:rsidR="006B2D81" w:rsidRPr="00132938" w:rsidRDefault="00132938">
                  <w:pPr>
                    <w:pStyle w:val="a4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週日</w:t>
                  </w:r>
                </w:p>
              </w:tc>
            </w:tr>
            <w:tr w:rsidR="006B2D81" w:rsidRPr="00132938">
              <w:tc>
                <w:tcPr>
                  <w:tcW w:w="2249" w:type="pct"/>
                </w:tcPr>
                <w:p w:rsidR="006B2D81" w:rsidRPr="00132938" w:rsidRDefault="00132938">
                  <w:pPr>
                    <w:pStyle w:val="a5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23</w:t>
                  </w:r>
                </w:p>
              </w:tc>
              <w:tc>
                <w:tcPr>
                  <w:tcW w:w="2751" w:type="pct"/>
                </w:tcPr>
                <w:p w:rsidR="006B2D81" w:rsidRPr="00132938" w:rsidRDefault="00132938">
                  <w:pPr>
                    <w:pStyle w:val="a4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週一</w:t>
                  </w:r>
                </w:p>
              </w:tc>
            </w:tr>
            <w:tr w:rsidR="006B2D81" w:rsidRPr="00132938">
              <w:tc>
                <w:tcPr>
                  <w:tcW w:w="2249" w:type="pct"/>
                </w:tcPr>
                <w:p w:rsidR="006B2D81" w:rsidRPr="00132938" w:rsidRDefault="00132938">
                  <w:pPr>
                    <w:pStyle w:val="a5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24</w:t>
                  </w:r>
                </w:p>
              </w:tc>
              <w:tc>
                <w:tcPr>
                  <w:tcW w:w="2751" w:type="pct"/>
                </w:tcPr>
                <w:p w:rsidR="006B2D81" w:rsidRPr="00132938" w:rsidRDefault="00132938">
                  <w:pPr>
                    <w:pStyle w:val="a4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週二</w:t>
                  </w:r>
                </w:p>
              </w:tc>
            </w:tr>
            <w:tr w:rsidR="006B2D81" w:rsidRPr="00132938">
              <w:tc>
                <w:tcPr>
                  <w:tcW w:w="2249" w:type="pct"/>
                </w:tcPr>
                <w:p w:rsidR="006B2D81" w:rsidRPr="00132938" w:rsidRDefault="00132938">
                  <w:pPr>
                    <w:pStyle w:val="a5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25</w:t>
                  </w:r>
                </w:p>
              </w:tc>
              <w:tc>
                <w:tcPr>
                  <w:tcW w:w="2751" w:type="pct"/>
                </w:tcPr>
                <w:p w:rsidR="006B2D81" w:rsidRPr="00132938" w:rsidRDefault="00132938">
                  <w:pPr>
                    <w:pStyle w:val="a4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週三</w:t>
                  </w:r>
                </w:p>
              </w:tc>
            </w:tr>
            <w:tr w:rsidR="006B2D81" w:rsidRPr="00132938">
              <w:tc>
                <w:tcPr>
                  <w:tcW w:w="2249" w:type="pct"/>
                </w:tcPr>
                <w:p w:rsidR="006B2D81" w:rsidRPr="00132938" w:rsidRDefault="00132938">
                  <w:pPr>
                    <w:pStyle w:val="a5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26</w:t>
                  </w:r>
                </w:p>
              </w:tc>
              <w:tc>
                <w:tcPr>
                  <w:tcW w:w="2751" w:type="pct"/>
                </w:tcPr>
                <w:p w:rsidR="006B2D81" w:rsidRPr="00132938" w:rsidRDefault="00132938">
                  <w:pPr>
                    <w:pStyle w:val="a4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週四</w:t>
                  </w:r>
                </w:p>
              </w:tc>
            </w:tr>
            <w:tr w:rsidR="006B2D81" w:rsidRPr="00132938">
              <w:tc>
                <w:tcPr>
                  <w:tcW w:w="2249" w:type="pct"/>
                </w:tcPr>
                <w:p w:rsidR="006B2D81" w:rsidRPr="00132938" w:rsidRDefault="00132938">
                  <w:pPr>
                    <w:pStyle w:val="a5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27</w:t>
                  </w:r>
                </w:p>
              </w:tc>
              <w:tc>
                <w:tcPr>
                  <w:tcW w:w="2751" w:type="pct"/>
                </w:tcPr>
                <w:p w:rsidR="006B2D81" w:rsidRPr="00132938" w:rsidRDefault="00132938">
                  <w:pPr>
                    <w:pStyle w:val="a4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週五</w:t>
                  </w:r>
                </w:p>
              </w:tc>
            </w:tr>
            <w:tr w:rsidR="006B2D81" w:rsidRPr="00132938">
              <w:tc>
                <w:tcPr>
                  <w:tcW w:w="2249" w:type="pct"/>
                </w:tcPr>
                <w:p w:rsidR="006B2D81" w:rsidRPr="00132938" w:rsidRDefault="00132938">
                  <w:pPr>
                    <w:pStyle w:val="a5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28</w:t>
                  </w:r>
                </w:p>
              </w:tc>
              <w:tc>
                <w:tcPr>
                  <w:tcW w:w="2751" w:type="pct"/>
                </w:tcPr>
                <w:p w:rsidR="006B2D81" w:rsidRPr="00132938" w:rsidRDefault="00132938">
                  <w:pPr>
                    <w:pStyle w:val="a4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週六</w:t>
                  </w:r>
                </w:p>
              </w:tc>
            </w:tr>
            <w:tr w:rsidR="006B2D81" w:rsidRPr="00132938">
              <w:tc>
                <w:tcPr>
                  <w:tcW w:w="2249" w:type="pct"/>
                </w:tcPr>
                <w:p w:rsidR="006B2D81" w:rsidRPr="00132938" w:rsidRDefault="00132938">
                  <w:pPr>
                    <w:pStyle w:val="a5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29</w:t>
                  </w:r>
                </w:p>
              </w:tc>
              <w:tc>
                <w:tcPr>
                  <w:tcW w:w="2751" w:type="pct"/>
                </w:tcPr>
                <w:p w:rsidR="006B2D81" w:rsidRPr="00132938" w:rsidRDefault="00132938">
                  <w:pPr>
                    <w:pStyle w:val="a4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週日</w:t>
                  </w:r>
                </w:p>
              </w:tc>
            </w:tr>
            <w:tr w:rsidR="006B2D81" w:rsidRPr="00132938">
              <w:tc>
                <w:tcPr>
                  <w:tcW w:w="2249" w:type="pct"/>
                </w:tcPr>
                <w:p w:rsidR="006B2D81" w:rsidRPr="00132938" w:rsidRDefault="00132938">
                  <w:pPr>
                    <w:pStyle w:val="a5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30</w:t>
                  </w:r>
                </w:p>
              </w:tc>
              <w:tc>
                <w:tcPr>
                  <w:tcW w:w="2751" w:type="pct"/>
                </w:tcPr>
                <w:p w:rsidR="006B2D81" w:rsidRPr="00132938" w:rsidRDefault="00132938">
                  <w:pPr>
                    <w:pStyle w:val="a4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週一</w:t>
                  </w:r>
                </w:p>
              </w:tc>
            </w:tr>
            <w:tr w:rsidR="006B2D81" w:rsidRPr="00132938">
              <w:tc>
                <w:tcPr>
                  <w:tcW w:w="2249" w:type="pct"/>
                </w:tcPr>
                <w:p w:rsidR="006B2D81" w:rsidRPr="00132938" w:rsidRDefault="00132938">
                  <w:pPr>
                    <w:pStyle w:val="a5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31</w:t>
                  </w:r>
                </w:p>
              </w:tc>
              <w:tc>
                <w:tcPr>
                  <w:tcW w:w="2751" w:type="pct"/>
                </w:tcPr>
                <w:p w:rsidR="006B2D81" w:rsidRPr="00132938" w:rsidRDefault="00132938">
                  <w:pPr>
                    <w:pStyle w:val="a4"/>
                    <w:rPr>
                      <w:rFonts w:ascii="Microsoft JhengHei UI" w:eastAsia="Microsoft JhengHei UI" w:hAnsi="Microsoft JhengHei UI"/>
                      <w:sz w:val="18"/>
                    </w:rPr>
                  </w:pPr>
                  <w:r w:rsidRPr="00132938">
                    <w:rPr>
                      <w:rFonts w:ascii="Microsoft JhengHei UI" w:eastAsia="Microsoft JhengHei UI" w:hAnsi="Microsoft JhengHei UI"/>
                      <w:sz w:val="18"/>
                      <w:lang w:val="zh-TW"/>
                    </w:rPr>
                    <w:t>週二</w:t>
                  </w:r>
                </w:p>
              </w:tc>
            </w:tr>
          </w:tbl>
          <w:p w:rsidR="006B2D81" w:rsidRPr="00132938" w:rsidRDefault="006B2D81">
            <w:pPr>
              <w:rPr>
                <w:rFonts w:ascii="Microsoft JhengHei UI" w:eastAsia="Microsoft JhengHei UI" w:hAnsi="Microsoft JhengHei UI"/>
                <w:sz w:val="20"/>
              </w:rPr>
            </w:pPr>
          </w:p>
        </w:tc>
      </w:tr>
    </w:tbl>
    <w:p w:rsidR="006B2D81" w:rsidRPr="00132938" w:rsidRDefault="006B2D81">
      <w:pPr>
        <w:rPr>
          <w:rFonts w:ascii="Microsoft JhengHei UI" w:eastAsia="Microsoft JhengHei UI" w:hAnsi="Microsoft JhengHei UI"/>
          <w:sz w:val="20"/>
        </w:rPr>
      </w:pPr>
    </w:p>
    <w:sectPr w:rsidR="006B2D81" w:rsidRPr="00132938">
      <w:pgSz w:w="15840" w:h="12240" w:orient="landscape"/>
      <w:pgMar w:top="1152" w:right="720" w:bottom="720" w:left="1296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Microsoft JhengHei UI">
    <w:panose1 w:val="020B0604030504040204"/>
    <w:charset w:val="88"/>
    <w:family w:val="swiss"/>
    <w:pitch w:val="variable"/>
    <w:sig w:usb0="00000087" w:usb1="288F4000" w:usb2="00000016" w:usb3="00000000" w:csb0="00100009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bordersDoNotSurroundHeader/>
  <w:bordersDoNotSurroundFooter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2D81"/>
    <w:rsid w:val="00132938"/>
    <w:rsid w:val="006B2D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日"/>
    <w:basedOn w:val="a"/>
    <w:uiPriority w:val="1"/>
    <w:qFormat/>
    <w:pPr>
      <w:spacing w:before="12" w:after="12"/>
    </w:pPr>
    <w:rPr>
      <w:caps/>
    </w:rPr>
  </w:style>
  <w:style w:type="paragraph" w:styleId="a5">
    <w:name w:val="Date"/>
    <w:basedOn w:val="a"/>
    <w:next w:val="a"/>
    <w:link w:val="a6"/>
    <w:uiPriority w:val="1"/>
    <w:unhideWhenUsed/>
    <w:qFormat/>
    <w:pPr>
      <w:spacing w:before="12" w:after="12"/>
      <w:jc w:val="right"/>
    </w:pPr>
    <w:rPr>
      <w:rFonts w:asciiTheme="majorHAnsi" w:eastAsiaTheme="majorEastAsia" w:hAnsiTheme="majorHAnsi" w:cstheme="majorBidi"/>
    </w:rPr>
  </w:style>
  <w:style w:type="character" w:customStyle="1" w:styleId="a6">
    <w:name w:val="日期 字元"/>
    <w:basedOn w:val="a0"/>
    <w:link w:val="a5"/>
    <w:uiPriority w:val="1"/>
    <w:rPr>
      <w:rFonts w:asciiTheme="majorHAnsi" w:eastAsiaTheme="majorEastAsia" w:hAnsiTheme="majorHAnsi" w:cstheme="majorBidi"/>
    </w:rPr>
  </w:style>
  <w:style w:type="paragraph" w:customStyle="1" w:styleId="a7">
    <w:name w:val="年"/>
    <w:basedOn w:val="a"/>
    <w:uiPriority w:val="1"/>
    <w:qFormat/>
    <w:pPr>
      <w:spacing w:before="100"/>
      <w:jc w:val="right"/>
    </w:pPr>
    <w:rPr>
      <w:sz w:val="80"/>
      <w:szCs w:val="80"/>
    </w:rPr>
  </w:style>
  <w:style w:type="character" w:customStyle="1" w:styleId="a8">
    <w:name w:val="月"/>
    <w:basedOn w:val="a0"/>
    <w:uiPriority w:val="1"/>
    <w:qFormat/>
    <w:rPr>
      <w:rFonts w:asciiTheme="majorHAnsi" w:eastAsiaTheme="majorEastAsia" w:hAnsiTheme="majorHAnsi" w:cstheme="majorBidi"/>
      <w:caps/>
      <w:smallCaps w:val="0"/>
    </w:rPr>
  </w:style>
  <w:style w:type="paragraph" w:customStyle="1" w:styleId="a9">
    <w:name w:val="附註文字"/>
    <w:basedOn w:val="a"/>
    <w:uiPriority w:val="1"/>
    <w:qFormat/>
    <w:pPr>
      <w:spacing w:after="180"/>
    </w:pPr>
    <w:rPr>
      <w:i/>
      <w:iCs/>
      <w:sz w:val="18"/>
      <w:szCs w:val="18"/>
    </w:rPr>
  </w:style>
  <w:style w:type="character" w:styleId="aa">
    <w:name w:val="Placeholder Text"/>
    <w:basedOn w:val="a0"/>
    <w:uiPriority w:val="99"/>
    <w:semiHidden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image" Target="media/image12.jpeg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" Type="http://schemas.openxmlformats.org/officeDocument/2006/relationships/customXml" Target="../customXml/item2.xml"/><Relationship Id="rId16" Type="http://schemas.openxmlformats.org/officeDocument/2006/relationships/image" Target="media/image10.jpg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g"/><Relationship Id="rId5" Type="http://schemas.openxmlformats.org/officeDocument/2006/relationships/settings" Target="settings.xml"/><Relationship Id="rId15" Type="http://schemas.openxmlformats.org/officeDocument/2006/relationships/image" Target="media/image9.jp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3.jpeg"/><Relationship Id="rId14" Type="http://schemas.openxmlformats.org/officeDocument/2006/relationships/image" Target="media/image8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A12C2FB9021442AB941EE482F3BAE7E0"/>
        <w:category>
          <w:name w:val="一般"/>
          <w:gallery w:val="placeholder"/>
        </w:category>
        <w:types>
          <w:type w:val="bbPlcHdr"/>
        </w:types>
        <w:behaviors>
          <w:behavior w:val="content"/>
        </w:behaviors>
        <w:guid w:val="{00D26D5A-3A05-4102-888E-CD35B5AC3956}"/>
      </w:docPartPr>
      <w:docPartBody>
        <w:p w:rsidR="00512956" w:rsidRDefault="00CF7463">
          <w:r>
            <w:rPr>
              <w:lang w:val="zh-TW"/>
            </w:rPr>
            <w:t>若要將相片置換為自己的相片，請以滑鼠右鍵按一下相片，然後按一下</w:t>
          </w:r>
          <w:r>
            <w:rPr>
              <w:lang w:val="zh-TW"/>
            </w:rPr>
            <w:t xml:space="preserve"> [</w:t>
          </w:r>
          <w:r>
            <w:rPr>
              <w:lang w:val="zh-TW"/>
            </w:rPr>
            <w:t>變更圖片</w:t>
          </w:r>
          <w:r>
            <w:rPr>
              <w:lang w:val="zh-TW"/>
            </w:rPr>
            <w:t>]</w:t>
          </w:r>
          <w:r>
            <w:rPr>
              <w:lang w:val="zh-TW"/>
            </w:rPr>
            <w:t>。</w:t>
          </w:r>
          <w:r>
            <w:rPr>
              <w:lang w:val="zh-TW"/>
            </w:rPr>
            <w:t xml:space="preserve"> </w:t>
          </w:r>
          <w:r>
            <w:rPr>
              <w:lang w:val="zh-TW"/>
            </w:rPr>
            <w:t>若要置換此預留位置文字，只要按一下並開始打字即可。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Microsoft JhengHei UI">
    <w:panose1 w:val="020B0604030504040204"/>
    <w:charset w:val="88"/>
    <w:family w:val="swiss"/>
    <w:pitch w:val="variable"/>
    <w:sig w:usb0="00000087" w:usb1="288F4000" w:usb2="00000016" w:usb3="00000000" w:csb0="00100009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bordersDoNotSurroundHeader/>
  <w:bordersDoNotSurroundFooter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2956"/>
    <w:rsid w:val="00512956"/>
    <w:rsid w:val="00CF7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T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cs="Times New Roman"/>
      <w:sz w:val="3276"/>
      <w:szCs w:val="327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hoto Calendar">
      <a:majorFont>
        <a:latin typeface="Calibri"/>
        <a:ea typeface=""/>
        <a:cs typeface=""/>
      </a:majorFont>
      <a:minorFont>
        <a:latin typeface="Calibri Ligh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9D4095AFEE790E42B52CF3AD35B999BF040086E71550AC00CE488731BAE03648ABFB" ma:contentTypeVersion="69" ma:contentTypeDescription="Create a new document." ma:contentTypeScope="" ma:versionID="19c8e0d4ec850202fc84bb6df7d27d5a">
  <xsd:schema xmlns:xsd="http://www.w3.org/2001/XMLSchema" xmlns:xs="http://www.w3.org/2001/XMLSchema" xmlns:p="http://schemas.microsoft.com/office/2006/metadata/properties" xmlns:ns2="c66daf58-3c46-4c48-8560-c485e881f7f9" xmlns:ns3="8e8ea6d1-e150-4704-b47c-0a92d6aed386" targetNamespace="http://schemas.microsoft.com/office/2006/metadata/properties" ma:root="true" ma:fieldsID="61474f05e94678c8e4bfc6326c72eb04" ns2:_="" ns3:_="">
    <xsd:import namespace="c66daf58-3c46-4c48-8560-c485e881f7f9"/>
    <xsd:import namespace="8e8ea6d1-e150-4704-b47c-0a92d6aed386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AverageRating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  <xsd:element ref="ns3:Description0" minOccurs="0"/>
                <xsd:element ref="ns3:Compone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66daf58-3c46-4c48-8560-c485e881f7f9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0:00:00Z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verageRating" ma:index="12" nillable="true" ma:displayName="Average Rating" ma:internalName="AverageRating" ma:readOnly="false">
      <xsd:simpleType>
        <xsd:restriction base="dms:Text"/>
      </xsd:simpleType>
    </xsd:element>
    <xsd:element name="BlockPublish" ma:index="13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4" nillable="true" ma:displayName="Bug Number" ma:default="" ma:internalName="BugNumber" ma:readOnly="false">
      <xsd:simpleType>
        <xsd:restriction base="dms:Text"/>
      </xsd:simpleType>
    </xsd:element>
    <xsd:element name="CampaignTagsTaxHTField0" ma:index="16" nillable="true" ma:taxonomy="true" ma:internalName="CampaignTagsTaxHTField0" ma:taxonomyFieldName="CampaignTags" ma:displayName="Campaigns" ma:readOnly="false" ma:default="" ma:fieldId="{7395a81f-9577-418e-910a-32f7a61cddb7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7" nillable="true" ma:displayName="Client Viewer" ma:default="" ma:internalName="TPClientViewer">
      <xsd:simpleType>
        <xsd:restriction base="dms:Text"/>
      </xsd:simpleType>
    </xsd:element>
    <xsd:element name="ClipArtFilename" ma:index="18" nillable="true" ma:displayName="Clip Art Name" ma:default="" ma:internalName="ClipArtFilename" ma:readOnly="false">
      <xsd:simpleType>
        <xsd:restriction base="dms:Text"/>
      </xsd:simpleType>
    </xsd:element>
    <xsd:element name="TPCommandLine" ma:index="19" nillable="true" ma:displayName="Command Line" ma:default="" ma:internalName="TPCommandLine">
      <xsd:simpleType>
        <xsd:restriction base="dms:Text"/>
      </xsd:simpleType>
    </xsd:element>
    <xsd:element name="TPComponent" ma:index="20" nillable="true" ma:displayName="Component" ma:default="" ma:internalName="TPComponent">
      <xsd:simpleType>
        <xsd:restriction base="dms:Text"/>
      </xsd:simpleType>
    </xsd:element>
    <xsd:element name="ContentItem" ma:index="21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3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6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7" nillable="true" ma:displayName="CSX Submission Market" ma:default="" ma:list="{5EEE958E-8061-4FA6-908C-FF1913BBCE99}" ma:internalName="CSXSubmissionMarket" ma:readOnly="false" ma:showField="MarketName" ma:web="c66daf58-3c46-4c48-8560-c485e881f7f9">
      <xsd:simpleType>
        <xsd:restriction base="dms:Lookup"/>
      </xsd:simpleType>
    </xsd:element>
    <xsd:element name="CSXUpdate" ma:index="28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9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30" nillable="true" ma:displayName="Deleted?" ma:default="" ma:internalName="IsDeleted" ma:readOnly="false">
      <xsd:simpleType>
        <xsd:restriction base="dms:Boolean"/>
      </xsd:simpleType>
    </xsd:element>
    <xsd:element name="APDescription" ma:index="31" nillable="true" ma:displayName="Description" ma:default="" ma:internalName="APDescription" ma:readOnly="false">
      <xsd:simpleType>
        <xsd:restriction base="dms:Note"/>
      </xsd:simpleType>
    </xsd:element>
    <xsd:element name="DirectSourceMarket" ma:index="32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3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4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5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6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7" nillable="true" ma:displayName="Editorial Tags" ma:default="" ma:internalName="EditorialTags">
      <xsd:simpleType>
        <xsd:restriction base="dms:Unknown"/>
      </xsd:simpleType>
    </xsd:element>
    <xsd:element name="TPExecutable" ma:index="38" nillable="true" ma:displayName="Executable" ma:default="" ma:internalName="TPExecutable">
      <xsd:simpleType>
        <xsd:restriction base="dms:Text"/>
      </xsd:simpleType>
    </xsd:element>
    <xsd:element name="FeatureTagsTaxHTField0" ma:index="40" nillable="true" ma:taxonomy="true" ma:internalName="FeatureTagsTaxHTField0" ma:taxonomyFieldName="FeatureTags" ma:displayName="Features" ma:readOnly="false" ma:default="" ma:fieldId="{c3aa597f-d352-4d18-b6bb-dd7b199309e2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1" nillable="true" ma:displayName="Friendly Name" ma:default="" ma:internalName="TPFriendlyName">
      <xsd:simpleType>
        <xsd:restriction base="dms:Text"/>
      </xsd:simpleType>
    </xsd:element>
    <xsd:element name="FriendlyTitle" ma:index="42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3" nillable="true" ma:displayName="Generate Images?" ma:default="true" ma:internalName="PrimaryImageGen">
      <xsd:simpleType>
        <xsd:restriction base="dms:Boolean"/>
      </xsd:simpleType>
    </xsd:element>
    <xsd:element name="HandoffToMSDN" ma:index="44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5" nillable="true" ma:displayName="InProjectListLookup" ma:list="{4424DF09-D473-47CB-8F99-CE4C88C30A56}" ma:internalName="InProjectListLookup" ma:readOnly="true" ma:showField="InProjectList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6" nillable="true" ma:displayName="Install Location" ma:default="" ma:internalName="TPInstallLocation">
      <xsd:simpleType>
        <xsd:restriction base="dms:Text"/>
      </xsd:simpleType>
    </xsd:element>
    <xsd:element name="InternalTagsTaxHTField0" ma:index="48" nillable="true" ma:taxonomy="true" ma:internalName="InternalTagsTaxHTField0" ma:taxonomyFieldName="InternalTags" ma:displayName="Internal Tags" ma:readOnly="false" ma:default="" ma:fieldId="{c392861a-3365-44e0-a108-b907e1530f9f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9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50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1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2" nillable="true" ma:displayName="Last Complete Version Lookup" ma:default="" ma:list="{4424DF09-D473-47CB-8F99-CE4C88C30A56}" ma:internalName="LastCompleteVersionLookup" ma:readOnly="true" ma:showField="LastCompleteVersion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3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4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5" nillable="true" ma:displayName="Last Preview Attempt Error" ma:default="" ma:list="{4424DF09-D473-47CB-8F99-CE4C88C30A56}" ma:internalName="LastPreviewErrorLookup" ma:readOnly="true" ma:showField="LastPreviewError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6" nillable="true" ma:displayName="Last Preview Attempt Result" ma:default="" ma:list="{4424DF09-D473-47CB-8F99-CE4C88C30A56}" ma:internalName="LastPreviewResultLookup" ma:readOnly="true" ma:showField="LastPreviewResult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7" nillable="true" ma:displayName="Last Preview Attempted On" ma:default="" ma:list="{4424DF09-D473-47CB-8F99-CE4C88C30A56}" ma:internalName="LastPreviewAttemptDateLookup" ma:readOnly="true" ma:showField="LastPreviewAttemptDate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8" nillable="true" ma:displayName="Last Previewed By" ma:default="" ma:list="{4424DF09-D473-47CB-8F99-CE4C88C30A56}" ma:internalName="LastPreviewedByLookup" ma:readOnly="true" ma:showField="LastPreviewedBy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9" nillable="true" ma:displayName="Last Previewed Date" ma:default="" ma:list="{4424DF09-D473-47CB-8F99-CE4C88C30A56}" ma:internalName="LastPreviewTimeLookup" ma:readOnly="true" ma:showField="LastPreviewTime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60" nillable="true" ma:displayName="Last Previewed Version" ma:default="" ma:list="{4424DF09-D473-47CB-8F99-CE4C88C30A56}" ma:internalName="LastPreviewVersionLookup" ma:readOnly="true" ma:showField="LastPreviewVersion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1" nillable="true" ma:displayName="Last Publish Attempt Error" ma:default="" ma:list="{4424DF09-D473-47CB-8F99-CE4C88C30A56}" ma:internalName="LastPublishErrorLookup" ma:readOnly="true" ma:showField="LastPublishError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2" nillable="true" ma:displayName="Last Publish Attempt Result" ma:default="" ma:list="{4424DF09-D473-47CB-8F99-CE4C88C30A56}" ma:internalName="LastPublishResultLookup" ma:readOnly="true" ma:showField="LastPublishResult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3" nillable="true" ma:displayName="Last Publish Attempted On" ma:default="" ma:list="{4424DF09-D473-47CB-8F99-CE4C88C30A56}" ma:internalName="LastPublishAttemptDateLookup" ma:readOnly="true" ma:showField="LastPublishAttemptDate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4" nillable="true" ma:displayName="Last Published By" ma:default="" ma:list="{4424DF09-D473-47CB-8F99-CE4C88C30A56}" ma:internalName="LastPublishedByLookup" ma:readOnly="true" ma:showField="LastPublishedBy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5" nillable="true" ma:displayName="Last Published Date" ma:default="" ma:list="{4424DF09-D473-47CB-8F99-CE4C88C30A56}" ma:internalName="LastPublishTimeLookup" ma:readOnly="true" ma:showField="LastPublishTime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6" nillable="true" ma:displayName="Last Published Version" ma:default="" ma:list="{4424DF09-D473-47CB-8F99-CE4C88C30A56}" ma:internalName="LastPublishVersionLookup" ma:readOnly="true" ma:showField="LastPublishVersion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7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8" nillable="true" ma:displayName="Legacy Data" ma:default="" ma:internalName="LegacyData" ma:readOnly="false">
      <xsd:simpleType>
        <xsd:restriction base="dms:Note"/>
      </xsd:simpleType>
    </xsd:element>
    <xsd:element name="TPLaunchHelpLink" ma:index="69" nillable="true" ma:displayName="Link to Launch Help Topic" ma:default="" ma:internalName="TPLaunchHelpLink">
      <xsd:simpleType>
        <xsd:restriction base="dms:Text"/>
      </xsd:simpleType>
    </xsd:element>
    <xsd:element name="LocComments" ma:index="70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1" nillable="true" ma:displayName="Loc Last Loc Attempt Version" ma:default="" ma:list="{B02123C9-D1B3-425D-A38A-7FDEACDA3FC6}" ma:internalName="LocLastLocAttemptVersionLookup" ma:readOnly="false" ma:showField="LastLocAttemptVersion" ma:web="c66daf58-3c46-4c48-8560-c485e881f7f9">
      <xsd:simpleType>
        <xsd:restriction base="dms:Lookup"/>
      </xsd:simpleType>
    </xsd:element>
    <xsd:element name="LocLastLocAttemptVersionTypeLookup" ma:index="72" nillable="true" ma:displayName="Loc Last Loc Attempt Version Type" ma:default="" ma:list="{B02123C9-D1B3-425D-A38A-7FDEACDA3FC6}" ma:internalName="LocLastLocAttemptVersionTypeLookup" ma:readOnly="true" ma:showField="LastLocAttemptVersionType" ma:web="c66daf58-3c46-4c48-8560-c485e881f7f9">
      <xsd:simpleType>
        <xsd:restriction base="dms:Lookup"/>
      </xsd:simpleType>
    </xsd:element>
    <xsd:element name="LocManualTestRequired" ma:index="73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4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5" nillable="true" ma:displayName="Loc New Published Version Lookup" ma:default="" ma:list="{B02123C9-D1B3-425D-A38A-7FDEACDA3FC6}" ma:internalName="LocNewPublishedVersionLookup" ma:readOnly="true" ma:showField="NewPublishedVersion" ma:web="c66daf58-3c46-4c48-8560-c485e881f7f9">
      <xsd:simpleType>
        <xsd:restriction base="dms:Lookup"/>
      </xsd:simpleType>
    </xsd:element>
    <xsd:element name="LocOverallHandbackStatusLookup" ma:index="76" nillable="true" ma:displayName="Loc Overall Handback Status" ma:default="" ma:list="{B02123C9-D1B3-425D-A38A-7FDEACDA3FC6}" ma:internalName="LocOverallHandbackStatusLookup" ma:readOnly="true" ma:showField="OverallHandbackStatus" ma:web="c66daf58-3c46-4c48-8560-c485e881f7f9">
      <xsd:simpleType>
        <xsd:restriction base="dms:Lookup"/>
      </xsd:simpleType>
    </xsd:element>
    <xsd:element name="LocOverallLocStatusLookup" ma:index="77" nillable="true" ma:displayName="Loc Overall Localize Status" ma:default="" ma:list="{B02123C9-D1B3-425D-A38A-7FDEACDA3FC6}" ma:internalName="LocOverallLocStatusLookup" ma:readOnly="true" ma:showField="OverallLocStatus" ma:web="c66daf58-3c46-4c48-8560-c485e881f7f9">
      <xsd:simpleType>
        <xsd:restriction base="dms:Lookup"/>
      </xsd:simpleType>
    </xsd:element>
    <xsd:element name="LocOverallPreviewStatusLookup" ma:index="78" nillable="true" ma:displayName="Loc Overall Preview Status" ma:default="" ma:list="{B02123C9-D1B3-425D-A38A-7FDEACDA3FC6}" ma:internalName="LocOverallPreviewStatusLookup" ma:readOnly="true" ma:showField="OverallPreviewStatus" ma:web="c66daf58-3c46-4c48-8560-c485e881f7f9">
      <xsd:simpleType>
        <xsd:restriction base="dms:Lookup"/>
      </xsd:simpleType>
    </xsd:element>
    <xsd:element name="LocOverallPublishStatusLookup" ma:index="79" nillable="true" ma:displayName="Loc Overall Publish Status" ma:default="" ma:list="{B02123C9-D1B3-425D-A38A-7FDEACDA3FC6}" ma:internalName="LocOverallPublishStatusLookup" ma:readOnly="true" ma:showField="OverallPublishStatus" ma:web="c66daf58-3c46-4c48-8560-c485e881f7f9">
      <xsd:simpleType>
        <xsd:restriction base="dms:Lookup"/>
      </xsd:simpleType>
    </xsd:element>
    <xsd:element name="IntlLocPriority" ma:index="80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1" nillable="true" ma:displayName="Loc Processed For Handoffs" ma:default="" ma:list="{B02123C9-D1B3-425D-A38A-7FDEACDA3FC6}" ma:internalName="LocProcessedForHandoffsLookup" ma:readOnly="true" ma:showField="ProcessedForHandoffs" ma:web="c66daf58-3c46-4c48-8560-c485e881f7f9">
      <xsd:simpleType>
        <xsd:restriction base="dms:Lookup"/>
      </xsd:simpleType>
    </xsd:element>
    <xsd:element name="LocProcessedForMarketsLookup" ma:index="82" nillable="true" ma:displayName="Loc Processed For Markets" ma:default="" ma:list="{B02123C9-D1B3-425D-A38A-7FDEACDA3FC6}" ma:internalName="LocProcessedForMarketsLookup" ma:readOnly="true" ma:showField="ProcessedForMarkets" ma:web="c66daf58-3c46-4c48-8560-c485e881f7f9">
      <xsd:simpleType>
        <xsd:restriction base="dms:Lookup"/>
      </xsd:simpleType>
    </xsd:element>
    <xsd:element name="LocPublishedDependentAssetsLookup" ma:index="83" nillable="true" ma:displayName="Loc Published Dependent Assets" ma:default="" ma:list="{B02123C9-D1B3-425D-A38A-7FDEACDA3FC6}" ma:internalName="LocPublishedDependentAssetsLookup" ma:readOnly="true" ma:showField="PublishedDependentAssets" ma:web="c66daf58-3c46-4c48-8560-c485e881f7f9">
      <xsd:simpleType>
        <xsd:restriction base="dms:Lookup"/>
      </xsd:simpleType>
    </xsd:element>
    <xsd:element name="LocPublishedLinkedAssetsLookup" ma:index="84" nillable="true" ma:displayName="Loc Published Linked Assets" ma:default="" ma:list="{B02123C9-D1B3-425D-A38A-7FDEACDA3FC6}" ma:internalName="LocPublishedLinkedAssetsLookup" ma:readOnly="true" ma:showField="PublishedLinkedAssets" ma:web="c66daf58-3c46-4c48-8560-c485e881f7f9">
      <xsd:simpleType>
        <xsd:restriction base="dms:Lookup"/>
      </xsd:simpleType>
    </xsd:element>
    <xsd:element name="LocRecommendedHandoff" ma:index="85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7" nillable="true" ma:taxonomy="true" ma:internalName="LocalizationTagsTaxHTField0" ma:taxonomyFieldName="LocalizationTags" ma:displayName="Localization Tags" ma:readOnly="false" ma:default="" ma:fieldId="{8612d4a4-f894-4474-9fef-d579f90c35e1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8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9" nillable="true" ma:displayName="Manager" ma:hidden="true" ma:internalName="Manager" ma:readOnly="false">
      <xsd:simpleType>
        <xsd:restriction base="dms:Text"/>
      </xsd:simpleType>
    </xsd:element>
    <xsd:element name="Markets" ma:index="90" nillable="true" ma:displayName="Markets" ma:default="" ma:description="Leave blank to show in all markets" ma:list="{5EEE958E-8061-4FA6-908C-FF1913BBCE99}" ma:internalName="Markets" ma:readOnly="false" ma:showField="MarketName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1" nillable="true" ma:displayName="Milestone" ma:default="" ma:internalName="Milestone" ma:readOnly="false">
      <xsd:simpleType>
        <xsd:restriction base="dms:Unknown"/>
      </xsd:simpleType>
    </xsd:element>
    <xsd:element name="TPNamespace" ma:index="94" nillable="true" ma:displayName="Namespace" ma:default="" ma:internalName="TPNamespace">
      <xsd:simpleType>
        <xsd:restriction base="dms:Text"/>
      </xsd:simpleType>
    </xsd:element>
    <xsd:element name="NumericId" ma:index="95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6" nillable="true" ma:displayName="NumOfRatings" ma:default="" ma:list="{4424DF09-D473-47CB-8F99-CE4C88C30A56}" ma:internalName="NumOfRatingsLookup" ma:readOnly="true" ma:showField="NumOfRatings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7" nillable="true" ma:displayName="OOCacheId" ma:internalName="OOCacheId" ma:readOnly="false">
      <xsd:simpleType>
        <xsd:restriction base="dms:Text"/>
      </xsd:simpleType>
    </xsd:element>
    <xsd:element name="OpenTemplate" ma:index="98" nillable="true" ma:displayName="Open Template" ma:default="true" ma:internalName="OpenTemplate">
      <xsd:simpleType>
        <xsd:restriction base="dms:Boolean"/>
      </xsd:simpleType>
    </xsd:element>
    <xsd:element name="OriginAsset" ma:index="99" nillable="true" ma:displayName="Origin Asset" ma:default="" ma:internalName="OriginAsset" ma:readOnly="false">
      <xsd:simpleType>
        <xsd:restriction base="dms:Text"/>
      </xsd:simpleType>
    </xsd:element>
    <xsd:element name="OriginalRelease" ma:index="100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1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2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3" nillable="true" ma:displayName="Parent Asset Id" ma:default="" ma:internalName="ParentAssetId" ma:readOnly="false">
      <xsd:simpleType>
        <xsd:restriction base="dms:Text"/>
      </xsd:simpleType>
    </xsd:element>
    <xsd:element name="PlannedPubDate" ma:index="104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5" nillable="true" ma:displayName="Policheck Words" ma:default="" ma:internalName="PolicheckWords" ma:readOnly="false">
      <xsd:simpleType>
        <xsd:restriction base="dms:Text"/>
      </xsd:simpleType>
    </xsd:element>
    <xsd:element name="BusinessGroup" ma:index="106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7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8" nillable="true" ma:displayName="Provider" ma:default="" ma:internalName="Provider" ma:readOnly="false">
      <xsd:simpleType>
        <xsd:restriction base="dms:Unknown"/>
      </xsd:simpleType>
    </xsd:element>
    <xsd:element name="Providers" ma:index="109" nillable="true" ma:displayName="Providers" ma:default="" ma:internalName="Providers">
      <xsd:simpleType>
        <xsd:restriction base="dms:Unknown"/>
      </xsd:simpleType>
    </xsd:element>
    <xsd:element name="PublishStatusLookup" ma:index="110" nillable="true" ma:displayName="Publish Status" ma:default="" ma:list="{4424DF09-D473-47CB-8F99-CE4C88C30A56}" ma:internalName="PublishStatusLookup" ma:readOnly="false" ma:showField="PublishStatus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1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2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3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5" nillable="true" ma:taxonomy="true" ma:internalName="ScenarioTagsTaxHTField0" ma:taxonomyFieldName="ScenarioTags" ma:displayName="Scenarios" ma:readOnly="false" ma:default="" ma:fieldId="{8e26204e-beeb-4929-ac8b-f970debed3f2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7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8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9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20" nillable="true" ma:displayName="Submitter ID" ma:default="" ma:internalName="SubmitterId" ma:readOnly="false">
      <xsd:simpleType>
        <xsd:restriction base="dms:Text"/>
      </xsd:simpleType>
    </xsd:element>
    <xsd:element name="TaxCatchAll" ma:index="121" nillable="true" ma:displayName="Taxonomy Catch All Column" ma:hidden="true" ma:list="{a0cdb01e-f835-423d-bf84-41ea51f83b24}" ma:internalName="TaxCatchAll" ma:showField="CatchAllData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2" nillable="true" ma:displayName="Taxonomy Catch All Column1" ma:hidden="true" ma:list="{a0cdb01e-f835-423d-bf84-41ea51f83b24}" ma:internalName="TaxCatchAllLabel" ma:readOnly="true" ma:showField="CatchAllDataLabel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3" nillable="true" ma:displayName="Template Status" ma:default="" ma:internalName="TemplateStatus">
      <xsd:simpleType>
        <xsd:restriction base="dms:Unknown"/>
      </xsd:simpleType>
    </xsd:element>
    <xsd:element name="TemplateTemplateType" ma:index="124" nillable="true" ma:displayName="Template Type" ma:default="" ma:internalName="TemplateTemplateType">
      <xsd:simpleType>
        <xsd:restriction base="dms:Unknown"/>
      </xsd:simpleType>
    </xsd:element>
    <xsd:element name="ThumbnailAssetId" ma:index="125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6" nillable="true" ma:displayName="Times Cloned" ma:default="" ma:internalName="TimesCloned" ma:readOnly="false">
      <xsd:simpleType>
        <xsd:restriction base="dms:Number"/>
      </xsd:simpleType>
    </xsd:element>
    <xsd:element name="TrustLevel" ma:index="128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9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30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1" nillable="true" ma:displayName="UA Notes" ma:default="" ma:internalName="UANotes" ma:readOnly="false">
      <xsd:simpleType>
        <xsd:restriction base="dms:Note"/>
      </xsd:simpleType>
    </xsd:element>
    <xsd:element name="TPAppVersion" ma:index="132" nillable="true" ma:displayName="Version" ma:default="" ma:internalName="TPAppVersion">
      <xsd:simpleType>
        <xsd:restriction base="dms:Text"/>
      </xsd:simpleType>
    </xsd:element>
    <xsd:element name="VoteCount" ma:index="133" nillable="true" ma:displayName="Vote Count" ma:default="" ma:internalName="VoteCount" ma:readOnly="fals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e8ea6d1-e150-4704-b47c-0a92d6aed386" elementFormDefault="qualified">
    <xsd:import namespace="http://schemas.microsoft.com/office/2006/documentManagement/types"/>
    <xsd:import namespace="http://schemas.microsoft.com/office/infopath/2007/PartnerControls"/>
    <xsd:element name="Description0" ma:index="134" nillable="true" ma:displayName="Description" ma:internalName="Description0">
      <xsd:simpleType>
        <xsd:restriction base="dms:Note"/>
      </xsd:simpleType>
    </xsd:element>
    <xsd:element name="Component" ma:index="135" nillable="true" ma:displayName="Component" ma:internalName="Component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2" ma:displayName="Content Type"/>
        <xsd:element ref="dc:title" minOccurs="0" maxOccurs="1" ma:index="12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PDescription xmlns="c66daf58-3c46-4c48-8560-c485e881f7f9" xsi:nil="true"/>
    <AssetExpire xmlns="c66daf58-3c46-4c48-8560-c485e881f7f9">2029-01-01T08:00:00+00:00</AssetExpire>
    <CampaignTagsTaxHTField0 xmlns="c66daf58-3c46-4c48-8560-c485e881f7f9">
      <Terms xmlns="http://schemas.microsoft.com/office/infopath/2007/PartnerControls"/>
    </CampaignTagsTaxHTField0>
    <IntlLangReviewDate xmlns="c66daf58-3c46-4c48-8560-c485e881f7f9" xsi:nil="true"/>
    <TPFriendlyName xmlns="c66daf58-3c46-4c48-8560-c485e881f7f9" xsi:nil="true"/>
    <IntlLangReview xmlns="c66daf58-3c46-4c48-8560-c485e881f7f9">false</IntlLangReview>
    <LocLastLocAttemptVersionLookup xmlns="c66daf58-3c46-4c48-8560-c485e881f7f9">856720</LocLastLocAttemptVersionLookup>
    <PolicheckWords xmlns="c66daf58-3c46-4c48-8560-c485e881f7f9" xsi:nil="true"/>
    <SubmitterId xmlns="c66daf58-3c46-4c48-8560-c485e881f7f9" xsi:nil="true"/>
    <AcquiredFrom xmlns="c66daf58-3c46-4c48-8560-c485e881f7f9">Internal MS</AcquiredFrom>
    <EditorialStatus xmlns="c66daf58-3c46-4c48-8560-c485e881f7f9">Complete</EditorialStatus>
    <Markets xmlns="c66daf58-3c46-4c48-8560-c485e881f7f9"/>
    <OriginAsset xmlns="c66daf58-3c46-4c48-8560-c485e881f7f9" xsi:nil="true"/>
    <AssetStart xmlns="c66daf58-3c46-4c48-8560-c485e881f7f9">2012-09-19T19:47:00+00:00</AssetStart>
    <FriendlyTitle xmlns="c66daf58-3c46-4c48-8560-c485e881f7f9" xsi:nil="true"/>
    <MarketSpecific xmlns="c66daf58-3c46-4c48-8560-c485e881f7f9">false</MarketSpecific>
    <TPNamespace xmlns="c66daf58-3c46-4c48-8560-c485e881f7f9" xsi:nil="true"/>
    <PublishStatusLookup xmlns="c66daf58-3c46-4c48-8560-c485e881f7f9">
      <Value>493137</Value>
    </PublishStatusLookup>
    <APAuthor xmlns="c66daf58-3c46-4c48-8560-c485e881f7f9">
      <UserInfo>
        <DisplayName>REDMOND\v-jaravo</DisplayName>
        <AccountId>2701</AccountId>
        <AccountType/>
      </UserInfo>
    </APAuthor>
    <TPCommandLine xmlns="c66daf58-3c46-4c48-8560-c485e881f7f9" xsi:nil="true"/>
    <IntlLangReviewer xmlns="c66daf58-3c46-4c48-8560-c485e881f7f9" xsi:nil="true"/>
    <OpenTemplate xmlns="c66daf58-3c46-4c48-8560-c485e881f7f9">true</OpenTemplate>
    <CSXSubmissionDate xmlns="c66daf58-3c46-4c48-8560-c485e881f7f9" xsi:nil="true"/>
    <TaxCatchAll xmlns="c66daf58-3c46-4c48-8560-c485e881f7f9"/>
    <Manager xmlns="c66daf58-3c46-4c48-8560-c485e881f7f9" xsi:nil="true"/>
    <NumericId xmlns="c66daf58-3c46-4c48-8560-c485e881f7f9" xsi:nil="true"/>
    <ParentAssetId xmlns="c66daf58-3c46-4c48-8560-c485e881f7f9" xsi:nil="true"/>
    <OriginalSourceMarket xmlns="c66daf58-3c46-4c48-8560-c485e881f7f9">english</OriginalSourceMarket>
    <ApprovalStatus xmlns="c66daf58-3c46-4c48-8560-c485e881f7f9">InProgress</ApprovalStatus>
    <TPComponent xmlns="c66daf58-3c46-4c48-8560-c485e881f7f9" xsi:nil="true"/>
    <EditorialTags xmlns="c66daf58-3c46-4c48-8560-c485e881f7f9" xsi:nil="true"/>
    <TPExecutable xmlns="c66daf58-3c46-4c48-8560-c485e881f7f9" xsi:nil="true"/>
    <TPLaunchHelpLink xmlns="c66daf58-3c46-4c48-8560-c485e881f7f9" xsi:nil="true"/>
    <LocComments xmlns="c66daf58-3c46-4c48-8560-c485e881f7f9" xsi:nil="true"/>
    <LocRecommendedHandoff xmlns="c66daf58-3c46-4c48-8560-c485e881f7f9" xsi:nil="true"/>
    <SourceTitle xmlns="c66daf58-3c46-4c48-8560-c485e881f7f9" xsi:nil="true"/>
    <CSXUpdate xmlns="c66daf58-3c46-4c48-8560-c485e881f7f9">false</CSXUpdate>
    <IntlLocPriority xmlns="c66daf58-3c46-4c48-8560-c485e881f7f9" xsi:nil="true"/>
    <UAProjectedTotalWords xmlns="c66daf58-3c46-4c48-8560-c485e881f7f9" xsi:nil="true"/>
    <AssetType xmlns="c66daf58-3c46-4c48-8560-c485e881f7f9">TP</AssetType>
    <MachineTranslated xmlns="c66daf58-3c46-4c48-8560-c485e881f7f9">false</MachineTranslated>
    <OutputCachingOn xmlns="c66daf58-3c46-4c48-8560-c485e881f7f9">false</OutputCachingOn>
    <TemplateStatus xmlns="c66daf58-3c46-4c48-8560-c485e881f7f9">Complete</TemplateStatus>
    <IsSearchable xmlns="c66daf58-3c46-4c48-8560-c485e881f7f9">true</IsSearchable>
    <ContentItem xmlns="c66daf58-3c46-4c48-8560-c485e881f7f9" xsi:nil="true"/>
    <HandoffToMSDN xmlns="c66daf58-3c46-4c48-8560-c485e881f7f9" xsi:nil="true"/>
    <ShowIn xmlns="c66daf58-3c46-4c48-8560-c485e881f7f9">Show everywhere</ShowIn>
    <ThumbnailAssetId xmlns="c66daf58-3c46-4c48-8560-c485e881f7f9" xsi:nil="true"/>
    <UALocComments xmlns="c66daf58-3c46-4c48-8560-c485e881f7f9" xsi:nil="true"/>
    <UALocRecommendation xmlns="c66daf58-3c46-4c48-8560-c485e881f7f9">Localize</UALocRecommendation>
    <LastModifiedDateTime xmlns="c66daf58-3c46-4c48-8560-c485e881f7f9" xsi:nil="true"/>
    <LegacyData xmlns="c66daf58-3c46-4c48-8560-c485e881f7f9" xsi:nil="true"/>
    <LocManualTestRequired xmlns="c66daf58-3c46-4c48-8560-c485e881f7f9">false</LocManualTestRequired>
    <LocMarketGroupTiers2 xmlns="c66daf58-3c46-4c48-8560-c485e881f7f9" xsi:nil="true"/>
    <ClipArtFilename xmlns="c66daf58-3c46-4c48-8560-c485e881f7f9" xsi:nil="true"/>
    <TPApplication xmlns="c66daf58-3c46-4c48-8560-c485e881f7f9" xsi:nil="true"/>
    <CSXHash xmlns="c66daf58-3c46-4c48-8560-c485e881f7f9" xsi:nil="true"/>
    <DirectSourceMarket xmlns="c66daf58-3c46-4c48-8560-c485e881f7f9">english</DirectSourceMarket>
    <PrimaryImageGen xmlns="c66daf58-3c46-4c48-8560-c485e881f7f9">true</PrimaryImageGen>
    <PlannedPubDate xmlns="c66daf58-3c46-4c48-8560-c485e881f7f9" xsi:nil="true"/>
    <CSXSubmissionMarket xmlns="c66daf58-3c46-4c48-8560-c485e881f7f9" xsi:nil="true"/>
    <Downloads xmlns="c66daf58-3c46-4c48-8560-c485e881f7f9">0</Downloads>
    <ArtSampleDocs xmlns="c66daf58-3c46-4c48-8560-c485e881f7f9" xsi:nil="true"/>
    <TrustLevel xmlns="c66daf58-3c46-4c48-8560-c485e881f7f9">1 Microsoft Managed Content</TrustLevel>
    <BlockPublish xmlns="c66daf58-3c46-4c48-8560-c485e881f7f9">false</BlockPublish>
    <TPLaunchHelpLinkType xmlns="c66daf58-3c46-4c48-8560-c485e881f7f9">Template</TPLaunchHelpLinkType>
    <LocalizationTagsTaxHTField0 xmlns="c66daf58-3c46-4c48-8560-c485e881f7f9">
      <Terms xmlns="http://schemas.microsoft.com/office/infopath/2007/PartnerControls"/>
    </LocalizationTagsTaxHTField0>
    <BusinessGroup xmlns="c66daf58-3c46-4c48-8560-c485e881f7f9" xsi:nil="true"/>
    <Providers xmlns="c66daf58-3c46-4c48-8560-c485e881f7f9" xsi:nil="true"/>
    <TemplateTemplateType xmlns="c66daf58-3c46-4c48-8560-c485e881f7f9">Word Document Template</TemplateTemplateType>
    <TimesCloned xmlns="c66daf58-3c46-4c48-8560-c485e881f7f9" xsi:nil="true"/>
    <TPAppVersion xmlns="c66daf58-3c46-4c48-8560-c485e881f7f9" xsi:nil="true"/>
    <VoteCount xmlns="c66daf58-3c46-4c48-8560-c485e881f7f9" xsi:nil="true"/>
    <AverageRating xmlns="c66daf58-3c46-4c48-8560-c485e881f7f9" xsi:nil="true"/>
    <FeatureTagsTaxHTField0 xmlns="c66daf58-3c46-4c48-8560-c485e881f7f9">
      <Terms xmlns="http://schemas.microsoft.com/office/infopath/2007/PartnerControls"/>
    </FeatureTagsTaxHTField0>
    <Provider xmlns="c66daf58-3c46-4c48-8560-c485e881f7f9" xsi:nil="true"/>
    <UACurrentWords xmlns="c66daf58-3c46-4c48-8560-c485e881f7f9" xsi:nil="true"/>
    <AssetId xmlns="c66daf58-3c46-4c48-8560-c485e881f7f9">TP103458370</AssetId>
    <TPClientViewer xmlns="c66daf58-3c46-4c48-8560-c485e881f7f9" xsi:nil="true"/>
    <DSATActionTaken xmlns="c66daf58-3c46-4c48-8560-c485e881f7f9" xsi:nil="true"/>
    <APEditor xmlns="c66daf58-3c46-4c48-8560-c485e881f7f9">
      <UserInfo>
        <DisplayName/>
        <AccountId xsi:nil="true"/>
        <AccountType/>
      </UserInfo>
    </APEditor>
    <TPInstallLocation xmlns="c66daf58-3c46-4c48-8560-c485e881f7f9" xsi:nil="true"/>
    <OOCacheId xmlns="c66daf58-3c46-4c48-8560-c485e881f7f9" xsi:nil="true"/>
    <IsDeleted xmlns="c66daf58-3c46-4c48-8560-c485e881f7f9">false</IsDeleted>
    <PublishTargets xmlns="c66daf58-3c46-4c48-8560-c485e881f7f9">OfficeOnlineVNext</PublishTargets>
    <ApprovalLog xmlns="c66daf58-3c46-4c48-8560-c485e881f7f9" xsi:nil="true"/>
    <BugNumber xmlns="c66daf58-3c46-4c48-8560-c485e881f7f9" xsi:nil="true"/>
    <CrawlForDependencies xmlns="c66daf58-3c46-4c48-8560-c485e881f7f9">false</CrawlForDependencies>
    <InternalTagsTaxHTField0 xmlns="c66daf58-3c46-4c48-8560-c485e881f7f9">
      <Terms xmlns="http://schemas.microsoft.com/office/infopath/2007/PartnerControls"/>
    </InternalTagsTaxHTField0>
    <LastHandOff xmlns="c66daf58-3c46-4c48-8560-c485e881f7f9" xsi:nil="true"/>
    <Milestone xmlns="c66daf58-3c46-4c48-8560-c485e881f7f9" xsi:nil="true"/>
    <OriginalRelease xmlns="c66daf58-3c46-4c48-8560-c485e881f7f9">15</OriginalRelease>
    <RecommendationsModifier xmlns="c66daf58-3c46-4c48-8560-c485e881f7f9" xsi:nil="true"/>
    <ScenarioTagsTaxHTField0 xmlns="c66daf58-3c46-4c48-8560-c485e881f7f9">
      <Terms xmlns="http://schemas.microsoft.com/office/infopath/2007/PartnerControls"/>
    </ScenarioTagsTaxHTField0>
    <UANotes xmlns="c66daf58-3c46-4c48-8560-c485e881f7f9" xsi:nil="true"/>
    <Component xmlns="8e8ea6d1-e150-4704-b47c-0a92d6aed386" xsi:nil="true"/>
    <Description0 xmlns="8e8ea6d1-e150-4704-b47c-0a92d6aed386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DA683D52-470A-4264-B111-6E3A7D03A32F}"/>
</file>

<file path=customXml/itemProps2.xml><?xml version="1.0" encoding="utf-8"?>
<ds:datastoreItem xmlns:ds="http://schemas.openxmlformats.org/officeDocument/2006/customXml" ds:itemID="{80C0E23F-FC87-4D7B-8CDD-3F66A01ABE1B}"/>
</file>

<file path=customXml/itemProps3.xml><?xml version="1.0" encoding="utf-8"?>
<ds:datastoreItem xmlns:ds="http://schemas.openxmlformats.org/officeDocument/2006/customXml" ds:itemID="{61792A3A-CD46-45FD-8B62-21CEF6A397EA}"/>
</file>

<file path=docProps/app.xml><?xml version="1.0" encoding="utf-8"?>
<Properties xmlns="http://schemas.openxmlformats.org/officeDocument/2006/extended-properties" xmlns:vt="http://schemas.openxmlformats.org/officeDocument/2006/docPropsVTypes">
  <Template>Landscape Photo Calendar_15_TP103458370</Template>
  <TotalTime>7</TotalTime>
  <Pages>12</Pages>
  <Words>537</Words>
  <Characters>3061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Nattawut Leelavijit</cp:lastModifiedBy>
  <cp:revision>3</cp:revision>
  <dcterms:created xsi:type="dcterms:W3CDTF">2012-09-18T21:08:00Z</dcterms:created>
  <dcterms:modified xsi:type="dcterms:W3CDTF">2012-10-29T04:32:00Z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0x0101009D4095AFEE790E42B52CF3AD35B999BF040086E71550AC00CE488731BAE03648ABFB</vt:lpwstr>
  </property>
  <property fmtid="{D5CDD505-2E9C-101B-9397-08002B2CF9AE}" pid="3" name="InternalTags">
    <vt:lpwstr/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  <property fmtid="{D5CDD505-2E9C-101B-9397-08002B2CF9AE}" pid="8" name="HiddenCategoryTags">
    <vt:lpwstr/>
  </property>
  <property fmtid="{D5CDD505-2E9C-101B-9397-08002B2CF9AE}" pid="9" name="CategoryTags">
    <vt:lpwstr/>
  </property>
  <property fmtid="{D5CDD505-2E9C-101B-9397-08002B2CF9AE}" pid="10" name="CategoryTagsTaxHTField0">
    <vt:lpwstr/>
  </property>
  <property fmtid="{D5CDD505-2E9C-101B-9397-08002B2CF9AE}" pid="11" name="HiddenCategoryTagsTaxHTField0">
    <vt:lpwstr/>
  </property>
</Properties>
</file>