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名片版面配置，每頁 10 張名片"/>
      </w:tblPr>
      <w:tblGrid>
        <w:gridCol w:w="5040"/>
        <w:gridCol w:w="5040"/>
      </w:tblGrid>
      <w:tr w:rsidR="0068738F" w:rsidRPr="00D11845">
        <w:trPr>
          <w:trHeight w:hRule="exact" w:val="1282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011317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</w:tr>
      <w:tr w:rsidR="0068738F" w:rsidRPr="00D1184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011317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 w:rsidR="00F108C1"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電話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11317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>   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11317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011317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</w:tr>
      <w:tr w:rsidR="0068738F" w:rsidRPr="00D11845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</w:tr>
      <w:tr w:rsidR="0068738F" w:rsidRPr="00D1184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</w:tr>
      <w:tr w:rsidR="0068738F" w:rsidRPr="00D11845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</w:tr>
      <w:tr w:rsidR="0068738F" w:rsidRPr="00D1184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</w:tr>
      <w:tr w:rsidR="0068738F" w:rsidRPr="00D11845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</w:tr>
      <w:tr w:rsidR="0068738F" w:rsidRPr="00D1184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</w:tr>
      <w:tr w:rsidR="0068738F" w:rsidRPr="00D11845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Microsoft JhengHei UI" w:eastAsia="Microsoft JhengHei UI" w:hAnsi="Microsoft JhengHei UI"/>
              </w:rPr>
              <w:alias w:val="您的名稱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4"/>
                  <w:rPr>
                    <w:rFonts w:ascii="Microsoft JhengHei UI" w:eastAsia="Microsoft JhengHei UI" w:hAnsi="Microsoft JhengHei UI"/>
                  </w:rPr>
                </w:pP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在此</w:t>
                </w:r>
                <w:r w:rsidRPr="00D11845">
                  <w:rPr>
                    <w:rFonts w:ascii="Microsoft JhengHei UI" w:eastAsia="Microsoft JhengHei UI" w:hAnsi="Microsoft JhengHei UI"/>
                  </w:rPr>
                  <w:br/>
                </w:r>
                <w:r w:rsidRPr="00D11845">
                  <w:rPr>
                    <w:rFonts w:ascii="Microsoft JhengHei UI" w:eastAsia="Microsoft JhengHei UI" w:hAnsi="Microsoft JhengHei UI"/>
                    <w:lang w:val="zh-TW"/>
                  </w:rPr>
                  <w:t>輸入名稱</w:t>
                </w:r>
              </w:p>
            </w:sdtContent>
          </w:sdt>
        </w:tc>
      </w:tr>
      <w:tr w:rsidR="0068738F" w:rsidRPr="00D1184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Microsoft JhengHei UI" w:hAnsi="Microsoft JhengHei UI"/>
              </w:rPr>
              <w:alias w:val="地址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[街道地址，</w:t>
                </w:r>
                <w:r>
                  <w:rPr>
                    <w:rFonts w:ascii="Microsoft JhengHei UI" w:hAnsi="Microsoft JhengHei UI"/>
                    <w:lang w:val="zh-TW"/>
                  </w:rPr>
                  <w:t>郵遞區號，縣/市</w:t>
                </w:r>
                <w:r w:rsidRPr="00D11845">
                  <w:rPr>
                    <w:rFonts w:ascii="Microsoft JhengHei UI" w:hAnsi="Microsoft JhengHei UI"/>
                    <w:lang w:val="zh-TW"/>
                  </w:rPr>
                  <w:t>]</w:t>
                </w:r>
              </w:p>
            </w:sdtContent>
          </w:sdt>
          <w:p w:rsidR="0068738F" w:rsidRPr="00D11845" w:rsidRDefault="00D956AF">
            <w:pPr>
              <w:pStyle w:val="a5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</w:rPr>
                <w:alias w:val="公司電話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[電話]</w:t>
                </w:r>
              </w:sdtContent>
            </w:sdt>
            <w:r w:rsidR="00011317" w:rsidRPr="00D11845">
              <w:rPr>
                <w:rFonts w:ascii="Microsoft JhengHei UI" w:hAnsi="Microsoft JhengHei UI"/>
                <w:lang w:val="zh-TW"/>
              </w:rPr>
              <w:t xml:space="preserve"> </w:t>
            </w:r>
            <w:sdt>
              <w:sdtPr>
                <w:rPr>
                  <w:rFonts w:ascii="Microsoft JhengHei UI" w:hAnsi="Microsoft JhengHei UI"/>
                </w:rPr>
                <w:alias w:val="電子郵件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108C1" w:rsidRPr="00D11845">
                  <w:rPr>
                    <w:rFonts w:ascii="Microsoft JhengHei UI" w:hAnsi="Microsoft JhengHei UI"/>
                    <w:lang w:val="zh-TW"/>
                  </w:rPr>
                  <w:t>[電子郵件地址]</w:t>
                </w:r>
              </w:sdtContent>
            </w:sdt>
          </w:p>
          <w:sdt>
            <w:sdtPr>
              <w:rPr>
                <w:rFonts w:ascii="Microsoft JhengHei UI" w:hAnsi="Microsoft JhengHei UI"/>
              </w:rPr>
              <w:alias w:val="網址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8738F" w:rsidRPr="00D11845" w:rsidRDefault="00F108C1">
                <w:pPr>
                  <w:pStyle w:val="a5"/>
                  <w:rPr>
                    <w:rFonts w:ascii="Microsoft JhengHei UI" w:hAnsi="Microsoft JhengHei UI"/>
                  </w:rPr>
                </w:pPr>
                <w:r w:rsidRPr="00D11845">
                  <w:rPr>
                    <w:rFonts w:ascii="Microsoft JhengHei UI" w:hAnsi="Microsoft JhengHei UI"/>
                    <w:lang w:val="zh-TW"/>
                  </w:rPr>
                  <w:t>[網址]</w:t>
                </w:r>
              </w:p>
            </w:sdtContent>
          </w:sdt>
        </w:tc>
      </w:tr>
    </w:tbl>
    <w:p w:rsidR="0068738F" w:rsidRPr="00D11845" w:rsidRDefault="00011317">
      <w:pPr>
        <w:rPr>
          <w:rFonts w:ascii="Microsoft JhengHei UI" w:hAnsi="Microsoft JhengHei UI"/>
        </w:rPr>
      </w:pPr>
      <w:r w:rsidRPr="00D11845">
        <w:rPr>
          <w:rFonts w:ascii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背景圖形" descr="竹子的背景圖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66D191" id="背景圖形" o:spid="_x0000_s1026" alt="竹子的背景圖形" style="position:absolute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10" o:title="" cropleft="1941f"/>
                  <v:path arrowok="t"/>
                </v:shape>
                <v:shape id="圖片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10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68738F" w:rsidRPr="00D11845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6AF" w:rsidRDefault="00D956AF" w:rsidP="00D11845">
      <w:r>
        <w:separator/>
      </w:r>
    </w:p>
  </w:endnote>
  <w:endnote w:type="continuationSeparator" w:id="0">
    <w:p w:rsidR="00D956AF" w:rsidRDefault="00D956AF" w:rsidP="00D1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6AF" w:rsidRDefault="00D956AF" w:rsidP="00D11845">
      <w:r>
        <w:separator/>
      </w:r>
    </w:p>
  </w:footnote>
  <w:footnote w:type="continuationSeparator" w:id="0">
    <w:p w:rsidR="00D956AF" w:rsidRDefault="00D956AF" w:rsidP="00D11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38F"/>
    <w:rsid w:val="00011317"/>
    <w:rsid w:val="0068738F"/>
    <w:rsid w:val="00D11845"/>
    <w:rsid w:val="00D956AF"/>
    <w:rsid w:val="00F1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F7F7F" w:themeColor="text1" w:themeTint="80"/>
        <w:kern w:val="2"/>
        <w:sz w:val="15"/>
        <w:lang w:val="en-US" w:eastAsia="zh-TW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845"/>
    <w:rPr>
      <w:rFonts w:eastAsia="Microsoft JhengHei UI"/>
    </w:rPr>
  </w:style>
  <w:style w:type="paragraph" w:styleId="1">
    <w:name w:val="heading 1"/>
    <w:basedOn w:val="a"/>
    <w:next w:val="a"/>
    <w:link w:val="10"/>
    <w:uiPriority w:val="9"/>
    <w:qFormat/>
    <w:rsid w:val="00D11845"/>
    <w:pPr>
      <w:keepNext/>
      <w:spacing w:before="180" w:after="180" w:line="720" w:lineRule="auto"/>
      <w:outlineLvl w:val="0"/>
    </w:pPr>
    <w:rPr>
      <w:rFonts w:asciiTheme="majorHAnsi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845"/>
    <w:pPr>
      <w:keepNext/>
      <w:spacing w:line="72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名稱"/>
    <w:basedOn w:val="a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a5">
    <w:name w:val="連絡人資訊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unhideWhenUsed/>
    <w:rsid w:val="00D11845"/>
    <w:rPr>
      <w:rFonts w:eastAsia="Microsoft JhengHei UI"/>
      <w:color w:val="7F7F7F" w:themeColor="hyperlink"/>
      <w:u w:val="none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</w:rPr>
  </w:style>
  <w:style w:type="character" w:styleId="aa">
    <w:name w:val="FollowedHyperlink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a9">
    <w:name w:val="註解方塊文字 字元"/>
    <w:basedOn w:val="a0"/>
    <w:link w:val="a8"/>
    <w:uiPriority w:val="99"/>
    <w:semiHidden/>
    <w:rPr>
      <w:rFonts w:ascii="Segoe UI" w:hAnsi="Segoe UI" w:cs="Segoe UI"/>
      <w:sz w:val="18"/>
    </w:rPr>
  </w:style>
  <w:style w:type="paragraph" w:styleId="ab">
    <w:name w:val="header"/>
    <w:basedOn w:val="a"/>
    <w:link w:val="ac"/>
    <w:uiPriority w:val="99"/>
    <w:unhideWhenUsed/>
    <w:rsid w:val="00D1184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D11845"/>
    <w:rPr>
      <w:sz w:val="20"/>
    </w:rPr>
  </w:style>
  <w:style w:type="paragraph" w:styleId="ad">
    <w:name w:val="footer"/>
    <w:basedOn w:val="a"/>
    <w:link w:val="ae"/>
    <w:uiPriority w:val="99"/>
    <w:unhideWhenUsed/>
    <w:rsid w:val="00D1184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D11845"/>
    <w:rPr>
      <w:sz w:val="20"/>
    </w:rPr>
  </w:style>
  <w:style w:type="character" w:customStyle="1" w:styleId="10">
    <w:name w:val="標題 1 字元"/>
    <w:basedOn w:val="a0"/>
    <w:link w:val="1"/>
    <w:uiPriority w:val="9"/>
    <w:rsid w:val="00D11845"/>
    <w:rPr>
      <w:rFonts w:asciiTheme="majorHAnsi" w:eastAsia="Microsoft JhengHei UI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D11845"/>
    <w:rPr>
      <w:rFonts w:asciiTheme="majorHAnsi" w:eastAsia="Microsoft JhengHei UI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A23912" w:rsidRDefault="00F15DC4" w:rsidP="00F15DC4">
          <w:pPr>
            <w:pStyle w:val="825FB8BC1F994858A3BC0B9B4A7417AA1"/>
          </w:pPr>
          <w:r w:rsidRPr="00D11845">
            <w:rPr>
              <w:rFonts w:ascii="Microsoft JhengHei UI" w:eastAsia="Microsoft JhengHei UI" w:hAnsi="Microsoft JhengHei UI"/>
              <w:lang w:val="zh-TW"/>
            </w:rPr>
            <w:t>在此</w:t>
          </w:r>
          <w:r w:rsidRPr="00D11845">
            <w:rPr>
              <w:rFonts w:ascii="Microsoft JhengHei UI" w:eastAsia="Microsoft JhengHei UI" w:hAnsi="Microsoft JhengHei UI"/>
            </w:rPr>
            <w:br/>
          </w:r>
          <w:r w:rsidRPr="00D11845">
            <w:rPr>
              <w:rFonts w:ascii="Microsoft JhengHei UI" w:eastAsia="Microsoft JhengHei UI" w:hAnsi="Microsoft JhengHei UI"/>
              <w:lang w:val="zh-TW"/>
            </w:rPr>
            <w:t>輸入名稱</w:t>
          </w:r>
        </w:p>
      </w:docPartBody>
    </w:docPart>
    <w:docPart>
      <w:docPartPr>
        <w:name w:val="108270D4A4A546D0B34ADC429471EC1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A23912" w:rsidRDefault="00F15DC4" w:rsidP="00F15DC4">
          <w:pPr>
            <w:pStyle w:val="108270D4A4A546D0B34ADC429471EC1C1"/>
          </w:pPr>
          <w:r w:rsidRPr="00D11845">
            <w:rPr>
              <w:rFonts w:ascii="Microsoft JhengHei UI" w:hAnsi="Microsoft JhengHei UI"/>
              <w:lang w:val="zh-TW"/>
            </w:rPr>
            <w:t>[街道地址，</w:t>
          </w:r>
          <w:r>
            <w:rPr>
              <w:rFonts w:ascii="Microsoft JhengHei UI" w:hAnsi="Microsoft JhengHei UI"/>
              <w:lang w:val="zh-TW"/>
            </w:rPr>
            <w:t>郵遞區號，縣/市</w:t>
          </w:r>
          <w:r w:rsidRPr="00D11845">
            <w:rPr>
              <w:rFonts w:ascii="Microsoft JhengHei UI" w:hAnsi="Microsoft JhengHei UI"/>
              <w:lang w:val="zh-TW"/>
            </w:rPr>
            <w:t>]</w:t>
          </w:r>
        </w:p>
      </w:docPartBody>
    </w:docPart>
    <w:docPart>
      <w:docPartPr>
        <w:name w:val="4355E3F2094E4738BF6CFE71C562428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A23912" w:rsidRDefault="00F15DC4" w:rsidP="00F15DC4">
          <w:pPr>
            <w:pStyle w:val="4355E3F2094E4738BF6CFE71C56242831"/>
          </w:pPr>
          <w:r w:rsidRPr="00D11845">
            <w:rPr>
              <w:rFonts w:ascii="Microsoft JhengHei UI" w:hAnsi="Microsoft JhengHei UI"/>
              <w:lang w:val="zh-TW"/>
            </w:rPr>
            <w:t>[電話]</w:t>
          </w:r>
        </w:p>
      </w:docPartBody>
    </w:docPart>
    <w:docPart>
      <w:docPartPr>
        <w:name w:val="600A79EEACF244A9A96E362DEF52A7D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A23912" w:rsidRDefault="00F15DC4" w:rsidP="00F15DC4">
          <w:pPr>
            <w:pStyle w:val="600A79EEACF244A9A96E362DEF52A7D21"/>
          </w:pPr>
          <w:r w:rsidRPr="00D11845">
            <w:rPr>
              <w:rFonts w:ascii="Microsoft JhengHei UI" w:hAnsi="Microsoft JhengHei UI"/>
              <w:lang w:val="zh-TW"/>
            </w:rPr>
            <w:t>[網址]</w:t>
          </w:r>
        </w:p>
      </w:docPartBody>
    </w:docPart>
    <w:docPart>
      <w:docPartPr>
        <w:name w:val="833E2E7FCBA34106808533411E85646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A23912" w:rsidRDefault="00F15DC4" w:rsidP="00F15DC4">
          <w:pPr>
            <w:pStyle w:val="833E2E7FCBA34106808533411E85646A1"/>
          </w:pPr>
          <w:r w:rsidRPr="00D11845">
            <w:rPr>
              <w:rFonts w:ascii="Microsoft JhengHei UI" w:hAnsi="Microsoft JhengHei UI"/>
              <w:lang w:val="zh-TW"/>
            </w:rPr>
            <w:t>[電子郵件地址]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12"/>
    <w:rsid w:val="00016519"/>
    <w:rsid w:val="009F63DA"/>
    <w:rsid w:val="00A23912"/>
    <w:rsid w:val="00F1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5DC4"/>
    <w:rPr>
      <w:color w:val="808080"/>
    </w:rPr>
  </w:style>
  <w:style w:type="paragraph" w:customStyle="1" w:styleId="825FB8BC1F994858A3BC0B9B4A7417AA">
    <w:name w:val="825FB8BC1F994858A3BC0B9B4A7417AA"/>
    <w:rsid w:val="00A2391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A23912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A23912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A23912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A23912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825FB8BC1F994858A3BC0B9B4A7417AA1">
    <w:name w:val="825FB8BC1F994858A3BC0B9B4A7417AA1"/>
    <w:rsid w:val="00F15DC4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</w:rPr>
  </w:style>
  <w:style w:type="paragraph" w:customStyle="1" w:styleId="108270D4A4A546D0B34ADC429471EC1C1">
    <w:name w:val="108270D4A4A546D0B34ADC429471EC1C1"/>
    <w:rsid w:val="00F15DC4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4355E3F2094E4738BF6CFE71C56242831">
    <w:name w:val="4355E3F2094E4738BF6CFE71C56242831"/>
    <w:rsid w:val="00F15DC4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833E2E7FCBA34106808533411E85646A1">
    <w:name w:val="833E2E7FCBA34106808533411E85646A1"/>
    <w:rsid w:val="00F15DC4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  <w:style w:type="paragraph" w:customStyle="1" w:styleId="600A79EEACF244A9A96E362DEF52A7D21">
    <w:name w:val="600A79EEACF244A9A96E362DEF52A7D21"/>
    <w:rsid w:val="00F15DC4"/>
    <w:pPr>
      <w:spacing w:after="0" w:line="228" w:lineRule="auto"/>
      <w:ind w:left="288" w:right="936"/>
    </w:pPr>
    <w:rPr>
      <w:rFonts w:eastAsia="Microsoft JhengHei UI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848816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2012-07-27T14:13:00+00:00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480605</Value>
    </PublishStatusLookup>
    <APAuthor xmlns="c66daf58-3c46-4c48-8560-c485e881f7f9">
      <UserInfo>
        <DisplayName>REDMOND\ncrowell</DisplayName>
        <AccountId>81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LocMarketGroupTiers2 xmlns="c66daf58-3c46-4c48-8560-c485e881f7f9" xsi:nil="true"/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TP103111216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F95C43ED-C36E-4773-AF72-5F8690090CBE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62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Paphinwich Jaisuekool</cp:lastModifiedBy>
  <cp:revision>37</cp:revision>
  <cp:lastPrinted>2012-07-26T17:15:00Z</cp:lastPrinted>
  <dcterms:created xsi:type="dcterms:W3CDTF">2012-07-26T16:23:00Z</dcterms:created>
  <dcterms:modified xsi:type="dcterms:W3CDTF">2012-10-04T07:49:00Z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