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名片版面配置表格"/>
      </w:tblPr>
      <w:tblGrid>
        <w:gridCol w:w="2878"/>
        <w:gridCol w:w="2878"/>
        <w:gridCol w:w="2878"/>
        <w:gridCol w:w="2878"/>
        <w:gridCol w:w="2878"/>
      </w:tblGrid>
      <w:tr w:rsidR="007E10D8" w:rsidRPr="00BE6499">
        <w:trPr>
          <w:trHeight w:hRule="exact" w:val="2952"/>
        </w:trPr>
        <w:tc>
          <w:tcPr>
            <w:tcW w:w="2878" w:type="dxa"/>
          </w:tcPr>
          <w:p w:rsidR="00811B11" w:rsidRPr="00BE6499" w:rsidRDefault="00811B11"/>
        </w:tc>
        <w:tc>
          <w:tcPr>
            <w:tcW w:w="2878" w:type="dxa"/>
          </w:tcPr>
          <w:p w:rsidR="00811B11" w:rsidRPr="00BE6499" w:rsidRDefault="00811B11"/>
        </w:tc>
        <w:tc>
          <w:tcPr>
            <w:tcW w:w="2878" w:type="dxa"/>
          </w:tcPr>
          <w:p w:rsidR="00811B11" w:rsidRPr="00BE6499" w:rsidRDefault="00811B11"/>
        </w:tc>
        <w:tc>
          <w:tcPr>
            <w:tcW w:w="2878" w:type="dxa"/>
          </w:tcPr>
          <w:p w:rsidR="00811B11" w:rsidRPr="00BE6499" w:rsidRDefault="00811B11"/>
        </w:tc>
        <w:tc>
          <w:tcPr>
            <w:tcW w:w="2878" w:type="dxa"/>
          </w:tcPr>
          <w:p w:rsidR="00811B11" w:rsidRPr="00BE6499" w:rsidRDefault="00811B11"/>
        </w:tc>
      </w:tr>
      <w:tr w:rsidR="007E10D8" w:rsidRPr="00BE6499">
        <w:trPr>
          <w:trHeight w:hRule="exact" w:val="2088"/>
        </w:trPr>
        <w:tc>
          <w:tcPr>
            <w:tcW w:w="2878" w:type="dxa"/>
          </w:tcPr>
          <w:p w:rsidR="00811B11" w:rsidRPr="00BE6499" w:rsidRDefault="00BE6499" w:rsidP="00F52FF9">
            <w:pPr>
              <w:pStyle w:val="a4"/>
              <w:spacing w:after="0"/>
              <w:ind w:left="102" w:right="102"/>
            </w:pPr>
            <w:sdt>
              <w:sdtPr>
                <w:alias w:val="您的姓名"/>
                <w:tag w:val=""/>
                <w:id w:val="-901051907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="00A40FCA" w:rsidRPr="00BE6499">
                  <w:rPr>
                    <w:lang w:val="zh-TW"/>
                  </w:rPr>
                  <w:t>您的</w:t>
                </w:r>
                <w:r w:rsidR="00A40FCA" w:rsidRPr="00BE6499">
                  <w:br/>
                </w:r>
                <w:r w:rsidR="00A40FCA"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</w:rPr>
              <w:alias w:val="地址"/>
              <w:tag w:val=""/>
              <w:id w:val="-2143104227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Cs w:val="13"/>
              </w:rPr>
            </w:sdtEndPr>
            <w:sdtContent>
              <w:p w:rsidR="00811B11" w:rsidRPr="00BE6499" w:rsidRDefault="00A40FCA" w:rsidP="00F52FF9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1602836284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A40FCA"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-216437492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A40FCA"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-1378697717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199061015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11B11" w:rsidRPr="00BE6499" w:rsidRDefault="00A40FCA" w:rsidP="00F52FF9">
                <w:pPr>
                  <w:spacing w:line="204" w:lineRule="auto"/>
                  <w:ind w:left="102" w:right="102"/>
                </w:pPr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  <w:tc>
          <w:tcPr>
            <w:tcW w:w="2878" w:type="dxa"/>
          </w:tcPr>
          <w:p w:rsidR="00811B11" w:rsidRPr="00BE6499" w:rsidRDefault="00BE6499">
            <w:pPr>
              <w:pStyle w:val="a4"/>
            </w:pPr>
            <w:sdt>
              <w:sdtPr>
                <w:alias w:val="您的姓名"/>
                <w:tag w:val=""/>
                <w:id w:val="2038236244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Pr="00BE6499">
                  <w:rPr>
                    <w:lang w:val="zh-TW"/>
                  </w:rPr>
                  <w:t>您的</w:t>
                </w:r>
                <w:r w:rsidRPr="00BE6499">
                  <w:br/>
                </w:r>
                <w:r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地址"/>
              <w:tag w:val=""/>
              <w:id w:val="1578554200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11B11" w:rsidRPr="00BE6499" w:rsidRDefault="00BE6499" w:rsidP="00F52FF9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1101690333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141005713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1926292815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E6499"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1814448523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>
              <w:rPr>
                <w:sz w:val="15"/>
                <w:szCs w:val="15"/>
              </w:rPr>
            </w:sdtEndPr>
            <w:sdtContent>
              <w:p w:rsidR="00811B11" w:rsidRPr="00BE6499" w:rsidRDefault="00BE6499" w:rsidP="00F52FF9">
                <w:pPr>
                  <w:spacing w:line="204" w:lineRule="auto"/>
                  <w:ind w:left="102" w:right="102"/>
                </w:pPr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  <w:tc>
          <w:tcPr>
            <w:tcW w:w="2878" w:type="dxa"/>
          </w:tcPr>
          <w:p w:rsidR="00811B11" w:rsidRPr="00BE6499" w:rsidRDefault="00BE6499">
            <w:pPr>
              <w:pStyle w:val="a4"/>
            </w:pPr>
            <w:sdt>
              <w:sdtPr>
                <w:alias w:val="您的姓名"/>
                <w:tag w:val=""/>
                <w:id w:val="-1339312580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Pr="00BE6499">
                  <w:rPr>
                    <w:lang w:val="zh-TW"/>
                  </w:rPr>
                  <w:t>您的</w:t>
                </w:r>
                <w:r w:rsidRPr="00BE6499">
                  <w:br/>
                </w:r>
                <w:r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地址"/>
              <w:tag w:val=""/>
              <w:id w:val="1859305032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11B11" w:rsidRPr="00BE6499" w:rsidRDefault="00BE6499" w:rsidP="00F52FF9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1097056949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-208645611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1111175528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E6499"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-1421028431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>
              <w:rPr>
                <w:sz w:val="15"/>
                <w:szCs w:val="15"/>
              </w:rPr>
            </w:sdtEndPr>
            <w:sdtContent>
              <w:p w:rsidR="00811B11" w:rsidRPr="00BE6499" w:rsidRDefault="00BE6499"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  <w:tc>
          <w:tcPr>
            <w:tcW w:w="2878" w:type="dxa"/>
          </w:tcPr>
          <w:p w:rsidR="00811B11" w:rsidRPr="00BE6499" w:rsidRDefault="00BE6499">
            <w:pPr>
              <w:pStyle w:val="a4"/>
            </w:pPr>
            <w:sdt>
              <w:sdtPr>
                <w:alias w:val="您的姓名"/>
                <w:tag w:val=""/>
                <w:id w:val="-1874444968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Pr="00BE6499">
                  <w:rPr>
                    <w:lang w:val="zh-TW"/>
                  </w:rPr>
                  <w:t>您的</w:t>
                </w:r>
                <w:r w:rsidRPr="00BE6499">
                  <w:br/>
                </w:r>
                <w:r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地址"/>
              <w:tag w:val=""/>
              <w:id w:val="-1176118354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11B11" w:rsidRPr="00BE6499" w:rsidRDefault="00BE6499" w:rsidP="00F52FF9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1897625166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-621688138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179623282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E6499"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-491252236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>
              <w:rPr>
                <w:sz w:val="15"/>
                <w:szCs w:val="15"/>
              </w:rPr>
            </w:sdtEndPr>
            <w:sdtContent>
              <w:p w:rsidR="00811B11" w:rsidRPr="00BE6499" w:rsidRDefault="00BE6499"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  <w:tc>
          <w:tcPr>
            <w:tcW w:w="2878" w:type="dxa"/>
          </w:tcPr>
          <w:p w:rsidR="00811B11" w:rsidRPr="00BE6499" w:rsidRDefault="00BE6499">
            <w:pPr>
              <w:pStyle w:val="a4"/>
            </w:pPr>
            <w:sdt>
              <w:sdtPr>
                <w:alias w:val="您的姓名"/>
                <w:tag w:val=""/>
                <w:id w:val="-158389213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Pr="00BE6499">
                  <w:rPr>
                    <w:lang w:val="zh-TW"/>
                  </w:rPr>
                  <w:t>您的</w:t>
                </w:r>
                <w:r w:rsidRPr="00BE6499">
                  <w:br/>
                </w:r>
                <w:r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地址"/>
              <w:tag w:val=""/>
              <w:id w:val="2113704701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11B11" w:rsidRPr="00BE6499" w:rsidRDefault="00BE6499" w:rsidP="00F52FF9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1490367349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1346137904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-299925907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E6499"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-2003957442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>
              <w:rPr>
                <w:sz w:val="15"/>
                <w:szCs w:val="15"/>
              </w:rPr>
            </w:sdtEndPr>
            <w:sdtContent>
              <w:p w:rsidR="00811B11" w:rsidRPr="00BE6499" w:rsidRDefault="00BE6499"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</w:tr>
      <w:tr w:rsidR="007E10D8" w:rsidRPr="00BE6499">
        <w:trPr>
          <w:trHeight w:hRule="exact" w:val="2952"/>
        </w:trPr>
        <w:tc>
          <w:tcPr>
            <w:tcW w:w="2878" w:type="dxa"/>
          </w:tcPr>
          <w:p w:rsidR="00811B11" w:rsidRPr="00BE6499" w:rsidRDefault="00811B11"/>
        </w:tc>
        <w:tc>
          <w:tcPr>
            <w:tcW w:w="2878" w:type="dxa"/>
          </w:tcPr>
          <w:p w:rsidR="00811B11" w:rsidRPr="00BE6499" w:rsidRDefault="00811B11"/>
        </w:tc>
        <w:tc>
          <w:tcPr>
            <w:tcW w:w="2878" w:type="dxa"/>
          </w:tcPr>
          <w:p w:rsidR="00811B11" w:rsidRPr="00BE6499" w:rsidRDefault="00811B11"/>
        </w:tc>
        <w:tc>
          <w:tcPr>
            <w:tcW w:w="2878" w:type="dxa"/>
          </w:tcPr>
          <w:p w:rsidR="00811B11" w:rsidRPr="00BE6499" w:rsidRDefault="00811B11"/>
        </w:tc>
        <w:tc>
          <w:tcPr>
            <w:tcW w:w="2878" w:type="dxa"/>
          </w:tcPr>
          <w:p w:rsidR="00811B11" w:rsidRPr="00BE6499" w:rsidRDefault="00811B11"/>
        </w:tc>
      </w:tr>
      <w:tr w:rsidR="007E10D8" w:rsidRPr="00BE6499">
        <w:trPr>
          <w:trHeight w:hRule="exact" w:val="2088"/>
        </w:trPr>
        <w:tc>
          <w:tcPr>
            <w:tcW w:w="2878" w:type="dxa"/>
          </w:tcPr>
          <w:p w:rsidR="00811B11" w:rsidRPr="00BE6499" w:rsidRDefault="00BE6499">
            <w:pPr>
              <w:pStyle w:val="a4"/>
            </w:pPr>
            <w:sdt>
              <w:sdtPr>
                <w:alias w:val="您的姓名"/>
                <w:tag w:val=""/>
                <w:id w:val="-937374717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Pr="00BE6499">
                  <w:rPr>
                    <w:lang w:val="zh-TW"/>
                  </w:rPr>
                  <w:t>您的</w:t>
                </w:r>
                <w:r w:rsidRPr="00BE6499">
                  <w:br/>
                </w:r>
                <w:r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地址"/>
              <w:tag w:val=""/>
              <w:id w:val="-169105676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11B11" w:rsidRPr="00BE6499" w:rsidRDefault="00BE6499" w:rsidP="00F52FF9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1229034359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-1432656551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52FF9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1510412260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E6499"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-279803497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>
              <w:rPr>
                <w:sz w:val="15"/>
                <w:szCs w:val="15"/>
              </w:rPr>
            </w:sdtEndPr>
            <w:sdtContent>
              <w:p w:rsidR="00811B11" w:rsidRPr="00BE6499" w:rsidRDefault="00BE6499"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  <w:tc>
          <w:tcPr>
            <w:tcW w:w="2878" w:type="dxa"/>
          </w:tcPr>
          <w:p w:rsidR="00811B11" w:rsidRPr="00BE6499" w:rsidRDefault="00BE6499">
            <w:pPr>
              <w:pStyle w:val="a4"/>
            </w:pPr>
            <w:sdt>
              <w:sdtPr>
                <w:alias w:val="您的姓名"/>
                <w:tag w:val=""/>
                <w:id w:val="-1301608017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Pr="00BE6499">
                  <w:rPr>
                    <w:lang w:val="zh-TW"/>
                  </w:rPr>
                  <w:t>您的</w:t>
                </w:r>
                <w:r w:rsidRPr="00BE6499">
                  <w:br/>
                </w:r>
                <w:r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地址"/>
              <w:tag w:val=""/>
              <w:id w:val="-1082978649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11B11" w:rsidRPr="00BE6499" w:rsidRDefault="00BE6499" w:rsidP="00F059D1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1923675696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-286582452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-825659411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E6499"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532074730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>
              <w:rPr>
                <w:sz w:val="15"/>
                <w:szCs w:val="15"/>
              </w:rPr>
            </w:sdtEndPr>
            <w:sdtContent>
              <w:p w:rsidR="00811B11" w:rsidRPr="00BE6499" w:rsidRDefault="00BE6499"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  <w:tc>
          <w:tcPr>
            <w:tcW w:w="2878" w:type="dxa"/>
          </w:tcPr>
          <w:p w:rsidR="00811B11" w:rsidRPr="00BE6499" w:rsidRDefault="00BE6499">
            <w:pPr>
              <w:pStyle w:val="a4"/>
            </w:pPr>
            <w:sdt>
              <w:sdtPr>
                <w:alias w:val="您的姓名"/>
                <w:tag w:val=""/>
                <w:id w:val="-82538878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Pr="00BE6499">
                  <w:rPr>
                    <w:lang w:val="zh-TW"/>
                  </w:rPr>
                  <w:t>您的</w:t>
                </w:r>
                <w:r w:rsidRPr="00BE6499">
                  <w:br/>
                </w:r>
                <w:r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地址"/>
              <w:tag w:val=""/>
              <w:id w:val="1753310223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11B11" w:rsidRPr="00BE6499" w:rsidRDefault="00BE6499" w:rsidP="00F059D1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-541286456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515110877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1066842431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E6499"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23991724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>
              <w:rPr>
                <w:sz w:val="15"/>
                <w:szCs w:val="15"/>
              </w:rPr>
            </w:sdtEndPr>
            <w:sdtContent>
              <w:p w:rsidR="00811B11" w:rsidRPr="00BE6499" w:rsidRDefault="00BE6499"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  <w:tc>
          <w:tcPr>
            <w:tcW w:w="2878" w:type="dxa"/>
          </w:tcPr>
          <w:p w:rsidR="00811B11" w:rsidRPr="00BE6499" w:rsidRDefault="00BE6499">
            <w:pPr>
              <w:pStyle w:val="a4"/>
            </w:pPr>
            <w:sdt>
              <w:sdtPr>
                <w:alias w:val="您的姓名"/>
                <w:tag w:val=""/>
                <w:id w:val="-999043122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Pr="00BE6499">
                  <w:rPr>
                    <w:lang w:val="zh-TW"/>
                  </w:rPr>
                  <w:t>您的</w:t>
                </w:r>
                <w:r w:rsidRPr="00BE6499">
                  <w:br/>
                </w:r>
                <w:r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地址"/>
              <w:tag w:val=""/>
              <w:id w:val="-1960641472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11B11" w:rsidRPr="00BE6499" w:rsidRDefault="00BE6499" w:rsidP="00F059D1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-1960025452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714392598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-355893351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E6499"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1960534222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>
              <w:rPr>
                <w:sz w:val="15"/>
                <w:szCs w:val="15"/>
              </w:rPr>
            </w:sdtEndPr>
            <w:sdtContent>
              <w:p w:rsidR="00811B11" w:rsidRPr="00BE6499" w:rsidRDefault="00BE6499"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  <w:tc>
          <w:tcPr>
            <w:tcW w:w="2878" w:type="dxa"/>
          </w:tcPr>
          <w:p w:rsidR="00811B11" w:rsidRPr="00BE6499" w:rsidRDefault="00BE6499">
            <w:pPr>
              <w:pStyle w:val="a4"/>
            </w:pPr>
            <w:sdt>
              <w:sdtPr>
                <w:alias w:val="您的姓名"/>
                <w:tag w:val=""/>
                <w:id w:val="181322605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 w:rsidRPr="00BE6499">
                  <w:rPr>
                    <w:lang w:val="zh-TW"/>
                  </w:rPr>
                  <w:t>您的</w:t>
                </w:r>
                <w:r w:rsidRPr="00BE6499">
                  <w:br/>
                </w:r>
                <w:r w:rsidRPr="00BE6499">
                  <w:rPr>
                    <w:lang w:val="zh-TW"/>
                  </w:rPr>
                  <w:t>姓名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地址"/>
              <w:tag w:val=""/>
              <w:id w:val="-1968495330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11B11" w:rsidRPr="00BE6499" w:rsidRDefault="00BE6499" w:rsidP="00F059D1">
                <w:pPr>
                  <w:spacing w:line="204" w:lineRule="auto"/>
                  <w:ind w:left="102" w:right="102"/>
                  <w:rPr>
                    <w:sz w:val="13"/>
                    <w:szCs w:val="13"/>
                  </w:rPr>
                </w:pPr>
                <w:r w:rsidRPr="00BE6499">
                  <w:rPr>
                    <w:sz w:val="13"/>
                    <w:szCs w:val="13"/>
                    <w:lang w:val="zh-TW"/>
                  </w:rPr>
                  <w:t xml:space="preserve">[郵遞區號，縣/市] </w:t>
                </w:r>
                <w:r w:rsidRPr="00BE6499">
                  <w:rPr>
                    <w:sz w:val="13"/>
                    <w:szCs w:val="13"/>
                  </w:rPr>
                  <w:br/>
                </w:r>
                <w:r w:rsidRPr="00BE6499">
                  <w:rPr>
                    <w:sz w:val="13"/>
                    <w:szCs w:val="13"/>
                    <w:lang w:val="zh-TW"/>
                  </w:rPr>
                  <w:t>[街道地址]</w:t>
                </w:r>
              </w:p>
            </w:sdtContent>
          </w:sdt>
          <w:p w:rsidR="00811B11" w:rsidRPr="00BE6499" w:rsidRDefault="00BE6499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話"/>
                <w:tag w:val=""/>
                <w:id w:val="1166369586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[電話]</w:t>
                </w:r>
              </w:sdtContent>
            </w:sdt>
          </w:p>
          <w:p w:rsidR="00811B11" w:rsidRPr="00BE6499" w:rsidRDefault="00BE6499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sdt>
              <w:sdtPr>
                <w:rPr>
                  <w:sz w:val="13"/>
                  <w:szCs w:val="13"/>
                </w:rPr>
                <w:alias w:val="電子郵件"/>
                <w:tag w:val=""/>
                <w:id w:val="-1029101250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BE6499">
                  <w:rPr>
                    <w:sz w:val="13"/>
                    <w:szCs w:val="13"/>
                    <w:lang w:val="zh-TW"/>
                  </w:rPr>
                  <w:t>[電子郵件地址]</w:t>
                </w:r>
              </w:sdtContent>
            </w:sdt>
          </w:p>
          <w:p w:rsidR="00811B11" w:rsidRPr="00BE6499" w:rsidRDefault="00A40FCA" w:rsidP="00F059D1">
            <w:pPr>
              <w:spacing w:line="204" w:lineRule="auto"/>
              <w:ind w:left="102" w:right="102"/>
              <w:rPr>
                <w:sz w:val="13"/>
                <w:szCs w:val="13"/>
              </w:rPr>
            </w:pPr>
            <w:r w:rsidRPr="00BE6499">
              <w:rPr>
                <w:sz w:val="13"/>
                <w:szCs w:val="13"/>
                <w:lang w:val="zh-TW"/>
              </w:rPr>
              <w:t xml:space="preserve">@twitter： </w:t>
            </w:r>
            <w:sdt>
              <w:sdtPr>
                <w:rPr>
                  <w:sz w:val="13"/>
                  <w:szCs w:val="13"/>
                </w:rPr>
                <w:alias w:val="Twitter"/>
                <w:tag w:val=""/>
                <w:id w:val="2053495470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E6499" w:rsidRPr="00BE6499">
                  <w:rPr>
                    <w:sz w:val="13"/>
                    <w:szCs w:val="13"/>
                    <w:lang w:val="zh-TW"/>
                  </w:rPr>
                  <w:t>[使用者名稱]</w:t>
                </w:r>
              </w:sdtContent>
            </w:sdt>
          </w:p>
          <w:sdt>
            <w:sdtPr>
              <w:rPr>
                <w:sz w:val="13"/>
                <w:szCs w:val="13"/>
              </w:rPr>
              <w:alias w:val="網址"/>
              <w:tag w:val=""/>
              <w:id w:val="-1290354115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>
              <w:rPr>
                <w:sz w:val="15"/>
                <w:szCs w:val="15"/>
              </w:rPr>
            </w:sdtEndPr>
            <w:sdtContent>
              <w:p w:rsidR="00811B11" w:rsidRPr="00BE6499" w:rsidRDefault="00BE6499">
                <w:r w:rsidRPr="00BE6499">
                  <w:rPr>
                    <w:sz w:val="13"/>
                    <w:szCs w:val="13"/>
                    <w:lang w:val="zh-TW"/>
                  </w:rPr>
                  <w:t>[網址]</w:t>
                </w:r>
              </w:p>
            </w:sdtContent>
          </w:sdt>
        </w:tc>
      </w:tr>
    </w:tbl>
    <w:p w:rsidR="00811B11" w:rsidRPr="00BE6499" w:rsidRDefault="00A40FCA">
      <w:r w:rsidRPr="00BE6499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9326880" cy="6601460"/>
                <wp:effectExtent l="0" t="0" r="7620" b="8890"/>
                <wp:wrapNone/>
                <wp:docPr id="4" name="群組 4" descr="在織紋背景中呈現雲朵與太陽的特殊背景設計圖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6880" cy="6601460"/>
                          <a:chOff x="5715" y="0"/>
                          <a:chExt cx="9326245" cy="660082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6" b="640"/>
                          <a:stretch/>
                        </pic:blipFill>
                        <pic:spPr bwMode="auto">
                          <a:xfrm>
                            <a:off x="5715" y="0"/>
                            <a:ext cx="9326245" cy="660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" r="9916"/>
                          <a:stretch/>
                        </pic:blipFill>
                        <pic:spPr bwMode="auto">
                          <a:xfrm>
                            <a:off x="10265" y="145731"/>
                            <a:ext cx="9317355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" r="9916"/>
                          <a:stretch/>
                        </pic:blipFill>
                        <pic:spPr bwMode="auto">
                          <a:xfrm>
                            <a:off x="10794" y="3350047"/>
                            <a:ext cx="9317355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E9E98" id="群組 4" o:spid="_x0000_s1026" alt="在織紋背景中呈現雲朵與太陽的特殊背景設計圖案" style="position:absolute;margin-left:0;margin-top:0;width:734.4pt;height:519.8pt;z-index:-251655168;mso-position-horizontal:center;mso-position-horizontal-relative:margin;mso-position-vertical:center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57;width:93262;height:66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5KgjAAAAA2gAAAA8AAABkcnMvZG93bnJldi54bWxET01rwkAQvRf8D8sI3uomCqVGV6kGbW/F&#10;6KG9DdkxCc3Oht01xn/fFQo9DY/3OavNYFrRk/ONZQXpNAFBXFrdcKXgfNo/v4LwAVlja5kU3MnD&#10;Zj16WmGm7Y2P1BehEjGEfYYK6hC6TEpf1mTQT21HHLmLdQZDhK6S2uEthptWzpLkRRpsODbU2NGu&#10;pvKnuBoFqPvtyaTFAnOXH/ynnX/tv9+VmoyHtyWIQEP4F/+5P3ScD49XHle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/kqCMAAAADaAAAADwAAAAAAAAAAAAAAAACfAgAA&#10;ZHJzL2Rvd25yZXYueG1sUEsFBgAAAAAEAAQA9wAAAIwDAAAAAA==&#10;">
                  <v:imagedata r:id="rId10" o:title="" cropbottom="419f" cropright="410f"/>
                  <v:path arrowok="t"/>
                </v:shape>
                <v:shape id="圖片 2" o:spid="_x0000_s1028" type="#_x0000_t75" style="position:absolute;left:102;top:1457;width:93174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K7ALEAAAA2gAAAA8AAABkcnMvZG93bnJldi54bWxEj91qwkAUhO+FvsNyCr2RZtPURImuooVC&#10;bwSrfYBD9pjEZs+G7Oanb98tCL0cZuYbZrObTCMG6lxtWcFLFIMgLqyuuVTwdXl/XoFwHlljY5kU&#10;/JCD3fZhtsFc25E/aTj7UgQIuxwVVN63uZSuqMigi2xLHLyr7Qz6ILtS6g7HADeNTOI4kwZrDgsV&#10;tvRWUfF97o0CeXhlOh1Pi6y/8mIul6m93FKlnh6n/RqEp8n/h+/tD60ggb8r4Qb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K7ALEAAAA2gAAAA8AAAAAAAAAAAAAAAAA&#10;nwIAAGRycy9kb3ducmV2LnhtbFBLBQYAAAAABAAEAPcAAACQAwAAAAA=&#10;">
                  <v:imagedata r:id="rId11" o:title="" cropleft="4489f" cropright="6499f"/>
                  <v:path arrowok="t"/>
                </v:shape>
                <v:shape id="圖片 3" o:spid="_x0000_s1029" type="#_x0000_t75" style="position:absolute;left:107;top:33500;width:93174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SZnDAAAA2gAAAA8AAABkcnMvZG93bnJldi54bWxEj91qwkAUhO8F32E5gjeiG43akrqGVih4&#10;U/DvAQ7ZY5KaPRuyGxPfvisUvBxm5htmk/amEndqXGlZwXwWgSDOrC45V3A5f0/fQTiPrLGyTAoe&#10;5CDdDgcbTLTt+Ej3k89FgLBLUEHhfZ1I6bKCDLqZrYmDd7WNQR9kk0vdYBfgppKLKFpLgyWHhQJr&#10;2hWU3U6tUSC/YqbDz2G5bq+8nMi3lT3/rpQaj/rPDxCeev8K/7f3WkEMz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ZJmcMAAADaAAAADwAAAAAAAAAAAAAAAACf&#10;AgAAZHJzL2Rvd25yZXYueG1sUEsFBgAAAAAEAAQA9wAAAI8DAAAAAA==&#10;">
                  <v:imagedata r:id="rId11" o:title="" cropleft="4489f" cropright="6499f"/>
                  <v:path arrowok="t"/>
                </v:shape>
                <w10:wrap anchorx="margin" anchory="page"/>
              </v:group>
            </w:pict>
          </mc:Fallback>
        </mc:AlternateContent>
      </w:r>
    </w:p>
    <w:sectPr w:rsidR="00811B11" w:rsidRPr="00BE6499">
      <w:pgSz w:w="15840" w:h="12240" w:orient="landscape" w:code="1"/>
      <w:pgMar w:top="10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B11"/>
    <w:rsid w:val="00811B11"/>
    <w:rsid w:val="00A40FCA"/>
    <w:rsid w:val="00B70C2B"/>
    <w:rsid w:val="00BE6499"/>
    <w:rsid w:val="00F059D1"/>
    <w:rsid w:val="00F5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5C71" w:themeColor="accent1"/>
        <w:sz w:val="15"/>
        <w:szCs w:val="15"/>
        <w:lang w:val="en-US" w:eastAsia="zh-TW" w:bidi="ar-SA"/>
      </w:rPr>
    </w:rPrDefault>
    <w:pPrDefault>
      <w:pPr>
        <w:spacing w:line="233" w:lineRule="auto"/>
        <w:ind w:left="101" w:right="101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499"/>
    <w:rPr>
      <w:rFonts w:ascii="Microsoft JhengHei UI" w:eastAsia="Microsoft JhengHei UI" w:hAnsi="Microsoft JhengHei UI" w:cs="Microsoft JhengHei UI"/>
    </w:rPr>
  </w:style>
  <w:style w:type="paragraph" w:styleId="1">
    <w:name w:val="heading 1"/>
    <w:basedOn w:val="a"/>
    <w:next w:val="a"/>
    <w:link w:val="10"/>
    <w:uiPriority w:val="9"/>
    <w:qFormat/>
    <w:rsid w:val="00BE6499"/>
    <w:pPr>
      <w:keepNext/>
      <w:spacing w:before="180" w:after="180" w:line="720" w:lineRule="auto"/>
      <w:outlineLvl w:val="0"/>
    </w:pPr>
    <w:rPr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6499"/>
    <w:pPr>
      <w:keepNext/>
      <w:spacing w:line="720" w:lineRule="auto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姓名"/>
    <w:basedOn w:val="a"/>
    <w:uiPriority w:val="1"/>
    <w:qFormat/>
    <w:rsid w:val="00BE6499"/>
    <w:pPr>
      <w:spacing w:after="50" w:line="204" w:lineRule="auto"/>
    </w:pPr>
    <w:rPr>
      <w:b/>
      <w:bCs/>
      <w:sz w:val="32"/>
      <w:szCs w:val="32"/>
    </w:rPr>
  </w:style>
  <w:style w:type="character" w:styleId="a5">
    <w:name w:val="Placeholder Text"/>
    <w:basedOn w:val="a0"/>
    <w:uiPriority w:val="99"/>
    <w:semiHidden/>
    <w:rPr>
      <w:color w:val="808080"/>
    </w:rPr>
  </w:style>
  <w:style w:type="character" w:styleId="a6">
    <w:name w:val="Hyperlink"/>
    <w:basedOn w:val="a0"/>
    <w:uiPriority w:val="99"/>
    <w:semiHidden/>
    <w:unhideWhenUsed/>
    <w:rPr>
      <w:color w:val="005C71" w:themeColor="hyperlink"/>
      <w:u w:val="none"/>
    </w:rPr>
  </w:style>
  <w:style w:type="character" w:styleId="a7">
    <w:name w:val="FollowedHyperlink"/>
    <w:basedOn w:val="a0"/>
    <w:uiPriority w:val="99"/>
    <w:semiHidden/>
    <w:unhideWhenUsed/>
    <w:rPr>
      <w:color w:val="70CCDD" w:themeColor="followedHyperlink"/>
      <w:u w:val="none"/>
    </w:rPr>
  </w:style>
  <w:style w:type="character" w:customStyle="1" w:styleId="10">
    <w:name w:val="標題 1 字元"/>
    <w:basedOn w:val="a0"/>
    <w:link w:val="1"/>
    <w:uiPriority w:val="9"/>
    <w:rsid w:val="00BE6499"/>
    <w:rPr>
      <w:rFonts w:ascii="Microsoft JhengHei UI" w:eastAsia="Microsoft JhengHei UI" w:hAnsi="Microsoft JhengHei UI" w:cs="Microsoft JhengHei U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BE6499"/>
    <w:rPr>
      <w:rFonts w:ascii="Microsoft JhengHei UI" w:eastAsia="Microsoft JhengHei UI" w:hAnsi="Microsoft JhengHei UI" w:cs="Microsoft JhengHei U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B1335E376B44E497B48B291BAAEA7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A85213F-2B6D-4276-957F-A1768D54AC04}"/>
      </w:docPartPr>
      <w:docPartBody>
        <w:p w:rsidR="007E1936" w:rsidRDefault="005E32A3" w:rsidP="005E32A3">
          <w:pPr>
            <w:pStyle w:val="01B1335E376B44E497B48B291BAAEA791"/>
          </w:pPr>
          <w:r w:rsidRPr="00BE6499">
            <w:rPr>
              <w:lang w:val="zh-TW"/>
            </w:rPr>
            <w:t>您的</w:t>
          </w:r>
          <w:r w:rsidRPr="00BE6499">
            <w:br/>
          </w:r>
          <w:r w:rsidRPr="00BE6499">
            <w:rPr>
              <w:lang w:val="zh-TW"/>
            </w:rPr>
            <w:t>姓名</w:t>
          </w:r>
        </w:p>
      </w:docPartBody>
    </w:docPart>
    <w:docPart>
      <w:docPartPr>
        <w:name w:val="4320BAD655D04819A9C69315BC2A23A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5A9099F-173D-47E4-BDCE-8157C3489115}"/>
      </w:docPartPr>
      <w:docPartBody>
        <w:p w:rsidR="007E1936" w:rsidRDefault="005E32A3" w:rsidP="005E32A3">
          <w:pPr>
            <w:pStyle w:val="4320BAD655D04819A9C69315BC2A23AE1"/>
          </w:pPr>
          <w:r w:rsidRPr="00BE6499">
            <w:rPr>
              <w:sz w:val="13"/>
              <w:szCs w:val="13"/>
              <w:lang w:val="zh-TW"/>
            </w:rPr>
            <w:t xml:space="preserve">[郵遞區號，縣/市] </w:t>
          </w:r>
          <w:r w:rsidRPr="00BE6499">
            <w:rPr>
              <w:sz w:val="13"/>
              <w:szCs w:val="13"/>
            </w:rPr>
            <w:br/>
          </w:r>
          <w:r w:rsidRPr="00BE6499">
            <w:rPr>
              <w:sz w:val="13"/>
              <w:szCs w:val="13"/>
              <w:lang w:val="zh-TW"/>
            </w:rPr>
            <w:t>[街道地址]</w:t>
          </w:r>
        </w:p>
      </w:docPartBody>
    </w:docPart>
    <w:docPart>
      <w:docPartPr>
        <w:name w:val="85933596DF7F43F099523A8517AECE0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448C440-7EFE-405C-9354-31049910C5C3}"/>
      </w:docPartPr>
      <w:docPartBody>
        <w:p w:rsidR="007E1936" w:rsidRDefault="005E32A3" w:rsidP="005E32A3">
          <w:pPr>
            <w:pStyle w:val="85933596DF7F43F099523A8517AECE0E1"/>
          </w:pPr>
          <w:r w:rsidRPr="00BE6499">
            <w:rPr>
              <w:sz w:val="13"/>
              <w:szCs w:val="13"/>
              <w:lang w:val="zh-TW"/>
            </w:rPr>
            <w:t>[電話]</w:t>
          </w:r>
        </w:p>
      </w:docPartBody>
    </w:docPart>
    <w:docPart>
      <w:docPartPr>
        <w:name w:val="A7A850F6A2C040BF8FB0B3FA9879E01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9E44762-39FC-42A7-AAA7-D43A2A1E338B}"/>
      </w:docPartPr>
      <w:docPartBody>
        <w:p w:rsidR="007E1936" w:rsidRDefault="005E32A3" w:rsidP="005E32A3">
          <w:pPr>
            <w:pStyle w:val="A7A850F6A2C040BF8FB0B3FA9879E0111"/>
          </w:pPr>
          <w:r w:rsidRPr="00BE6499">
            <w:rPr>
              <w:sz w:val="13"/>
              <w:szCs w:val="13"/>
              <w:lang w:val="zh-TW"/>
            </w:rPr>
            <w:t>[電子郵件地址]</w:t>
          </w:r>
        </w:p>
      </w:docPartBody>
    </w:docPart>
    <w:docPart>
      <w:docPartPr>
        <w:name w:val="1415593EC99D45DEBB2C5010BD2C7E9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C96645C-6B60-4AF6-AEF4-2151F2DE5B48}"/>
      </w:docPartPr>
      <w:docPartBody>
        <w:p w:rsidR="007E1936" w:rsidRDefault="005E32A3" w:rsidP="005E32A3">
          <w:pPr>
            <w:pStyle w:val="1415593EC99D45DEBB2C5010BD2C7E961"/>
          </w:pPr>
          <w:r w:rsidRPr="00BE6499">
            <w:rPr>
              <w:sz w:val="13"/>
              <w:szCs w:val="13"/>
              <w:lang w:val="zh-TW"/>
            </w:rPr>
            <w:t>[使用者名稱]</w:t>
          </w:r>
        </w:p>
      </w:docPartBody>
    </w:docPart>
    <w:docPart>
      <w:docPartPr>
        <w:name w:val="296F2396072A41B6967D2439142F9B7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59D2862-8C34-446F-8CA6-7CFE2E80B7C8}"/>
      </w:docPartPr>
      <w:docPartBody>
        <w:p w:rsidR="007E1936" w:rsidRDefault="005E32A3" w:rsidP="005E32A3">
          <w:pPr>
            <w:pStyle w:val="296F2396072A41B6967D2439142F9B771"/>
          </w:pPr>
          <w:r w:rsidRPr="00BE6499">
            <w:rPr>
              <w:sz w:val="13"/>
              <w:szCs w:val="13"/>
              <w:lang w:val="zh-TW"/>
            </w:rPr>
            <w:t>[網址]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936"/>
    <w:rsid w:val="005E32A3"/>
    <w:rsid w:val="007E1936"/>
    <w:rsid w:val="00CD7E9A"/>
    <w:rsid w:val="00FA15E5"/>
    <w:rsid w:val="00FE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E32A3"/>
    <w:rPr>
      <w:color w:val="808080"/>
    </w:rPr>
  </w:style>
  <w:style w:type="paragraph" w:customStyle="1" w:styleId="01B1335E376B44E497B48B291BAAEA79">
    <w:name w:val="01B1335E376B44E497B48B291BAAEA79"/>
    <w:rsid w:val="007E1936"/>
    <w:pPr>
      <w:spacing w:after="50" w:line="204" w:lineRule="auto"/>
      <w:ind w:left="101" w:right="101"/>
      <w:jc w:val="center"/>
    </w:pPr>
    <w:rPr>
      <w:rFonts w:asciiTheme="majorHAnsi" w:eastAsiaTheme="majorEastAsia" w:hAnsiTheme="majorHAnsi" w:cstheme="majorBidi"/>
      <w:b/>
      <w:bCs/>
      <w:color w:val="5B9BD5" w:themeColor="accent1"/>
      <w:sz w:val="32"/>
      <w:szCs w:val="32"/>
    </w:rPr>
  </w:style>
  <w:style w:type="paragraph" w:customStyle="1" w:styleId="4320BAD655D04819A9C69315BC2A23AE">
    <w:name w:val="4320BAD655D04819A9C69315BC2A23AE"/>
    <w:rsid w:val="007E1936"/>
    <w:pPr>
      <w:spacing w:after="0" w:line="233" w:lineRule="auto"/>
      <w:ind w:left="101" w:right="101"/>
      <w:jc w:val="center"/>
    </w:pPr>
    <w:rPr>
      <w:color w:val="5B9BD5" w:themeColor="accent1"/>
      <w:sz w:val="15"/>
      <w:szCs w:val="15"/>
    </w:rPr>
  </w:style>
  <w:style w:type="paragraph" w:customStyle="1" w:styleId="85933596DF7F43F099523A8517AECE0E">
    <w:name w:val="85933596DF7F43F099523A8517AECE0E"/>
    <w:rsid w:val="007E1936"/>
    <w:pPr>
      <w:spacing w:after="0" w:line="233" w:lineRule="auto"/>
      <w:ind w:left="101" w:right="101"/>
      <w:jc w:val="center"/>
    </w:pPr>
    <w:rPr>
      <w:color w:val="5B9BD5" w:themeColor="accent1"/>
      <w:sz w:val="15"/>
      <w:szCs w:val="15"/>
    </w:rPr>
  </w:style>
  <w:style w:type="paragraph" w:customStyle="1" w:styleId="A7A850F6A2C040BF8FB0B3FA9879E011">
    <w:name w:val="A7A850F6A2C040BF8FB0B3FA9879E011"/>
    <w:rsid w:val="007E1936"/>
    <w:pPr>
      <w:spacing w:after="0" w:line="233" w:lineRule="auto"/>
      <w:ind w:left="101" w:right="101"/>
      <w:jc w:val="center"/>
    </w:pPr>
    <w:rPr>
      <w:color w:val="5B9BD5" w:themeColor="accent1"/>
      <w:sz w:val="15"/>
      <w:szCs w:val="15"/>
    </w:rPr>
  </w:style>
  <w:style w:type="paragraph" w:customStyle="1" w:styleId="1415593EC99D45DEBB2C5010BD2C7E96">
    <w:name w:val="1415593EC99D45DEBB2C5010BD2C7E96"/>
    <w:rsid w:val="007E1936"/>
    <w:pPr>
      <w:spacing w:after="0" w:line="233" w:lineRule="auto"/>
      <w:ind w:left="101" w:right="101"/>
      <w:jc w:val="center"/>
    </w:pPr>
    <w:rPr>
      <w:color w:val="5B9BD5" w:themeColor="accent1"/>
      <w:sz w:val="15"/>
      <w:szCs w:val="15"/>
    </w:rPr>
  </w:style>
  <w:style w:type="paragraph" w:customStyle="1" w:styleId="296F2396072A41B6967D2439142F9B77">
    <w:name w:val="296F2396072A41B6967D2439142F9B77"/>
    <w:rsid w:val="007E1936"/>
    <w:pPr>
      <w:spacing w:after="0" w:line="233" w:lineRule="auto"/>
      <w:ind w:left="101" w:right="101"/>
      <w:jc w:val="center"/>
    </w:pPr>
    <w:rPr>
      <w:color w:val="5B9BD5" w:themeColor="accent1"/>
      <w:sz w:val="15"/>
      <w:szCs w:val="15"/>
    </w:rPr>
  </w:style>
  <w:style w:type="paragraph" w:customStyle="1" w:styleId="01B1335E376B44E497B48B291BAAEA791">
    <w:name w:val="01B1335E376B44E497B48B291BAAEA791"/>
    <w:rsid w:val="005E32A3"/>
    <w:pPr>
      <w:spacing w:after="50" w:line="204" w:lineRule="auto"/>
      <w:ind w:left="101" w:right="101"/>
      <w:jc w:val="center"/>
    </w:pPr>
    <w:rPr>
      <w:rFonts w:ascii="Microsoft JhengHei UI" w:eastAsia="Microsoft JhengHei UI" w:hAnsi="Microsoft JhengHei UI" w:cs="Microsoft JhengHei UI"/>
      <w:b/>
      <w:bCs/>
      <w:color w:val="5B9BD5" w:themeColor="accent1"/>
      <w:sz w:val="32"/>
      <w:szCs w:val="32"/>
    </w:rPr>
  </w:style>
  <w:style w:type="paragraph" w:customStyle="1" w:styleId="4320BAD655D04819A9C69315BC2A23AE1">
    <w:name w:val="4320BAD655D04819A9C69315BC2A23AE1"/>
    <w:rsid w:val="005E32A3"/>
    <w:pPr>
      <w:spacing w:after="0" w:line="233" w:lineRule="auto"/>
      <w:ind w:left="101" w:right="101"/>
      <w:jc w:val="center"/>
    </w:pPr>
    <w:rPr>
      <w:rFonts w:ascii="Microsoft JhengHei UI" w:eastAsia="Microsoft JhengHei UI" w:hAnsi="Microsoft JhengHei UI" w:cs="Microsoft JhengHei UI"/>
      <w:color w:val="5B9BD5" w:themeColor="accent1"/>
      <w:sz w:val="15"/>
      <w:szCs w:val="15"/>
    </w:rPr>
  </w:style>
  <w:style w:type="paragraph" w:customStyle="1" w:styleId="85933596DF7F43F099523A8517AECE0E1">
    <w:name w:val="85933596DF7F43F099523A8517AECE0E1"/>
    <w:rsid w:val="005E32A3"/>
    <w:pPr>
      <w:spacing w:after="0" w:line="233" w:lineRule="auto"/>
      <w:ind w:left="101" w:right="101"/>
      <w:jc w:val="center"/>
    </w:pPr>
    <w:rPr>
      <w:rFonts w:ascii="Microsoft JhengHei UI" w:eastAsia="Microsoft JhengHei UI" w:hAnsi="Microsoft JhengHei UI" w:cs="Microsoft JhengHei UI"/>
      <w:color w:val="5B9BD5" w:themeColor="accent1"/>
      <w:sz w:val="15"/>
      <w:szCs w:val="15"/>
    </w:rPr>
  </w:style>
  <w:style w:type="paragraph" w:customStyle="1" w:styleId="A7A850F6A2C040BF8FB0B3FA9879E0111">
    <w:name w:val="A7A850F6A2C040BF8FB0B3FA9879E0111"/>
    <w:rsid w:val="005E32A3"/>
    <w:pPr>
      <w:spacing w:after="0" w:line="233" w:lineRule="auto"/>
      <w:ind w:left="101" w:right="101"/>
      <w:jc w:val="center"/>
    </w:pPr>
    <w:rPr>
      <w:rFonts w:ascii="Microsoft JhengHei UI" w:eastAsia="Microsoft JhengHei UI" w:hAnsi="Microsoft JhengHei UI" w:cs="Microsoft JhengHei UI"/>
      <w:color w:val="5B9BD5" w:themeColor="accent1"/>
      <w:sz w:val="15"/>
      <w:szCs w:val="15"/>
    </w:rPr>
  </w:style>
  <w:style w:type="paragraph" w:customStyle="1" w:styleId="1415593EC99D45DEBB2C5010BD2C7E961">
    <w:name w:val="1415593EC99D45DEBB2C5010BD2C7E961"/>
    <w:rsid w:val="005E32A3"/>
    <w:pPr>
      <w:spacing w:after="0" w:line="233" w:lineRule="auto"/>
      <w:ind w:left="101" w:right="101"/>
      <w:jc w:val="center"/>
    </w:pPr>
    <w:rPr>
      <w:rFonts w:ascii="Microsoft JhengHei UI" w:eastAsia="Microsoft JhengHei UI" w:hAnsi="Microsoft JhengHei UI" w:cs="Microsoft JhengHei UI"/>
      <w:color w:val="5B9BD5" w:themeColor="accent1"/>
      <w:sz w:val="15"/>
      <w:szCs w:val="15"/>
    </w:rPr>
  </w:style>
  <w:style w:type="paragraph" w:customStyle="1" w:styleId="296F2396072A41B6967D2439142F9B771">
    <w:name w:val="296F2396072A41B6967D2439142F9B771"/>
    <w:rsid w:val="005E32A3"/>
    <w:pPr>
      <w:spacing w:after="0" w:line="233" w:lineRule="auto"/>
      <w:ind w:left="101" w:right="101"/>
      <w:jc w:val="center"/>
    </w:pPr>
    <w:rPr>
      <w:rFonts w:ascii="Microsoft JhengHei UI" w:eastAsia="Microsoft JhengHei UI" w:hAnsi="Microsoft JhengHei UI" w:cs="Microsoft JhengHei UI"/>
      <w:color w:val="5B9BD5" w:themeColor="accent1"/>
      <w:sz w:val="15"/>
      <w:szCs w:val="15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66daf58-3c46-4c48-8560-c485e881f7f9" xsi:nil="true"/>
    <AssetExpire xmlns="c66daf58-3c46-4c48-8560-c485e881f7f9">2029-01-01T08:00:00+00:00</AssetExpire>
    <CampaignTagsTaxHTField0 xmlns="c66daf58-3c46-4c48-8560-c485e881f7f9">
      <Terms xmlns="http://schemas.microsoft.com/office/infopath/2007/PartnerControls"/>
    </CampaignTagsTaxHTField0>
    <IntlLangReviewDate xmlns="c66daf58-3c46-4c48-8560-c485e881f7f9" xsi:nil="true"/>
    <TPFriendlyName xmlns="c66daf58-3c46-4c48-8560-c485e881f7f9" xsi:nil="true"/>
    <IntlLangReview xmlns="c66daf58-3c46-4c48-8560-c485e881f7f9">false</IntlLangReview>
    <LocLastLocAttemptVersionLookup xmlns="c66daf58-3c46-4c48-8560-c485e881f7f9">854628</LocLastLocAttemptVersionLookup>
    <PolicheckWords xmlns="c66daf58-3c46-4c48-8560-c485e881f7f9" xsi:nil="true"/>
    <SubmitterId xmlns="c66daf58-3c46-4c48-8560-c485e881f7f9" xsi:nil="true"/>
    <AcquiredFrom xmlns="c66daf58-3c46-4c48-8560-c485e881f7f9">Internal MS</AcquiredFrom>
    <EditorialStatus xmlns="c66daf58-3c46-4c48-8560-c485e881f7f9">Complete</EditorialStatus>
    <Markets xmlns="c66daf58-3c46-4c48-8560-c485e881f7f9"/>
    <OriginAsset xmlns="c66daf58-3c46-4c48-8560-c485e881f7f9" xsi:nil="true"/>
    <AssetStart xmlns="c66daf58-3c46-4c48-8560-c485e881f7f9">2012-08-30T16:28:00+00:00</AssetStart>
    <FriendlyTitle xmlns="c66daf58-3c46-4c48-8560-c485e881f7f9" xsi:nil="true"/>
    <MarketSpecific xmlns="c66daf58-3c46-4c48-8560-c485e881f7f9">false</MarketSpecific>
    <TPNamespace xmlns="c66daf58-3c46-4c48-8560-c485e881f7f9" xsi:nil="true"/>
    <PublishStatusLookup xmlns="c66daf58-3c46-4c48-8560-c485e881f7f9">
      <Value>491395</Value>
    </PublishStatusLookup>
    <APAuthor xmlns="c66daf58-3c46-4c48-8560-c485e881f7f9">
      <UserInfo>
        <DisplayName>REDMOND\v-vaddu</DisplayName>
        <AccountId>2567</AccountId>
        <AccountType/>
      </UserInfo>
    </APAuthor>
    <TPCommandLine xmlns="c66daf58-3c46-4c48-8560-c485e881f7f9" xsi:nil="true"/>
    <IntlLangReviewer xmlns="c66daf58-3c46-4c48-8560-c485e881f7f9" xsi:nil="true"/>
    <OpenTemplate xmlns="c66daf58-3c46-4c48-8560-c485e881f7f9">true</OpenTemplate>
    <CSXSubmissionDate xmlns="c66daf58-3c46-4c48-8560-c485e881f7f9" xsi:nil="true"/>
    <TaxCatchAll xmlns="c66daf58-3c46-4c48-8560-c485e881f7f9"/>
    <Manager xmlns="c66daf58-3c46-4c48-8560-c485e881f7f9" xsi:nil="true"/>
    <NumericId xmlns="c66daf58-3c46-4c48-8560-c485e881f7f9" xsi:nil="true"/>
    <ParentAssetId xmlns="c66daf58-3c46-4c48-8560-c485e881f7f9" xsi:nil="true"/>
    <OriginalSourceMarket xmlns="c66daf58-3c46-4c48-8560-c485e881f7f9">english</OriginalSourceMarket>
    <ApprovalStatus xmlns="c66daf58-3c46-4c48-8560-c485e881f7f9">InProgress</ApprovalStatus>
    <TPComponent xmlns="c66daf58-3c46-4c48-8560-c485e881f7f9" xsi:nil="true"/>
    <EditorialTags xmlns="c66daf58-3c46-4c48-8560-c485e881f7f9" xsi:nil="true"/>
    <TPExecutable xmlns="c66daf58-3c46-4c48-8560-c485e881f7f9" xsi:nil="true"/>
    <TPLaunchHelpLink xmlns="c66daf58-3c46-4c48-8560-c485e881f7f9" xsi:nil="true"/>
    <LocComments xmlns="c66daf58-3c46-4c48-8560-c485e881f7f9" xsi:nil="true"/>
    <LocRecommendedHandoff xmlns="c66daf58-3c46-4c48-8560-c485e881f7f9" xsi:nil="true"/>
    <SourceTitle xmlns="c66daf58-3c46-4c48-8560-c485e881f7f9" xsi:nil="true"/>
    <CSXUpdate xmlns="c66daf58-3c46-4c48-8560-c485e881f7f9">false</CSXUpdate>
    <IntlLocPriority xmlns="c66daf58-3c46-4c48-8560-c485e881f7f9" xsi:nil="true"/>
    <UAProjectedTotalWords xmlns="c66daf58-3c46-4c48-8560-c485e881f7f9" xsi:nil="true"/>
    <AssetType xmlns="c66daf58-3c46-4c48-8560-c485e881f7f9">TP</AssetType>
    <MachineTranslated xmlns="c66daf58-3c46-4c48-8560-c485e881f7f9">false</MachineTranslated>
    <OutputCachingOn xmlns="c66daf58-3c46-4c48-8560-c485e881f7f9">false</OutputCachingOn>
    <TemplateStatus xmlns="c66daf58-3c46-4c48-8560-c485e881f7f9">Complete</TemplateStatus>
    <IsSearchable xmlns="c66daf58-3c46-4c48-8560-c485e881f7f9">true</IsSearchable>
    <ContentItem xmlns="c66daf58-3c46-4c48-8560-c485e881f7f9" xsi:nil="true"/>
    <HandoffToMSDN xmlns="c66daf58-3c46-4c48-8560-c485e881f7f9" xsi:nil="true"/>
    <ShowIn xmlns="c66daf58-3c46-4c48-8560-c485e881f7f9">Show everywhere</ShowIn>
    <ThumbnailAssetId xmlns="c66daf58-3c46-4c48-8560-c485e881f7f9" xsi:nil="true"/>
    <UALocComments xmlns="c66daf58-3c46-4c48-8560-c485e881f7f9" xsi:nil="true"/>
    <UALocRecommendation xmlns="c66daf58-3c46-4c48-8560-c485e881f7f9">Localize</UALocRecommendation>
    <LastModifiedDateTime xmlns="c66daf58-3c46-4c48-8560-c485e881f7f9" xsi:nil="true"/>
    <LegacyData xmlns="c66daf58-3c46-4c48-8560-c485e881f7f9" xsi:nil="true"/>
    <LocManualTestRequired xmlns="c66daf58-3c46-4c48-8560-c485e881f7f9">false</LocManualTestRequired>
    <LocMarketGroupTiers2 xmlns="c66daf58-3c46-4c48-8560-c485e881f7f9" xsi:nil="true"/>
    <ClipArtFilename xmlns="c66daf58-3c46-4c48-8560-c485e881f7f9" xsi:nil="true"/>
    <TPApplication xmlns="c66daf58-3c46-4c48-8560-c485e881f7f9" xsi:nil="true"/>
    <CSXHash xmlns="c66daf58-3c46-4c48-8560-c485e881f7f9" xsi:nil="true"/>
    <DirectSourceMarket xmlns="c66daf58-3c46-4c48-8560-c485e881f7f9">english</DirectSourceMarket>
    <PrimaryImageGen xmlns="c66daf58-3c46-4c48-8560-c485e881f7f9">true</PrimaryImageGen>
    <PlannedPubDate xmlns="c66daf58-3c46-4c48-8560-c485e881f7f9" xsi:nil="true"/>
    <CSXSubmissionMarket xmlns="c66daf58-3c46-4c48-8560-c485e881f7f9" xsi:nil="true"/>
    <Downloads xmlns="c66daf58-3c46-4c48-8560-c485e881f7f9">0</Downloads>
    <ArtSampleDocs xmlns="c66daf58-3c46-4c48-8560-c485e881f7f9" xsi:nil="true"/>
    <TrustLevel xmlns="c66daf58-3c46-4c48-8560-c485e881f7f9">1 Microsoft Managed Content</TrustLevel>
    <BlockPublish xmlns="c66daf58-3c46-4c48-8560-c485e881f7f9">false</BlockPublish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BusinessGroup xmlns="c66daf58-3c46-4c48-8560-c485e881f7f9" xsi:nil="true"/>
    <Providers xmlns="c66daf58-3c46-4c48-8560-c485e881f7f9" xsi:nil="true"/>
    <TemplateTemplateType xmlns="c66daf58-3c46-4c48-8560-c485e881f7f9">Word Document Template</TemplateTemplateType>
    <TimesCloned xmlns="c66daf58-3c46-4c48-8560-c485e881f7f9" xsi:nil="true"/>
    <TPAppVersion xmlns="c66daf58-3c46-4c48-8560-c485e881f7f9" xsi:nil="true"/>
    <VoteCount xmlns="c66daf58-3c46-4c48-8560-c485e881f7f9" xsi:nil="true"/>
    <AverageRating xmlns="c66daf58-3c46-4c48-8560-c485e881f7f9" xsi:nil="true"/>
    <FeatureTagsTaxHTField0 xmlns="c66daf58-3c46-4c48-8560-c485e881f7f9">
      <Terms xmlns="http://schemas.microsoft.com/office/infopath/2007/PartnerControls"/>
    </FeatureTagsTaxHTField0>
    <Provider xmlns="c66daf58-3c46-4c48-8560-c485e881f7f9" xsi:nil="true"/>
    <UACurrentWords xmlns="c66daf58-3c46-4c48-8560-c485e881f7f9" xsi:nil="true"/>
    <AssetId xmlns="c66daf58-3c46-4c48-8560-c485e881f7f9">TP103424877</AssetId>
    <TPClientViewer xmlns="c66daf58-3c46-4c48-8560-c485e881f7f9" xsi:nil="true"/>
    <DSATActionTaken xmlns="c66daf58-3c46-4c48-8560-c485e881f7f9" xsi:nil="true"/>
    <APEditor xmlns="c66daf58-3c46-4c48-8560-c485e881f7f9">
      <UserInfo>
        <DisplayName/>
        <AccountId xsi:nil="true"/>
        <AccountType/>
      </UserInfo>
    </APEditor>
    <TPInstallLocation xmlns="c66daf58-3c46-4c48-8560-c485e881f7f9" xsi:nil="true"/>
    <OOCacheId xmlns="c66daf58-3c46-4c48-8560-c485e881f7f9" xsi:nil="true"/>
    <IsDeleted xmlns="c66daf58-3c46-4c48-8560-c485e881f7f9">false</IsDeleted>
    <PublishTargets xmlns="c66daf58-3c46-4c48-8560-c485e881f7f9">OfficeOnlineVNext</PublishTargets>
    <ApprovalLog xmlns="c66daf58-3c46-4c48-8560-c485e881f7f9" xsi:nil="true"/>
    <BugNumber xmlns="c66daf58-3c46-4c48-8560-c485e881f7f9" xsi:nil="true"/>
    <CrawlForDependencies xmlns="c66daf58-3c46-4c48-8560-c485e881f7f9">false</CrawlForDependencies>
    <InternalTagsTaxHTField0 xmlns="c66daf58-3c46-4c48-8560-c485e881f7f9">
      <Terms xmlns="http://schemas.microsoft.com/office/infopath/2007/PartnerControls"/>
    </InternalTagsTaxHTField0>
    <LastHandOff xmlns="c66daf58-3c46-4c48-8560-c485e881f7f9" xsi:nil="true"/>
    <Milestone xmlns="c66daf58-3c46-4c48-8560-c485e881f7f9" xsi:nil="true"/>
    <OriginalRelease xmlns="c66daf58-3c46-4c48-8560-c485e881f7f9">15</OriginalRelease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UANotes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C4D1B7-5244-41F0-9F6B-2CAF2AD1BB82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6D8F2E2F-63F9-44BA-82F5-5D331028AF39}"/>
</file>

<file path=customXml/itemProps4.xml><?xml version="1.0" encoding="utf-8"?>
<ds:datastoreItem xmlns:ds="http://schemas.openxmlformats.org/officeDocument/2006/customXml" ds:itemID="{B9B2FC6A-9166-4A0A-89E5-376BE29B6F31}"/>
</file>

<file path=docProps/app.xml><?xml version="1.0" encoding="utf-8"?>
<Properties xmlns="http://schemas.openxmlformats.org/officeDocument/2006/extended-properties" xmlns:vt="http://schemas.openxmlformats.org/officeDocument/2006/docPropsVTypes">
  <Template>Cute Cloud Business Cards for Avery_5371_15_TP103424877</Template>
  <TotalTime>190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Nitthita Choochaisri</cp:lastModifiedBy>
  <cp:revision>35</cp:revision>
  <dcterms:created xsi:type="dcterms:W3CDTF">2012-08-29T19:44:00Z</dcterms:created>
  <dcterms:modified xsi:type="dcterms:W3CDTF">2012-11-05T08:36:00Z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