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4B229" w14:textId="77777777" w:rsidR="003161E7" w:rsidRPr="003656DF" w:rsidRDefault="00E65EE1" w:rsidP="00706D60">
      <w:r w:rsidRPr="003656DF">
        <w:rPr>
          <w:rFonts w:hint="eastAsia"/>
          <w:noProof/>
          <w:lang w:val="zh-CN" w:bidi="zh-CN"/>
        </w:rPr>
        <w:drawing>
          <wp:anchor distT="0" distB="0" distL="114300" distR="114300" simplePos="0" relativeHeight="251654141" behindDoc="1" locked="0" layoutInCell="1" allowOverlap="1" wp14:anchorId="07504687" wp14:editId="2DAE6237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图片 2" descr="在笔记本电脑上工作的手，花，茶杯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3656DF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5FAA22A" wp14:editId="4B2BD1FD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长方形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4923E" w14:textId="77777777" w:rsidR="009E0C42" w:rsidRDefault="009E0C42" w:rsidP="009E0C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AA22A" id="长方形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" filled="f" strokecolor="#2f5496 [2404]" strokeweight="1pt">
                <v:textbox>
                  <w:txbxContent>
                    <w:p w14:paraId="4514923E" w14:textId="77777777" w:rsidR="009E0C42" w:rsidRDefault="009E0C42" w:rsidP="009E0C4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6390E8" w14:textId="77777777" w:rsidR="002B5D98" w:rsidRPr="003656DF" w:rsidRDefault="002B5D98" w:rsidP="002B5D98"/>
    <w:p w14:paraId="14BAEF19" w14:textId="77777777" w:rsidR="002B5D98" w:rsidRPr="003656DF" w:rsidRDefault="002B5D98" w:rsidP="002B5D98"/>
    <w:p w14:paraId="62734B40" w14:textId="77777777" w:rsidR="002B5D98" w:rsidRPr="003656DF" w:rsidRDefault="002B5D98" w:rsidP="002B5D98"/>
    <w:p w14:paraId="7C1AC6CA" w14:textId="77777777" w:rsidR="002B5D98" w:rsidRPr="003656DF" w:rsidRDefault="002B5D98" w:rsidP="002B5D98"/>
    <w:sdt>
      <w:sdtPr>
        <w:rPr>
          <w:rFonts w:hint="eastAsia"/>
        </w:rPr>
        <w:id w:val="-184286133"/>
        <w:placeholder>
          <w:docPart w:val="990C33743CEB478D8C32EA8C03FE5428"/>
        </w:placeholder>
        <w:temporary/>
        <w:showingPlcHdr/>
        <w15:appearance w15:val="hidden"/>
      </w:sdtPr>
      <w:sdtEndPr/>
      <w:sdtContent>
        <w:p w14:paraId="2A492CD8" w14:textId="77777777" w:rsidR="002B5D98" w:rsidRPr="003656DF" w:rsidRDefault="002B5D98" w:rsidP="002B5D98">
          <w:pPr>
            <w:pStyle w:val="Title"/>
          </w:pPr>
          <w:r w:rsidRPr="003656DF">
            <w:rPr>
              <w:rStyle w:val="PlaceholderText"/>
              <w:rFonts w:hint="eastAsia"/>
              <w:color w:val="auto"/>
              <w:lang w:val="zh-CN" w:bidi="zh-CN"/>
            </w:rPr>
            <w:t>作者</w:t>
          </w:r>
        </w:p>
      </w:sdtContent>
    </w:sdt>
    <w:p w14:paraId="544A1EE1" w14:textId="77777777" w:rsidR="002B5D98" w:rsidRPr="003656DF" w:rsidRDefault="002B5D98" w:rsidP="000C0C79">
      <w:pPr>
        <w:spacing w:line="240" w:lineRule="auto"/>
      </w:pPr>
    </w:p>
    <w:p w14:paraId="3A8F715C" w14:textId="77777777" w:rsidR="002B5D98" w:rsidRPr="003656DF" w:rsidRDefault="002B5D98" w:rsidP="000C0C79">
      <w:pPr>
        <w:spacing w:line="240" w:lineRule="auto"/>
      </w:pPr>
    </w:p>
    <w:p w14:paraId="2BFCA52C" w14:textId="77777777" w:rsidR="002B5D98" w:rsidRPr="003656DF" w:rsidRDefault="002B5D98" w:rsidP="000C0C79">
      <w:pPr>
        <w:spacing w:line="240" w:lineRule="auto"/>
      </w:pPr>
    </w:p>
    <w:p w14:paraId="16595F28" w14:textId="77777777" w:rsidR="002B5D98" w:rsidRPr="003656DF" w:rsidRDefault="002B5D98" w:rsidP="000C0C79">
      <w:pPr>
        <w:spacing w:line="240" w:lineRule="auto"/>
      </w:pPr>
    </w:p>
    <w:p w14:paraId="7DA430A8" w14:textId="77777777" w:rsidR="002B5D98" w:rsidRPr="003656DF" w:rsidRDefault="002B5D98" w:rsidP="000C0C79">
      <w:pPr>
        <w:spacing w:line="240" w:lineRule="auto"/>
      </w:pPr>
    </w:p>
    <w:p w14:paraId="1EEBA6E7" w14:textId="77777777" w:rsidR="002B5D98" w:rsidRPr="003656DF" w:rsidRDefault="002B5D98" w:rsidP="000C0C79">
      <w:pPr>
        <w:spacing w:line="240" w:lineRule="auto"/>
      </w:pPr>
    </w:p>
    <w:p w14:paraId="516EA7C9" w14:textId="77777777" w:rsidR="000C0C79" w:rsidRPr="003656DF" w:rsidRDefault="000C0C79" w:rsidP="002B5D98"/>
    <w:bookmarkStart w:id="0" w:name="_GoBack"/>
    <w:bookmarkEnd w:id="0"/>
    <w:p w14:paraId="1D27A8E2" w14:textId="1BFAA8B5" w:rsidR="00710767" w:rsidRPr="003656DF" w:rsidRDefault="006A18D2" w:rsidP="002B5D98">
      <w:pPr>
        <w:pStyle w:val="Subtitle"/>
      </w:pPr>
      <w:sdt>
        <w:sdtPr>
          <w:rPr>
            <w:rFonts w:hint="eastAsia"/>
          </w:rPr>
          <w:id w:val="-946771438"/>
          <w:placeholder>
            <w:docPart w:val="6F84D78A7741463581CE3C75D0CF3868"/>
          </w:placeholder>
          <w:temporary/>
          <w:showingPlcHdr/>
          <w15:appearance w15:val="hidden"/>
        </w:sdtPr>
        <w:sdtEndPr/>
        <w:sdtContent>
          <w:r w:rsidR="00CC691B" w:rsidRPr="003656DF">
            <w:rPr>
              <w:rStyle w:val="SubtitleChar"/>
              <w:rFonts w:hint="eastAsia"/>
              <w:lang w:val="zh-CN" w:bidi="zh-CN"/>
            </w:rPr>
            <w:t>单击或点击此处输入文本。</w:t>
          </w:r>
        </w:sdtContent>
      </w:sdt>
    </w:p>
    <w:p w14:paraId="158697EF" w14:textId="77777777" w:rsidR="00E96235" w:rsidRPr="003656DF" w:rsidRDefault="002974C8" w:rsidP="00706D60">
      <w:r w:rsidRPr="003656DF">
        <w:rPr>
          <w:rFonts w:hint="eastAsia"/>
          <w:lang w:val="zh-CN" w:bidi="zh-CN"/>
        </w:rPr>
        <w:br w:type="page"/>
      </w:r>
    </w:p>
    <w:sdt>
      <w:sdtPr>
        <w:rPr>
          <w:rFonts w:cstheme="minorBidi" w:hint="eastAsia"/>
          <w:caps w:val="0"/>
          <w:color w:val="auto"/>
          <w:sz w:val="22"/>
          <w:szCs w:val="22"/>
        </w:rPr>
        <w:id w:val="-103843043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77F5748" w14:textId="77777777" w:rsidR="00E96235" w:rsidRPr="003656DF" w:rsidRDefault="001A0417" w:rsidP="00706D60">
          <w:pPr>
            <w:pStyle w:val="TOCHeading"/>
          </w:pPr>
          <w:r w:rsidRPr="003656DF">
            <w:rPr>
              <w:rFonts w:hint="eastAsia"/>
              <w:noProof/>
              <w:lang w:val="zh-CN" w:bidi="zh-CN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6B23C19B" wp14:editId="55C74A53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-504825</wp:posOffset>
                    </wp:positionV>
                    <wp:extent cx="6659880" cy="9755505"/>
                    <wp:effectExtent l="0" t="0" r="26670" b="17145"/>
                    <wp:wrapNone/>
                    <wp:docPr id="7" name="长方形 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0C9059" w14:textId="77777777" w:rsidR="009E0C42" w:rsidRDefault="009E0C42" w:rsidP="009E0C4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B23C19B" id="长方形 7" o:spid="_x0000_s1027" style="position:absolute;left:0;text-align:left;margin-left:0;margin-top:-39.75pt;width:524.4pt;height:768.1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" filled="f" strokecolor="#2f5496 [2404]" strokeweight="1pt">
                    <v:textbox>
                      <w:txbxContent>
                        <w:p w14:paraId="170C9059" w14:textId="77777777" w:rsidR="009E0C42" w:rsidRDefault="009E0C42" w:rsidP="009E0C42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E541C4" w:rsidRPr="003656DF">
            <w:rPr>
              <w:rFonts w:hint="eastAsia"/>
              <w:lang w:val="zh-CN" w:bidi="zh-CN"/>
            </w:rPr>
            <w:t>目录</w:t>
          </w:r>
        </w:p>
        <w:p w14:paraId="1B444C7C" w14:textId="77777777" w:rsidR="00136DDD" w:rsidRPr="003656DF" w:rsidRDefault="00136DDD" w:rsidP="00706D60">
          <w:pPr>
            <w:pStyle w:val="TOC1"/>
            <w:rPr>
              <w:noProof/>
            </w:rPr>
          </w:pPr>
        </w:p>
        <w:p w14:paraId="2636F708" w14:textId="77777777" w:rsidR="00136DDD" w:rsidRPr="003656DF" w:rsidRDefault="00136DDD" w:rsidP="00706D60">
          <w:pPr>
            <w:pStyle w:val="TOC1"/>
            <w:rPr>
              <w:noProof/>
            </w:rPr>
          </w:pPr>
        </w:p>
        <w:p w14:paraId="25AFBA69" w14:textId="77777777" w:rsidR="00136DDD" w:rsidRPr="003656DF" w:rsidRDefault="00136DDD" w:rsidP="00706D60">
          <w:pPr>
            <w:pStyle w:val="TOC1"/>
            <w:rPr>
              <w:noProof/>
            </w:rPr>
          </w:pPr>
        </w:p>
        <w:p w14:paraId="618F1314" w14:textId="77777777" w:rsidR="000C0C79" w:rsidRPr="003656DF" w:rsidRDefault="00E96235">
          <w:pPr>
            <w:pStyle w:val="TOC1"/>
            <w:tabs>
              <w:tab w:val="right" w:leader="dot" w:pos="9016"/>
            </w:tabs>
            <w:rPr>
              <w:noProof/>
              <w:kern w:val="2"/>
              <w:sz w:val="21"/>
            </w:rPr>
          </w:pPr>
          <w:r w:rsidRPr="003656DF">
            <w:rPr>
              <w:rFonts w:hint="eastAsia"/>
              <w:b/>
              <w:noProof/>
              <w:lang w:val="zh-CN" w:bidi="zh-CN"/>
            </w:rPr>
            <w:fldChar w:fldCharType="begin"/>
          </w:r>
          <w:r w:rsidRPr="003656DF">
            <w:rPr>
              <w:rFonts w:hint="eastAsia"/>
              <w:b/>
              <w:noProof/>
              <w:lang w:val="zh-CN" w:bidi="zh-CN"/>
            </w:rPr>
            <w:instrText xml:space="preserve"> TOC \o "1-3" \h \z \u </w:instrText>
          </w:r>
          <w:r w:rsidRPr="003656DF">
            <w:rPr>
              <w:rFonts w:hint="eastAsia"/>
              <w:b/>
              <w:noProof/>
              <w:lang w:val="zh-CN" w:bidi="zh-CN"/>
            </w:rPr>
            <w:fldChar w:fldCharType="separate"/>
          </w:r>
          <w:hyperlink w:anchor="_Toc13658147" w:history="1">
            <w:r w:rsidR="000C0C79" w:rsidRPr="003656DF">
              <w:rPr>
                <w:rStyle w:val="Hyperlink"/>
                <w:rFonts w:hint="eastAsia"/>
                <w:noProof/>
                <w:lang w:val="zh-CN" w:bidi="zh-CN"/>
              </w:rPr>
              <w:t>简介</w:t>
            </w:r>
            <w:r w:rsidR="000C0C79" w:rsidRPr="003656DF">
              <w:rPr>
                <w:rFonts w:hint="eastAsia"/>
                <w:noProof/>
                <w:webHidden/>
              </w:rPr>
              <w:tab/>
            </w:r>
            <w:r w:rsidR="000C0C79" w:rsidRPr="003656DF">
              <w:rPr>
                <w:rFonts w:hint="eastAsia"/>
                <w:noProof/>
                <w:webHidden/>
              </w:rPr>
              <w:fldChar w:fldCharType="begin"/>
            </w:r>
            <w:r w:rsidR="000C0C79" w:rsidRPr="003656DF">
              <w:rPr>
                <w:rFonts w:hint="eastAsia"/>
                <w:noProof/>
                <w:webHidden/>
              </w:rPr>
              <w:instrText xml:space="preserve"> PAGEREF _Toc13658147 \h </w:instrText>
            </w:r>
            <w:r w:rsidR="000C0C79" w:rsidRPr="003656DF">
              <w:rPr>
                <w:rFonts w:hint="eastAsia"/>
                <w:noProof/>
                <w:webHidden/>
              </w:rPr>
            </w:r>
            <w:r w:rsidR="000C0C79" w:rsidRPr="003656DF">
              <w:rPr>
                <w:rFonts w:hint="eastAsia"/>
                <w:noProof/>
                <w:webHidden/>
              </w:rPr>
              <w:fldChar w:fldCharType="separate"/>
            </w:r>
            <w:r w:rsidR="000C0C79" w:rsidRPr="003656DF">
              <w:rPr>
                <w:rFonts w:hint="eastAsia"/>
                <w:noProof/>
                <w:webHidden/>
              </w:rPr>
              <w:t>3</w:t>
            </w:r>
            <w:r w:rsidR="000C0C79" w:rsidRPr="003656DF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8DBC44D" w14:textId="77777777" w:rsidR="000C0C79" w:rsidRPr="003656DF" w:rsidRDefault="006A18D2">
          <w:pPr>
            <w:pStyle w:val="TOC1"/>
            <w:tabs>
              <w:tab w:val="right" w:leader="dot" w:pos="9016"/>
            </w:tabs>
            <w:rPr>
              <w:noProof/>
              <w:kern w:val="2"/>
              <w:sz w:val="21"/>
            </w:rPr>
          </w:pPr>
          <w:hyperlink w:anchor="_Toc13658148" w:history="1">
            <w:r w:rsidR="000C0C79" w:rsidRPr="003656DF">
              <w:rPr>
                <w:rStyle w:val="Hyperlink"/>
                <w:rFonts w:hint="eastAsia"/>
                <w:noProof/>
                <w:lang w:val="zh-CN" w:bidi="zh-CN"/>
              </w:rPr>
              <w:t>产品/服务/方法</w:t>
            </w:r>
            <w:r w:rsidR="000C0C79" w:rsidRPr="003656DF">
              <w:rPr>
                <w:rFonts w:hint="eastAsia"/>
                <w:noProof/>
                <w:webHidden/>
              </w:rPr>
              <w:tab/>
            </w:r>
            <w:r w:rsidR="000C0C79" w:rsidRPr="003656DF">
              <w:rPr>
                <w:rFonts w:hint="eastAsia"/>
                <w:noProof/>
                <w:webHidden/>
              </w:rPr>
              <w:fldChar w:fldCharType="begin"/>
            </w:r>
            <w:r w:rsidR="000C0C79" w:rsidRPr="003656DF">
              <w:rPr>
                <w:rFonts w:hint="eastAsia"/>
                <w:noProof/>
                <w:webHidden/>
              </w:rPr>
              <w:instrText xml:space="preserve"> PAGEREF _Toc13658148 \h </w:instrText>
            </w:r>
            <w:r w:rsidR="000C0C79" w:rsidRPr="003656DF">
              <w:rPr>
                <w:rFonts w:hint="eastAsia"/>
                <w:noProof/>
                <w:webHidden/>
              </w:rPr>
            </w:r>
            <w:r w:rsidR="000C0C79" w:rsidRPr="003656DF">
              <w:rPr>
                <w:rFonts w:hint="eastAsia"/>
                <w:noProof/>
                <w:webHidden/>
              </w:rPr>
              <w:fldChar w:fldCharType="separate"/>
            </w:r>
            <w:r w:rsidR="000C0C79" w:rsidRPr="003656DF">
              <w:rPr>
                <w:rFonts w:hint="eastAsia"/>
                <w:noProof/>
                <w:webHidden/>
              </w:rPr>
              <w:t>4</w:t>
            </w:r>
            <w:r w:rsidR="000C0C79" w:rsidRPr="003656DF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206963D" w14:textId="77777777" w:rsidR="000C0C79" w:rsidRPr="003656DF" w:rsidRDefault="006A18D2">
          <w:pPr>
            <w:pStyle w:val="TOC1"/>
            <w:tabs>
              <w:tab w:val="right" w:leader="dot" w:pos="9016"/>
            </w:tabs>
            <w:rPr>
              <w:noProof/>
              <w:kern w:val="2"/>
              <w:sz w:val="21"/>
            </w:rPr>
          </w:pPr>
          <w:hyperlink w:anchor="_Toc13658149" w:history="1">
            <w:r w:rsidR="000C0C79" w:rsidRPr="003656DF">
              <w:rPr>
                <w:rStyle w:val="Hyperlink"/>
                <w:rFonts w:hint="eastAsia"/>
                <w:noProof/>
                <w:lang w:val="zh-CN" w:bidi="zh-CN"/>
              </w:rPr>
              <w:t>主要发现</w:t>
            </w:r>
            <w:r w:rsidR="000C0C79" w:rsidRPr="003656DF">
              <w:rPr>
                <w:rFonts w:hint="eastAsia"/>
                <w:noProof/>
                <w:webHidden/>
              </w:rPr>
              <w:tab/>
            </w:r>
            <w:r w:rsidR="000C0C79" w:rsidRPr="003656DF">
              <w:rPr>
                <w:rFonts w:hint="eastAsia"/>
                <w:noProof/>
                <w:webHidden/>
              </w:rPr>
              <w:fldChar w:fldCharType="begin"/>
            </w:r>
            <w:r w:rsidR="000C0C79" w:rsidRPr="003656DF">
              <w:rPr>
                <w:rFonts w:hint="eastAsia"/>
                <w:noProof/>
                <w:webHidden/>
              </w:rPr>
              <w:instrText xml:space="preserve"> PAGEREF _Toc13658149 \h </w:instrText>
            </w:r>
            <w:r w:rsidR="000C0C79" w:rsidRPr="003656DF">
              <w:rPr>
                <w:rFonts w:hint="eastAsia"/>
                <w:noProof/>
                <w:webHidden/>
              </w:rPr>
            </w:r>
            <w:r w:rsidR="000C0C79" w:rsidRPr="003656DF">
              <w:rPr>
                <w:rFonts w:hint="eastAsia"/>
                <w:noProof/>
                <w:webHidden/>
              </w:rPr>
              <w:fldChar w:fldCharType="separate"/>
            </w:r>
            <w:r w:rsidR="000C0C79" w:rsidRPr="003656DF">
              <w:rPr>
                <w:rFonts w:hint="eastAsia"/>
                <w:noProof/>
                <w:webHidden/>
              </w:rPr>
              <w:t>5</w:t>
            </w:r>
            <w:r w:rsidR="000C0C79" w:rsidRPr="003656DF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1BE7AF3" w14:textId="77777777" w:rsidR="000C0C79" w:rsidRPr="003656DF" w:rsidRDefault="006A18D2">
          <w:pPr>
            <w:pStyle w:val="TOC2"/>
            <w:tabs>
              <w:tab w:val="right" w:leader="dot" w:pos="9016"/>
            </w:tabs>
            <w:rPr>
              <w:noProof/>
              <w:kern w:val="2"/>
              <w:sz w:val="21"/>
            </w:rPr>
          </w:pPr>
          <w:hyperlink w:anchor="_Toc13658150" w:history="1">
            <w:r w:rsidR="000C0C79" w:rsidRPr="003656DF">
              <w:rPr>
                <w:rStyle w:val="Hyperlink"/>
                <w:rFonts w:hint="eastAsia"/>
                <w:noProof/>
                <w:lang w:val="zh-CN" w:bidi="zh-CN"/>
              </w:rPr>
              <w:t>主要发现 1</w:t>
            </w:r>
            <w:r w:rsidR="000C0C79" w:rsidRPr="003656DF">
              <w:rPr>
                <w:rFonts w:hint="eastAsia"/>
                <w:noProof/>
                <w:webHidden/>
              </w:rPr>
              <w:tab/>
            </w:r>
            <w:r w:rsidR="000C0C79" w:rsidRPr="003656DF">
              <w:rPr>
                <w:rFonts w:hint="eastAsia"/>
                <w:noProof/>
                <w:webHidden/>
              </w:rPr>
              <w:fldChar w:fldCharType="begin"/>
            </w:r>
            <w:r w:rsidR="000C0C79" w:rsidRPr="003656DF">
              <w:rPr>
                <w:rFonts w:hint="eastAsia"/>
                <w:noProof/>
                <w:webHidden/>
              </w:rPr>
              <w:instrText xml:space="preserve"> PAGEREF _Toc13658150 \h </w:instrText>
            </w:r>
            <w:r w:rsidR="000C0C79" w:rsidRPr="003656DF">
              <w:rPr>
                <w:rFonts w:hint="eastAsia"/>
                <w:noProof/>
                <w:webHidden/>
              </w:rPr>
            </w:r>
            <w:r w:rsidR="000C0C79" w:rsidRPr="003656DF">
              <w:rPr>
                <w:rFonts w:hint="eastAsia"/>
                <w:noProof/>
                <w:webHidden/>
              </w:rPr>
              <w:fldChar w:fldCharType="separate"/>
            </w:r>
            <w:r w:rsidR="000C0C79" w:rsidRPr="003656DF">
              <w:rPr>
                <w:rFonts w:hint="eastAsia"/>
                <w:noProof/>
                <w:webHidden/>
              </w:rPr>
              <w:t>5</w:t>
            </w:r>
            <w:r w:rsidR="000C0C79" w:rsidRPr="003656DF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37F9F7C" w14:textId="77777777" w:rsidR="000C0C79" w:rsidRPr="003656DF" w:rsidRDefault="006A18D2">
          <w:pPr>
            <w:pStyle w:val="TOC2"/>
            <w:tabs>
              <w:tab w:val="right" w:leader="dot" w:pos="9016"/>
            </w:tabs>
            <w:rPr>
              <w:noProof/>
              <w:kern w:val="2"/>
              <w:sz w:val="21"/>
            </w:rPr>
          </w:pPr>
          <w:hyperlink w:anchor="_Toc13658151" w:history="1">
            <w:r w:rsidR="000C0C79" w:rsidRPr="003656DF">
              <w:rPr>
                <w:rStyle w:val="Hyperlink"/>
                <w:rFonts w:hint="eastAsia"/>
                <w:noProof/>
                <w:lang w:val="zh-CN" w:bidi="zh-CN"/>
              </w:rPr>
              <w:t>主要发现 2</w:t>
            </w:r>
            <w:r w:rsidR="000C0C79" w:rsidRPr="003656DF">
              <w:rPr>
                <w:rFonts w:hint="eastAsia"/>
                <w:noProof/>
                <w:webHidden/>
              </w:rPr>
              <w:tab/>
            </w:r>
            <w:r w:rsidR="000C0C79" w:rsidRPr="003656DF">
              <w:rPr>
                <w:rFonts w:hint="eastAsia"/>
                <w:noProof/>
                <w:webHidden/>
              </w:rPr>
              <w:fldChar w:fldCharType="begin"/>
            </w:r>
            <w:r w:rsidR="000C0C79" w:rsidRPr="003656DF">
              <w:rPr>
                <w:rFonts w:hint="eastAsia"/>
                <w:noProof/>
                <w:webHidden/>
              </w:rPr>
              <w:instrText xml:space="preserve"> PAGEREF _Toc13658151 \h </w:instrText>
            </w:r>
            <w:r w:rsidR="000C0C79" w:rsidRPr="003656DF">
              <w:rPr>
                <w:rFonts w:hint="eastAsia"/>
                <w:noProof/>
                <w:webHidden/>
              </w:rPr>
            </w:r>
            <w:r w:rsidR="000C0C79" w:rsidRPr="003656DF">
              <w:rPr>
                <w:rFonts w:hint="eastAsia"/>
                <w:noProof/>
                <w:webHidden/>
              </w:rPr>
              <w:fldChar w:fldCharType="separate"/>
            </w:r>
            <w:r w:rsidR="000C0C79" w:rsidRPr="003656DF">
              <w:rPr>
                <w:rFonts w:hint="eastAsia"/>
                <w:noProof/>
                <w:webHidden/>
              </w:rPr>
              <w:t>5</w:t>
            </w:r>
            <w:r w:rsidR="000C0C79" w:rsidRPr="003656DF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2161E68" w14:textId="77777777" w:rsidR="000C0C79" w:rsidRPr="003656DF" w:rsidRDefault="006A18D2">
          <w:pPr>
            <w:pStyle w:val="TOC2"/>
            <w:tabs>
              <w:tab w:val="right" w:leader="dot" w:pos="9016"/>
            </w:tabs>
            <w:rPr>
              <w:noProof/>
              <w:kern w:val="2"/>
              <w:sz w:val="21"/>
            </w:rPr>
          </w:pPr>
          <w:hyperlink w:anchor="_Toc13658152" w:history="1">
            <w:r w:rsidR="000C0C79" w:rsidRPr="003656DF">
              <w:rPr>
                <w:rStyle w:val="Hyperlink"/>
                <w:rFonts w:hint="eastAsia"/>
                <w:noProof/>
                <w:lang w:val="zh-CN" w:bidi="zh-CN"/>
              </w:rPr>
              <w:t>主要发现 3</w:t>
            </w:r>
            <w:r w:rsidR="000C0C79" w:rsidRPr="003656DF">
              <w:rPr>
                <w:rFonts w:hint="eastAsia"/>
                <w:noProof/>
                <w:webHidden/>
              </w:rPr>
              <w:tab/>
            </w:r>
            <w:r w:rsidR="000C0C79" w:rsidRPr="003656DF">
              <w:rPr>
                <w:rFonts w:hint="eastAsia"/>
                <w:noProof/>
                <w:webHidden/>
              </w:rPr>
              <w:fldChar w:fldCharType="begin"/>
            </w:r>
            <w:r w:rsidR="000C0C79" w:rsidRPr="003656DF">
              <w:rPr>
                <w:rFonts w:hint="eastAsia"/>
                <w:noProof/>
                <w:webHidden/>
              </w:rPr>
              <w:instrText xml:space="preserve"> PAGEREF _Toc13658152 \h </w:instrText>
            </w:r>
            <w:r w:rsidR="000C0C79" w:rsidRPr="003656DF">
              <w:rPr>
                <w:rFonts w:hint="eastAsia"/>
                <w:noProof/>
                <w:webHidden/>
              </w:rPr>
            </w:r>
            <w:r w:rsidR="000C0C79" w:rsidRPr="003656DF">
              <w:rPr>
                <w:rFonts w:hint="eastAsia"/>
                <w:noProof/>
                <w:webHidden/>
              </w:rPr>
              <w:fldChar w:fldCharType="separate"/>
            </w:r>
            <w:r w:rsidR="000C0C79" w:rsidRPr="003656DF">
              <w:rPr>
                <w:rFonts w:hint="eastAsia"/>
                <w:noProof/>
                <w:webHidden/>
              </w:rPr>
              <w:t>5</w:t>
            </w:r>
            <w:r w:rsidR="000C0C79" w:rsidRPr="003656DF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59944C2" w14:textId="77777777" w:rsidR="000C0C79" w:rsidRPr="003656DF" w:rsidRDefault="006A18D2">
          <w:pPr>
            <w:pStyle w:val="TOC1"/>
            <w:tabs>
              <w:tab w:val="right" w:leader="dot" w:pos="9016"/>
            </w:tabs>
            <w:rPr>
              <w:noProof/>
              <w:kern w:val="2"/>
              <w:sz w:val="21"/>
            </w:rPr>
          </w:pPr>
          <w:hyperlink w:anchor="_Toc13658153" w:history="1">
            <w:r w:rsidR="000C0C79" w:rsidRPr="003656DF">
              <w:rPr>
                <w:rStyle w:val="Hyperlink"/>
                <w:rFonts w:hint="eastAsia"/>
                <w:noProof/>
                <w:lang w:val="zh-CN" w:bidi="zh-CN"/>
              </w:rPr>
              <w:t>可视数据</w:t>
            </w:r>
            <w:r w:rsidR="000C0C79" w:rsidRPr="003656DF">
              <w:rPr>
                <w:rFonts w:hint="eastAsia"/>
                <w:noProof/>
                <w:webHidden/>
              </w:rPr>
              <w:tab/>
            </w:r>
            <w:r w:rsidR="000C0C79" w:rsidRPr="003656DF">
              <w:rPr>
                <w:rFonts w:hint="eastAsia"/>
                <w:noProof/>
                <w:webHidden/>
              </w:rPr>
              <w:fldChar w:fldCharType="begin"/>
            </w:r>
            <w:r w:rsidR="000C0C79" w:rsidRPr="003656DF">
              <w:rPr>
                <w:rFonts w:hint="eastAsia"/>
                <w:noProof/>
                <w:webHidden/>
              </w:rPr>
              <w:instrText xml:space="preserve"> PAGEREF _Toc13658153 \h </w:instrText>
            </w:r>
            <w:r w:rsidR="000C0C79" w:rsidRPr="003656DF">
              <w:rPr>
                <w:rFonts w:hint="eastAsia"/>
                <w:noProof/>
                <w:webHidden/>
              </w:rPr>
            </w:r>
            <w:r w:rsidR="000C0C79" w:rsidRPr="003656DF">
              <w:rPr>
                <w:rFonts w:hint="eastAsia"/>
                <w:noProof/>
                <w:webHidden/>
              </w:rPr>
              <w:fldChar w:fldCharType="separate"/>
            </w:r>
            <w:r w:rsidR="000C0C79" w:rsidRPr="003656DF">
              <w:rPr>
                <w:rFonts w:hint="eastAsia"/>
                <w:noProof/>
                <w:webHidden/>
              </w:rPr>
              <w:t>6</w:t>
            </w:r>
            <w:r w:rsidR="000C0C79" w:rsidRPr="003656DF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3EFC389" w14:textId="77777777" w:rsidR="000C0C79" w:rsidRPr="003656DF" w:rsidRDefault="006A18D2">
          <w:pPr>
            <w:pStyle w:val="TOC1"/>
            <w:tabs>
              <w:tab w:val="right" w:leader="dot" w:pos="9016"/>
            </w:tabs>
            <w:rPr>
              <w:noProof/>
              <w:kern w:val="2"/>
              <w:sz w:val="21"/>
            </w:rPr>
          </w:pPr>
          <w:hyperlink w:anchor="_Toc13658154" w:history="1">
            <w:r w:rsidR="000C0C79" w:rsidRPr="003656DF">
              <w:rPr>
                <w:rStyle w:val="Hyperlink"/>
                <w:rFonts w:hint="eastAsia"/>
                <w:noProof/>
                <w:lang w:val="zh-CN" w:bidi="zh-CN"/>
              </w:rPr>
              <w:t>结论</w:t>
            </w:r>
            <w:r w:rsidR="000C0C79" w:rsidRPr="003656DF">
              <w:rPr>
                <w:rFonts w:hint="eastAsia"/>
                <w:noProof/>
                <w:webHidden/>
              </w:rPr>
              <w:tab/>
            </w:r>
            <w:r w:rsidR="000C0C79" w:rsidRPr="003656DF">
              <w:rPr>
                <w:rFonts w:hint="eastAsia"/>
                <w:noProof/>
                <w:webHidden/>
              </w:rPr>
              <w:fldChar w:fldCharType="begin"/>
            </w:r>
            <w:r w:rsidR="000C0C79" w:rsidRPr="003656DF">
              <w:rPr>
                <w:rFonts w:hint="eastAsia"/>
                <w:noProof/>
                <w:webHidden/>
              </w:rPr>
              <w:instrText xml:space="preserve"> PAGEREF _Toc13658154 \h </w:instrText>
            </w:r>
            <w:r w:rsidR="000C0C79" w:rsidRPr="003656DF">
              <w:rPr>
                <w:rFonts w:hint="eastAsia"/>
                <w:noProof/>
                <w:webHidden/>
              </w:rPr>
            </w:r>
            <w:r w:rsidR="000C0C79" w:rsidRPr="003656DF">
              <w:rPr>
                <w:rFonts w:hint="eastAsia"/>
                <w:noProof/>
                <w:webHidden/>
              </w:rPr>
              <w:fldChar w:fldCharType="separate"/>
            </w:r>
            <w:r w:rsidR="000C0C79" w:rsidRPr="003656DF">
              <w:rPr>
                <w:rFonts w:hint="eastAsia"/>
                <w:noProof/>
                <w:webHidden/>
              </w:rPr>
              <w:t>7</w:t>
            </w:r>
            <w:r w:rsidR="000C0C79" w:rsidRPr="003656DF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02D1863" w14:textId="77777777" w:rsidR="000C0C79" w:rsidRPr="003656DF" w:rsidRDefault="006A18D2">
          <w:pPr>
            <w:pStyle w:val="TOC2"/>
            <w:tabs>
              <w:tab w:val="right" w:leader="dot" w:pos="9016"/>
            </w:tabs>
            <w:rPr>
              <w:noProof/>
              <w:kern w:val="2"/>
              <w:sz w:val="21"/>
            </w:rPr>
          </w:pPr>
          <w:hyperlink w:anchor="_Toc13658155" w:history="1">
            <w:r w:rsidR="000C0C79" w:rsidRPr="003656DF">
              <w:rPr>
                <w:rStyle w:val="Hyperlink"/>
                <w:rFonts w:hint="eastAsia"/>
                <w:noProof/>
                <w:lang w:val="zh-CN" w:bidi="zh-CN"/>
              </w:rPr>
              <w:t>关键要点</w:t>
            </w:r>
            <w:r w:rsidR="000C0C79" w:rsidRPr="003656DF">
              <w:rPr>
                <w:rFonts w:hint="eastAsia"/>
                <w:noProof/>
                <w:webHidden/>
              </w:rPr>
              <w:tab/>
            </w:r>
            <w:r w:rsidR="000C0C79" w:rsidRPr="003656DF">
              <w:rPr>
                <w:rFonts w:hint="eastAsia"/>
                <w:noProof/>
                <w:webHidden/>
              </w:rPr>
              <w:fldChar w:fldCharType="begin"/>
            </w:r>
            <w:r w:rsidR="000C0C79" w:rsidRPr="003656DF">
              <w:rPr>
                <w:rFonts w:hint="eastAsia"/>
                <w:noProof/>
                <w:webHidden/>
              </w:rPr>
              <w:instrText xml:space="preserve"> PAGEREF _Toc13658155 \h </w:instrText>
            </w:r>
            <w:r w:rsidR="000C0C79" w:rsidRPr="003656DF">
              <w:rPr>
                <w:rFonts w:hint="eastAsia"/>
                <w:noProof/>
                <w:webHidden/>
              </w:rPr>
            </w:r>
            <w:r w:rsidR="000C0C79" w:rsidRPr="003656DF">
              <w:rPr>
                <w:rFonts w:hint="eastAsia"/>
                <w:noProof/>
                <w:webHidden/>
              </w:rPr>
              <w:fldChar w:fldCharType="separate"/>
            </w:r>
            <w:r w:rsidR="000C0C79" w:rsidRPr="003656DF">
              <w:rPr>
                <w:rFonts w:hint="eastAsia"/>
                <w:noProof/>
                <w:webHidden/>
              </w:rPr>
              <w:t>7</w:t>
            </w:r>
            <w:r w:rsidR="000C0C79" w:rsidRPr="003656DF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D0D81F5" w14:textId="77777777" w:rsidR="00F421C1" w:rsidRPr="003656DF" w:rsidRDefault="00E96235" w:rsidP="00706D60">
          <w:pPr>
            <w:rPr>
              <w:noProof/>
            </w:rPr>
          </w:pPr>
          <w:r w:rsidRPr="003656DF">
            <w:rPr>
              <w:rFonts w:hint="eastAsia"/>
              <w:noProof/>
              <w:lang w:val="zh-CN" w:bidi="zh-CN"/>
            </w:rPr>
            <w:fldChar w:fldCharType="end"/>
          </w:r>
        </w:p>
      </w:sdtContent>
    </w:sdt>
    <w:p w14:paraId="5A3F4E5F" w14:textId="77777777" w:rsidR="00C85251" w:rsidRPr="003656DF" w:rsidRDefault="00C85251" w:rsidP="00706D60">
      <w:r w:rsidRPr="003656DF">
        <w:rPr>
          <w:rFonts w:hint="eastAsia"/>
          <w:lang w:val="zh-CN" w:bidi="zh-CN"/>
        </w:rPr>
        <w:br w:type="page"/>
      </w:r>
    </w:p>
    <w:p w14:paraId="49AE7F75" w14:textId="77777777" w:rsidR="00C85251" w:rsidRPr="003656DF" w:rsidRDefault="00E653C0" w:rsidP="00706D60">
      <w:r w:rsidRPr="003656DF">
        <w:rPr>
          <w:rFonts w:hint="eastAsia"/>
          <w:noProof/>
          <w:lang w:val="zh-CN" w:bidi="zh-CN"/>
        </w:rPr>
        <w:lastRenderedPageBreak/>
        <w:drawing>
          <wp:anchor distT="0" distB="0" distL="114300" distR="114300" simplePos="0" relativeHeight="251660287" behindDoc="1" locked="0" layoutInCell="1" allowOverlap="1" wp14:anchorId="597B2519" wp14:editId="644B0CD7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图片 13" descr="笔记本电脑、笔记本、杯子、笔和植物排列在蓝色台面上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51" w:rsidRPr="003656DF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E388F5D" wp14:editId="4AE0B4E8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12" name="长方形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A0692" w14:textId="77777777" w:rsidR="009E0C42" w:rsidRDefault="009E0C42" w:rsidP="009E0C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88F5D" id="长方形 12" o:spid="_x0000_s1028" style="position:absolute;left:0;text-align:left;margin-left:34.5pt;margin-top:-35.25pt;width:524.4pt;height:768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" filled="f" strokecolor="#2f5496 [2404]" strokeweight="1pt">
                <v:textbox>
                  <w:txbxContent>
                    <w:p w14:paraId="209A0692" w14:textId="77777777" w:rsidR="009E0C42" w:rsidRDefault="009E0C42" w:rsidP="009E0C4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5C8964" w14:textId="77777777" w:rsidR="00C85251" w:rsidRPr="003656DF" w:rsidRDefault="00C85251" w:rsidP="00706D60"/>
    <w:p w14:paraId="670F8BA8" w14:textId="77777777" w:rsidR="00C85251" w:rsidRPr="003656DF" w:rsidRDefault="00C85251" w:rsidP="00706D60"/>
    <w:p w14:paraId="5A6D8D10" w14:textId="77777777" w:rsidR="00C85251" w:rsidRPr="003656DF" w:rsidRDefault="00C85251" w:rsidP="00706D60"/>
    <w:p w14:paraId="37C98145" w14:textId="77777777" w:rsidR="00C85251" w:rsidRPr="003656DF" w:rsidRDefault="00C85251" w:rsidP="00706D60"/>
    <w:p w14:paraId="48710178" w14:textId="77777777" w:rsidR="00C85251" w:rsidRPr="003656DF" w:rsidRDefault="00C85251" w:rsidP="00706D60"/>
    <w:p w14:paraId="3252246C" w14:textId="77777777" w:rsidR="00C85251" w:rsidRPr="003656DF" w:rsidRDefault="00C85251" w:rsidP="00706D60"/>
    <w:p w14:paraId="144C162F" w14:textId="77777777" w:rsidR="00706D60" w:rsidRPr="003656DF" w:rsidRDefault="00706D60" w:rsidP="00706D60"/>
    <w:p w14:paraId="45FBBF79" w14:textId="77777777" w:rsidR="00706D60" w:rsidRPr="003656DF" w:rsidRDefault="00706D60" w:rsidP="00706D60"/>
    <w:p w14:paraId="65ED59D9" w14:textId="77777777" w:rsidR="00706D60" w:rsidRPr="003656DF" w:rsidRDefault="00706D60" w:rsidP="00706D60"/>
    <w:bookmarkStart w:id="1" w:name="_Toc13658147" w:displacedByCustomXml="next"/>
    <w:sdt>
      <w:sdtPr>
        <w:rPr>
          <w:rFonts w:hint="eastAsia"/>
        </w:rPr>
        <w:id w:val="386619514"/>
        <w:placeholder>
          <w:docPart w:val="02C4CA24E33F4CD39141744068245B38"/>
        </w:placeholder>
        <w:temporary/>
        <w:showingPlcHdr/>
        <w15:appearance w15:val="hidden"/>
      </w:sdtPr>
      <w:sdtEndPr/>
      <w:sdtContent>
        <w:p w14:paraId="5D9CD251" w14:textId="77777777" w:rsidR="00C85251" w:rsidRPr="003656DF" w:rsidRDefault="00706D60" w:rsidP="00706D60">
          <w:pPr>
            <w:pStyle w:val="Heading1"/>
          </w:pPr>
          <w:r w:rsidRPr="003656DF">
            <w:rPr>
              <w:rFonts w:hint="eastAsia"/>
              <w:lang w:val="zh-CN" w:bidi="zh-CN"/>
            </w:rPr>
            <w:t>简介</w:t>
          </w:r>
        </w:p>
      </w:sdtContent>
    </w:sdt>
    <w:bookmarkEnd w:id="1" w:displacedByCustomXml="prev"/>
    <w:p w14:paraId="643D4A43" w14:textId="77777777" w:rsidR="001A70F2" w:rsidRPr="003656DF" w:rsidRDefault="001A70F2" w:rsidP="00706D60"/>
    <w:sdt>
      <w:sdtPr>
        <w:rPr>
          <w:rFonts w:hint="eastAsia"/>
        </w:rPr>
        <w:id w:val="-1231535767"/>
        <w:placeholder>
          <w:docPart w:val="722DD40A1BC542F6A658140DC3E93FE6"/>
        </w:placeholder>
        <w:temporary/>
        <w:showingPlcHdr/>
        <w15:appearance w15:val="hidden"/>
      </w:sdtPr>
      <w:sdtEndPr/>
      <w:sdtContent>
        <w:p w14:paraId="1E56C834" w14:textId="77777777" w:rsidR="00706D60" w:rsidRPr="003656DF" w:rsidRDefault="00706D60" w:rsidP="00706D60">
          <w:r w:rsidRPr="003656DF">
            <w:rPr>
              <w:rFonts w:hint="eastAsia"/>
              <w:lang w:val="zh-CN" w:bidi="zh-CN"/>
            </w:rPr>
            <w:t>通过短短几个字，确定并解决问题和建议的解决方案。可专注于常见的困境、新趋势、不断变化的技术、行业比较、新品上市等。你建议如何解决这个问题，你有什么建议？解决方案是基于对问题和潜在解决方案的全面检查。</w:t>
          </w:r>
        </w:p>
        <w:p w14:paraId="024B40E5" w14:textId="77777777" w:rsidR="00D92464" w:rsidRPr="003656DF" w:rsidRDefault="00706D60" w:rsidP="00706D60">
          <w:r w:rsidRPr="003656DF">
            <w:rPr>
              <w:rFonts w:hint="eastAsia"/>
              <w:lang w:val="zh-CN" w:bidi="zh-CN"/>
            </w:rPr>
            <w:t>在撰写白皮书时，一定要考虑到受众的情况。受众是谁，你想要传达什么？是针对业内专家，还面向商业受众的投资推介？这将有助于你为文章设定基调和正确的措辞。</w:t>
          </w:r>
        </w:p>
      </w:sdtContent>
    </w:sdt>
    <w:p w14:paraId="1C05480B" w14:textId="77777777" w:rsidR="001A70F2" w:rsidRPr="003656DF" w:rsidRDefault="001A70F2" w:rsidP="00706D60">
      <w:r w:rsidRPr="003656DF">
        <w:rPr>
          <w:rFonts w:hint="eastAsia"/>
          <w:lang w:val="zh-CN" w:bidi="zh-CN"/>
        </w:rPr>
        <w:br w:type="page"/>
      </w:r>
    </w:p>
    <w:p w14:paraId="11A97FFB" w14:textId="77777777" w:rsidR="00D92464" w:rsidRPr="003656DF" w:rsidRDefault="001A70F2" w:rsidP="00706D60">
      <w:pPr>
        <w:pStyle w:val="Heading1"/>
      </w:pPr>
      <w:bookmarkStart w:id="2" w:name="_Toc13658148"/>
      <w:r w:rsidRPr="003656DF">
        <w:rPr>
          <w:rFonts w:hint="eastAsia"/>
          <w:noProof/>
          <w:lang w:val="zh-CN" w:bidi="zh-CN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989051E" wp14:editId="08962BC4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4" name="长方形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08CF4" w14:textId="77777777" w:rsidR="009E0C42" w:rsidRDefault="009E0C42" w:rsidP="009E0C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9051E" id="长方形 14" o:spid="_x0000_s1029" style="position:absolute;left:0;text-align:left;margin-left:34.5pt;margin-top:-35.25pt;width:524.4pt;height:768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" filled="f" strokecolor="#2f5496 [2404]" strokeweight="1pt">
                <v:textbox>
                  <w:txbxContent>
                    <w:p w14:paraId="65608CF4" w14:textId="77777777" w:rsidR="009E0C42" w:rsidRDefault="009E0C42" w:rsidP="009E0C4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rFonts w:hint="eastAsia"/>
          </w:rPr>
          <w:id w:val="901101150"/>
          <w:placeholder>
            <w:docPart w:val="E1B4B5932C3040F9A31C1118C83B6A36"/>
          </w:placeholder>
          <w:temporary/>
          <w:showingPlcHdr/>
          <w15:appearance w15:val="hidden"/>
        </w:sdtPr>
        <w:sdtEndPr/>
        <w:sdtContent>
          <w:r w:rsidR="00706D60" w:rsidRPr="003656DF">
            <w:rPr>
              <w:rFonts w:hint="eastAsia"/>
              <w:lang w:val="zh-CN" w:bidi="zh-CN"/>
            </w:rPr>
            <w:t>产品/服务/方法</w:t>
          </w:r>
        </w:sdtContent>
      </w:sdt>
      <w:bookmarkEnd w:id="2"/>
    </w:p>
    <w:p w14:paraId="2E9F6A38" w14:textId="77777777" w:rsidR="00E930ED" w:rsidRPr="003656DF" w:rsidRDefault="00E930ED" w:rsidP="00706D60"/>
    <w:sdt>
      <w:sdtPr>
        <w:rPr>
          <w:rFonts w:hint="eastAsia"/>
        </w:rPr>
        <w:id w:val="1979337286"/>
        <w:placeholder>
          <w:docPart w:val="7CCDAF38356247048CA50E77041B3F45"/>
        </w:placeholder>
        <w:temporary/>
        <w:showingPlcHdr/>
        <w15:appearance w15:val="hidden"/>
      </w:sdtPr>
      <w:sdtEndPr/>
      <w:sdtContent>
        <w:p w14:paraId="34BABC5D" w14:textId="77777777" w:rsidR="00E930ED" w:rsidRPr="003656DF" w:rsidRDefault="00706D60" w:rsidP="00706D60">
          <w:r w:rsidRPr="003656DF">
            <w:rPr>
              <w:rFonts w:hint="eastAsia"/>
              <w:lang w:val="zh-CN" w:bidi="zh-CN"/>
            </w:rPr>
            <w:t>描述用于获取数据的方法和人口统计特征。为什么选择所执行的研究策略？该策略将如何传达你所涉及的主题？</w:t>
          </w:r>
        </w:p>
      </w:sdtContent>
    </w:sdt>
    <w:p w14:paraId="7AD90357" w14:textId="77777777" w:rsidR="00D92464" w:rsidRPr="003656DF" w:rsidRDefault="00D92464" w:rsidP="00706D60">
      <w:pPr>
        <w:rPr>
          <w:color w:val="2F5496" w:themeColor="accent1" w:themeShade="BF"/>
        </w:rPr>
      </w:pPr>
      <w:r w:rsidRPr="003656DF">
        <w:rPr>
          <w:rFonts w:hint="eastAsia"/>
          <w:lang w:val="zh-CN" w:bidi="zh-CN"/>
        </w:rPr>
        <w:br w:type="page"/>
      </w:r>
    </w:p>
    <w:p w14:paraId="72620C5A" w14:textId="77777777" w:rsidR="00C85251" w:rsidRPr="003656DF" w:rsidRDefault="00D92464" w:rsidP="00706D60">
      <w:pPr>
        <w:pStyle w:val="Heading1"/>
      </w:pPr>
      <w:bookmarkStart w:id="3" w:name="_Toc13658149"/>
      <w:r w:rsidRPr="003656DF">
        <w:rPr>
          <w:rFonts w:hint="eastAsia"/>
          <w:noProof/>
          <w:lang w:val="zh-CN" w:bidi="zh-CN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419A5D8" wp14:editId="66FC0650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6" name="长方形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7D4CF" w14:textId="77777777" w:rsidR="009E0C42" w:rsidRDefault="009E0C42" w:rsidP="009E0C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9A5D8" id="长方形 16" o:spid="_x0000_s1030" style="position:absolute;left:0;text-align:left;margin-left:34.5pt;margin-top:-35.25pt;width:524.4pt;height:768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" filled="f" strokecolor="#2f5496 [2404]" strokeweight="1pt">
                <v:textbox>
                  <w:txbxContent>
                    <w:p w14:paraId="2AF7D4CF" w14:textId="77777777" w:rsidR="009E0C42" w:rsidRDefault="009E0C42" w:rsidP="009E0C4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rFonts w:hint="eastAsia"/>
          </w:rPr>
          <w:id w:val="541633013"/>
          <w:placeholder>
            <w:docPart w:val="7061D4D426AA4715B0314A1FC86D4D5D"/>
          </w:placeholder>
          <w:temporary/>
          <w:showingPlcHdr/>
          <w15:appearance w15:val="hidden"/>
        </w:sdtPr>
        <w:sdtEndPr/>
        <w:sdtContent>
          <w:r w:rsidR="00706D60" w:rsidRPr="003656DF">
            <w:rPr>
              <w:rFonts w:hint="eastAsia"/>
              <w:lang w:val="zh-CN" w:bidi="zh-CN"/>
            </w:rPr>
            <w:t>主要发现</w:t>
          </w:r>
        </w:sdtContent>
      </w:sdt>
      <w:bookmarkEnd w:id="3"/>
    </w:p>
    <w:p w14:paraId="3680BA54" w14:textId="77777777" w:rsidR="001A70F2" w:rsidRPr="003656DF" w:rsidRDefault="001A70F2" w:rsidP="00706D60"/>
    <w:p w14:paraId="0378F612" w14:textId="77777777" w:rsidR="006512AE" w:rsidRPr="003656DF" w:rsidRDefault="006512AE" w:rsidP="00706D60">
      <w:pPr>
        <w:pStyle w:val="Heading2"/>
        <w:sectPr w:rsidR="006512AE" w:rsidRPr="003656DF" w:rsidSect="00E65EE1">
          <w:footerReference w:type="default" r:id="rId12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Start w:id="4" w:name="_Toc13658150" w:displacedByCustomXml="next"/>
    <w:sdt>
      <w:sdtPr>
        <w:rPr>
          <w:rFonts w:hint="eastAsia"/>
        </w:rPr>
        <w:id w:val="-1767372065"/>
        <w:placeholder>
          <w:docPart w:val="4A9FA96C6D7C44E69D98E03BBE73E637"/>
        </w:placeholder>
        <w:temporary/>
        <w:showingPlcHdr/>
        <w15:appearance w15:val="hidden"/>
      </w:sdtPr>
      <w:sdtEndPr/>
      <w:sdtContent>
        <w:p w14:paraId="5284C3F0" w14:textId="77777777" w:rsidR="00E930ED" w:rsidRPr="003656DF" w:rsidRDefault="00706D60" w:rsidP="00706D60">
          <w:pPr>
            <w:pStyle w:val="Heading2"/>
          </w:pPr>
          <w:r w:rsidRPr="003656DF">
            <w:rPr>
              <w:rFonts w:hint="eastAsia"/>
              <w:lang w:val="zh-CN" w:bidi="zh-CN"/>
            </w:rPr>
            <w:t>主要发现 1</w:t>
          </w:r>
        </w:p>
      </w:sdtContent>
    </w:sdt>
    <w:bookmarkEnd w:id="4" w:displacedByCustomXml="prev"/>
    <w:p w14:paraId="4A5DBF41" w14:textId="77777777" w:rsidR="006512AE" w:rsidRPr="003656DF" w:rsidRDefault="006512AE" w:rsidP="00706D60">
      <w:r w:rsidRPr="003656DF">
        <w:rPr>
          <w:rFonts w:hint="eastAsia"/>
          <w:noProof/>
          <w:lang w:val="zh-CN" w:bidi="zh-CN"/>
        </w:rPr>
        <w:drawing>
          <wp:inline distT="0" distB="0" distL="0" distR="0" wp14:anchorId="6D8B29C4" wp14:editId="0ECE23F7">
            <wp:extent cx="1676400" cy="1117600"/>
            <wp:effectExtent l="0" t="0" r="0" b="6350"/>
            <wp:docPr id="27" name="图片 27" descr="科研烧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id-biology-chemical-1366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hint="eastAsia"/>
        </w:rPr>
        <w:id w:val="511270125"/>
        <w:placeholder>
          <w:docPart w:val="00650E172BF74956BFAD0BC724E7A059"/>
        </w:placeholder>
        <w:temporary/>
        <w:showingPlcHdr/>
        <w15:appearance w15:val="hidden"/>
      </w:sdtPr>
      <w:sdtEndPr/>
      <w:sdtContent>
        <w:p w14:paraId="097EFE21" w14:textId="77777777" w:rsidR="00706D60" w:rsidRPr="003656DF" w:rsidRDefault="00706D60" w:rsidP="00706D60">
          <w:r w:rsidRPr="003656DF">
            <w:rPr>
              <w:rFonts w:hint="eastAsia"/>
              <w:lang w:val="zh-CN" w:bidi="zh-CN"/>
            </w:rPr>
            <w:t>研究和参数</w:t>
          </w:r>
        </w:p>
        <w:p w14:paraId="67E7DF79" w14:textId="77777777" w:rsidR="00576B76" w:rsidRPr="003656DF" w:rsidRDefault="00706D60" w:rsidP="00706D60">
          <w:r w:rsidRPr="003656DF">
            <w:rPr>
              <w:rFonts w:hint="eastAsia"/>
              <w:lang w:val="zh-CN" w:bidi="zh-CN"/>
            </w:rPr>
            <w:t>[若要将照片替换为自己的照片，只需将其删除，然后在“插入”选项卡上，单击“图片”。]</w:t>
          </w:r>
        </w:p>
      </w:sdtContent>
    </w:sdt>
    <w:p w14:paraId="45751A98" w14:textId="77777777" w:rsidR="006512AE" w:rsidRPr="003656DF" w:rsidRDefault="006512AE" w:rsidP="00706D60"/>
    <w:p w14:paraId="388A19CD" w14:textId="77777777" w:rsidR="006512AE" w:rsidRPr="003656DF" w:rsidRDefault="006512AE" w:rsidP="00706D60">
      <w:pPr>
        <w:pStyle w:val="Heading2"/>
        <w:rPr>
          <w:sz w:val="28"/>
        </w:rPr>
      </w:pPr>
      <w:r w:rsidRPr="003656DF">
        <w:rPr>
          <w:rFonts w:hint="eastAsia"/>
          <w:lang w:val="zh-CN" w:bidi="zh-CN"/>
        </w:rPr>
        <w:br w:type="column"/>
      </w:r>
      <w:bookmarkStart w:id="5" w:name="_Toc13658151"/>
      <w:sdt>
        <w:sdtPr>
          <w:rPr>
            <w:rFonts w:hint="eastAsia"/>
          </w:rPr>
          <w:id w:val="-895659132"/>
          <w:placeholder>
            <w:docPart w:val="E19B2E3FE31C495FAE86E39E206A7879"/>
          </w:placeholder>
          <w:temporary/>
          <w:showingPlcHdr/>
          <w15:appearance w15:val="hidden"/>
        </w:sdtPr>
        <w:sdtEndPr/>
        <w:sdtContent>
          <w:r w:rsidR="00706D60" w:rsidRPr="003656DF">
            <w:rPr>
              <w:rFonts w:hint="eastAsia"/>
              <w:lang w:val="zh-CN" w:bidi="zh-CN"/>
            </w:rPr>
            <w:t>主要发现 2</w:t>
          </w:r>
        </w:sdtContent>
      </w:sdt>
      <w:bookmarkEnd w:id="5"/>
    </w:p>
    <w:p w14:paraId="250CAC7C" w14:textId="77777777" w:rsidR="006512AE" w:rsidRPr="003656DF" w:rsidRDefault="006512AE" w:rsidP="00706D60">
      <w:r w:rsidRPr="003656DF">
        <w:rPr>
          <w:rFonts w:hint="eastAsia"/>
          <w:noProof/>
          <w:lang w:val="zh-CN" w:bidi="zh-CN"/>
        </w:rPr>
        <w:drawing>
          <wp:inline distT="0" distB="0" distL="0" distR="0" wp14:anchorId="1546739B" wp14:editId="4ACDAF9D">
            <wp:extent cx="1676400" cy="1110615"/>
            <wp:effectExtent l="0" t="0" r="0" b="0"/>
            <wp:docPr id="28" name="图片 28" descr="在笔记本电脑和纸质笔记本上工作的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ts-computer-data-669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hint="eastAsia"/>
        </w:rPr>
        <w:id w:val="1601600674"/>
        <w:placeholder>
          <w:docPart w:val="2B02B527892E4299BBAB5E4D52C463EA"/>
        </w:placeholder>
        <w:temporary/>
        <w:showingPlcHdr/>
        <w15:appearance w15:val="hidden"/>
      </w:sdtPr>
      <w:sdtEndPr/>
      <w:sdtContent>
        <w:p w14:paraId="7241D0CF" w14:textId="77777777" w:rsidR="006512AE" w:rsidRPr="003656DF" w:rsidRDefault="00706D60" w:rsidP="00706D60">
          <w:r w:rsidRPr="003656DF">
            <w:rPr>
              <w:rFonts w:hint="eastAsia"/>
              <w:lang w:val="zh-CN" w:bidi="zh-CN"/>
            </w:rPr>
            <w:t>研究和参数</w:t>
          </w:r>
        </w:p>
      </w:sdtContent>
    </w:sdt>
    <w:p w14:paraId="61F48524" w14:textId="77777777" w:rsidR="006512AE" w:rsidRPr="003656DF" w:rsidRDefault="006512AE" w:rsidP="00706D60"/>
    <w:p w14:paraId="7CA49E4D" w14:textId="77777777" w:rsidR="006512AE" w:rsidRPr="003656DF" w:rsidRDefault="006512AE" w:rsidP="00706D60">
      <w:pPr>
        <w:pStyle w:val="Heading2"/>
        <w:rPr>
          <w:sz w:val="28"/>
        </w:rPr>
      </w:pPr>
      <w:r w:rsidRPr="003656DF">
        <w:rPr>
          <w:rFonts w:hint="eastAsia"/>
          <w:lang w:val="zh-CN" w:bidi="zh-CN"/>
        </w:rPr>
        <w:br w:type="column"/>
      </w:r>
      <w:bookmarkStart w:id="6" w:name="_Toc13658152"/>
      <w:sdt>
        <w:sdtPr>
          <w:rPr>
            <w:rFonts w:hint="eastAsia"/>
          </w:rPr>
          <w:id w:val="478657186"/>
          <w:placeholder>
            <w:docPart w:val="2D0A54ABDFDC467BBEE3A58491D69F09"/>
          </w:placeholder>
          <w:temporary/>
          <w:showingPlcHdr/>
          <w15:appearance w15:val="hidden"/>
        </w:sdtPr>
        <w:sdtEndPr/>
        <w:sdtContent>
          <w:r w:rsidR="00706D60" w:rsidRPr="003656DF">
            <w:rPr>
              <w:rFonts w:hint="eastAsia"/>
              <w:lang w:val="zh-CN" w:bidi="zh-CN"/>
            </w:rPr>
            <w:t>主要发现 3</w:t>
          </w:r>
        </w:sdtContent>
      </w:sdt>
      <w:bookmarkEnd w:id="6"/>
    </w:p>
    <w:p w14:paraId="5259E336" w14:textId="77777777" w:rsidR="006512AE" w:rsidRPr="003656DF" w:rsidRDefault="006512AE" w:rsidP="00706D60">
      <w:r w:rsidRPr="003656DF">
        <w:rPr>
          <w:rFonts w:hint="eastAsia"/>
          <w:noProof/>
          <w:lang w:val="zh-CN" w:bidi="zh-CN"/>
        </w:rPr>
        <w:drawing>
          <wp:inline distT="0" distB="0" distL="0" distR="0" wp14:anchorId="4FD6FD9D" wp14:editId="05CC593D">
            <wp:extent cx="1676400" cy="1113155"/>
            <wp:effectExtent l="0" t="0" r="0" b="0"/>
            <wp:docPr id="29" name="图片 29" descr="文字游戏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s-photo-2706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hint="eastAsia"/>
        </w:rPr>
        <w:id w:val="1763947809"/>
        <w:placeholder>
          <w:docPart w:val="E9A11EC94F764A21A8E425544344E347"/>
        </w:placeholder>
        <w:temporary/>
        <w:showingPlcHdr/>
        <w15:appearance w15:val="hidden"/>
      </w:sdtPr>
      <w:sdtEndPr/>
      <w:sdtContent>
        <w:p w14:paraId="5D6E768B" w14:textId="77777777" w:rsidR="00165112" w:rsidRPr="003656DF" w:rsidRDefault="00706D60" w:rsidP="00706D60">
          <w:r w:rsidRPr="003656DF">
            <w:rPr>
              <w:rFonts w:hint="eastAsia"/>
              <w:lang w:val="zh-CN" w:bidi="zh-CN"/>
            </w:rPr>
            <w:t>研究和参数</w:t>
          </w:r>
        </w:p>
      </w:sdtContent>
    </w:sdt>
    <w:p w14:paraId="71C689DC" w14:textId="77777777" w:rsidR="00F8576E" w:rsidRPr="003656DF" w:rsidRDefault="00F8576E" w:rsidP="00706D60"/>
    <w:p w14:paraId="68A3B52E" w14:textId="77777777" w:rsidR="00165112" w:rsidRPr="003656DF" w:rsidRDefault="00165112" w:rsidP="00F8576E">
      <w:r w:rsidRPr="003656DF">
        <w:rPr>
          <w:rFonts w:hint="eastAsia"/>
          <w:lang w:val="zh-CN" w:bidi="zh-CN"/>
        </w:rPr>
        <w:br w:type="page"/>
      </w:r>
    </w:p>
    <w:p w14:paraId="6B6A9414" w14:textId="77777777" w:rsidR="00165112" w:rsidRPr="003656DF" w:rsidRDefault="00165112" w:rsidP="00706D60">
      <w:pPr>
        <w:pStyle w:val="Heading2"/>
        <w:sectPr w:rsidR="00165112" w:rsidRPr="003656DF" w:rsidSect="00E65EE1">
          <w:type w:val="continuous"/>
          <w:pgSz w:w="11906" w:h="16838" w:code="9"/>
          <w:pgMar w:top="1440" w:right="1440" w:bottom="1440" w:left="1440" w:header="720" w:footer="720" w:gutter="0"/>
          <w:cols w:num="3" w:space="720"/>
          <w:docGrid w:linePitch="360"/>
        </w:sectPr>
      </w:pPr>
    </w:p>
    <w:p w14:paraId="72BFB275" w14:textId="77777777" w:rsidR="006512AE" w:rsidRPr="003656DF" w:rsidRDefault="00165112" w:rsidP="00706D60">
      <w:pPr>
        <w:pStyle w:val="Heading1"/>
      </w:pPr>
      <w:bookmarkStart w:id="7" w:name="_Toc13658153"/>
      <w:r w:rsidRPr="003656DF">
        <w:rPr>
          <w:rFonts w:hint="eastAsia"/>
          <w:noProof/>
          <w:lang w:val="zh-CN" w:bidi="zh-CN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B882D8A" wp14:editId="0247B957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64" name="长方形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31E3B" w14:textId="77777777" w:rsidR="009E0C42" w:rsidRDefault="009E0C42" w:rsidP="009E0C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82D8A" id="长方形 64" o:spid="_x0000_s1031" style="position:absolute;left:0;text-align:left;margin-left:34.5pt;margin-top:-35.25pt;width:524.4pt;height:768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" filled="f" strokecolor="#2f5496 [2404]" strokeweight="1pt">
                <v:textbox>
                  <w:txbxContent>
                    <w:p w14:paraId="58831E3B" w14:textId="77777777" w:rsidR="009E0C42" w:rsidRDefault="009E0C42" w:rsidP="009E0C4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rFonts w:hint="eastAsia"/>
          </w:rPr>
          <w:id w:val="1789384419"/>
          <w:placeholder>
            <w:docPart w:val="BC38A9BAD5AF4949BCCD6E5321F72E62"/>
          </w:placeholder>
          <w:temporary/>
          <w:showingPlcHdr/>
          <w15:appearance w15:val="hidden"/>
        </w:sdtPr>
        <w:sdtEndPr/>
        <w:sdtContent>
          <w:r w:rsidR="00706D60" w:rsidRPr="003656DF">
            <w:rPr>
              <w:rFonts w:hint="eastAsia"/>
              <w:lang w:val="zh-CN" w:bidi="zh-CN"/>
            </w:rPr>
            <w:t>可视数据</w:t>
          </w:r>
        </w:sdtContent>
      </w:sdt>
      <w:bookmarkEnd w:id="7"/>
    </w:p>
    <w:p w14:paraId="3F2E219F" w14:textId="77777777" w:rsidR="00165112" w:rsidRPr="003656DF" w:rsidRDefault="00165112" w:rsidP="00706D60"/>
    <w:p w14:paraId="67CCB8FC" w14:textId="77777777" w:rsidR="00706D60" w:rsidRPr="003656DF" w:rsidRDefault="006A18D2" w:rsidP="00706D60">
      <w:sdt>
        <w:sdtPr>
          <w:rPr>
            <w:rFonts w:hint="eastAsia"/>
          </w:rPr>
          <w:id w:val="1420135939"/>
          <w:placeholder>
            <w:docPart w:val="D4DA74A5C4FB4551A6C097CD5F4417D1"/>
          </w:placeholder>
          <w:temporary/>
          <w:showingPlcHdr/>
          <w15:appearance w15:val="hidden"/>
        </w:sdtPr>
        <w:sdtEndPr/>
        <w:sdtContent>
          <w:r w:rsidR="00706D60" w:rsidRPr="003656DF">
            <w:rPr>
              <w:rFonts w:hint="eastAsia"/>
              <w:lang w:val="zh-CN" w:bidi="zh-CN"/>
            </w:rPr>
            <w:t>插入任何图表图形/数据</w:t>
          </w:r>
        </w:sdtContent>
      </w:sdt>
    </w:p>
    <w:p w14:paraId="33E18ECA" w14:textId="77777777" w:rsidR="006512AE" w:rsidRPr="003656DF" w:rsidRDefault="006512AE" w:rsidP="00706D60">
      <w:r w:rsidRPr="003656DF">
        <w:rPr>
          <w:rFonts w:hint="eastAsia"/>
          <w:lang w:val="zh-CN" w:bidi="zh-CN"/>
        </w:rPr>
        <w:br w:type="page"/>
      </w:r>
    </w:p>
    <w:p w14:paraId="6F2F9CCB" w14:textId="77777777" w:rsidR="00165112" w:rsidRPr="003656DF" w:rsidRDefault="00165112" w:rsidP="00706D60">
      <w:pPr>
        <w:pStyle w:val="Heading1"/>
        <w:sectPr w:rsidR="00165112" w:rsidRPr="003656DF" w:rsidSect="00E65EE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09F078B" w14:textId="77777777" w:rsidR="006512AE" w:rsidRPr="003656DF" w:rsidRDefault="003656DF" w:rsidP="00706D60">
      <w:pPr>
        <w:pStyle w:val="Heading1"/>
      </w:pPr>
      <w:bookmarkStart w:id="8" w:name="_Toc13658154"/>
      <w:r w:rsidRPr="003656DF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9DE68C" wp14:editId="08A23539">
                <wp:simplePos x="0" y="0"/>
                <wp:positionH relativeFrom="margin">
                  <wp:align>center</wp:align>
                </wp:positionH>
                <wp:positionV relativeFrom="paragraph">
                  <wp:posOffset>-461010</wp:posOffset>
                </wp:positionV>
                <wp:extent cx="6660000" cy="9756000"/>
                <wp:effectExtent l="0" t="0" r="26670" b="17145"/>
                <wp:wrapNone/>
                <wp:docPr id="30" name="长方形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B9ED3" id="长方形 30" o:spid="_x0000_s1026" style="position:absolute;margin-left:0;margin-top:-36.3pt;width:524.4pt;height:768.2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" filled="f" strokecolor="#2f5496 [2404]" strokeweight="1pt">
                <w10:wrap anchorx="margin"/>
              </v:rect>
            </w:pict>
          </mc:Fallback>
        </mc:AlternateContent>
      </w:r>
      <w:r w:rsidR="006512AE" w:rsidRPr="003656DF">
        <w:rPr>
          <w:rFonts w:hint="eastAsia"/>
          <w:noProof/>
          <w:sz w:val="36"/>
          <w:szCs w:val="36"/>
          <w:lang w:val="zh-CN" w:bidi="zh-CN"/>
        </w:rPr>
        <w:drawing>
          <wp:anchor distT="0" distB="0" distL="114300" distR="114300" simplePos="0" relativeHeight="251653116" behindDoc="1" locked="0" layoutInCell="1" allowOverlap="1" wp14:anchorId="51E08434" wp14:editId="2D3C9715">
            <wp:simplePos x="0" y="0"/>
            <wp:positionH relativeFrom="page">
              <wp:posOffset>1270</wp:posOffset>
            </wp:positionH>
            <wp:positionV relativeFrom="margin">
              <wp:posOffset>-2927350</wp:posOffset>
            </wp:positionV>
            <wp:extent cx="7560000" cy="5598000"/>
            <wp:effectExtent l="0" t="0" r="3175" b="3175"/>
            <wp:wrapSquare wrapText="bothSides"/>
            <wp:docPr id="31" name="图片 31" descr="商业文件上方两只相握的手的俯视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5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hint="eastAsia"/>
          </w:rPr>
          <w:id w:val="-1869754164"/>
          <w:placeholder>
            <w:docPart w:val="D821401DDBEA4CF19832D78834E656DB"/>
          </w:placeholder>
          <w:temporary/>
          <w:showingPlcHdr/>
          <w15:appearance w15:val="hidden"/>
        </w:sdtPr>
        <w:sdtEndPr/>
        <w:sdtContent>
          <w:r w:rsidR="00706D60" w:rsidRPr="003656DF">
            <w:rPr>
              <w:rFonts w:hint="eastAsia"/>
              <w:lang w:val="zh-CN" w:bidi="zh-CN"/>
            </w:rPr>
            <w:t>结论</w:t>
          </w:r>
        </w:sdtContent>
      </w:sdt>
      <w:bookmarkEnd w:id="8"/>
    </w:p>
    <w:p w14:paraId="3FF11346" w14:textId="77777777" w:rsidR="00576B76" w:rsidRPr="003656DF" w:rsidRDefault="00576B76" w:rsidP="00706D60"/>
    <w:sdt>
      <w:sdtPr>
        <w:rPr>
          <w:rFonts w:hint="eastAsia"/>
        </w:rPr>
        <w:id w:val="700059379"/>
        <w:placeholder>
          <w:docPart w:val="E0FD66F81E9F487AA46BA385745FA617"/>
        </w:placeholder>
        <w:temporary/>
        <w:showingPlcHdr/>
        <w15:appearance w15:val="hidden"/>
      </w:sdtPr>
      <w:sdtEndPr/>
      <w:sdtContent>
        <w:p w14:paraId="1E7D2B9D" w14:textId="77777777" w:rsidR="009B658F" w:rsidRPr="003656DF" w:rsidRDefault="00706D60" w:rsidP="00706D60">
          <w:r w:rsidRPr="003656DF">
            <w:rPr>
              <w:rFonts w:hint="eastAsia"/>
              <w:lang w:val="zh-CN" w:bidi="zh-CN"/>
            </w:rPr>
            <w:t>现在总结一下。你的结论是什么？如何将所有信息整合到一起，形成哪怕是最繁忙的 CEO 也想要阅读的内容？关键要点有哪些？你的产品/服务/方法如何独特地解决你的研究提出的问题？</w:t>
          </w:r>
        </w:p>
      </w:sdtContent>
    </w:sdt>
    <w:p w14:paraId="42FEEEF1" w14:textId="77777777" w:rsidR="00873804" w:rsidRPr="003656DF" w:rsidRDefault="00873804" w:rsidP="00706D60"/>
    <w:bookmarkStart w:id="9" w:name="_Toc13658155" w:displacedByCustomXml="next"/>
    <w:sdt>
      <w:sdtPr>
        <w:rPr>
          <w:rFonts w:hint="eastAsia"/>
        </w:rPr>
        <w:id w:val="1294792114"/>
        <w:placeholder>
          <w:docPart w:val="4CF4EDAAE56C45759AD719AFAE30C92A"/>
        </w:placeholder>
        <w:temporary/>
        <w:showingPlcHdr/>
        <w15:appearance w15:val="hidden"/>
      </w:sdtPr>
      <w:sdtEndPr/>
      <w:sdtContent>
        <w:p w14:paraId="49216346" w14:textId="77777777" w:rsidR="00873804" w:rsidRPr="003656DF" w:rsidRDefault="00706D60" w:rsidP="00706D60">
          <w:pPr>
            <w:pStyle w:val="Heading2"/>
          </w:pPr>
          <w:r w:rsidRPr="003656DF">
            <w:rPr>
              <w:rFonts w:hint="eastAsia"/>
              <w:lang w:val="zh-CN" w:bidi="zh-CN"/>
            </w:rPr>
            <w:t>关键要点</w:t>
          </w:r>
        </w:p>
      </w:sdtContent>
    </w:sdt>
    <w:bookmarkEnd w:id="9" w:displacedByCustomXml="prev"/>
    <w:sdt>
      <w:sdtPr>
        <w:rPr>
          <w:rFonts w:hint="eastAsia"/>
        </w:rPr>
        <w:id w:val="-83996374"/>
        <w:placeholder>
          <w:docPart w:val="CA53C631B8EB49E199AD928A2C5305C9"/>
        </w:placeholder>
        <w:temporary/>
        <w:showingPlcHdr/>
        <w15:appearance w15:val="hidden"/>
      </w:sdtPr>
      <w:sdtEndPr/>
      <w:sdtContent>
        <w:p w14:paraId="20EA5876" w14:textId="77777777" w:rsidR="00706D60" w:rsidRPr="003656DF" w:rsidRDefault="00706D60" w:rsidP="00706D60">
          <w:pPr>
            <w:pStyle w:val="ListBullet"/>
          </w:pPr>
          <w:r w:rsidRPr="003656DF">
            <w:rPr>
              <w:rFonts w:hint="eastAsia"/>
              <w:lang w:val="zh-CN" w:bidi="zh-CN"/>
            </w:rPr>
            <w:t>要点 1</w:t>
          </w:r>
        </w:p>
        <w:p w14:paraId="59506D26" w14:textId="77777777" w:rsidR="00706D60" w:rsidRPr="003656DF" w:rsidRDefault="00706D60" w:rsidP="00706D60">
          <w:pPr>
            <w:pStyle w:val="ListBullet"/>
          </w:pPr>
          <w:r w:rsidRPr="003656DF">
            <w:rPr>
              <w:rFonts w:hint="eastAsia"/>
              <w:lang w:val="zh-CN" w:bidi="zh-CN"/>
            </w:rPr>
            <w:t>要点 2</w:t>
          </w:r>
        </w:p>
        <w:p w14:paraId="7D78332D" w14:textId="77777777" w:rsidR="00873804" w:rsidRPr="003656DF" w:rsidRDefault="00706D60" w:rsidP="00706D60">
          <w:pPr>
            <w:pStyle w:val="ListBullet"/>
          </w:pPr>
          <w:r w:rsidRPr="003656DF">
            <w:rPr>
              <w:rFonts w:hint="eastAsia"/>
              <w:lang w:val="zh-CN" w:bidi="zh-CN"/>
            </w:rPr>
            <w:t>要点 3</w:t>
          </w:r>
        </w:p>
      </w:sdtContent>
    </w:sdt>
    <w:sectPr w:rsidR="00873804" w:rsidRPr="003656DF" w:rsidSect="00E65EE1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EEE42" w14:textId="77777777" w:rsidR="006A18D2" w:rsidRDefault="006A18D2" w:rsidP="00706D60">
      <w:r>
        <w:separator/>
      </w:r>
    </w:p>
  </w:endnote>
  <w:endnote w:type="continuationSeparator" w:id="0">
    <w:p w14:paraId="0E77F755" w14:textId="77777777" w:rsidR="006A18D2" w:rsidRDefault="006A18D2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hint="eastAsia"/>
      </w:rPr>
      <w:id w:val="-3443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6A34E4" w14:textId="77777777" w:rsidR="00E653C0" w:rsidRPr="009E0C42" w:rsidRDefault="00E653C0" w:rsidP="00706D60">
        <w:pPr>
          <w:pStyle w:val="Footer"/>
        </w:pPr>
        <w:r w:rsidRPr="009E0C42">
          <w:rPr>
            <w:rFonts w:hint="eastAsia"/>
            <w:lang w:val="zh-CN" w:bidi="zh-CN"/>
          </w:rPr>
          <w:fldChar w:fldCharType="begin"/>
        </w:r>
        <w:r w:rsidRPr="009E0C42">
          <w:rPr>
            <w:rFonts w:hint="eastAsia"/>
            <w:lang w:val="zh-CN" w:bidi="zh-CN"/>
          </w:rPr>
          <w:instrText xml:space="preserve"> PAGE   \* MERGEFORMAT </w:instrText>
        </w:r>
        <w:r w:rsidRPr="009E0C42">
          <w:rPr>
            <w:rFonts w:hint="eastAsia"/>
            <w:lang w:val="zh-CN" w:bidi="zh-CN"/>
          </w:rPr>
          <w:fldChar w:fldCharType="separate"/>
        </w:r>
        <w:r w:rsidR="008D5A54" w:rsidRPr="009E0C42">
          <w:rPr>
            <w:rFonts w:hint="eastAsia"/>
            <w:noProof/>
            <w:lang w:val="zh-CN" w:bidi="zh-CN"/>
          </w:rPr>
          <w:t>7</w:t>
        </w:r>
        <w:r w:rsidRPr="009E0C42">
          <w:rPr>
            <w:rFonts w:hint="eastAsia"/>
            <w:noProof/>
            <w:lang w:val="zh-CN" w:bidi="zh-CN"/>
          </w:rPr>
          <w:fldChar w:fldCharType="end"/>
        </w:r>
      </w:p>
    </w:sdtContent>
  </w:sdt>
  <w:p w14:paraId="357C0D4F" w14:textId="77777777" w:rsidR="00E653C0" w:rsidRPr="009E0C42" w:rsidRDefault="00E653C0" w:rsidP="00706D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CD274" w14:textId="77777777" w:rsidR="006A18D2" w:rsidRDefault="006A18D2" w:rsidP="00706D60">
      <w:r>
        <w:separator/>
      </w:r>
    </w:p>
  </w:footnote>
  <w:footnote w:type="continuationSeparator" w:id="0">
    <w:p w14:paraId="6D406ACA" w14:textId="77777777" w:rsidR="006A18D2" w:rsidRDefault="006A18D2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8C2123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7CED91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F2F8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5FA17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02903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AEC7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DC695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C87A7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96EB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CC83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4104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2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B52702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EAE529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D2"/>
    <w:rsid w:val="00020FC9"/>
    <w:rsid w:val="000411DF"/>
    <w:rsid w:val="0008174B"/>
    <w:rsid w:val="000A20BE"/>
    <w:rsid w:val="000B5E2F"/>
    <w:rsid w:val="000C0C79"/>
    <w:rsid w:val="00136DDD"/>
    <w:rsid w:val="00165112"/>
    <w:rsid w:val="00184A71"/>
    <w:rsid w:val="001A0417"/>
    <w:rsid w:val="001A70F2"/>
    <w:rsid w:val="0022046C"/>
    <w:rsid w:val="002437EF"/>
    <w:rsid w:val="002974C8"/>
    <w:rsid w:val="002B5D98"/>
    <w:rsid w:val="002C5772"/>
    <w:rsid w:val="003161E7"/>
    <w:rsid w:val="003656DF"/>
    <w:rsid w:val="00416074"/>
    <w:rsid w:val="00444828"/>
    <w:rsid w:val="00497899"/>
    <w:rsid w:val="004A6216"/>
    <w:rsid w:val="004F392D"/>
    <w:rsid w:val="00542F7A"/>
    <w:rsid w:val="00576B76"/>
    <w:rsid w:val="00586D8C"/>
    <w:rsid w:val="006512AE"/>
    <w:rsid w:val="006778E3"/>
    <w:rsid w:val="006A18D2"/>
    <w:rsid w:val="006B6867"/>
    <w:rsid w:val="006D3FD3"/>
    <w:rsid w:val="00706D60"/>
    <w:rsid w:val="00710767"/>
    <w:rsid w:val="0073372F"/>
    <w:rsid w:val="007E363C"/>
    <w:rsid w:val="00806104"/>
    <w:rsid w:val="008327CF"/>
    <w:rsid w:val="00873804"/>
    <w:rsid w:val="00875493"/>
    <w:rsid w:val="008B678D"/>
    <w:rsid w:val="008D5A54"/>
    <w:rsid w:val="008E4CD9"/>
    <w:rsid w:val="008E68A6"/>
    <w:rsid w:val="0096777A"/>
    <w:rsid w:val="0097024E"/>
    <w:rsid w:val="00974552"/>
    <w:rsid w:val="009B24E6"/>
    <w:rsid w:val="009B658F"/>
    <w:rsid w:val="009C36C5"/>
    <w:rsid w:val="009E0C42"/>
    <w:rsid w:val="00A518CA"/>
    <w:rsid w:val="00B73C61"/>
    <w:rsid w:val="00B9702E"/>
    <w:rsid w:val="00BA4112"/>
    <w:rsid w:val="00C47447"/>
    <w:rsid w:val="00C6701C"/>
    <w:rsid w:val="00C7287A"/>
    <w:rsid w:val="00C85251"/>
    <w:rsid w:val="00CA722F"/>
    <w:rsid w:val="00CC691B"/>
    <w:rsid w:val="00D25B00"/>
    <w:rsid w:val="00D26120"/>
    <w:rsid w:val="00D92464"/>
    <w:rsid w:val="00DA25BD"/>
    <w:rsid w:val="00DA6894"/>
    <w:rsid w:val="00DC487D"/>
    <w:rsid w:val="00E235E0"/>
    <w:rsid w:val="00E4321D"/>
    <w:rsid w:val="00E541C4"/>
    <w:rsid w:val="00E55C29"/>
    <w:rsid w:val="00E653C0"/>
    <w:rsid w:val="00E65EE1"/>
    <w:rsid w:val="00E930ED"/>
    <w:rsid w:val="00E96235"/>
    <w:rsid w:val="00EB318B"/>
    <w:rsid w:val="00EC4394"/>
    <w:rsid w:val="00F01492"/>
    <w:rsid w:val="00F421C1"/>
    <w:rsid w:val="00F43844"/>
    <w:rsid w:val="00F5245D"/>
    <w:rsid w:val="00F83382"/>
    <w:rsid w:val="00F8576E"/>
    <w:rsid w:val="00F96C55"/>
    <w:rsid w:val="00FF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86CA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42"/>
    <w:pPr>
      <w:jc w:val="both"/>
    </w:pPr>
    <w:rPr>
      <w:rFonts w:ascii="Microsoft YaHei UI" w:eastAsia="Microsoft YaHei UI" w:hAnsi="Microsoft YaHei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0C42"/>
    <w:pPr>
      <w:keepNext/>
      <w:keepLines/>
      <w:spacing w:before="240" w:after="0"/>
      <w:outlineLvl w:val="0"/>
    </w:pPr>
    <w:rPr>
      <w:rFonts w:cs="Segoe UI"/>
      <w:caps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9E0C42"/>
    <w:pPr>
      <w:keepNext/>
      <w:keepLines/>
      <w:spacing w:before="40" w:after="0"/>
      <w:outlineLvl w:val="1"/>
    </w:pPr>
    <w:rPr>
      <w:rFonts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E0C42"/>
    <w:pPr>
      <w:keepNext/>
      <w:keepLines/>
      <w:spacing w:before="40" w:after="0"/>
      <w:outlineLvl w:val="2"/>
    </w:pPr>
    <w:rPr>
      <w:rFonts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E0C42"/>
    <w:pPr>
      <w:keepNext/>
      <w:keepLines/>
      <w:spacing w:before="40" w:after="0"/>
      <w:outlineLvl w:val="3"/>
    </w:pPr>
    <w:rPr>
      <w:rFonts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E0C42"/>
    <w:pPr>
      <w:keepNext/>
      <w:keepLines/>
      <w:spacing w:before="40" w:after="0"/>
      <w:outlineLvl w:val="4"/>
    </w:pPr>
    <w:rPr>
      <w:rFonts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E0C42"/>
    <w:pPr>
      <w:keepNext/>
      <w:keepLines/>
      <w:spacing w:before="40" w:after="0"/>
      <w:outlineLvl w:val="5"/>
    </w:pPr>
    <w:rPr>
      <w:rFonts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E0C42"/>
    <w:pPr>
      <w:keepNext/>
      <w:keepLines/>
      <w:spacing w:before="40" w:after="0"/>
      <w:outlineLvl w:val="6"/>
    </w:pPr>
    <w:rPr>
      <w:rFonts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E0C42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E0C42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0C42"/>
    <w:rPr>
      <w:rFonts w:ascii="Microsoft YaHei UI" w:eastAsia="Microsoft YaHei UI" w:hAnsi="Microsoft YaHei UI"/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E0C42"/>
    <w:rPr>
      <w:rFonts w:ascii="Microsoft YaHei UI" w:eastAsia="Microsoft YaHei UI" w:hAnsi="Microsoft YaHei UI" w:cs="Segoe UI"/>
      <w:caps/>
      <w:color w:val="2F5496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9E0C42"/>
    <w:pPr>
      <w:jc w:val="center"/>
      <w:outlineLvl w:val="9"/>
    </w:pPr>
  </w:style>
  <w:style w:type="paragraph" w:styleId="TOC1">
    <w:name w:val="toc 1"/>
    <w:basedOn w:val="Normal"/>
    <w:next w:val="Normal"/>
    <w:autoRedefine/>
    <w:uiPriority w:val="39"/>
    <w:rsid w:val="009E0C4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E0C42"/>
    <w:rPr>
      <w:rFonts w:ascii="Microsoft YaHei UI" w:eastAsia="Microsoft YaHei UI" w:hAnsi="Microsoft YaHei UI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C42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C42"/>
    <w:rPr>
      <w:rFonts w:ascii="Microsoft YaHei UI" w:eastAsia="Microsoft YaHei UI" w:hAnsi="Microsoft YaHei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E0C42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E0C42"/>
    <w:rPr>
      <w:rFonts w:ascii="Microsoft YaHei UI" w:eastAsia="Microsoft YaHei UI" w:hAnsi="Microsoft YaHei U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rsid w:val="009E0C42"/>
    <w:pPr>
      <w:spacing w:after="100"/>
      <w:ind w:left="220"/>
    </w:pPr>
  </w:style>
  <w:style w:type="paragraph" w:styleId="ListParagraph">
    <w:name w:val="List Paragraph"/>
    <w:basedOn w:val="Normal"/>
    <w:uiPriority w:val="34"/>
    <w:semiHidden/>
    <w:qFormat/>
    <w:rsid w:val="009E0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9E0C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0C42"/>
    <w:rPr>
      <w:rFonts w:ascii="Microsoft YaHei UI" w:eastAsia="Microsoft YaHei UI" w:hAnsi="Microsoft YaHei UI"/>
    </w:rPr>
  </w:style>
  <w:style w:type="paragraph" w:styleId="Footer">
    <w:name w:val="footer"/>
    <w:basedOn w:val="Normal"/>
    <w:link w:val="FooterChar"/>
    <w:uiPriority w:val="99"/>
    <w:unhideWhenUsed/>
    <w:rsid w:val="009E0C42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9E0C42"/>
    <w:rPr>
      <w:rFonts w:ascii="Microsoft YaHei UI" w:eastAsia="Microsoft YaHei UI" w:hAnsi="Microsoft YaHei UI"/>
    </w:rPr>
  </w:style>
  <w:style w:type="paragraph" w:styleId="ListBullet">
    <w:name w:val="List Bullet"/>
    <w:basedOn w:val="Normal"/>
    <w:uiPriority w:val="99"/>
    <w:rsid w:val="009E0C42"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9E0C42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9E0C42"/>
    <w:rPr>
      <w:rFonts w:ascii="Microsoft YaHei UI" w:eastAsia="Microsoft YaHei UI" w:hAnsi="Microsoft YaHei UI"/>
    </w:rPr>
  </w:style>
  <w:style w:type="paragraph" w:styleId="Title">
    <w:name w:val="Title"/>
    <w:basedOn w:val="Normal"/>
    <w:next w:val="Normal"/>
    <w:link w:val="TitleChar"/>
    <w:uiPriority w:val="10"/>
    <w:qFormat/>
    <w:rsid w:val="009E0C42"/>
    <w:pPr>
      <w:spacing w:after="0" w:line="240" w:lineRule="auto"/>
      <w:contextualSpacing/>
      <w:jc w:val="center"/>
    </w:pPr>
    <w:rPr>
      <w:rFonts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C42"/>
    <w:rPr>
      <w:rFonts w:ascii="Microsoft YaHei UI" w:eastAsia="Microsoft YaHei UI" w:hAnsi="Microsoft YaHei UI" w:cstheme="majorBidi"/>
      <w:spacing w:val="-10"/>
      <w:kern w:val="28"/>
      <w:sz w:val="56"/>
      <w:szCs w:val="56"/>
    </w:rPr>
  </w:style>
  <w:style w:type="character" w:styleId="Mention">
    <w:name w:val="Mention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9E0C42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9E0C42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E0C4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0C42"/>
    <w:rPr>
      <w:rFonts w:ascii="Microsoft YaHei UI" w:eastAsia="Microsoft YaHei UI" w:hAnsi="Microsoft YaHei U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</w:rPr>
  </w:style>
  <w:style w:type="character" w:styleId="HTMLKeyboard">
    <w:name w:val="HTML Keyboard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0C42"/>
    <w:pPr>
      <w:spacing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0C42"/>
    <w:rPr>
      <w:rFonts w:ascii="Microsoft YaHei UI" w:eastAsia="Microsoft YaHei UI" w:hAnsi="Microsoft YaHei UI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9E0C4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9E0C4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9E0C4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9E0C4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9E0C4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9E0C4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9E0C42"/>
    <w:pPr>
      <w:spacing w:after="100"/>
      <w:ind w:left="1760"/>
    </w:pPr>
  </w:style>
  <w:style w:type="character" w:styleId="SubtleReference">
    <w:name w:val="Subtle Reference"/>
    <w:basedOn w:val="DefaultParagraphFont"/>
    <w:uiPriority w:val="31"/>
    <w:semiHidden/>
    <w:qFormat/>
    <w:rsid w:val="009E0C42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9E0C42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9E0C42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E0C4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9E0C42"/>
  </w:style>
  <w:style w:type="character" w:styleId="BookTitle">
    <w:name w:val="Book Title"/>
    <w:basedOn w:val="DefaultParagraphFont"/>
    <w:uiPriority w:val="33"/>
    <w:semiHidden/>
    <w:qFormat/>
    <w:rsid w:val="009E0C42"/>
    <w:rPr>
      <w:rFonts w:ascii="Microsoft YaHei UI" w:eastAsia="Microsoft YaHei UI" w:hAnsi="Microsoft YaHei U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E0C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E0C42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9E0C42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9E0C4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E0C4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E0C4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E0C4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E0C42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9E0C42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0C42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0C42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0C42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0C42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0C42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0C42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0C42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9E0C4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E0C4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E0C4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E0C4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E0C4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E0C4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E0C4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E0C4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E0C4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E0C42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E0C42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E0C42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E0C42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E0C42"/>
    <w:pPr>
      <w:numPr>
        <w:numId w:val="14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9E0C42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0C42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0C42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0C42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9E0C42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9E0C4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Microsoft YaHei UI" w:eastAsia="Microsoft YaHei UI" w:hAnsi="Microsoft YaHei U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0C42"/>
    <w:rPr>
      <w:rFonts w:ascii="Microsoft YaHei UI" w:eastAsia="Microsoft YaHei UI" w:hAnsi="Microsoft YaHei U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9E0C42"/>
    <w:pPr>
      <w:spacing w:after="0" w:line="240" w:lineRule="auto"/>
    </w:pPr>
    <w:rPr>
      <w:rFonts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C4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C42"/>
    <w:rPr>
      <w:rFonts w:ascii="Microsoft YaHei UI" w:eastAsia="Microsoft YaHei UI" w:hAnsi="Microsoft YaHei U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0C42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9E0C42"/>
    <w:pPr>
      <w:spacing w:before="120"/>
    </w:pPr>
    <w:rPr>
      <w:rFonts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9E0C4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E0C42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qFormat/>
    <w:rsid w:val="009E0C42"/>
    <w:rPr>
      <w:rFonts w:ascii="Microsoft YaHei UI" w:eastAsia="Microsoft YaHei UI" w:hAnsi="Microsoft YaHei U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9E0C42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0C42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0C42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9E0C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0C42"/>
    <w:rPr>
      <w:rFonts w:ascii="Microsoft YaHei UI" w:eastAsia="Microsoft YaHei UI" w:hAnsi="Microsoft YaHei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C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C42"/>
    <w:rPr>
      <w:rFonts w:ascii="Microsoft YaHei UI" w:eastAsia="Microsoft YaHei UI" w:hAnsi="Microsoft YaHei U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9E0C4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9E0C42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0C42"/>
    <w:pPr>
      <w:spacing w:after="0" w:line="240" w:lineRule="auto"/>
    </w:pPr>
    <w:rPr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0C42"/>
    <w:rPr>
      <w:rFonts w:ascii="Microsoft YaHei UI" w:eastAsia="Microsoft YaHei UI" w:hAnsi="Microsoft YaHei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0C42"/>
    <w:rPr>
      <w:rFonts w:ascii="Microsoft YaHei UI" w:eastAsia="Microsoft YaHei UI" w:hAnsi="Microsoft YaHei U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C42"/>
    <w:rPr>
      <w:rFonts w:ascii="Microsoft YaHei UI" w:eastAsia="Microsoft YaHei UI" w:hAnsi="Microsoft YaHei U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C42"/>
    <w:rPr>
      <w:rFonts w:ascii="Microsoft YaHei UI" w:eastAsia="Microsoft YaHei UI" w:hAnsi="Microsoft YaHei U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0C42"/>
    <w:rPr>
      <w:rFonts w:ascii="Microsoft YaHei UI" w:eastAsia="Microsoft YaHei UI" w:hAnsi="Microsoft YaHei U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C42"/>
    <w:rPr>
      <w:rFonts w:ascii="Microsoft YaHei UI" w:eastAsia="Microsoft YaHei UI" w:hAnsi="Microsoft YaHei U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C42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C42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9E0C42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E0C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E0C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E0C4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qFormat/>
    <w:rsid w:val="009E0C42"/>
    <w:pPr>
      <w:spacing w:after="0" w:line="240" w:lineRule="auto"/>
      <w:jc w:val="both"/>
    </w:pPr>
    <w:rPr>
      <w:rFonts w:ascii="Microsoft YaHei UI" w:eastAsia="Microsoft YaHei UI" w:hAnsi="Microsoft YaHei UI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E0C42"/>
  </w:style>
  <w:style w:type="character" w:customStyle="1" w:styleId="DateChar">
    <w:name w:val="Date Char"/>
    <w:basedOn w:val="DefaultParagraphFont"/>
    <w:link w:val="Date"/>
    <w:uiPriority w:val="99"/>
    <w:semiHidden/>
    <w:rsid w:val="009E0C42"/>
    <w:rPr>
      <w:rFonts w:ascii="Microsoft YaHei UI" w:eastAsia="Microsoft YaHei UI" w:hAnsi="Microsoft YaHei UI"/>
    </w:rPr>
  </w:style>
  <w:style w:type="character" w:styleId="IntenseReference">
    <w:name w:val="Intense Reference"/>
    <w:basedOn w:val="DefaultParagraphFont"/>
    <w:uiPriority w:val="32"/>
    <w:semiHidden/>
    <w:qFormat/>
    <w:rsid w:val="009E0C42"/>
    <w:rPr>
      <w:rFonts w:ascii="Microsoft YaHei UI" w:eastAsia="Microsoft YaHei UI" w:hAnsi="Microsoft YaHei UI"/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9E0C4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0C42"/>
    <w:rPr>
      <w:rFonts w:ascii="Microsoft YaHei UI" w:eastAsia="Microsoft YaHei UI" w:hAnsi="Microsoft YaHei UI"/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semiHidden/>
    <w:qFormat/>
    <w:rsid w:val="009E0C42"/>
    <w:rPr>
      <w:rFonts w:ascii="Microsoft YaHei UI" w:eastAsia="Microsoft YaHei UI" w:hAnsi="Microsoft YaHei UI"/>
      <w:i/>
      <w:iCs/>
      <w:color w:val="4472C4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9E0C4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0C42"/>
    <w:rPr>
      <w:rFonts w:ascii="Microsoft YaHei UI" w:eastAsia="Microsoft YaHei UI" w:hAnsi="Microsoft YaHei U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E0C4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E0C42"/>
    <w:rPr>
      <w:rFonts w:ascii="Microsoft YaHei UI" w:eastAsia="Microsoft YaHei UI" w:hAnsi="Microsoft YaHei U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0C4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0C42"/>
    <w:rPr>
      <w:rFonts w:ascii="Microsoft YaHei UI" w:eastAsia="Microsoft YaHei UI" w:hAnsi="Microsoft YaHei U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0C4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0C42"/>
    <w:rPr>
      <w:rFonts w:ascii="Microsoft YaHei UI" w:eastAsia="Microsoft YaHei UI" w:hAnsi="Microsoft YaHei U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0C4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0C42"/>
    <w:rPr>
      <w:rFonts w:ascii="Microsoft YaHei UI" w:eastAsia="Microsoft YaHei UI" w:hAnsi="Microsoft YaHei U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0C4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0C42"/>
    <w:rPr>
      <w:rFonts w:ascii="Microsoft YaHei UI" w:eastAsia="Microsoft YaHei UI" w:hAnsi="Microsoft YaHei U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0C42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0C42"/>
    <w:rPr>
      <w:rFonts w:ascii="Microsoft YaHei UI" w:eastAsia="Microsoft YaHei UI" w:hAnsi="Microsoft YaHei U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0C42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0C42"/>
    <w:rPr>
      <w:rFonts w:ascii="Microsoft YaHei UI" w:eastAsia="Microsoft YaHei UI" w:hAnsi="Microsoft YaHei UI"/>
    </w:rPr>
  </w:style>
  <w:style w:type="paragraph" w:styleId="NormalIndent">
    <w:name w:val="Normal Indent"/>
    <w:basedOn w:val="Normal"/>
    <w:uiPriority w:val="99"/>
    <w:semiHidden/>
    <w:unhideWhenUsed/>
    <w:rsid w:val="009E0C4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0C4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0C42"/>
    <w:rPr>
      <w:rFonts w:ascii="Microsoft YaHei UI" w:eastAsia="Microsoft YaHei UI" w:hAnsi="Microsoft YaHei UI"/>
    </w:rPr>
  </w:style>
  <w:style w:type="table" w:styleId="TableContemporary">
    <w:name w:val="Table Contemporary"/>
    <w:basedOn w:val="TableNormal"/>
    <w:uiPriority w:val="99"/>
    <w:semiHidden/>
    <w:unhideWhenUsed/>
    <w:rsid w:val="009E0C42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E0C4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E0C4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E0C4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E0C4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E0C4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E0C4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E0C4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E0C4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E0C4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E0C4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E0C4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E0C4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E0C4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E0C4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E0C4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E0C4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E0C4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E0C4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E0C4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E0C4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E0C4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0C4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0C42"/>
    <w:rPr>
      <w:rFonts w:ascii="Microsoft YaHei UI" w:eastAsia="Microsoft YaHei UI" w:hAnsi="Microsoft YaHei U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0C4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0C42"/>
    <w:rPr>
      <w:rFonts w:ascii="Microsoft YaHei UI" w:eastAsia="Microsoft YaHei UI" w:hAnsi="Microsoft YaHei UI"/>
    </w:rPr>
  </w:style>
  <w:style w:type="table" w:styleId="TableColumns1">
    <w:name w:val="Table Columns 1"/>
    <w:basedOn w:val="TableNormal"/>
    <w:uiPriority w:val="99"/>
    <w:semiHidden/>
    <w:unhideWhenUsed/>
    <w:rsid w:val="009E0C42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0C42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0C42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0C42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0C42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9E0C42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0C42"/>
    <w:rPr>
      <w:rFonts w:ascii="Microsoft YaHei UI" w:eastAsia="Microsoft YaHei UI" w:hAnsi="Microsoft YaHei UI"/>
    </w:rPr>
  </w:style>
  <w:style w:type="table" w:styleId="TableSimple1">
    <w:name w:val="Table Simple 1"/>
    <w:basedOn w:val="TableNormal"/>
    <w:uiPriority w:val="99"/>
    <w:semiHidden/>
    <w:unhideWhenUsed/>
    <w:rsid w:val="009E0C42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0C42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0C42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0C42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0C42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E0C42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E0C42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E0C42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E0C42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E0C42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E0C42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E0C42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E0C42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E0C42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E0C42"/>
    <w:rPr>
      <w:rFonts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E0C42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0C42"/>
    <w:rPr>
      <w:rFonts w:ascii="Microsoft YaHei UI" w:eastAsia="Microsoft YaHei UI" w:hAnsi="Microsoft YaHei U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9E0C4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E0C42"/>
    <w:rPr>
      <w:rFonts w:ascii="Microsoft YaHei UI" w:eastAsia="Microsoft YaHei UI" w:hAnsi="Microsoft YaHei UI"/>
    </w:rPr>
  </w:style>
  <w:style w:type="table" w:styleId="TableGrid">
    <w:name w:val="Table Grid"/>
    <w:basedOn w:val="TableNormal"/>
    <w:uiPriority w:val="39"/>
    <w:rsid w:val="009E0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9E0C42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0C42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0C42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0C42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0C42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0C42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0C42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0C42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E0C4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E0C4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E0C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E0C4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E0C4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E0C4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E0C4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E0C4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E0C4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E0C4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E0C4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E0C4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E0C4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E0C4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E0C4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E0C4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9E0C42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0C42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0C42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0C4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0C42"/>
    <w:rPr>
      <w:rFonts w:ascii="Microsoft YaHei UI" w:eastAsia="Microsoft YaHei UI" w:hAnsi="Microsoft YaHei U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</w:rPr>
  </w:style>
  <w:style w:type="table" w:styleId="Table3Deffects1">
    <w:name w:val="Table 3D effects 1"/>
    <w:basedOn w:val="TableNormal"/>
    <w:uiPriority w:val="99"/>
    <w:semiHidden/>
    <w:unhideWhenUsed/>
    <w:rsid w:val="009E0C42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0C42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0C42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0C4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9E0C42"/>
    <w:rPr>
      <w:rFonts w:ascii="Microsoft YaHei UI" w:eastAsia="Microsoft YaHei UI" w:hAnsi="Microsoft YaHei U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E0C42"/>
    <w:rPr>
      <w:rFonts w:ascii="Microsoft YaHei UI" w:eastAsia="Microsoft YaHei UI" w:hAnsi="Microsoft YaHei U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E0C4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90C33743CEB478D8C32EA8C03FE5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34883-7CB8-44A7-B124-BDE6287AE336}"/>
      </w:docPartPr>
      <w:docPartBody>
        <w:p w:rsidR="00000000" w:rsidRDefault="00B1276F">
          <w:pPr>
            <w:pStyle w:val="990C33743CEB478D8C32EA8C03FE5428"/>
          </w:pPr>
          <w:r w:rsidRPr="003656DF">
            <w:rPr>
              <w:rStyle w:val="PlaceholderText"/>
              <w:rFonts w:hint="eastAsia"/>
              <w:color w:val="auto"/>
              <w:lang w:val="zh-CN" w:bidi="zh-CN"/>
            </w:rPr>
            <w:t>作者</w:t>
          </w:r>
        </w:p>
      </w:docPartBody>
    </w:docPart>
    <w:docPart>
      <w:docPartPr>
        <w:name w:val="6F84D78A7741463581CE3C75D0CF3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43C59-2061-4CAD-8773-9A6419054D3C}"/>
      </w:docPartPr>
      <w:docPartBody>
        <w:p w:rsidR="00000000" w:rsidRDefault="00B1276F">
          <w:pPr>
            <w:pStyle w:val="6F84D78A7741463581CE3C75D0CF3868"/>
          </w:pPr>
          <w:r w:rsidRPr="003656DF">
            <w:rPr>
              <w:rStyle w:val="SubtitleChar"/>
              <w:rFonts w:hint="eastAsia"/>
              <w:lang w:val="zh-CN" w:bidi="zh-CN"/>
            </w:rPr>
            <w:t>单击或点击此处输入文本。</w:t>
          </w:r>
        </w:p>
      </w:docPartBody>
    </w:docPart>
    <w:docPart>
      <w:docPartPr>
        <w:name w:val="02C4CA24E33F4CD39141744068245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42208-5BCA-44A3-B539-C5E8B37B2DA4}"/>
      </w:docPartPr>
      <w:docPartBody>
        <w:p w:rsidR="00000000" w:rsidRDefault="00B1276F">
          <w:pPr>
            <w:pStyle w:val="02C4CA24E33F4CD39141744068245B38"/>
          </w:pPr>
          <w:r w:rsidRPr="003656DF">
            <w:rPr>
              <w:rFonts w:hint="eastAsia"/>
              <w:lang w:val="zh-CN" w:bidi="zh-CN"/>
            </w:rPr>
            <w:t>简介</w:t>
          </w:r>
        </w:p>
      </w:docPartBody>
    </w:docPart>
    <w:docPart>
      <w:docPartPr>
        <w:name w:val="722DD40A1BC542F6A658140DC3E93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54C5F-4296-4C63-987C-F907AA4EDF76}"/>
      </w:docPartPr>
      <w:docPartBody>
        <w:p w:rsidR="00B1276F" w:rsidRPr="003656DF" w:rsidRDefault="00B1276F" w:rsidP="00706D60">
          <w:pPr>
            <w:rPr>
              <w:rFonts w:ascii="Microsoft YaHei UI" w:eastAsia="Microsoft YaHei UI" w:hAnsi="Microsoft YaHei UI"/>
            </w:rPr>
          </w:pPr>
          <w:r w:rsidRPr="003656DF">
            <w:rPr>
              <w:rFonts w:ascii="Microsoft YaHei UI" w:eastAsia="Microsoft YaHei UI" w:hAnsi="Microsoft YaHei UI" w:hint="eastAsia"/>
              <w:lang w:val="zh-CN" w:bidi="zh-CN"/>
            </w:rPr>
            <w:t>通过短短几个字，确定并解决问题和建议的解决方案。可专注于常见的困境、新趋势、不断变化的技术、行业比较、新品上市等。你建议如何解决这个问题，你有什么建议？解决方案是基于对问题和潜在解决方案的全面检查。</w:t>
          </w:r>
        </w:p>
        <w:p w:rsidR="00000000" w:rsidRDefault="00B1276F">
          <w:pPr>
            <w:pStyle w:val="722DD40A1BC542F6A658140DC3E93FE6"/>
          </w:pPr>
          <w:r w:rsidRPr="003656DF">
            <w:rPr>
              <w:rFonts w:hint="eastAsia"/>
              <w:lang w:val="zh-CN" w:bidi="zh-CN"/>
            </w:rPr>
            <w:t>在撰写白皮书时，一定要考虑到受众的情况。受众是谁，你想要传达什么？是针对业内专家，还面向商业受众的投资推介？这将有助于你为文章设定基调和正确的措辞。</w:t>
          </w:r>
        </w:p>
      </w:docPartBody>
    </w:docPart>
    <w:docPart>
      <w:docPartPr>
        <w:name w:val="E1B4B5932C3040F9A31C1118C83B6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79BFC-1372-4D8E-B162-9F60C237F0BC}"/>
      </w:docPartPr>
      <w:docPartBody>
        <w:p w:rsidR="00000000" w:rsidRDefault="00B1276F">
          <w:pPr>
            <w:pStyle w:val="E1B4B5932C3040F9A31C1118C83B6A36"/>
          </w:pPr>
          <w:r w:rsidRPr="003656DF">
            <w:rPr>
              <w:rFonts w:hint="eastAsia"/>
              <w:lang w:val="zh-CN" w:bidi="zh-CN"/>
            </w:rPr>
            <w:t>产品</w:t>
          </w:r>
          <w:r w:rsidRPr="003656DF">
            <w:rPr>
              <w:rFonts w:hint="eastAsia"/>
              <w:lang w:val="zh-CN" w:bidi="zh-CN"/>
            </w:rPr>
            <w:t>/</w:t>
          </w:r>
          <w:r w:rsidRPr="003656DF">
            <w:rPr>
              <w:rFonts w:hint="eastAsia"/>
              <w:lang w:val="zh-CN" w:bidi="zh-CN"/>
            </w:rPr>
            <w:t>服务</w:t>
          </w:r>
          <w:r w:rsidRPr="003656DF">
            <w:rPr>
              <w:rFonts w:hint="eastAsia"/>
              <w:lang w:val="zh-CN" w:bidi="zh-CN"/>
            </w:rPr>
            <w:t>/</w:t>
          </w:r>
          <w:r w:rsidRPr="003656DF">
            <w:rPr>
              <w:rFonts w:hint="eastAsia"/>
              <w:lang w:val="zh-CN" w:bidi="zh-CN"/>
            </w:rPr>
            <w:t>方法</w:t>
          </w:r>
        </w:p>
      </w:docPartBody>
    </w:docPart>
    <w:docPart>
      <w:docPartPr>
        <w:name w:val="7CCDAF38356247048CA50E77041B3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DE616-075E-473C-856F-8959B3835248}"/>
      </w:docPartPr>
      <w:docPartBody>
        <w:p w:rsidR="00000000" w:rsidRDefault="00B1276F">
          <w:pPr>
            <w:pStyle w:val="7CCDAF38356247048CA50E77041B3F45"/>
          </w:pPr>
          <w:r w:rsidRPr="003656DF">
            <w:rPr>
              <w:rFonts w:hint="eastAsia"/>
              <w:lang w:val="zh-CN" w:bidi="zh-CN"/>
            </w:rPr>
            <w:t>描述用于获取数据的方法和人口统计特征。为什么选择所执行的研究策略？该策略将如何传达你所涉及的主题？</w:t>
          </w:r>
        </w:p>
      </w:docPartBody>
    </w:docPart>
    <w:docPart>
      <w:docPartPr>
        <w:name w:val="7061D4D426AA4715B0314A1FC86D4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02243-D7D1-4A5F-B81A-47DABBFED58A}"/>
      </w:docPartPr>
      <w:docPartBody>
        <w:p w:rsidR="00000000" w:rsidRDefault="00B1276F">
          <w:pPr>
            <w:pStyle w:val="7061D4D426AA4715B0314A1FC86D4D5D"/>
          </w:pPr>
          <w:r w:rsidRPr="003656DF">
            <w:rPr>
              <w:rFonts w:hint="eastAsia"/>
              <w:lang w:val="zh-CN" w:bidi="zh-CN"/>
            </w:rPr>
            <w:t>主要发现</w:t>
          </w:r>
        </w:p>
      </w:docPartBody>
    </w:docPart>
    <w:docPart>
      <w:docPartPr>
        <w:name w:val="4A9FA96C6D7C44E69D98E03BBE73E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7E863-C46A-45F8-A7A4-B46E49EFDDE4}"/>
      </w:docPartPr>
      <w:docPartBody>
        <w:p w:rsidR="00000000" w:rsidRDefault="00B1276F">
          <w:pPr>
            <w:pStyle w:val="4A9FA96C6D7C44E69D98E03BBE73E637"/>
          </w:pPr>
          <w:r w:rsidRPr="003656DF">
            <w:rPr>
              <w:rFonts w:hint="eastAsia"/>
              <w:lang w:val="zh-CN" w:bidi="zh-CN"/>
            </w:rPr>
            <w:t>主要发现</w:t>
          </w:r>
          <w:r w:rsidRPr="003656DF">
            <w:rPr>
              <w:rFonts w:hint="eastAsia"/>
              <w:lang w:val="zh-CN" w:bidi="zh-CN"/>
            </w:rPr>
            <w:t xml:space="preserve"> 1</w:t>
          </w:r>
        </w:p>
      </w:docPartBody>
    </w:docPart>
    <w:docPart>
      <w:docPartPr>
        <w:name w:val="00650E172BF74956BFAD0BC724E7A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F43F3-F995-4AFD-913B-F6A9F1E18764}"/>
      </w:docPartPr>
      <w:docPartBody>
        <w:p w:rsidR="00B1276F" w:rsidRPr="003656DF" w:rsidRDefault="00B1276F" w:rsidP="00706D60">
          <w:pPr>
            <w:rPr>
              <w:rFonts w:ascii="Microsoft YaHei UI" w:eastAsia="Microsoft YaHei UI" w:hAnsi="Microsoft YaHei UI"/>
            </w:rPr>
          </w:pPr>
          <w:r w:rsidRPr="003656DF">
            <w:rPr>
              <w:rFonts w:ascii="Microsoft YaHei UI" w:eastAsia="Microsoft YaHei UI" w:hAnsi="Microsoft YaHei UI" w:hint="eastAsia"/>
              <w:lang w:val="zh-CN" w:bidi="zh-CN"/>
            </w:rPr>
            <w:t>研究和参数</w:t>
          </w:r>
        </w:p>
        <w:p w:rsidR="00000000" w:rsidRDefault="00B1276F">
          <w:pPr>
            <w:pStyle w:val="00650E172BF74956BFAD0BC724E7A059"/>
          </w:pPr>
          <w:r w:rsidRPr="003656DF">
            <w:rPr>
              <w:rFonts w:hint="eastAsia"/>
              <w:lang w:val="zh-CN" w:bidi="zh-CN"/>
            </w:rPr>
            <w:t>[</w:t>
          </w:r>
          <w:r w:rsidRPr="003656DF">
            <w:rPr>
              <w:rFonts w:hint="eastAsia"/>
              <w:lang w:val="zh-CN" w:bidi="zh-CN"/>
            </w:rPr>
            <w:t>若要将照片替换为自己的照片，只需将其删除，然后在“插入”选项卡上，单击“图片”。</w:t>
          </w:r>
          <w:r w:rsidRPr="003656DF">
            <w:rPr>
              <w:rFonts w:hint="eastAsia"/>
              <w:lang w:val="zh-CN" w:bidi="zh-CN"/>
            </w:rPr>
            <w:t>]</w:t>
          </w:r>
        </w:p>
      </w:docPartBody>
    </w:docPart>
    <w:docPart>
      <w:docPartPr>
        <w:name w:val="E19B2E3FE31C495FAE86E39E206A7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C6E97-19FE-495F-A8E1-85DD24FF6394}"/>
      </w:docPartPr>
      <w:docPartBody>
        <w:p w:rsidR="00000000" w:rsidRDefault="00B1276F">
          <w:pPr>
            <w:pStyle w:val="E19B2E3FE31C495FAE86E39E206A7879"/>
          </w:pPr>
          <w:r w:rsidRPr="003656DF">
            <w:rPr>
              <w:rFonts w:hint="eastAsia"/>
              <w:lang w:val="zh-CN" w:bidi="zh-CN"/>
            </w:rPr>
            <w:t>主要发现</w:t>
          </w:r>
          <w:r w:rsidRPr="003656DF">
            <w:rPr>
              <w:rFonts w:hint="eastAsia"/>
              <w:lang w:val="zh-CN" w:bidi="zh-CN"/>
            </w:rPr>
            <w:t xml:space="preserve"> 2</w:t>
          </w:r>
        </w:p>
      </w:docPartBody>
    </w:docPart>
    <w:docPart>
      <w:docPartPr>
        <w:name w:val="2B02B527892E4299BBAB5E4D52C46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697F6-DA44-45D7-81D3-E154CDE983F3}"/>
      </w:docPartPr>
      <w:docPartBody>
        <w:p w:rsidR="00000000" w:rsidRDefault="00B1276F">
          <w:pPr>
            <w:pStyle w:val="2B02B527892E4299BBAB5E4D52C463EA"/>
          </w:pPr>
          <w:r w:rsidRPr="003656DF">
            <w:rPr>
              <w:rFonts w:hint="eastAsia"/>
              <w:lang w:val="zh-CN" w:bidi="zh-CN"/>
            </w:rPr>
            <w:t>研究和参数</w:t>
          </w:r>
        </w:p>
      </w:docPartBody>
    </w:docPart>
    <w:docPart>
      <w:docPartPr>
        <w:name w:val="2D0A54ABDFDC467BBEE3A58491D69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5B40A-67E4-49A2-8431-08C809866B72}"/>
      </w:docPartPr>
      <w:docPartBody>
        <w:p w:rsidR="00000000" w:rsidRDefault="00B1276F">
          <w:pPr>
            <w:pStyle w:val="2D0A54ABDFDC467BBEE3A58491D69F09"/>
          </w:pPr>
          <w:r w:rsidRPr="003656DF">
            <w:rPr>
              <w:rFonts w:hint="eastAsia"/>
              <w:lang w:val="zh-CN" w:bidi="zh-CN"/>
            </w:rPr>
            <w:t>主要发现</w:t>
          </w:r>
          <w:r w:rsidRPr="003656DF">
            <w:rPr>
              <w:rFonts w:hint="eastAsia"/>
              <w:lang w:val="zh-CN" w:bidi="zh-CN"/>
            </w:rPr>
            <w:t xml:space="preserve"> 3</w:t>
          </w:r>
        </w:p>
      </w:docPartBody>
    </w:docPart>
    <w:docPart>
      <w:docPartPr>
        <w:name w:val="E9A11EC94F764A21A8E425544344E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5615B-ECF6-4773-A7F8-8A5B96C8CE6E}"/>
      </w:docPartPr>
      <w:docPartBody>
        <w:p w:rsidR="00000000" w:rsidRDefault="00B1276F">
          <w:pPr>
            <w:pStyle w:val="E9A11EC94F764A21A8E425544344E347"/>
          </w:pPr>
          <w:r w:rsidRPr="003656DF">
            <w:rPr>
              <w:rFonts w:hint="eastAsia"/>
              <w:lang w:val="zh-CN" w:bidi="zh-CN"/>
            </w:rPr>
            <w:t>研究和参数</w:t>
          </w:r>
        </w:p>
      </w:docPartBody>
    </w:docPart>
    <w:docPart>
      <w:docPartPr>
        <w:name w:val="BC38A9BAD5AF4949BCCD6E5321F72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5A4A3-BF61-46C3-A5E1-FBC1918794EA}"/>
      </w:docPartPr>
      <w:docPartBody>
        <w:p w:rsidR="00000000" w:rsidRDefault="00B1276F">
          <w:pPr>
            <w:pStyle w:val="BC38A9BAD5AF4949BCCD6E5321F72E62"/>
          </w:pPr>
          <w:r w:rsidRPr="003656DF">
            <w:rPr>
              <w:rFonts w:hint="eastAsia"/>
              <w:lang w:val="zh-CN" w:bidi="zh-CN"/>
            </w:rPr>
            <w:t>可视数据</w:t>
          </w:r>
        </w:p>
      </w:docPartBody>
    </w:docPart>
    <w:docPart>
      <w:docPartPr>
        <w:name w:val="D4DA74A5C4FB4551A6C097CD5F44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C7691-204A-462A-A8D5-D8C4ECE99AC7}"/>
      </w:docPartPr>
      <w:docPartBody>
        <w:p w:rsidR="00000000" w:rsidRDefault="00B1276F">
          <w:pPr>
            <w:pStyle w:val="D4DA74A5C4FB4551A6C097CD5F4417D1"/>
          </w:pPr>
          <w:r w:rsidRPr="003656DF">
            <w:rPr>
              <w:rFonts w:hint="eastAsia"/>
              <w:lang w:val="zh-CN" w:bidi="zh-CN"/>
            </w:rPr>
            <w:t>插入任何图表图形</w:t>
          </w:r>
          <w:r w:rsidRPr="003656DF">
            <w:rPr>
              <w:rFonts w:hint="eastAsia"/>
              <w:lang w:val="zh-CN" w:bidi="zh-CN"/>
            </w:rPr>
            <w:t>/</w:t>
          </w:r>
          <w:r w:rsidRPr="003656DF">
            <w:rPr>
              <w:rFonts w:hint="eastAsia"/>
              <w:lang w:val="zh-CN" w:bidi="zh-CN"/>
            </w:rPr>
            <w:t>数据</w:t>
          </w:r>
        </w:p>
      </w:docPartBody>
    </w:docPart>
    <w:docPart>
      <w:docPartPr>
        <w:name w:val="D821401DDBEA4CF19832D78834E65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1A6C4-C605-453F-BFCF-3088DF59917D}"/>
      </w:docPartPr>
      <w:docPartBody>
        <w:p w:rsidR="00000000" w:rsidRDefault="00B1276F">
          <w:pPr>
            <w:pStyle w:val="D821401DDBEA4CF19832D78834E656DB"/>
          </w:pPr>
          <w:r w:rsidRPr="003656DF">
            <w:rPr>
              <w:rFonts w:hint="eastAsia"/>
              <w:lang w:val="zh-CN" w:bidi="zh-CN"/>
            </w:rPr>
            <w:t>结论</w:t>
          </w:r>
        </w:p>
      </w:docPartBody>
    </w:docPart>
    <w:docPart>
      <w:docPartPr>
        <w:name w:val="E0FD66F81E9F487AA46BA385745FA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6FF03-ECA8-4A84-8D66-C39E07CFB092}"/>
      </w:docPartPr>
      <w:docPartBody>
        <w:p w:rsidR="00000000" w:rsidRDefault="00B1276F">
          <w:pPr>
            <w:pStyle w:val="E0FD66F81E9F487AA46BA385745FA617"/>
          </w:pPr>
          <w:r w:rsidRPr="003656DF">
            <w:rPr>
              <w:rFonts w:hint="eastAsia"/>
              <w:lang w:val="zh-CN" w:bidi="zh-CN"/>
            </w:rPr>
            <w:t>现在总结一下。你的结论是什么？如何将所有信息整合到一起，形成哪怕是最繁忙的</w:t>
          </w:r>
          <w:r w:rsidRPr="003656DF">
            <w:rPr>
              <w:rFonts w:hint="eastAsia"/>
              <w:lang w:val="zh-CN" w:bidi="zh-CN"/>
            </w:rPr>
            <w:t xml:space="preserve"> CEO </w:t>
          </w:r>
          <w:r w:rsidRPr="003656DF">
            <w:rPr>
              <w:rFonts w:hint="eastAsia"/>
              <w:lang w:val="zh-CN" w:bidi="zh-CN"/>
            </w:rPr>
            <w:t>也想要阅读的内容？关键要点有哪些？你的产品</w:t>
          </w:r>
          <w:r w:rsidRPr="003656DF">
            <w:rPr>
              <w:rFonts w:hint="eastAsia"/>
              <w:lang w:val="zh-CN" w:bidi="zh-CN"/>
            </w:rPr>
            <w:t>/</w:t>
          </w:r>
          <w:r w:rsidRPr="003656DF">
            <w:rPr>
              <w:rFonts w:hint="eastAsia"/>
              <w:lang w:val="zh-CN" w:bidi="zh-CN"/>
            </w:rPr>
            <w:t>服务</w:t>
          </w:r>
          <w:r w:rsidRPr="003656DF">
            <w:rPr>
              <w:rFonts w:hint="eastAsia"/>
              <w:lang w:val="zh-CN" w:bidi="zh-CN"/>
            </w:rPr>
            <w:t>/</w:t>
          </w:r>
          <w:r w:rsidRPr="003656DF">
            <w:rPr>
              <w:rFonts w:hint="eastAsia"/>
              <w:lang w:val="zh-CN" w:bidi="zh-CN"/>
            </w:rPr>
            <w:t>方法如何独特地解决你的研究提出的问题？</w:t>
          </w:r>
        </w:p>
      </w:docPartBody>
    </w:docPart>
    <w:docPart>
      <w:docPartPr>
        <w:name w:val="4CF4EDAAE56C45759AD719AFAE30C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0A2FC-6B1F-49E0-A3E4-725CAF08F405}"/>
      </w:docPartPr>
      <w:docPartBody>
        <w:p w:rsidR="00000000" w:rsidRDefault="00B1276F">
          <w:pPr>
            <w:pStyle w:val="4CF4EDAAE56C45759AD719AFAE30C92A"/>
          </w:pPr>
          <w:r w:rsidRPr="003656DF">
            <w:rPr>
              <w:rFonts w:hint="eastAsia"/>
              <w:lang w:val="zh-CN" w:bidi="zh-CN"/>
            </w:rPr>
            <w:t>关键要点</w:t>
          </w:r>
        </w:p>
      </w:docPartBody>
    </w:docPart>
    <w:docPart>
      <w:docPartPr>
        <w:name w:val="CA53C631B8EB49E199AD928A2C530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045FF-9DE5-413F-AA1D-D3AB69C7E4DF}"/>
      </w:docPartPr>
      <w:docPartBody>
        <w:p w:rsidR="00B1276F" w:rsidRPr="003656DF" w:rsidRDefault="00B1276F" w:rsidP="00706D60">
          <w:pPr>
            <w:pStyle w:val="ListBullet"/>
          </w:pPr>
          <w:r w:rsidRPr="003656DF">
            <w:rPr>
              <w:rFonts w:hint="eastAsia"/>
              <w:lang w:val="zh-CN" w:bidi="zh-CN"/>
            </w:rPr>
            <w:t>要点 1</w:t>
          </w:r>
        </w:p>
        <w:p w:rsidR="00B1276F" w:rsidRPr="003656DF" w:rsidRDefault="00B1276F" w:rsidP="00706D60">
          <w:pPr>
            <w:pStyle w:val="ListBullet"/>
          </w:pPr>
          <w:r w:rsidRPr="003656DF">
            <w:rPr>
              <w:rFonts w:hint="eastAsia"/>
              <w:lang w:val="zh-CN" w:bidi="zh-CN"/>
            </w:rPr>
            <w:t>要点 2</w:t>
          </w:r>
        </w:p>
        <w:p w:rsidR="00000000" w:rsidRDefault="00B1276F">
          <w:pPr>
            <w:pStyle w:val="CA53C631B8EB49E199AD928A2C5305C9"/>
          </w:pPr>
          <w:r w:rsidRPr="003656DF">
            <w:rPr>
              <w:rFonts w:hint="eastAsia"/>
              <w:lang w:val="zh-CN" w:bidi="zh-CN"/>
            </w:rPr>
            <w:t>要点</w:t>
          </w:r>
          <w:r w:rsidRPr="003656DF">
            <w:rPr>
              <w:rFonts w:hint="eastAsia"/>
              <w:lang w:val="zh-CN" w:bidi="zh-CN"/>
            </w:rPr>
            <w:t xml:space="preserve"> 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AACF4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="Microsoft YaHei UI" w:eastAsia="Microsoft YaHei UI" w:hAnsi="Microsoft YaHei UI"/>
      <w:color w:val="808080"/>
    </w:rPr>
  </w:style>
  <w:style w:type="paragraph" w:customStyle="1" w:styleId="990C33743CEB478D8C32EA8C03FE5428">
    <w:name w:val="990C33743CEB478D8C32EA8C03FE5428"/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="Microsoft YaHei UI" w:eastAsia="Microsoft YaHei UI" w:hAnsi="Microsoft YaHei UI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Microsoft YaHei UI" w:eastAsia="Microsoft YaHei UI" w:hAnsi="Microsoft YaHei UI"/>
    </w:rPr>
  </w:style>
  <w:style w:type="paragraph" w:customStyle="1" w:styleId="6F84D78A7741463581CE3C75D0CF3868">
    <w:name w:val="6F84D78A7741463581CE3C75D0CF3868"/>
  </w:style>
  <w:style w:type="paragraph" w:customStyle="1" w:styleId="02C4CA24E33F4CD39141744068245B38">
    <w:name w:val="02C4CA24E33F4CD39141744068245B38"/>
  </w:style>
  <w:style w:type="paragraph" w:customStyle="1" w:styleId="722DD40A1BC542F6A658140DC3E93FE6">
    <w:name w:val="722DD40A1BC542F6A658140DC3E93FE6"/>
  </w:style>
  <w:style w:type="paragraph" w:customStyle="1" w:styleId="E1B4B5932C3040F9A31C1118C83B6A36">
    <w:name w:val="E1B4B5932C3040F9A31C1118C83B6A36"/>
  </w:style>
  <w:style w:type="paragraph" w:customStyle="1" w:styleId="7CCDAF38356247048CA50E77041B3F45">
    <w:name w:val="7CCDAF38356247048CA50E77041B3F45"/>
  </w:style>
  <w:style w:type="paragraph" w:customStyle="1" w:styleId="7061D4D426AA4715B0314A1FC86D4D5D">
    <w:name w:val="7061D4D426AA4715B0314A1FC86D4D5D"/>
  </w:style>
  <w:style w:type="paragraph" w:customStyle="1" w:styleId="4A9FA96C6D7C44E69D98E03BBE73E637">
    <w:name w:val="4A9FA96C6D7C44E69D98E03BBE73E637"/>
  </w:style>
  <w:style w:type="paragraph" w:customStyle="1" w:styleId="00650E172BF74956BFAD0BC724E7A059">
    <w:name w:val="00650E172BF74956BFAD0BC724E7A059"/>
  </w:style>
  <w:style w:type="paragraph" w:customStyle="1" w:styleId="E19B2E3FE31C495FAE86E39E206A7879">
    <w:name w:val="E19B2E3FE31C495FAE86E39E206A7879"/>
  </w:style>
  <w:style w:type="paragraph" w:customStyle="1" w:styleId="2B02B527892E4299BBAB5E4D52C463EA">
    <w:name w:val="2B02B527892E4299BBAB5E4D52C463EA"/>
  </w:style>
  <w:style w:type="paragraph" w:customStyle="1" w:styleId="2D0A54ABDFDC467BBEE3A58491D69F09">
    <w:name w:val="2D0A54ABDFDC467BBEE3A58491D69F09"/>
  </w:style>
  <w:style w:type="paragraph" w:customStyle="1" w:styleId="E9A11EC94F764A21A8E425544344E347">
    <w:name w:val="E9A11EC94F764A21A8E425544344E347"/>
  </w:style>
  <w:style w:type="paragraph" w:customStyle="1" w:styleId="BC38A9BAD5AF4949BCCD6E5321F72E62">
    <w:name w:val="BC38A9BAD5AF4949BCCD6E5321F72E62"/>
  </w:style>
  <w:style w:type="paragraph" w:customStyle="1" w:styleId="D4DA74A5C4FB4551A6C097CD5F4417D1">
    <w:name w:val="D4DA74A5C4FB4551A6C097CD5F4417D1"/>
  </w:style>
  <w:style w:type="paragraph" w:customStyle="1" w:styleId="D821401DDBEA4CF19832D78834E656DB">
    <w:name w:val="D821401DDBEA4CF19832D78834E656DB"/>
  </w:style>
  <w:style w:type="paragraph" w:customStyle="1" w:styleId="E0FD66F81E9F487AA46BA385745FA617">
    <w:name w:val="E0FD66F81E9F487AA46BA385745FA617"/>
  </w:style>
  <w:style w:type="paragraph" w:customStyle="1" w:styleId="4CF4EDAAE56C45759AD719AFAE30C92A">
    <w:name w:val="4CF4EDAAE56C45759AD719AFAE30C92A"/>
  </w:style>
  <w:style w:type="paragraph" w:styleId="ListBullet">
    <w:name w:val="List Bullet"/>
    <w:basedOn w:val="Normal"/>
    <w:uiPriority w:val="99"/>
    <w:pPr>
      <w:numPr>
        <w:numId w:val="1"/>
      </w:numPr>
      <w:contextualSpacing/>
      <w:jc w:val="both"/>
    </w:pPr>
    <w:rPr>
      <w:rFonts w:ascii="Microsoft YaHei UI" w:eastAsia="Microsoft YaHei UI" w:hAnsi="Microsoft YaHei UI"/>
    </w:rPr>
  </w:style>
  <w:style w:type="paragraph" w:customStyle="1" w:styleId="CA53C631B8EB49E199AD928A2C5305C9">
    <w:name w:val="CA53C631B8EB49E199AD928A2C5305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160892-264A-4DA6-84F3-9FA0FD1EB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Office_35419519_TF66791667.dotx</Template>
  <TotalTime>0</TotalTime>
  <Pages>7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2020-02-11T07:41:00Z</dcterms:created>
  <dcterms:modified xsi:type="dcterms:W3CDTF">2020-02-11T07:41:00Z</dcterms:modified>
</cp:coreProperties>
</file>