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可在每页的 4 个卡片中输入活动名称的布局表格"/>
      </w:tblPr>
      <w:tblGrid>
        <w:gridCol w:w="6386"/>
        <w:gridCol w:w="6387"/>
        <w:gridCol w:w="43"/>
      </w:tblGrid>
      <w:tr w:rsidR="00455A8A" w14:paraId="11F0F9F2" w14:textId="77777777" w:rsidTr="00F37B33">
        <w:trPr>
          <w:trHeight w:hRule="exact" w:val="3672"/>
        </w:trPr>
        <w:tc>
          <w:tcPr>
            <w:tcW w:w="6386" w:type="dxa"/>
            <w:tcMar>
              <w:top w:w="0" w:type="dxa"/>
              <w:left w:w="0" w:type="dxa"/>
              <w:bottom w:w="432" w:type="dxa"/>
            </w:tcMar>
            <w:vAlign w:val="bottom"/>
          </w:tcPr>
          <w:p w14:paraId="116A67D0" w14:textId="2C9D509C" w:rsidR="00455A8A" w:rsidRDefault="00BB63CA" w:rsidP="00455A8A">
            <w:pPr>
              <w:pStyle w:val="ab"/>
            </w:pPr>
            <w:sdt>
              <w:sdtPr>
                <w:alias w:val="你已获邀请："/>
                <w:tag w:val="你已获邀请：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EE4DA4" w:rsidRPr="00D47183">
                  <w:rPr>
                    <w:lang w:val="zh-CN" w:bidi="zh-CN"/>
                  </w:rPr>
                  <w:t>你已获邀请</w:t>
                </w:r>
                <w:bookmarkEnd w:id="0"/>
              </w:sdtContent>
            </w:sdt>
          </w:p>
          <w:p w14:paraId="3A1D5BB9" w14:textId="2A2A371B" w:rsidR="00455A8A" w:rsidRDefault="00BB63CA" w:rsidP="00455A8A">
            <w:pPr>
              <w:spacing w:after="200"/>
            </w:pPr>
            <w:sdt>
              <w:sdtPr>
                <w:alias w:val="参加："/>
                <w:tag w:val="参加：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rPr>
                    <w:lang w:val="zh-CN" w:bidi="zh-CN"/>
                  </w:rPr>
                  <w:t>参加</w:t>
                </w:r>
              </w:sdtContent>
            </w:sdt>
            <w:sdt>
              <w:sdtPr>
                <w:alias w:val="输入活动名称："/>
                <w:tag w:val="输入活动名称：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rPr>
                    <w:lang w:val="zh-CN" w:bidi="zh-CN"/>
                  </w:rPr>
                  <w:t>活动名称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11"/>
            </w:pPr>
            <w:r>
              <w:rPr>
                <w:noProof/>
                <w:lang w:val="zh-CN" w:bidi="zh-CN"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图形 20" descr="图形元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BB63CA" w:rsidP="00EE4DA4">
            <w:pPr>
              <w:pStyle w:val="ab"/>
            </w:pPr>
            <w:sdt>
              <w:sdtPr>
                <w:alias w:val="你已获邀请："/>
                <w:tag w:val="你已获邀请：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zh-CN" w:bidi="zh-CN"/>
                  </w:rPr>
                  <w:t>你已获邀请</w:t>
                </w:r>
              </w:sdtContent>
            </w:sdt>
          </w:p>
          <w:p w14:paraId="674236A1" w14:textId="77777777" w:rsidR="00A137A4" w:rsidRDefault="00BB63CA" w:rsidP="00A137A4">
            <w:pPr>
              <w:spacing w:after="200"/>
            </w:pPr>
            <w:sdt>
              <w:sdtPr>
                <w:alias w:val="参加："/>
                <w:tag w:val="参加："/>
                <w:id w:val="186189380"/>
                <w:placeholder>
                  <w:docPart w:val="2BD9D76FFC554A9AA2E532CBD25E670D"/>
                </w:placeholder>
                <w:temporary/>
                <w:showingPlcHdr/>
                <w15:appearance w15:val="hidden"/>
              </w:sdtPr>
              <w:sdtEndPr/>
              <w:sdtContent>
                <w:r w:rsidR="00A137A4" w:rsidRPr="002F407A">
                  <w:rPr>
                    <w:lang w:val="zh-CN" w:bidi="zh-CN"/>
                  </w:rPr>
                  <w:t>参加</w:t>
                </w:r>
              </w:sdtContent>
            </w:sdt>
            <w:sdt>
              <w:sdtPr>
                <w:alias w:val="输入活动名称："/>
                <w:tag w:val="输入活动名称："/>
                <w:id w:val="-1695985942"/>
                <w:placeholder>
                  <w:docPart w:val="E07BD99B1348403D9BFA5A0EE728CD8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A137A4" w:rsidRPr="002F407A">
                  <w:rPr>
                    <w:lang w:val="zh-CN" w:bidi="zh-CN"/>
                  </w:rPr>
                  <w:t>活动名称</w:t>
                </w:r>
              </w:sdtContent>
            </w:sdt>
          </w:p>
          <w:p w14:paraId="424FFEDB" w14:textId="126458E8" w:rsidR="00455A8A" w:rsidRDefault="00A137A4" w:rsidP="00A137A4">
            <w:pPr>
              <w:pStyle w:val="11"/>
            </w:pPr>
            <w:r>
              <w:rPr>
                <w:noProof/>
                <w:lang w:val="zh-CN" w:bidi="zh-CN"/>
              </w:rPr>
              <w:t xml:space="preserve"> </w:t>
            </w:r>
            <w:r w:rsidR="00455A8A">
              <w:rPr>
                <w:noProof/>
                <w:lang w:val="zh-CN" w:bidi="zh-CN"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图形 16" descr="图形元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F37B33">
        <w:trPr>
          <w:gridAfter w:val="1"/>
          <w:wAfter w:w="43" w:type="dxa"/>
          <w:trHeight w:hRule="exact" w:val="3931"/>
        </w:trPr>
        <w:tc>
          <w:tcPr>
            <w:tcW w:w="6386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BB63CA" w:rsidP="00EE4DA4">
            <w:pPr>
              <w:pStyle w:val="ab"/>
            </w:pPr>
            <w:sdt>
              <w:sdtPr>
                <w:alias w:val="你已获邀请："/>
                <w:tag w:val="你已获邀请：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zh-CN" w:bidi="zh-CN"/>
                  </w:rPr>
                  <w:t>你已获邀请</w:t>
                </w:r>
              </w:sdtContent>
            </w:sdt>
          </w:p>
          <w:p w14:paraId="4DC7AB84" w14:textId="77777777" w:rsidR="00A137A4" w:rsidRDefault="00BB63CA" w:rsidP="00A137A4">
            <w:pPr>
              <w:spacing w:after="200"/>
            </w:pPr>
            <w:sdt>
              <w:sdtPr>
                <w:alias w:val="参加："/>
                <w:tag w:val="参加："/>
                <w:id w:val="1566994542"/>
                <w:placeholder>
                  <w:docPart w:val="9892285689764EAFBD81E2AE9C42FAA6"/>
                </w:placeholder>
                <w:temporary/>
                <w:showingPlcHdr/>
                <w15:appearance w15:val="hidden"/>
              </w:sdtPr>
              <w:sdtEndPr/>
              <w:sdtContent>
                <w:r w:rsidR="00A137A4" w:rsidRPr="002F407A">
                  <w:rPr>
                    <w:lang w:val="zh-CN" w:bidi="zh-CN"/>
                  </w:rPr>
                  <w:t>参加</w:t>
                </w:r>
              </w:sdtContent>
            </w:sdt>
            <w:sdt>
              <w:sdtPr>
                <w:alias w:val="输入活动名称："/>
                <w:tag w:val="输入活动名称："/>
                <w:id w:val="2047872981"/>
                <w:placeholder>
                  <w:docPart w:val="262DF8EC15954962A651C40C2E9C675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A137A4" w:rsidRPr="002F407A">
                  <w:rPr>
                    <w:lang w:val="zh-CN" w:bidi="zh-CN"/>
                  </w:rPr>
                  <w:t>活动名称</w:t>
                </w:r>
              </w:sdtContent>
            </w:sdt>
          </w:p>
          <w:p w14:paraId="180D82DC" w14:textId="5376D589" w:rsidR="00455A8A" w:rsidRDefault="00A137A4" w:rsidP="00A137A4">
            <w:pPr>
              <w:pStyle w:val="11"/>
            </w:pPr>
            <w:r>
              <w:rPr>
                <w:noProof/>
                <w:lang w:val="zh-CN" w:bidi="zh-CN"/>
              </w:rPr>
              <w:t xml:space="preserve"> </w:t>
            </w:r>
            <w:r w:rsidR="00455A8A">
              <w:rPr>
                <w:noProof/>
                <w:lang w:val="zh-CN" w:bidi="zh-CN"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图形 21" descr="图形元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BB63CA" w:rsidP="00EE4DA4">
            <w:pPr>
              <w:pStyle w:val="ab"/>
            </w:pPr>
            <w:sdt>
              <w:sdtPr>
                <w:alias w:val="你已获邀请："/>
                <w:tag w:val="你已获邀请：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zh-CN" w:bidi="zh-CN"/>
                  </w:rPr>
                  <w:t>你已获邀请</w:t>
                </w:r>
              </w:sdtContent>
            </w:sdt>
          </w:p>
          <w:p w14:paraId="16784156" w14:textId="77777777" w:rsidR="00A137A4" w:rsidRDefault="00BB63CA" w:rsidP="00A137A4">
            <w:pPr>
              <w:spacing w:after="200"/>
            </w:pPr>
            <w:sdt>
              <w:sdtPr>
                <w:alias w:val="参加："/>
                <w:tag w:val="参加："/>
                <w:id w:val="567620306"/>
                <w:placeholder>
                  <w:docPart w:val="30886F7FB0044F0E8840B68969424537"/>
                </w:placeholder>
                <w:temporary/>
                <w:showingPlcHdr/>
                <w15:appearance w15:val="hidden"/>
              </w:sdtPr>
              <w:sdtEndPr/>
              <w:sdtContent>
                <w:r w:rsidR="00A137A4" w:rsidRPr="002F407A">
                  <w:rPr>
                    <w:lang w:val="zh-CN" w:bidi="zh-CN"/>
                  </w:rPr>
                  <w:t>参加</w:t>
                </w:r>
              </w:sdtContent>
            </w:sdt>
            <w:sdt>
              <w:sdtPr>
                <w:alias w:val="输入活动名称："/>
                <w:tag w:val="输入活动名称："/>
                <w:id w:val="30081764"/>
                <w:placeholder>
                  <w:docPart w:val="30421786F12B443F8BF6EB26AF60A64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A137A4" w:rsidRPr="002F407A">
                  <w:rPr>
                    <w:lang w:val="zh-CN" w:bidi="zh-CN"/>
                  </w:rPr>
                  <w:t>活动名称</w:t>
                </w:r>
              </w:sdtContent>
            </w:sdt>
          </w:p>
          <w:p w14:paraId="5961F91A" w14:textId="698C12CB" w:rsidR="00455A8A" w:rsidRDefault="00A137A4" w:rsidP="00A137A4">
            <w:pPr>
              <w:pStyle w:val="11"/>
            </w:pPr>
            <w:r>
              <w:rPr>
                <w:noProof/>
                <w:lang w:val="zh-CN" w:bidi="zh-CN"/>
              </w:rPr>
              <w:t xml:space="preserve"> </w:t>
            </w:r>
            <w:r w:rsidR="00455A8A">
              <w:rPr>
                <w:noProof/>
                <w:lang w:val="zh-CN" w:bidi="zh-CN"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图形 22" descr="图形元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F37B33">
        <w:trPr>
          <w:gridAfter w:val="1"/>
          <w:wAfter w:w="43" w:type="dxa"/>
          <w:trHeight w:hRule="exact" w:val="3456"/>
        </w:trPr>
        <w:tc>
          <w:tcPr>
            <w:tcW w:w="6386" w:type="dxa"/>
            <w:tcMar>
              <w:top w:w="0" w:type="dxa"/>
              <w:left w:w="0" w:type="dxa"/>
              <w:bottom w:w="648" w:type="dxa"/>
            </w:tcMar>
            <w:vAlign w:val="center"/>
          </w:tcPr>
          <w:sdt>
            <w:sdtPr>
              <w:alias w:val="我们将举行一次聚会："/>
              <w:tag w:val="我们将举行一次聚会："/>
              <w:id w:val="-1580585322"/>
              <w:placeholder>
                <w:docPart w:val="1F4B54E1BDBE4183805328D67E84D72C"/>
              </w:placeholder>
              <w:temporary/>
              <w:showingPlcHdr/>
              <w15:appearance w15:val="hidden"/>
            </w:sdtPr>
            <w:sdtEndPr/>
            <w:sdtContent>
              <w:p w14:paraId="4FE74B00" w14:textId="77777777" w:rsidR="00EE4DA4" w:rsidRDefault="00EE4DA4" w:rsidP="00E4100B">
                <w:pPr>
                  <w:pStyle w:val="1"/>
                </w:pPr>
                <w:r w:rsidRPr="00D47183">
                  <w:rPr>
                    <w:lang w:val="zh-CN" w:bidi="zh-CN"/>
                  </w:rPr>
                  <w:t>我们将举行一次聚会！</w:t>
                </w:r>
              </w:p>
            </w:sdtContent>
          </w:sdt>
          <w:p w14:paraId="77352918" w14:textId="77777777" w:rsidR="00EE4DA4" w:rsidRPr="00C46DC0" w:rsidRDefault="00BB63CA" w:rsidP="005C5BF9">
            <w:pPr>
              <w:pStyle w:val="a6"/>
            </w:pPr>
            <w:sdt>
              <w:sdtPr>
                <w:alias w:val="日期和时间："/>
                <w:tag w:val="日期和时间：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日期和时间：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输入日期："/>
                <w:tag w:val="输入日期：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  <w:r w:rsidR="00EE4DA4" w:rsidRPr="00C46DC0">
              <w:rPr>
                <w:lang w:val="zh-CN" w:bidi="zh-CN"/>
              </w:rPr>
              <w:t>，</w:t>
            </w:r>
            <w:sdt>
              <w:sdtPr>
                <w:alias w:val="在："/>
                <w:tag w:val="在：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在</w:t>
                </w:r>
              </w:sdtContent>
            </w:sdt>
            <w:sdt>
              <w:sdtPr>
                <w:alias w:val="输入时间："/>
                <w:tag w:val="输入时间：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时间</w:t>
                </w:r>
              </w:sdtContent>
            </w:sdt>
          </w:p>
          <w:p w14:paraId="7FE4D173" w14:textId="77777777" w:rsidR="005C5BF9" w:rsidRPr="00C46DC0" w:rsidRDefault="00BB63CA" w:rsidP="005C5BF9">
            <w:pPr>
              <w:pStyle w:val="a6"/>
            </w:pPr>
            <w:sdt>
              <w:sdtPr>
                <w:alias w:val="位置："/>
                <w:tag w:val="位置：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位置：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输入活动地点："/>
                <w:tag w:val="输入活动地点：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活动地点</w:t>
                </w:r>
              </w:sdtContent>
            </w:sdt>
          </w:p>
          <w:p w14:paraId="44A7C23F" w14:textId="18FEBEA7" w:rsidR="00EE4DA4" w:rsidRPr="00C46DC0" w:rsidRDefault="00BB63CA" w:rsidP="005C5BF9">
            <w:pPr>
              <w:pStyle w:val="a6"/>
            </w:pPr>
            <w:sdt>
              <w:sdtPr>
                <w:alias w:val="请回复："/>
                <w:tag w:val="请回复：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请回复</w:t>
                </w:r>
              </w:sdtContent>
            </w:sdt>
            <w:sdt>
              <w:sdtPr>
                <w:alias w:val="输入姓名："/>
                <w:tag w:val="输入姓名：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姓名</w:t>
                </w:r>
              </w:sdtContent>
            </w:sdt>
            <w:sdt>
              <w:sdtPr>
                <w:alias w:val="作者："/>
                <w:tag w:val="作者：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截止日期：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输入日期："/>
                <w:tag w:val="输入日期：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</w:p>
          <w:p w14:paraId="14E36708" w14:textId="72D3C685" w:rsidR="00EE4DA4" w:rsidRPr="00EE4DA4" w:rsidRDefault="00BB63CA" w:rsidP="005C5BF9">
            <w:pPr>
              <w:pStyle w:val="a6"/>
              <w:rPr>
                <w:b/>
                <w:spacing w:val="20"/>
              </w:rPr>
            </w:pPr>
            <w:sdt>
              <w:sdtPr>
                <w:alias w:val="电话："/>
                <w:tag w:val="电话：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输入电话："/>
                <w:tag w:val="输入电话：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电话号码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648" w:type="dxa"/>
            </w:tcMar>
            <w:vAlign w:val="center"/>
          </w:tcPr>
          <w:sdt>
            <w:sdtPr>
              <w:alias w:val="我们将举行一次聚会："/>
              <w:tag w:val="我们将举行一次聚会："/>
              <w:id w:val="-1145036025"/>
              <w:placeholder>
                <w:docPart w:val="3A687F33674542C288044B13A34E03EA"/>
              </w:placeholder>
              <w:temporary/>
              <w:showingPlcHdr/>
              <w15:appearance w15:val="hidden"/>
            </w:sdtPr>
            <w:sdtEndPr/>
            <w:sdtContent>
              <w:p w14:paraId="30B7FD84" w14:textId="77777777" w:rsidR="00455A8A" w:rsidRDefault="00EE4DA4" w:rsidP="00E4100B">
                <w:pPr>
                  <w:pStyle w:val="1"/>
                </w:pPr>
                <w:r w:rsidRPr="00D47183">
                  <w:rPr>
                    <w:lang w:val="zh-CN" w:bidi="zh-CN"/>
                  </w:rPr>
                  <w:t>我们将举行一次聚会！</w:t>
                </w:r>
              </w:p>
            </w:sdtContent>
          </w:sdt>
          <w:p w14:paraId="6977ABBD" w14:textId="281585A5" w:rsidR="00EE4DA4" w:rsidRPr="00C46DC0" w:rsidRDefault="00BB63CA" w:rsidP="005C5BF9">
            <w:pPr>
              <w:pStyle w:val="a6"/>
            </w:pPr>
            <w:sdt>
              <w:sdtPr>
                <w:alias w:val="日期和时间："/>
                <w:tag w:val="日期和时间：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日期和时间：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日期："/>
                <w:tag w:val="日期：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  <w:r w:rsidR="00EE4DA4" w:rsidRPr="00C46DC0">
              <w:rPr>
                <w:lang w:val="zh-CN" w:bidi="zh-CN"/>
              </w:rPr>
              <w:t>，</w:t>
            </w:r>
            <w:sdt>
              <w:sdtPr>
                <w:alias w:val="在："/>
                <w:tag w:val="在：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在</w:t>
                </w:r>
              </w:sdtContent>
            </w:sdt>
            <w:sdt>
              <w:sdtPr>
                <w:alias w:val="时间："/>
                <w:tag w:val="时间：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时间</w:t>
                </w:r>
              </w:sdtContent>
            </w:sdt>
          </w:p>
          <w:p w14:paraId="07BEEC67" w14:textId="77777777" w:rsidR="00EE4DA4" w:rsidRPr="00C46DC0" w:rsidRDefault="00BB63CA" w:rsidP="005C5BF9">
            <w:pPr>
              <w:pStyle w:val="a6"/>
            </w:pPr>
            <w:sdt>
              <w:sdtPr>
                <w:alias w:val="位置："/>
                <w:tag w:val="位置：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位置：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活动地点："/>
                <w:tag w:val="活动地点：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活动地点</w:t>
                </w:r>
              </w:sdtContent>
            </w:sdt>
          </w:p>
          <w:p w14:paraId="4732A60F" w14:textId="77777777" w:rsidR="00EE4DA4" w:rsidRPr="00C46DC0" w:rsidRDefault="00BB63CA" w:rsidP="005C5BF9">
            <w:pPr>
              <w:pStyle w:val="a6"/>
            </w:pPr>
            <w:sdt>
              <w:sdtPr>
                <w:alias w:val="请回复："/>
                <w:tag w:val="请回复：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请回复</w:t>
                </w:r>
              </w:sdtContent>
            </w:sdt>
            <w:sdt>
              <w:sdtPr>
                <w:alias w:val="名称："/>
                <w:tag w:val="名称：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姓名</w:t>
                </w:r>
              </w:sdtContent>
            </w:sdt>
            <w:sdt>
              <w:sdtPr>
                <w:alias w:val="作者："/>
                <w:tag w:val="作者：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截止日期：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日期："/>
                <w:tag w:val="日期：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</w:p>
          <w:p w14:paraId="72F456ED" w14:textId="45DDA141" w:rsidR="00EE4DA4" w:rsidRPr="00EE4DA4" w:rsidRDefault="00BB63CA" w:rsidP="005C5BF9">
            <w:pPr>
              <w:pStyle w:val="a6"/>
              <w:rPr>
                <w:b/>
                <w:spacing w:val="20"/>
              </w:rPr>
            </w:pPr>
            <w:sdt>
              <w:sdtPr>
                <w:alias w:val="电话："/>
                <w:tag w:val="电话：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电话："/>
                <w:tag w:val="电话：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电话号码</w:t>
                </w:r>
              </w:sdtContent>
            </w:sdt>
          </w:p>
        </w:tc>
      </w:tr>
      <w:tr w:rsidR="00455A8A" w14:paraId="3844FA07" w14:textId="77777777" w:rsidTr="00F37B33">
        <w:trPr>
          <w:gridAfter w:val="1"/>
          <w:wAfter w:w="43" w:type="dxa"/>
          <w:trHeight w:hRule="exact" w:val="4176"/>
        </w:trPr>
        <w:tc>
          <w:tcPr>
            <w:tcW w:w="6386" w:type="dxa"/>
            <w:tcMar>
              <w:top w:w="0" w:type="dxa"/>
              <w:left w:w="0" w:type="dxa"/>
              <w:bottom w:w="0" w:type="dxa"/>
            </w:tcMar>
            <w:vAlign w:val="center"/>
          </w:tcPr>
          <w:sdt>
            <w:sdtPr>
              <w:alias w:val="我们将举行一次聚会："/>
              <w:tag w:val="我们将举行一次聚会："/>
              <w:id w:val="1379742199"/>
              <w:placeholder>
                <w:docPart w:val="09A8FDA88DCD48588439F9DE347F3EB6"/>
              </w:placeholder>
              <w:temporary/>
              <w:showingPlcHdr/>
              <w15:appearance w15:val="hidden"/>
            </w:sdtPr>
            <w:sdtEndPr/>
            <w:sdtContent>
              <w:p w14:paraId="02631F7F" w14:textId="77777777" w:rsidR="00EE4DA4" w:rsidRDefault="00EE4DA4" w:rsidP="00E4100B">
                <w:pPr>
                  <w:pStyle w:val="1"/>
                </w:pPr>
                <w:r w:rsidRPr="00D47183">
                  <w:rPr>
                    <w:lang w:val="zh-CN" w:bidi="zh-CN"/>
                  </w:rPr>
                  <w:t>我们将举行一次聚会！</w:t>
                </w:r>
              </w:p>
            </w:sdtContent>
          </w:sdt>
          <w:p w14:paraId="2FBBF612" w14:textId="755C9E13" w:rsidR="00EE4DA4" w:rsidRPr="00C46DC0" w:rsidRDefault="00BB63CA" w:rsidP="005C5BF9">
            <w:pPr>
              <w:pStyle w:val="a6"/>
            </w:pPr>
            <w:sdt>
              <w:sdtPr>
                <w:alias w:val="日期和时间："/>
                <w:tag w:val="日期和时间：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日期和时间：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日期："/>
                <w:tag w:val="日期：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  <w:r w:rsidR="00EE4DA4" w:rsidRPr="00C46DC0">
              <w:rPr>
                <w:lang w:val="zh-CN" w:bidi="zh-CN"/>
              </w:rPr>
              <w:t>，</w:t>
            </w:r>
            <w:sdt>
              <w:sdtPr>
                <w:alias w:val="在："/>
                <w:tag w:val="在：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在</w:t>
                </w:r>
              </w:sdtContent>
            </w:sdt>
            <w:sdt>
              <w:sdtPr>
                <w:alias w:val="时间："/>
                <w:tag w:val="时间：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时间</w:t>
                </w:r>
              </w:sdtContent>
            </w:sdt>
          </w:p>
          <w:p w14:paraId="58DBED74" w14:textId="77777777" w:rsidR="00EE4DA4" w:rsidRPr="00C46DC0" w:rsidRDefault="00BB63CA" w:rsidP="005C5BF9">
            <w:pPr>
              <w:pStyle w:val="a6"/>
            </w:pPr>
            <w:sdt>
              <w:sdtPr>
                <w:alias w:val="位置："/>
                <w:tag w:val="位置：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位置：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活动地点："/>
                <w:tag w:val="活动地点：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活动地点</w:t>
                </w:r>
              </w:sdtContent>
            </w:sdt>
          </w:p>
          <w:p w14:paraId="08314E9D" w14:textId="77777777" w:rsidR="00EE4DA4" w:rsidRPr="00C46DC0" w:rsidRDefault="00BB63CA" w:rsidP="005C5BF9">
            <w:pPr>
              <w:pStyle w:val="a6"/>
            </w:pPr>
            <w:sdt>
              <w:sdtPr>
                <w:alias w:val="请回复："/>
                <w:tag w:val="请回复：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请回复</w:t>
                </w:r>
              </w:sdtContent>
            </w:sdt>
            <w:sdt>
              <w:sdtPr>
                <w:alias w:val="名称："/>
                <w:tag w:val="名称：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姓名</w:t>
                </w:r>
              </w:sdtContent>
            </w:sdt>
            <w:sdt>
              <w:sdtPr>
                <w:alias w:val="作者："/>
                <w:tag w:val="作者：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截止日期：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日期："/>
                <w:tag w:val="日期：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</w:p>
          <w:p w14:paraId="3E476F29" w14:textId="66A19DD9" w:rsidR="00455A8A" w:rsidRDefault="00BB63CA" w:rsidP="005C5BF9">
            <w:pPr>
              <w:pStyle w:val="a6"/>
            </w:pPr>
            <w:sdt>
              <w:sdtPr>
                <w:alias w:val="电话："/>
                <w:tag w:val="电话：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电话："/>
                <w:tag w:val="电话：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电话号码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0" w:type="dxa"/>
            </w:tcMar>
            <w:vAlign w:val="center"/>
          </w:tcPr>
          <w:sdt>
            <w:sdtPr>
              <w:alias w:val="我们将举行一次聚会："/>
              <w:tag w:val="我们将举行一次聚会："/>
              <w:id w:val="1940873808"/>
              <w:placeholder>
                <w:docPart w:val="1D63E41571D143E6A51FA44F711708E3"/>
              </w:placeholder>
              <w:temporary/>
              <w:showingPlcHdr/>
              <w15:appearance w15:val="hidden"/>
            </w:sdtPr>
            <w:sdtEndPr/>
            <w:sdtContent>
              <w:p w14:paraId="6F0362CB" w14:textId="77777777" w:rsidR="00EE4DA4" w:rsidRDefault="00EE4DA4" w:rsidP="00E4100B">
                <w:pPr>
                  <w:pStyle w:val="1"/>
                </w:pPr>
                <w:r w:rsidRPr="00D47183">
                  <w:rPr>
                    <w:lang w:val="zh-CN" w:bidi="zh-CN"/>
                  </w:rPr>
                  <w:t>我们将举行一次聚会！</w:t>
                </w:r>
              </w:p>
            </w:sdtContent>
          </w:sdt>
          <w:p w14:paraId="6FF1EF2B" w14:textId="77777777" w:rsidR="00EE4DA4" w:rsidRPr="00C46DC0" w:rsidRDefault="00BB63CA" w:rsidP="005C5BF9">
            <w:pPr>
              <w:pStyle w:val="a6"/>
            </w:pPr>
            <w:sdt>
              <w:sdtPr>
                <w:alias w:val="日期和时间："/>
                <w:tag w:val="日期和时间：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日期和时间：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日期："/>
                <w:tag w:val="日期：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  <w:r w:rsidR="00EE4DA4" w:rsidRPr="00C46DC0">
              <w:rPr>
                <w:lang w:val="zh-CN" w:bidi="zh-CN"/>
              </w:rPr>
              <w:t>，</w:t>
            </w:r>
            <w:sdt>
              <w:sdtPr>
                <w:alias w:val="在："/>
                <w:tag w:val="在：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在</w:t>
                </w:r>
              </w:sdtContent>
            </w:sdt>
            <w:sdt>
              <w:sdtPr>
                <w:alias w:val="时间："/>
                <w:tag w:val="时间：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时间</w:t>
                </w:r>
              </w:sdtContent>
            </w:sdt>
          </w:p>
          <w:p w14:paraId="2F713457" w14:textId="77777777" w:rsidR="00EE4DA4" w:rsidRPr="00C46DC0" w:rsidRDefault="00BB63CA" w:rsidP="005C5BF9">
            <w:pPr>
              <w:pStyle w:val="a6"/>
            </w:pPr>
            <w:sdt>
              <w:sdtPr>
                <w:alias w:val="位置："/>
                <w:tag w:val="位置：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位置：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活动地点："/>
                <w:tag w:val="活动地点：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活动地点</w:t>
                </w:r>
              </w:sdtContent>
            </w:sdt>
          </w:p>
          <w:p w14:paraId="24F1C0DA" w14:textId="77777777" w:rsidR="00EE4DA4" w:rsidRPr="00C46DC0" w:rsidRDefault="00BB63CA" w:rsidP="005C5BF9">
            <w:pPr>
              <w:pStyle w:val="a6"/>
            </w:pPr>
            <w:sdt>
              <w:sdtPr>
                <w:alias w:val="请回复："/>
                <w:tag w:val="请回复：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请回复</w:t>
                </w:r>
              </w:sdtContent>
            </w:sdt>
            <w:sdt>
              <w:sdtPr>
                <w:alias w:val="名称："/>
                <w:tag w:val="名称：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姓名</w:t>
                </w:r>
              </w:sdtContent>
            </w:sdt>
            <w:sdt>
              <w:sdtPr>
                <w:alias w:val="作者："/>
                <w:tag w:val="作者：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截止日期：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日期："/>
                <w:tag w:val="日期：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日期</w:t>
                </w:r>
              </w:sdtContent>
            </w:sdt>
          </w:p>
          <w:p w14:paraId="55805B8C" w14:textId="69803D77" w:rsidR="00455A8A" w:rsidRDefault="00BB63CA" w:rsidP="005C5BF9">
            <w:pPr>
              <w:pStyle w:val="a6"/>
            </w:pPr>
            <w:sdt>
              <w:sdtPr>
                <w:alias w:val="电话："/>
                <w:tag w:val="电话：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电话：</w:t>
                </w:r>
              </w:sdtContent>
            </w:sdt>
            <w:r w:rsidR="00EE4DA4" w:rsidRPr="00C46DC0">
              <w:rPr>
                <w:lang w:val="zh-CN" w:bidi="zh-CN"/>
              </w:rPr>
              <w:t xml:space="preserve"> </w:t>
            </w:r>
            <w:sdt>
              <w:sdtPr>
                <w:alias w:val="电话："/>
                <w:tag w:val="电话：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C46DC0">
                  <w:rPr>
                    <w:lang w:val="zh-CN" w:bidi="zh-CN"/>
                  </w:rPr>
                  <w:t>电话号码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AB6416">
      <w:headerReference w:type="default" r:id="rId10"/>
      <w:headerReference w:type="first" r:id="rId11"/>
      <w:pgSz w:w="16838" w:h="11906" w:orient="landscape" w:code="9"/>
      <w:pgMar w:top="1771" w:right="2016" w:bottom="1440" w:left="2016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D1236" w14:textId="77777777" w:rsidR="005E55EE" w:rsidRDefault="005E55EE" w:rsidP="002F407A">
      <w:r>
        <w:separator/>
      </w:r>
    </w:p>
  </w:endnote>
  <w:endnote w:type="continuationSeparator" w:id="0">
    <w:p w14:paraId="69DB36DE" w14:textId="77777777" w:rsidR="005E55EE" w:rsidRDefault="005E55EE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59719" w14:textId="77777777" w:rsidR="005E55EE" w:rsidRDefault="005E55EE" w:rsidP="002F407A">
      <w:r>
        <w:separator/>
      </w:r>
    </w:p>
  </w:footnote>
  <w:footnote w:type="continuationSeparator" w:id="0">
    <w:p w14:paraId="365AE8E7" w14:textId="77777777" w:rsidR="005E55EE" w:rsidRDefault="005E55EE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1B60E" w14:textId="665EC10C" w:rsidR="00AB6416" w:rsidRDefault="003C7D11">
    <w:pPr>
      <w:pStyle w:val="a7"/>
    </w:pPr>
    <w:r>
      <w:rPr>
        <w:noProof/>
        <w:lang w:val="zh-CN" w:bidi="zh-CN"/>
      </w:rPr>
      <w:drawing>
        <wp:anchor distT="0" distB="0" distL="114300" distR="114300" simplePos="0" relativeHeight="251663360" behindDoc="1" locked="0" layoutInCell="1" allowOverlap="1" wp14:anchorId="310A5869" wp14:editId="6E8864B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58400" cy="7772400"/>
          <wp:effectExtent l="0" t="0" r="0" b="0"/>
          <wp:wrapNone/>
          <wp:docPr id="11" name="图片 11" descr="卡片设计上的叶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4E88B" w14:textId="259609BF" w:rsidR="003C7D11" w:rsidRDefault="003C7D11">
    <w:pPr>
      <w:pStyle w:val="a7"/>
    </w:pPr>
    <w:r>
      <w:rPr>
        <w:noProof/>
        <w:lang w:val="zh-CN" w:bidi="zh-CN"/>
      </w:rPr>
      <w:drawing>
        <wp:anchor distT="0" distB="0" distL="114300" distR="114300" simplePos="0" relativeHeight="251661312" behindDoc="1" locked="0" layoutInCell="1" allowOverlap="1" wp14:anchorId="08009C23" wp14:editId="308484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3" name="图片 13" descr="卡片正面设计上的花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E"/>
    <w:rsid w:val="0004237D"/>
    <w:rsid w:val="000A570F"/>
    <w:rsid w:val="000B5ED5"/>
    <w:rsid w:val="00125DD4"/>
    <w:rsid w:val="001A2A93"/>
    <w:rsid w:val="001F2134"/>
    <w:rsid w:val="001F409D"/>
    <w:rsid w:val="00213FB2"/>
    <w:rsid w:val="002D4CAA"/>
    <w:rsid w:val="002E1D06"/>
    <w:rsid w:val="002E3432"/>
    <w:rsid w:val="002E7A18"/>
    <w:rsid w:val="002F407A"/>
    <w:rsid w:val="00332721"/>
    <w:rsid w:val="003357DF"/>
    <w:rsid w:val="003C7D11"/>
    <w:rsid w:val="00455A8A"/>
    <w:rsid w:val="004853EB"/>
    <w:rsid w:val="004F46B3"/>
    <w:rsid w:val="005251FE"/>
    <w:rsid w:val="005C291D"/>
    <w:rsid w:val="005C5BF9"/>
    <w:rsid w:val="005D0179"/>
    <w:rsid w:val="005E55EE"/>
    <w:rsid w:val="006242F0"/>
    <w:rsid w:val="006702D0"/>
    <w:rsid w:val="006944BF"/>
    <w:rsid w:val="006B71B8"/>
    <w:rsid w:val="006C3BC5"/>
    <w:rsid w:val="006C45C2"/>
    <w:rsid w:val="00701094"/>
    <w:rsid w:val="00791E02"/>
    <w:rsid w:val="007B1D98"/>
    <w:rsid w:val="007E388C"/>
    <w:rsid w:val="007E3D01"/>
    <w:rsid w:val="00822BAC"/>
    <w:rsid w:val="008764E4"/>
    <w:rsid w:val="00994A6F"/>
    <w:rsid w:val="00A137A4"/>
    <w:rsid w:val="00A2571F"/>
    <w:rsid w:val="00A43E50"/>
    <w:rsid w:val="00A61509"/>
    <w:rsid w:val="00AB6416"/>
    <w:rsid w:val="00AE33A4"/>
    <w:rsid w:val="00B03C5C"/>
    <w:rsid w:val="00B52377"/>
    <w:rsid w:val="00B7217F"/>
    <w:rsid w:val="00B760AC"/>
    <w:rsid w:val="00BA227C"/>
    <w:rsid w:val="00BB63CA"/>
    <w:rsid w:val="00BD2068"/>
    <w:rsid w:val="00BD58EB"/>
    <w:rsid w:val="00BD724C"/>
    <w:rsid w:val="00C46DC0"/>
    <w:rsid w:val="00CE1742"/>
    <w:rsid w:val="00CF6EA7"/>
    <w:rsid w:val="00D2647B"/>
    <w:rsid w:val="00D47183"/>
    <w:rsid w:val="00D51952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3CA"/>
    <w:rPr>
      <w:rFonts w:ascii="Microsoft YaHei UI" w:eastAsia="Microsoft YaHei UI" w:hAnsi="Microsoft YaHei UI"/>
      <w:caps/>
    </w:rPr>
  </w:style>
  <w:style w:type="paragraph" w:styleId="1">
    <w:name w:val="heading 1"/>
    <w:basedOn w:val="a"/>
    <w:next w:val="a"/>
    <w:link w:val="10"/>
    <w:uiPriority w:val="9"/>
    <w:semiHidden/>
    <w:unhideWhenUsed/>
    <w:qFormat/>
    <w:rsid w:val="00BB63CA"/>
    <w:pPr>
      <w:spacing w:line="240" w:lineRule="auto"/>
      <w:contextualSpacing/>
      <w:outlineLvl w:val="0"/>
    </w:pPr>
    <w:rPr>
      <w:rFonts w:cs="Times New Roman"/>
      <w:b/>
      <w:color w:val="1C2F5B" w:themeColor="text2"/>
      <w:spacing w:val="2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10">
    <w:name w:val="标题 1 字符"/>
    <w:basedOn w:val="a0"/>
    <w:link w:val="1"/>
    <w:uiPriority w:val="9"/>
    <w:semiHidden/>
    <w:rsid w:val="00BB63CA"/>
    <w:rPr>
      <w:rFonts w:ascii="Microsoft YaHei UI" w:eastAsia="Microsoft YaHei UI" w:hAnsi="Microsoft YaHei UI" w:cs="Times New Roman"/>
      <w:b/>
      <w:caps/>
      <w:color w:val="1C2F5B" w:themeColor="text2"/>
      <w:spacing w:val="20"/>
      <w:szCs w:val="32"/>
    </w:rPr>
  </w:style>
  <w:style w:type="character" w:customStyle="1" w:styleId="20">
    <w:name w:val="标题 2 字符"/>
    <w:basedOn w:val="a0"/>
    <w:link w:val="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a5">
    <w:name w:val="Placeholder Text"/>
    <w:basedOn w:val="a0"/>
    <w:uiPriority w:val="99"/>
    <w:semiHidden/>
    <w:rsid w:val="00DE7536"/>
    <w:rPr>
      <w:color w:val="808080"/>
    </w:rPr>
  </w:style>
  <w:style w:type="paragraph" w:customStyle="1" w:styleId="a6">
    <w:name w:val="活动信息"/>
    <w:basedOn w:val="a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11">
    <w:name w:val="封面标题 1"/>
    <w:basedOn w:val="a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a7">
    <w:name w:val="header"/>
    <w:basedOn w:val="a"/>
    <w:link w:val="a8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a8">
    <w:name w:val="页眉 字符"/>
    <w:basedOn w:val="a0"/>
    <w:link w:val="a7"/>
    <w:uiPriority w:val="99"/>
    <w:rsid w:val="002F407A"/>
  </w:style>
  <w:style w:type="paragraph" w:styleId="a9">
    <w:name w:val="footer"/>
    <w:basedOn w:val="a"/>
    <w:link w:val="aa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aa">
    <w:name w:val="页脚 字符"/>
    <w:basedOn w:val="a0"/>
    <w:link w:val="a9"/>
    <w:uiPriority w:val="99"/>
    <w:rsid w:val="002F407A"/>
  </w:style>
  <w:style w:type="paragraph" w:styleId="ab">
    <w:name w:val="Title"/>
    <w:basedOn w:val="a"/>
    <w:next w:val="a"/>
    <w:link w:val="ac"/>
    <w:uiPriority w:val="1"/>
    <w:qFormat/>
    <w:rsid w:val="00BB63CA"/>
    <w:pPr>
      <w:spacing w:after="80"/>
      <w:contextualSpacing/>
    </w:pPr>
    <w:rPr>
      <w:rFonts w:cstheme="majorBidi"/>
      <w:color w:val="1C2F5B" w:themeColor="text2"/>
      <w:spacing w:val="-10"/>
      <w:kern w:val="28"/>
      <w:sz w:val="36"/>
      <w:szCs w:val="56"/>
    </w:rPr>
  </w:style>
  <w:style w:type="character" w:customStyle="1" w:styleId="ac">
    <w:name w:val="标题 字符"/>
    <w:basedOn w:val="a0"/>
    <w:link w:val="ab"/>
    <w:uiPriority w:val="1"/>
    <w:rsid w:val="00BB63CA"/>
    <w:rPr>
      <w:rFonts w:ascii="Microsoft YaHei UI" w:eastAsia="Microsoft YaHei UI" w:hAnsi="Microsoft YaHei UI" w:cstheme="majorBidi"/>
      <w:caps/>
      <w:color w:val="1C2F5B" w:themeColor="text2"/>
      <w:spacing w:val="-10"/>
      <w:kern w:val="28"/>
      <w:sz w:val="36"/>
      <w:szCs w:val="56"/>
    </w:rPr>
  </w:style>
  <w:style w:type="table" w:styleId="ad">
    <w:name w:val="Table Grid"/>
    <w:basedOn w:val="a1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af">
    <w:name w:val="Hyperlink"/>
    <w:basedOn w:val="a0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6A4ABA" w:rsidP="00687005">
          <w:pPr>
            <w:pStyle w:val="28C81EB322094950B6369B703D10CE4E"/>
          </w:pPr>
          <w:r w:rsidRPr="002F407A">
            <w:rPr>
              <w:lang w:val="zh-CN" w:bidi="zh-CN"/>
            </w:rPr>
            <w:t>活动名称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6A4ABA" w:rsidP="00687005">
          <w:pPr>
            <w:pStyle w:val="3E94B7C1F9F04B489C22407D12E9013D"/>
          </w:pPr>
          <w:r w:rsidRPr="00D47183">
            <w:rPr>
              <w:lang w:val="zh-CN" w:bidi="zh-CN"/>
            </w:rPr>
            <w:t>你已获邀请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6A4ABA" w:rsidP="00687005">
          <w:pPr>
            <w:pStyle w:val="0ADF122015E0451789438FADAD38540A"/>
          </w:pPr>
          <w:r w:rsidRPr="00D47183">
            <w:rPr>
              <w:lang w:val="zh-CN" w:bidi="zh-CN"/>
            </w:rPr>
            <w:t>你已获邀请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6A4ABA" w:rsidP="00687005">
          <w:pPr>
            <w:pStyle w:val="D19DE13C1F9741BB93176B5FB418716A"/>
          </w:pPr>
          <w:r w:rsidRPr="00D47183">
            <w:rPr>
              <w:lang w:val="zh-CN" w:bidi="zh-CN"/>
            </w:rPr>
            <w:t>你已获邀请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6A4ABA">
          <w:r w:rsidRPr="00D47183">
            <w:rPr>
              <w:lang w:val="zh-CN" w:bidi="zh-CN"/>
            </w:rPr>
            <w:t>你已获邀请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6A4ABA">
          <w:r w:rsidRPr="002F407A">
            <w:rPr>
              <w:lang w:val="zh-CN" w:bidi="zh-CN"/>
            </w:rPr>
            <w:t>参加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6A4ABA" w:rsidP="00687005">
          <w:pPr>
            <w:pStyle w:val="3A687F33674542C288044B13A34E03EA10"/>
          </w:pPr>
          <w:r w:rsidRPr="00D47183">
            <w:rPr>
              <w:lang w:val="zh-CN" w:eastAsia="zh-CN" w:bidi="zh-CN"/>
            </w:rPr>
            <w:t>我们将举行一次聚会！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6A4ABA" w:rsidP="00687005">
          <w:pPr>
            <w:pStyle w:val="497EC1DFCA94472FB1D3B8D25DCC7A7C2"/>
          </w:pPr>
          <w:r w:rsidRPr="005C5BF9">
            <w:rPr>
              <w:lang w:val="zh-CN" w:eastAsia="zh-CN" w:bidi="zh-CN"/>
            </w:rPr>
            <w:t>日期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6A4ABA" w:rsidP="00687005">
          <w:pPr>
            <w:pStyle w:val="363293D9237F4CE783C47E45A71E5D672"/>
          </w:pPr>
          <w:r w:rsidRPr="005C5BF9">
            <w:rPr>
              <w:lang w:val="zh-CN" w:eastAsia="zh-CN" w:bidi="zh-CN"/>
            </w:rPr>
            <w:t>时间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6A4ABA" w:rsidP="00687005">
          <w:pPr>
            <w:pStyle w:val="3750E7C5827E45B3A7751715893BD78F2"/>
          </w:pPr>
          <w:r w:rsidRPr="005C5BF9">
            <w:rPr>
              <w:lang w:val="zh-CN" w:eastAsia="zh-CN" w:bidi="zh-CN"/>
            </w:rPr>
            <w:t>活动地点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6A4ABA" w:rsidP="00687005">
          <w:pPr>
            <w:pStyle w:val="644E9F3B82F0412B8EDF26BD5A090D9E2"/>
          </w:pPr>
          <w:r w:rsidRPr="005C5BF9">
            <w:rPr>
              <w:lang w:val="zh-CN" w:eastAsia="zh-CN" w:bidi="zh-CN"/>
            </w:rPr>
            <w:t>日期和时间：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6A4ABA" w:rsidP="00687005">
          <w:pPr>
            <w:pStyle w:val="DA79047500F04E96A6EA7DA31B4537582"/>
          </w:pPr>
          <w:r w:rsidRPr="005C5BF9">
            <w:rPr>
              <w:lang w:val="zh-CN" w:eastAsia="zh-CN" w:bidi="zh-CN"/>
            </w:rPr>
            <w:t>位置：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6A4ABA" w:rsidP="00687005">
          <w:pPr>
            <w:pStyle w:val="8CC4D4CC071D430AB510A84047C05CF81"/>
          </w:pPr>
          <w:r w:rsidRPr="005C5BF9">
            <w:rPr>
              <w:lang w:val="zh-CN" w:eastAsia="zh-CN" w:bidi="zh-CN"/>
            </w:rPr>
            <w:t>姓名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6A4ABA" w:rsidP="00687005">
          <w:pPr>
            <w:pStyle w:val="80EAFD20901347B489D02FF4A738336F1"/>
          </w:pPr>
          <w:r w:rsidRPr="005C5BF9">
            <w:rPr>
              <w:lang w:val="zh-CN" w:eastAsia="zh-CN" w:bidi="zh-CN"/>
            </w:rPr>
            <w:t>日期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6A4ABA" w:rsidP="00687005">
          <w:pPr>
            <w:pStyle w:val="C8254711DA5D4400B69B6A816A828D811"/>
          </w:pPr>
          <w:r w:rsidRPr="005C5BF9">
            <w:rPr>
              <w:lang w:val="zh-CN" w:eastAsia="zh-CN" w:bidi="zh-CN"/>
            </w:rPr>
            <w:t>电话号码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6A4ABA" w:rsidP="00687005">
          <w:pPr>
            <w:pStyle w:val="1F4B54E1BDBE4183805328D67E84D72C8"/>
          </w:pPr>
          <w:r w:rsidRPr="00D47183">
            <w:rPr>
              <w:lang w:val="zh-CN" w:eastAsia="zh-CN" w:bidi="zh-CN"/>
            </w:rPr>
            <w:t>我们将举行一次聚会！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6A4ABA" w:rsidP="00687005">
          <w:pPr>
            <w:pStyle w:val="7A4711CDD2664B6CB411B589910908212"/>
          </w:pPr>
          <w:r w:rsidRPr="005C5BF9">
            <w:rPr>
              <w:lang w:val="zh-CN" w:eastAsia="zh-CN" w:bidi="zh-CN"/>
            </w:rPr>
            <w:t>日期和时间：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6A4ABA" w:rsidP="00687005">
          <w:pPr>
            <w:pStyle w:val="7E2B24AFBE62462D854DF052E15FC2832"/>
          </w:pPr>
          <w:r w:rsidRPr="005C5BF9">
            <w:rPr>
              <w:lang w:val="zh-CN" w:eastAsia="zh-CN" w:bidi="zh-CN"/>
            </w:rPr>
            <w:t>日期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6A4ABA" w:rsidP="00687005">
          <w:pPr>
            <w:pStyle w:val="8F61A0E3E3ED44799329F4298F9810A32"/>
          </w:pPr>
          <w:r w:rsidRPr="005C5BF9">
            <w:rPr>
              <w:lang w:val="zh-CN" w:eastAsia="zh-CN" w:bidi="zh-CN"/>
            </w:rPr>
            <w:t>在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6A4ABA" w:rsidP="00687005">
          <w:pPr>
            <w:pStyle w:val="2B59049F71E1486C8BFBDDF2415244802"/>
          </w:pPr>
          <w:r w:rsidRPr="005C5BF9">
            <w:rPr>
              <w:lang w:val="zh-CN" w:eastAsia="zh-CN" w:bidi="zh-CN"/>
            </w:rPr>
            <w:t>时间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6A4ABA" w:rsidP="00687005">
          <w:pPr>
            <w:pStyle w:val="F0194A0645854BCC8FDD46EE92BB20A62"/>
          </w:pPr>
          <w:r w:rsidRPr="005C5BF9">
            <w:rPr>
              <w:lang w:val="zh-CN" w:eastAsia="zh-CN" w:bidi="zh-CN"/>
            </w:rPr>
            <w:t>位置：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6A4ABA" w:rsidP="00687005">
          <w:pPr>
            <w:pStyle w:val="35C33890EB874E1FAB1332C5D98E17492"/>
          </w:pPr>
          <w:r w:rsidRPr="005C5BF9">
            <w:rPr>
              <w:lang w:val="zh-CN" w:eastAsia="zh-CN" w:bidi="zh-CN"/>
            </w:rPr>
            <w:t>活动地点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6A4ABA" w:rsidP="00687005">
          <w:pPr>
            <w:pStyle w:val="8C682743036A4817A985A99F8CEDCFC51"/>
          </w:pPr>
          <w:r w:rsidRPr="005C5BF9">
            <w:rPr>
              <w:lang w:val="zh-CN" w:eastAsia="zh-CN" w:bidi="zh-CN"/>
            </w:rPr>
            <w:t>在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6A4ABA" w:rsidP="00687005">
          <w:pPr>
            <w:pStyle w:val="15C5C8A154E34B2D9A3E02D1ACEEA4091"/>
          </w:pPr>
          <w:r w:rsidRPr="005C5BF9">
            <w:rPr>
              <w:lang w:val="zh-CN" w:eastAsia="zh-CN" w:bidi="zh-CN"/>
            </w:rPr>
            <w:t>请回复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6A4ABA" w:rsidP="00687005">
          <w:pPr>
            <w:pStyle w:val="EB00C42497DB49B3A8FAD4B8B891A1DC1"/>
          </w:pPr>
          <w:r w:rsidRPr="005C5BF9">
            <w:rPr>
              <w:lang w:val="zh-CN" w:eastAsia="zh-CN" w:bidi="zh-CN"/>
            </w:rPr>
            <w:t>之前呈交到：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6A4ABA" w:rsidP="00687005">
          <w:pPr>
            <w:pStyle w:val="ECCF90005FBF44ABB138B4F5399AE3681"/>
          </w:pPr>
          <w:r w:rsidRPr="005C5BF9">
            <w:rPr>
              <w:lang w:val="zh-CN" w:eastAsia="zh-CN" w:bidi="zh-CN"/>
            </w:rPr>
            <w:t>电话：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6A4ABA" w:rsidP="00687005">
          <w:pPr>
            <w:pStyle w:val="0AEAF5B44E5948F0AC9EACDCE1956B1A"/>
          </w:pPr>
          <w:r w:rsidRPr="005C5BF9">
            <w:rPr>
              <w:lang w:val="zh-CN" w:bidi="zh-CN"/>
            </w:rPr>
            <w:t>请回复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6A4ABA" w:rsidP="00687005">
          <w:pPr>
            <w:pStyle w:val="143273CAF7D242EDBFA771A019327497"/>
          </w:pPr>
          <w:r w:rsidRPr="005C5BF9">
            <w:rPr>
              <w:lang w:val="zh-CN" w:bidi="zh-CN"/>
            </w:rPr>
            <w:t>姓名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6A4ABA" w:rsidP="00687005">
          <w:pPr>
            <w:pStyle w:val="47C6A1F80FEE4A72BA046E4DEBD36574"/>
          </w:pPr>
          <w:r w:rsidRPr="005C5BF9">
            <w:rPr>
              <w:lang w:val="zh-CN" w:bidi="zh-CN"/>
            </w:rPr>
            <w:t>之前呈交到：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6A4ABA" w:rsidP="00687005">
          <w:pPr>
            <w:pStyle w:val="D3A5428BD8184C08A35729EC13D93F1E"/>
          </w:pPr>
          <w:r w:rsidRPr="005C5BF9">
            <w:rPr>
              <w:lang w:val="zh-CN" w:bidi="zh-CN"/>
            </w:rPr>
            <w:t>日期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6A4ABA" w:rsidP="00687005">
          <w:pPr>
            <w:pStyle w:val="FD83BC4B1E384D41A9CEE38D083C50E3"/>
          </w:pPr>
          <w:r w:rsidRPr="005C5BF9">
            <w:rPr>
              <w:lang w:val="zh-CN" w:bidi="zh-CN"/>
            </w:rPr>
            <w:t>电话：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6A4ABA" w:rsidP="00687005">
          <w:pPr>
            <w:pStyle w:val="B18FCECD9CFE465F9BE720983415CEEA"/>
          </w:pPr>
          <w:r w:rsidRPr="005C5BF9">
            <w:rPr>
              <w:lang w:val="zh-CN" w:bidi="zh-CN"/>
            </w:rPr>
            <w:t>电话号码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6A4ABA" w:rsidP="00687005">
          <w:pPr>
            <w:pStyle w:val="09A8FDA88DCD48588439F9DE347F3EB63"/>
          </w:pPr>
          <w:r w:rsidRPr="00D47183">
            <w:rPr>
              <w:lang w:val="zh-CN" w:eastAsia="zh-CN" w:bidi="zh-CN"/>
            </w:rPr>
            <w:t>我们将举行一次聚会！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6A4ABA" w:rsidP="00687005">
          <w:pPr>
            <w:pStyle w:val="78EE0AB8A5D740DB944F46147647D81D"/>
          </w:pPr>
          <w:r w:rsidRPr="005C5BF9">
            <w:rPr>
              <w:lang w:val="zh-CN" w:bidi="zh-CN"/>
            </w:rPr>
            <w:t>日期和时间：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6A4ABA" w:rsidP="00687005">
          <w:pPr>
            <w:pStyle w:val="1482D2B89650488998516275942C9C63"/>
          </w:pPr>
          <w:r w:rsidRPr="005C5BF9">
            <w:rPr>
              <w:lang w:val="zh-CN" w:bidi="zh-CN"/>
            </w:rPr>
            <w:t>日期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6A4ABA" w:rsidP="00687005">
          <w:pPr>
            <w:pStyle w:val="BE6780E922D041F38B194744FEDFFD4B"/>
          </w:pPr>
          <w:r w:rsidRPr="005C5BF9">
            <w:rPr>
              <w:lang w:val="zh-CN" w:bidi="zh-CN"/>
            </w:rPr>
            <w:t>在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6A4ABA" w:rsidP="00687005">
          <w:pPr>
            <w:pStyle w:val="29A33FA9B9E1468ABB2F153CEFB30B20"/>
          </w:pPr>
          <w:r w:rsidRPr="005C5BF9">
            <w:rPr>
              <w:lang w:val="zh-CN" w:bidi="zh-CN"/>
            </w:rPr>
            <w:t>时间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6A4ABA" w:rsidP="00687005">
          <w:pPr>
            <w:pStyle w:val="4B333274DE05493BA52A91BD94D4F31B"/>
          </w:pPr>
          <w:r w:rsidRPr="005C5BF9">
            <w:rPr>
              <w:lang w:val="zh-CN" w:bidi="zh-CN"/>
            </w:rPr>
            <w:t>位置：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6A4ABA" w:rsidP="00687005">
          <w:pPr>
            <w:pStyle w:val="7F63992AF01E4A20812868DB25C4178E"/>
          </w:pPr>
          <w:r w:rsidRPr="005C5BF9">
            <w:rPr>
              <w:lang w:val="zh-CN" w:bidi="zh-CN"/>
            </w:rPr>
            <w:t>活动地点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6A4ABA" w:rsidP="00687005">
          <w:pPr>
            <w:pStyle w:val="150CC78DB7494DDDA74F1E9F91C3E590"/>
          </w:pPr>
          <w:r w:rsidRPr="005C5BF9">
            <w:rPr>
              <w:lang w:val="zh-CN" w:bidi="zh-CN"/>
            </w:rPr>
            <w:t>请回复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6A4ABA" w:rsidP="00687005">
          <w:pPr>
            <w:pStyle w:val="CC5F6A18A6D64E229F669CA6EE6129C7"/>
          </w:pPr>
          <w:r w:rsidRPr="005C5BF9">
            <w:rPr>
              <w:lang w:val="zh-CN" w:bidi="zh-CN"/>
            </w:rPr>
            <w:t>姓名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6A4ABA" w:rsidP="00687005">
          <w:pPr>
            <w:pStyle w:val="0CBDBAFE368142129BD8AECABF83B79E"/>
          </w:pPr>
          <w:r w:rsidRPr="005C5BF9">
            <w:rPr>
              <w:lang w:val="zh-CN" w:bidi="zh-CN"/>
            </w:rPr>
            <w:t>之前呈交到：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6A4ABA" w:rsidP="00687005">
          <w:pPr>
            <w:pStyle w:val="1AE06D8D87F84749BF28B685C71472B5"/>
          </w:pPr>
          <w:r w:rsidRPr="005C5BF9">
            <w:rPr>
              <w:lang w:val="zh-CN" w:bidi="zh-CN"/>
            </w:rPr>
            <w:t>日期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6A4ABA" w:rsidP="00687005">
          <w:pPr>
            <w:pStyle w:val="FCAEE6CD89CF4240B969F4699786E034"/>
          </w:pPr>
          <w:r w:rsidRPr="005C5BF9">
            <w:rPr>
              <w:lang w:val="zh-CN" w:bidi="zh-CN"/>
            </w:rPr>
            <w:t>电话：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6A4ABA" w:rsidP="00687005">
          <w:pPr>
            <w:pStyle w:val="C9DEA47C6108441E91B8B6BC8867E8F2"/>
          </w:pPr>
          <w:r w:rsidRPr="005C5BF9">
            <w:rPr>
              <w:lang w:val="zh-CN" w:bidi="zh-CN"/>
            </w:rPr>
            <w:t>电话号码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6A4ABA" w:rsidP="00687005">
          <w:pPr>
            <w:pStyle w:val="1D63E41571D143E6A51FA44F711708E32"/>
          </w:pPr>
          <w:r w:rsidRPr="00D47183">
            <w:rPr>
              <w:lang w:val="zh-CN" w:eastAsia="zh-CN" w:bidi="zh-CN"/>
            </w:rPr>
            <w:t>我们将举行一次聚会！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6A4ABA" w:rsidP="00687005">
          <w:pPr>
            <w:pStyle w:val="0C8B8A15AD7143D5A4426EEE6E79CD58"/>
          </w:pPr>
          <w:r w:rsidRPr="005C5BF9">
            <w:rPr>
              <w:lang w:val="zh-CN" w:bidi="zh-CN"/>
            </w:rPr>
            <w:t>日期和时间：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6A4ABA" w:rsidP="00687005">
          <w:pPr>
            <w:pStyle w:val="081FFCFA4E53469EB5935B5BBE35B3FA"/>
          </w:pPr>
          <w:r w:rsidRPr="005C5BF9">
            <w:rPr>
              <w:lang w:val="zh-CN" w:bidi="zh-CN"/>
            </w:rPr>
            <w:t>日期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6A4ABA" w:rsidP="00687005">
          <w:pPr>
            <w:pStyle w:val="58419D1508D74502AF85A6B2C884FEBA"/>
          </w:pPr>
          <w:r w:rsidRPr="005C5BF9">
            <w:rPr>
              <w:lang w:val="zh-CN" w:bidi="zh-CN"/>
            </w:rPr>
            <w:t>在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6A4ABA" w:rsidP="00687005">
          <w:pPr>
            <w:pStyle w:val="1460C3DCFE624287AE74D851DB26F940"/>
          </w:pPr>
          <w:r w:rsidRPr="005C5BF9">
            <w:rPr>
              <w:lang w:val="zh-CN" w:bidi="zh-CN"/>
            </w:rPr>
            <w:t>时间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6A4ABA" w:rsidP="00687005">
          <w:pPr>
            <w:pStyle w:val="772279A7E8FA4F26A311A884873E4203"/>
          </w:pPr>
          <w:r w:rsidRPr="005C5BF9">
            <w:rPr>
              <w:lang w:val="zh-CN" w:bidi="zh-CN"/>
            </w:rPr>
            <w:t>位置：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6A4ABA" w:rsidP="00687005">
          <w:pPr>
            <w:pStyle w:val="978C31B2AA354DE58E46443AA41FE025"/>
          </w:pPr>
          <w:r w:rsidRPr="005C5BF9">
            <w:rPr>
              <w:lang w:val="zh-CN" w:bidi="zh-CN"/>
            </w:rPr>
            <w:t>活动地点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6A4ABA" w:rsidP="00687005">
          <w:pPr>
            <w:pStyle w:val="C4AE547754E34B08AB2DF3CB1D24932B"/>
          </w:pPr>
          <w:r w:rsidRPr="005C5BF9">
            <w:rPr>
              <w:lang w:val="zh-CN" w:bidi="zh-CN"/>
            </w:rPr>
            <w:t>请回复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6A4ABA" w:rsidP="00687005">
          <w:pPr>
            <w:pStyle w:val="B29F47A938A24B478CF1213FB73ADD46"/>
          </w:pPr>
          <w:r w:rsidRPr="005C5BF9">
            <w:rPr>
              <w:lang w:val="zh-CN" w:bidi="zh-CN"/>
            </w:rPr>
            <w:t>姓名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6A4ABA" w:rsidP="00687005">
          <w:pPr>
            <w:pStyle w:val="415FA9B3D8B144E18BC9585A31A9A566"/>
          </w:pPr>
          <w:r w:rsidRPr="005C5BF9">
            <w:rPr>
              <w:lang w:val="zh-CN" w:bidi="zh-CN"/>
            </w:rPr>
            <w:t>之前呈交到：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6A4ABA" w:rsidP="00687005">
          <w:pPr>
            <w:pStyle w:val="634357B0BCA04C0CAED1E4C5DF1E2708"/>
          </w:pPr>
          <w:r w:rsidRPr="005C5BF9">
            <w:rPr>
              <w:lang w:val="zh-CN" w:bidi="zh-CN"/>
            </w:rPr>
            <w:t>日期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6A4ABA" w:rsidP="00687005">
          <w:pPr>
            <w:pStyle w:val="0780C52A2C8A421FA021A386208744D2"/>
          </w:pPr>
          <w:r w:rsidRPr="005C5BF9">
            <w:rPr>
              <w:lang w:val="zh-CN" w:bidi="zh-CN"/>
            </w:rPr>
            <w:t>电话：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6A4ABA" w:rsidP="00687005">
          <w:pPr>
            <w:pStyle w:val="5EBE9D80C7164819BF294B8E1BB07AA5"/>
          </w:pPr>
          <w:r w:rsidRPr="005C5BF9">
            <w:rPr>
              <w:lang w:val="zh-CN" w:bidi="zh-CN"/>
            </w:rPr>
            <w:t>电话号码</w:t>
          </w:r>
        </w:p>
      </w:docPartBody>
    </w:docPart>
    <w:docPart>
      <w:docPartPr>
        <w:name w:val="2BD9D76FFC554A9AA2E532CBD25E6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5106F-E5DC-40A8-B33C-5D2B398A61A4}"/>
      </w:docPartPr>
      <w:docPartBody>
        <w:p w:rsidR="00905B27" w:rsidRDefault="00507EC4" w:rsidP="00507EC4">
          <w:pPr>
            <w:pStyle w:val="2BD9D76FFC554A9AA2E532CBD25E670D"/>
          </w:pPr>
          <w:r w:rsidRPr="002F407A">
            <w:rPr>
              <w:lang w:val="zh-CN" w:eastAsia="zh-CN" w:bidi="zh-CN"/>
            </w:rPr>
            <w:t>参加</w:t>
          </w:r>
        </w:p>
      </w:docPartBody>
    </w:docPart>
    <w:docPart>
      <w:docPartPr>
        <w:name w:val="E07BD99B1348403D9BFA5A0EE728C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E9527-3098-4CEC-86C6-68FE408AC193}"/>
      </w:docPartPr>
      <w:docPartBody>
        <w:p w:rsidR="00905B27" w:rsidRDefault="00507EC4" w:rsidP="00507EC4">
          <w:pPr>
            <w:pStyle w:val="E07BD99B1348403D9BFA5A0EE728CD86"/>
          </w:pPr>
          <w:r w:rsidRPr="002F407A">
            <w:rPr>
              <w:lang w:val="zh-CN" w:eastAsia="zh-CN" w:bidi="zh-CN"/>
            </w:rPr>
            <w:t>活动名称</w:t>
          </w:r>
        </w:p>
      </w:docPartBody>
    </w:docPart>
    <w:docPart>
      <w:docPartPr>
        <w:name w:val="9892285689764EAFBD81E2AE9C42F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3A6C6-1896-4DA0-A040-8FEF2C5AABA8}"/>
      </w:docPartPr>
      <w:docPartBody>
        <w:p w:rsidR="00905B27" w:rsidRDefault="00507EC4" w:rsidP="00507EC4">
          <w:pPr>
            <w:pStyle w:val="9892285689764EAFBD81E2AE9C42FAA6"/>
          </w:pPr>
          <w:r w:rsidRPr="002F407A">
            <w:rPr>
              <w:lang w:val="zh-CN" w:eastAsia="zh-CN" w:bidi="zh-CN"/>
            </w:rPr>
            <w:t>参加</w:t>
          </w:r>
        </w:p>
      </w:docPartBody>
    </w:docPart>
    <w:docPart>
      <w:docPartPr>
        <w:name w:val="262DF8EC15954962A651C40C2E9C6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DF405-E360-400C-9B88-092B8BA12197}"/>
      </w:docPartPr>
      <w:docPartBody>
        <w:p w:rsidR="00905B27" w:rsidRDefault="00507EC4" w:rsidP="00507EC4">
          <w:pPr>
            <w:pStyle w:val="262DF8EC15954962A651C40C2E9C6753"/>
          </w:pPr>
          <w:r w:rsidRPr="002F407A">
            <w:rPr>
              <w:lang w:val="zh-CN" w:eastAsia="zh-CN" w:bidi="zh-CN"/>
            </w:rPr>
            <w:t>活动名称</w:t>
          </w:r>
        </w:p>
      </w:docPartBody>
    </w:docPart>
    <w:docPart>
      <w:docPartPr>
        <w:name w:val="30886F7FB0044F0E8840B68969424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2918F-1BCA-4AE6-8931-E9211B94D804}"/>
      </w:docPartPr>
      <w:docPartBody>
        <w:p w:rsidR="00905B27" w:rsidRDefault="00507EC4" w:rsidP="00507EC4">
          <w:pPr>
            <w:pStyle w:val="30886F7FB0044F0E8840B68969424537"/>
          </w:pPr>
          <w:r w:rsidRPr="002F407A">
            <w:rPr>
              <w:lang w:val="zh-CN" w:eastAsia="zh-CN" w:bidi="zh-CN"/>
            </w:rPr>
            <w:t>参加</w:t>
          </w:r>
        </w:p>
      </w:docPartBody>
    </w:docPart>
    <w:docPart>
      <w:docPartPr>
        <w:name w:val="30421786F12B443F8BF6EB26AF60A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7CEB0-05B9-4FC0-BDFF-31B75D116A22}"/>
      </w:docPartPr>
      <w:docPartBody>
        <w:p w:rsidR="00905B27" w:rsidRDefault="00507EC4" w:rsidP="00507EC4">
          <w:pPr>
            <w:pStyle w:val="30421786F12B443F8BF6EB26AF60A641"/>
          </w:pPr>
          <w:r w:rsidRPr="002F407A">
            <w:rPr>
              <w:lang w:val="zh-CN" w:eastAsia="zh-CN" w:bidi="zh-CN"/>
            </w:rPr>
            <w:t>活动名称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05"/>
    <w:rsid w:val="003806A8"/>
    <w:rsid w:val="00507EC4"/>
    <w:rsid w:val="00623D67"/>
    <w:rsid w:val="00687005"/>
    <w:rsid w:val="006A4ABA"/>
    <w:rsid w:val="00856054"/>
    <w:rsid w:val="00905B27"/>
    <w:rsid w:val="00995E56"/>
    <w:rsid w:val="00AD16AB"/>
    <w:rsid w:val="00D41277"/>
    <w:rsid w:val="00E02896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005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A4AB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2BD9D76FFC554A9AA2E532CBD25E670D">
    <w:name w:val="2BD9D76FFC554A9AA2E532CBD25E670D"/>
    <w:rsid w:val="00507EC4"/>
    <w:rPr>
      <w:lang w:val="en-US" w:eastAsia="en-US"/>
    </w:rPr>
  </w:style>
  <w:style w:type="paragraph" w:customStyle="1" w:styleId="E07BD99B1348403D9BFA5A0EE728CD86">
    <w:name w:val="E07BD99B1348403D9BFA5A0EE728CD86"/>
    <w:rsid w:val="00507EC4"/>
    <w:rPr>
      <w:lang w:val="en-US" w:eastAsia="en-US"/>
    </w:rPr>
  </w:style>
  <w:style w:type="paragraph" w:customStyle="1" w:styleId="9892285689764EAFBD81E2AE9C42FAA6">
    <w:name w:val="9892285689764EAFBD81E2AE9C42FAA6"/>
    <w:rsid w:val="00507EC4"/>
    <w:rPr>
      <w:lang w:val="en-US" w:eastAsia="en-US"/>
    </w:rPr>
  </w:style>
  <w:style w:type="paragraph" w:customStyle="1" w:styleId="262DF8EC15954962A651C40C2E9C6753">
    <w:name w:val="262DF8EC15954962A651C40C2E9C6753"/>
    <w:rsid w:val="00507EC4"/>
    <w:rPr>
      <w:lang w:val="en-US" w:eastAsia="en-US"/>
    </w:rPr>
  </w:style>
  <w:style w:type="paragraph" w:customStyle="1" w:styleId="30886F7FB0044F0E8840B68969424537">
    <w:name w:val="30886F7FB0044F0E8840B68969424537"/>
    <w:rsid w:val="00507EC4"/>
    <w:rPr>
      <w:lang w:val="en-US" w:eastAsia="en-US"/>
    </w:rPr>
  </w:style>
  <w:style w:type="paragraph" w:customStyle="1" w:styleId="30421786F12B443F8BF6EB26AF60A641">
    <w:name w:val="30421786F12B443F8BF6EB26AF60A641"/>
    <w:rsid w:val="00507EC4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Office_34058700_TF10251267</Template>
  <TotalTime>139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小二 饭</cp:lastModifiedBy>
  <cp:revision>7</cp:revision>
  <cp:lastPrinted>2006-08-01T17:47:00Z</cp:lastPrinted>
  <dcterms:created xsi:type="dcterms:W3CDTF">2018-06-05T04:14:00Z</dcterms:created>
  <dcterms:modified xsi:type="dcterms:W3CDTF">2019-07-04T02:52:00Z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