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989" w:type="pct"/>
        <w:tblInd w:w="18" w:type="dxa"/>
        <w:tblLayout w:type="fixed"/>
        <w:tblCellMar>
          <w:top w:w="216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  <w:tblDescription w:val="每页上 10 张名片的版式"/>
      </w:tblPr>
      <w:tblGrid>
        <w:gridCol w:w="4863"/>
        <w:gridCol w:w="4868"/>
      </w:tblGrid>
      <w:tr w:rsidR="00C307D8" w:rsidRPr="00383F6E" w:rsidTr="00531CFE">
        <w:trPr>
          <w:trHeight w:hRule="exact" w:val="2736"/>
        </w:trPr>
        <w:tc>
          <w:tcPr>
            <w:tcW w:w="4863" w:type="dxa"/>
          </w:tcPr>
          <w:p w:rsidR="00C307D8" w:rsidRPr="00383F6E" w:rsidRDefault="00C307D8">
            <w:pPr>
              <w:rPr>
                <w:rFonts w:asciiTheme="minorEastAsia" w:hAnsiTheme="minorEastAsia"/>
              </w:rPr>
            </w:pPr>
            <w:bookmarkStart w:id="0" w:name="_GoBack"/>
            <w:bookmarkEnd w:id="0"/>
            <w:r w:rsidRPr="00383F6E">
              <w:rPr>
                <w:rFonts w:asciiTheme="minorEastAsia" w:hAnsiTheme="minorEastAsia"/>
                <w:noProof/>
              </w:rPr>
              <mc:AlternateContent>
                <mc:Choice Requires="wpg">
                  <w:drawing>
                    <wp:inline distT="0" distB="0" distL="0" distR="0" wp14:anchorId="30EC5165" wp14:editId="74FB53CC">
                      <wp:extent cx="1143000" cy="777240"/>
                      <wp:effectExtent l="0" t="0" r="0" b="0"/>
                      <wp:docPr id="88" name="组 87" descr="粉色和黄色相搭的花卉插图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" name="组 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4" name="任意多边形 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任意多边形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" name="任意多边形 3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EC23C6" id="组 87" o:spid="_x0000_s1026" alt="粉色和黄色相搭的花卉插图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">
                      <o:lock v:ext="edit" aspectratio="t"/>
                      <v:group id="组 2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o:lock v:ext="edit" aspectratio="t"/>
                        <v:shape id="任意多边形 4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任意多边形 5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任意多边形 3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C307D8" w:rsidRPr="00383F6E" w:rsidRDefault="003872DF">
            <w:pPr>
              <w:pStyle w:val="a5"/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alias w:val="输入你的姓名:"/>
                <w:tag w:val="输入你的姓名:"/>
                <w:id w:val="-24102200"/>
                <w:placeholder>
                  <w:docPart w:val="68BCF059FAE24D38B723189348A345D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C307D8" w:rsidRPr="00383F6E">
                  <w:rPr>
                    <w:rFonts w:asciiTheme="minorEastAsia" w:hAnsiTheme="minorEastAsia"/>
                    <w:lang w:val="zh-CN" w:bidi="zh-CN"/>
                  </w:rPr>
                  <w:t>你的姓名</w:t>
                </w:r>
              </w:sdtContent>
            </w:sdt>
          </w:p>
          <w:sdt>
            <w:sdtPr>
              <w:rPr>
                <w:rFonts w:asciiTheme="minorEastAsia" w:hAnsiTheme="minorEastAsia"/>
              </w:rPr>
              <w:alias w:val="输入省/市/自治区，市/县，地址，邮政编码:"/>
              <w:tag w:val="输入省/市/自治区，市/县，地址，邮政编码:"/>
              <w:id w:val="-2143104227"/>
              <w:placeholder>
                <w:docPart w:val="25711D6A6F98415AB748D678F93F4B5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383F6E" w:rsidRDefault="00C307D8">
                <w:pPr>
                  <w:rPr>
                    <w:rFonts w:asciiTheme="minorEastAsia" w:hAnsiTheme="minorEastAsia"/>
                  </w:rPr>
                </w:pPr>
                <w:r w:rsidRPr="00383F6E">
                  <w:rPr>
                    <w:rFonts w:asciiTheme="minorEastAsia" w:hAnsiTheme="minorEastAsia"/>
                    <w:lang w:val="zh-CN" w:bidi="zh-CN"/>
                  </w:rPr>
                  <w:t>省/市/自治区，市/县，街道地址，邮政编码</w:t>
                </w:r>
              </w:p>
            </w:sdtContent>
          </w:sdt>
          <w:p w:rsidR="00C307D8" w:rsidRPr="00383F6E" w:rsidRDefault="003872DF" w:rsidP="00F16789">
            <w:pPr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alias w:val="输入电话:"/>
                <w:tag w:val="输入电话:"/>
                <w:id w:val="770672892"/>
                <w:placeholder>
                  <w:docPart w:val="4898521E74CA4AC4A665777C91565A5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383F6E">
                  <w:rPr>
                    <w:rFonts w:asciiTheme="minorEastAsia" w:hAnsiTheme="minorEastAsia"/>
                    <w:lang w:val="zh-CN" w:bidi="zh-CN"/>
                  </w:rPr>
                  <w:t>电话号码</w:t>
                </w:r>
              </w:sdtContent>
            </w:sdt>
            <w:r w:rsidR="00C307D8" w:rsidRPr="008D6158">
              <w:rPr>
                <w:rStyle w:val="a6"/>
                <w:rFonts w:asciiTheme="minorEastAsia" w:hAnsiTheme="minorEastAsia"/>
                <w:lang w:bidi="zh-CN"/>
              </w:rPr>
              <w:t> | </w:t>
            </w:r>
            <w:sdt>
              <w:sdtPr>
                <w:rPr>
                  <w:rFonts w:asciiTheme="minorEastAsia" w:hAnsiTheme="minorEastAsia"/>
                </w:rPr>
                <w:alias w:val="输入电子邮件:"/>
                <w:tag w:val="输入电子邮件:"/>
                <w:id w:val="2043023049"/>
                <w:placeholder>
                  <w:docPart w:val="0F54E8A6A3F14036A587252711B66C0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383F6E">
                  <w:rPr>
                    <w:rFonts w:asciiTheme="minorEastAsia" w:hAnsiTheme="minorEastAsia"/>
                    <w:lang w:val="zh-CN" w:bidi="zh-CN"/>
                  </w:rPr>
                  <w:t>电子邮件</w:t>
                </w:r>
              </w:sdtContent>
            </w:sdt>
            <w:r w:rsidR="00C307D8" w:rsidRPr="008D6158">
              <w:rPr>
                <w:rStyle w:val="a6"/>
                <w:rFonts w:asciiTheme="minorEastAsia" w:hAnsiTheme="minorEastAsia"/>
                <w:lang w:bidi="zh-CN"/>
              </w:rPr>
              <w:t> | </w:t>
            </w:r>
            <w:sdt>
              <w:sdtPr>
                <w:rPr>
                  <w:rFonts w:asciiTheme="minorEastAsia" w:hAnsiTheme="minorEastAsia"/>
                </w:rPr>
                <w:alias w:val="微博:"/>
                <w:tag w:val="微博:"/>
                <w:id w:val="2099823938"/>
                <w:placeholder>
                  <w:docPart w:val="FB81FE586FD54529AA77747711048982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8D6158">
                  <w:rPr>
                    <w:rFonts w:asciiTheme="minorEastAsia" w:hAnsiTheme="minorEastAsia"/>
                    <w:lang w:bidi="zh-CN"/>
                  </w:rPr>
                  <w:t>@</w:t>
                </w:r>
                <w:r w:rsidR="00B86467">
                  <w:rPr>
                    <w:rFonts w:asciiTheme="minorEastAsia" w:hAnsiTheme="minorEastAsia"/>
                    <w:lang w:bidi="zh-CN"/>
                  </w:rPr>
                  <w:t>微博</w:t>
                </w:r>
              </w:sdtContent>
            </w:sdt>
            <w:r w:rsidR="00C307D8" w:rsidRPr="008D6158">
              <w:rPr>
                <w:rFonts w:asciiTheme="minorEastAsia" w:hAnsiTheme="minorEastAsia"/>
                <w:lang w:bidi="zh-CN"/>
              </w:rPr>
              <w:t>:</w:t>
            </w:r>
            <w:sdt>
              <w:sdtPr>
                <w:rPr>
                  <w:rFonts w:asciiTheme="minorEastAsia" w:hAnsiTheme="minorEastAsia"/>
                </w:rPr>
                <w:alias w:val="输入 微博 用户名:"/>
                <w:tag w:val="输入 微博 用户名:"/>
                <w:id w:val="-444931259"/>
                <w:placeholder>
                  <w:docPart w:val="C74D7865BE4F4738928AA93E1B7940C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B86467">
                  <w:rPr>
                    <w:rFonts w:asciiTheme="minorEastAsia" w:hAnsiTheme="minorEastAsia"/>
                    <w:lang w:val="zh-CN" w:bidi="zh-CN"/>
                  </w:rPr>
                  <w:t>微博</w:t>
                </w:r>
                <w:r w:rsidR="00C307D8" w:rsidRPr="00383F6E">
                  <w:rPr>
                    <w:rFonts w:asciiTheme="minorEastAsia" w:hAnsiTheme="minorEastAsia"/>
                    <w:lang w:val="zh-CN" w:bidi="zh-CN"/>
                  </w:rPr>
                  <w:t>图柄</w:t>
                </w:r>
              </w:sdtContent>
            </w:sdt>
          </w:p>
          <w:p w:rsidR="00C307D8" w:rsidRPr="00383F6E" w:rsidRDefault="003872DF" w:rsidP="00C307D8">
            <w:pPr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alias w:val="输入 Web 地址:"/>
                <w:tag w:val="输入 Web 地址:"/>
                <w:id w:val="1204521838"/>
                <w:placeholder>
                  <w:docPart w:val="911EF5089B3F41BEA8242E1E5275D9F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8D6158">
                  <w:rPr>
                    <w:rFonts w:asciiTheme="minorEastAsia" w:hAnsiTheme="minorEastAsia"/>
                    <w:lang w:val="zh-CN" w:bidi="zh-CN"/>
                  </w:rPr>
                  <w:t>Web</w:t>
                </w:r>
                <w:r w:rsidR="00C307D8" w:rsidRPr="00383F6E">
                  <w:rPr>
                    <w:rFonts w:asciiTheme="minorEastAsia" w:hAnsiTheme="minorEastAsia"/>
                    <w:lang w:val="zh-CN" w:bidi="zh-CN"/>
                  </w:rPr>
                  <w:t>地址</w:t>
                </w:r>
              </w:sdtContent>
            </w:sdt>
          </w:p>
        </w:tc>
        <w:tc>
          <w:tcPr>
            <w:tcW w:w="4867" w:type="dxa"/>
          </w:tcPr>
          <w:p w:rsidR="00C307D8" w:rsidRPr="00383F6E" w:rsidRDefault="00C307D8">
            <w:pPr>
              <w:rPr>
                <w:rFonts w:asciiTheme="minorEastAsia" w:hAnsiTheme="minorEastAsia"/>
              </w:rPr>
            </w:pPr>
            <w:r w:rsidRPr="00383F6E">
              <w:rPr>
                <w:rFonts w:asciiTheme="minorEastAsia" w:hAnsiTheme="minorEastAsia"/>
                <w:noProof/>
              </w:rPr>
              <mc:AlternateContent>
                <mc:Choice Requires="wpg">
                  <w:drawing>
                    <wp:inline distT="0" distB="0" distL="0" distR="0" wp14:anchorId="3EDC6E4D" wp14:editId="29804F06">
                      <wp:extent cx="1143000" cy="777240"/>
                      <wp:effectExtent l="0" t="0" r="0" b="0"/>
                      <wp:docPr id="82" name="组 87" descr="粉色和黄色相搭的花卉插图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83" name="组 8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84" name="任意多边形(F) 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" name="任意多边形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6" name="任意多边形(F) 86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560631" id="组 87" o:spid="_x0000_s1026" alt="粉色和黄色相搭的花卉插图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">
                      <o:lock v:ext="edit" aspectratio="t"/>
                      <v:group id="组 83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    <o:lock v:ext="edit" aspectratio="t"/>
                        <v:shape id="任意多边形(F) 84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任意多边形 85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任意多边形(F) 86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rFonts w:asciiTheme="minorEastAsia" w:hAnsiTheme="minorEastAsia"/>
              </w:rPr>
              <w:alias w:val="输入你的姓名:"/>
              <w:tag w:val="输入你的姓名:"/>
              <w:id w:val="1045099425"/>
              <w:placeholder>
                <w:docPart w:val="C2228C0B858444C989F9A523BB2C460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383F6E" w:rsidRDefault="00C307D8" w:rsidP="009D78A3">
                <w:pPr>
                  <w:pStyle w:val="a5"/>
                  <w:rPr>
                    <w:rFonts w:asciiTheme="minorEastAsia" w:hAnsiTheme="minorEastAsia"/>
                  </w:rPr>
                </w:pPr>
                <w:r w:rsidRPr="00383F6E">
                  <w:rPr>
                    <w:rFonts w:asciiTheme="minorEastAsia" w:hAnsiTheme="minorEastAsia"/>
                    <w:lang w:val="zh-CN" w:bidi="zh-CN"/>
                  </w:rPr>
                  <w:t>你的姓名</w:t>
                </w:r>
              </w:p>
            </w:sdtContent>
          </w:sdt>
          <w:sdt>
            <w:sdtPr>
              <w:rPr>
                <w:rFonts w:asciiTheme="minorEastAsia" w:hAnsiTheme="minorEastAsia"/>
              </w:rPr>
              <w:alias w:val="输入省/市/自治区，市/县，地址，邮政编码:"/>
              <w:tag w:val="输入省/市/自治区，市/县，地址，邮政编码:"/>
              <w:id w:val="-981539878"/>
              <w:placeholder>
                <w:docPart w:val="53A276C4141143D49EFA007782EA94F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383F6E" w:rsidRDefault="00C307D8" w:rsidP="009D78A3">
                <w:pPr>
                  <w:rPr>
                    <w:rFonts w:asciiTheme="minorEastAsia" w:hAnsiTheme="minorEastAsia"/>
                  </w:rPr>
                </w:pPr>
                <w:r w:rsidRPr="00383F6E">
                  <w:rPr>
                    <w:rFonts w:asciiTheme="minorEastAsia" w:hAnsiTheme="minorEastAsia"/>
                    <w:lang w:val="zh-CN" w:bidi="zh-CN"/>
                  </w:rPr>
                  <w:t>省/市/自治区，市/县，街道地址，邮政编码</w:t>
                </w:r>
              </w:p>
            </w:sdtContent>
          </w:sdt>
          <w:p w:rsidR="00C307D8" w:rsidRPr="00383F6E" w:rsidRDefault="003872DF" w:rsidP="009D78A3">
            <w:pPr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alias w:val="输入电话:"/>
                <w:tag w:val="输入电话:"/>
                <w:id w:val="2144691671"/>
                <w:placeholder>
                  <w:docPart w:val="4671580BFA054C7FAA7068F88518775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383F6E">
                  <w:rPr>
                    <w:rFonts w:asciiTheme="minorEastAsia" w:hAnsiTheme="minorEastAsia"/>
                    <w:lang w:val="zh-CN" w:bidi="zh-CN"/>
                  </w:rPr>
                  <w:t>电话号码</w:t>
                </w:r>
              </w:sdtContent>
            </w:sdt>
            <w:r w:rsidR="00C307D8" w:rsidRPr="008D6158">
              <w:rPr>
                <w:rStyle w:val="a6"/>
                <w:rFonts w:asciiTheme="minorEastAsia" w:hAnsiTheme="minorEastAsia"/>
                <w:lang w:bidi="zh-CN"/>
              </w:rPr>
              <w:t> | </w:t>
            </w:r>
            <w:sdt>
              <w:sdtPr>
                <w:rPr>
                  <w:rFonts w:asciiTheme="minorEastAsia" w:hAnsiTheme="minorEastAsia"/>
                </w:rPr>
                <w:alias w:val="输入电子邮件:"/>
                <w:tag w:val="输入电子邮件:"/>
                <w:id w:val="958766887"/>
                <w:placeholder>
                  <w:docPart w:val="F56CBFCB43C04DDE81B4214A724DEAD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383F6E">
                  <w:rPr>
                    <w:rFonts w:asciiTheme="minorEastAsia" w:hAnsiTheme="minorEastAsia"/>
                    <w:lang w:val="zh-CN" w:bidi="zh-CN"/>
                  </w:rPr>
                  <w:t>电子邮件</w:t>
                </w:r>
              </w:sdtContent>
            </w:sdt>
            <w:r w:rsidR="00C307D8" w:rsidRPr="008D6158">
              <w:rPr>
                <w:rStyle w:val="a6"/>
                <w:rFonts w:asciiTheme="minorEastAsia" w:hAnsiTheme="minorEastAsia"/>
                <w:lang w:bidi="zh-CN"/>
              </w:rPr>
              <w:t> | </w:t>
            </w:r>
            <w:sdt>
              <w:sdtPr>
                <w:rPr>
                  <w:rFonts w:asciiTheme="minorEastAsia" w:hAnsiTheme="minorEastAsia"/>
                </w:rPr>
                <w:alias w:val="微博:"/>
                <w:tag w:val="微博："/>
                <w:id w:val="-114911786"/>
                <w:placeholder>
                  <w:docPart w:val="17D090E138D14D3EB660095525D60E78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8D6158">
                  <w:rPr>
                    <w:rFonts w:asciiTheme="minorEastAsia" w:hAnsiTheme="minorEastAsia"/>
                    <w:lang w:bidi="zh-CN"/>
                  </w:rPr>
                  <w:t>@</w:t>
                </w:r>
                <w:r w:rsidR="00B86467">
                  <w:rPr>
                    <w:rFonts w:asciiTheme="minorEastAsia" w:hAnsiTheme="minorEastAsia"/>
                    <w:lang w:bidi="zh-CN"/>
                  </w:rPr>
                  <w:t>微博</w:t>
                </w:r>
              </w:sdtContent>
            </w:sdt>
            <w:r w:rsidR="00C307D8" w:rsidRPr="008D6158">
              <w:rPr>
                <w:rFonts w:asciiTheme="minorEastAsia" w:hAnsiTheme="minorEastAsia"/>
                <w:lang w:bidi="zh-CN"/>
              </w:rPr>
              <w:t>:</w:t>
            </w:r>
            <w:sdt>
              <w:sdtPr>
                <w:rPr>
                  <w:rFonts w:asciiTheme="minorEastAsia" w:hAnsiTheme="minorEastAsia"/>
                </w:rPr>
                <w:alias w:val="输入 微博 用户名："/>
                <w:tag w:val="输入 微博 用户名:"/>
                <w:id w:val="-2067396497"/>
                <w:placeholder>
                  <w:docPart w:val="06FB2EE686D3459987362FB395980A9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B86467">
                  <w:rPr>
                    <w:rFonts w:asciiTheme="minorEastAsia" w:hAnsiTheme="minorEastAsia"/>
                    <w:lang w:val="zh-CN" w:bidi="zh-CN"/>
                  </w:rPr>
                  <w:t>微博</w:t>
                </w:r>
                <w:r w:rsidR="00C307D8" w:rsidRPr="00383F6E">
                  <w:rPr>
                    <w:rFonts w:asciiTheme="minorEastAsia" w:hAnsiTheme="minorEastAsia"/>
                    <w:lang w:val="zh-CN" w:bidi="zh-CN"/>
                  </w:rPr>
                  <w:t>图柄</w:t>
                </w:r>
              </w:sdtContent>
            </w:sdt>
          </w:p>
          <w:sdt>
            <w:sdtPr>
              <w:rPr>
                <w:rFonts w:asciiTheme="minorEastAsia" w:hAnsiTheme="minorEastAsia"/>
              </w:rPr>
              <w:alias w:val="输入 Web 地址:"/>
              <w:tag w:val="输入 Web 地址:"/>
              <w:id w:val="-1007672581"/>
              <w:placeholder>
                <w:docPart w:val="D289354F1BB84BC9875E89BE1142A0F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383F6E" w:rsidRDefault="008D6158" w:rsidP="009D78A3">
                <w:pPr>
                  <w:rPr>
                    <w:rFonts w:asciiTheme="minorEastAsia" w:hAnsiTheme="minorEastAsia"/>
                  </w:rPr>
                </w:pPr>
                <w:r>
                  <w:rPr>
                    <w:rFonts w:asciiTheme="minorEastAsia" w:hAnsiTheme="minorEastAsia"/>
                    <w:lang w:val="zh-CN" w:bidi="zh-CN"/>
                  </w:rPr>
                  <w:t>Web</w:t>
                </w:r>
                <w:r w:rsidR="00C307D8" w:rsidRPr="00383F6E">
                  <w:rPr>
                    <w:rFonts w:asciiTheme="minorEastAsia" w:hAnsiTheme="minorEastAsia"/>
                    <w:lang w:val="zh-CN" w:bidi="zh-CN"/>
                  </w:rPr>
                  <w:t>地址</w:t>
                </w:r>
              </w:p>
            </w:sdtContent>
          </w:sdt>
        </w:tc>
      </w:tr>
      <w:tr w:rsidR="00C307D8" w:rsidRPr="00383F6E" w:rsidTr="00531CFE">
        <w:trPr>
          <w:trHeight w:hRule="exact" w:val="2736"/>
        </w:trPr>
        <w:tc>
          <w:tcPr>
            <w:tcW w:w="4863" w:type="dxa"/>
          </w:tcPr>
          <w:p w:rsidR="00C307D8" w:rsidRPr="00383F6E" w:rsidRDefault="00C307D8">
            <w:pPr>
              <w:rPr>
                <w:rFonts w:asciiTheme="minorEastAsia" w:hAnsiTheme="minorEastAsia"/>
              </w:rPr>
            </w:pPr>
            <w:r w:rsidRPr="00383F6E">
              <w:rPr>
                <w:rFonts w:asciiTheme="minorEastAsia" w:hAnsiTheme="minorEastAsia"/>
                <w:noProof/>
              </w:rPr>
              <mc:AlternateContent>
                <mc:Choice Requires="wpg">
                  <w:drawing>
                    <wp:inline distT="0" distB="0" distL="0" distR="0" wp14:anchorId="23534DAE" wp14:editId="4DD7D364">
                      <wp:extent cx="1143000" cy="777240"/>
                      <wp:effectExtent l="0" t="0" r="0" b="0"/>
                      <wp:docPr id="87" name="组 87" descr="粉色和黄色相搭的花卉插图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89" name="组 8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90" name="任意多边形 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" name="任意多边形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2" name="任意多边形 9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9657F5" id="组 87" o:spid="_x0000_s1026" alt="粉色和黄色相搭的花卉插图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">
                      <o:lock v:ext="edit" aspectratio="t"/>
                      <v:group id="组 8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<o:lock v:ext="edit" aspectratio="t"/>
                        <v:shape id="任意多边形 9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任意多边形 9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任意多边形 9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rFonts w:asciiTheme="minorEastAsia" w:hAnsiTheme="minorEastAsia"/>
              </w:rPr>
              <w:alias w:val="输入你的姓名:"/>
              <w:tag w:val="输入你的姓名:"/>
              <w:id w:val="2101291898"/>
              <w:placeholder>
                <w:docPart w:val="836D6C47AFCA41A094B41410546A962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383F6E" w:rsidRDefault="00C307D8" w:rsidP="009D78A3">
                <w:pPr>
                  <w:pStyle w:val="a5"/>
                  <w:rPr>
                    <w:rFonts w:asciiTheme="minorEastAsia" w:hAnsiTheme="minorEastAsia"/>
                  </w:rPr>
                </w:pPr>
                <w:r w:rsidRPr="00383F6E">
                  <w:rPr>
                    <w:rFonts w:asciiTheme="minorEastAsia" w:hAnsiTheme="minorEastAsia"/>
                    <w:lang w:val="zh-CN" w:bidi="zh-CN"/>
                  </w:rPr>
                  <w:t>你的姓名</w:t>
                </w:r>
              </w:p>
            </w:sdtContent>
          </w:sdt>
          <w:sdt>
            <w:sdtPr>
              <w:rPr>
                <w:rFonts w:asciiTheme="minorEastAsia" w:hAnsiTheme="minorEastAsia"/>
              </w:rPr>
              <w:alias w:val="输入省/市/自治区，市/县，地址，邮政编码:"/>
              <w:tag w:val="输入省/市/自治区，市/县，地址，邮政编码:"/>
              <w:id w:val="1190725833"/>
              <w:placeholder>
                <w:docPart w:val="1DF3A65F52D8470C86C62BCABDB24B3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383F6E" w:rsidRDefault="00C307D8" w:rsidP="009D78A3">
                <w:pPr>
                  <w:rPr>
                    <w:rFonts w:asciiTheme="minorEastAsia" w:hAnsiTheme="minorEastAsia"/>
                  </w:rPr>
                </w:pPr>
                <w:r w:rsidRPr="00383F6E">
                  <w:rPr>
                    <w:rFonts w:asciiTheme="minorEastAsia" w:hAnsiTheme="minorEastAsia"/>
                    <w:lang w:val="zh-CN" w:bidi="zh-CN"/>
                  </w:rPr>
                  <w:t>省/市/自治区，市/县，街道地址，邮政编码</w:t>
                </w:r>
              </w:p>
            </w:sdtContent>
          </w:sdt>
          <w:p w:rsidR="00C307D8" w:rsidRPr="00383F6E" w:rsidRDefault="003872DF" w:rsidP="009D78A3">
            <w:pPr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alias w:val="输入电话:"/>
                <w:tag w:val="输入电话:"/>
                <w:id w:val="1124207116"/>
                <w:placeholder>
                  <w:docPart w:val="134BFA88A48D48BD88B0FBD0321AABA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383F6E">
                  <w:rPr>
                    <w:rFonts w:asciiTheme="minorEastAsia" w:hAnsiTheme="minorEastAsia"/>
                    <w:lang w:val="zh-CN" w:bidi="zh-CN"/>
                  </w:rPr>
                  <w:t>电话号码</w:t>
                </w:r>
              </w:sdtContent>
            </w:sdt>
            <w:r w:rsidR="00C307D8" w:rsidRPr="008D6158">
              <w:rPr>
                <w:rStyle w:val="a6"/>
                <w:rFonts w:asciiTheme="minorEastAsia" w:hAnsiTheme="minorEastAsia"/>
                <w:lang w:bidi="zh-CN"/>
              </w:rPr>
              <w:t> | </w:t>
            </w:r>
            <w:sdt>
              <w:sdtPr>
                <w:rPr>
                  <w:rFonts w:asciiTheme="minorEastAsia" w:hAnsiTheme="minorEastAsia"/>
                </w:rPr>
                <w:alias w:val="输入电子邮件:"/>
                <w:tag w:val="输入电子邮件:"/>
                <w:id w:val="-1065105231"/>
                <w:placeholder>
                  <w:docPart w:val="CADD01BD0BAA4502B5CEE90C8B4DF702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383F6E">
                  <w:rPr>
                    <w:rFonts w:asciiTheme="minorEastAsia" w:hAnsiTheme="minorEastAsia"/>
                    <w:lang w:val="zh-CN" w:bidi="zh-CN"/>
                  </w:rPr>
                  <w:t>电子邮件</w:t>
                </w:r>
              </w:sdtContent>
            </w:sdt>
            <w:r w:rsidR="00C307D8" w:rsidRPr="008D6158">
              <w:rPr>
                <w:rStyle w:val="a6"/>
                <w:rFonts w:asciiTheme="minorEastAsia" w:hAnsiTheme="minorEastAsia"/>
                <w:lang w:bidi="zh-CN"/>
              </w:rPr>
              <w:t> | </w:t>
            </w:r>
            <w:sdt>
              <w:sdtPr>
                <w:rPr>
                  <w:rFonts w:asciiTheme="minorEastAsia" w:hAnsiTheme="minorEastAsia"/>
                </w:rPr>
                <w:alias w:val="微博:"/>
                <w:tag w:val="微博："/>
                <w:id w:val="-2032097552"/>
                <w:placeholder>
                  <w:docPart w:val="75EEEB20F5B34D7D9ECF85192353BACE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8D6158">
                  <w:rPr>
                    <w:rFonts w:asciiTheme="minorEastAsia" w:hAnsiTheme="minorEastAsia"/>
                    <w:lang w:bidi="zh-CN"/>
                  </w:rPr>
                  <w:t>@</w:t>
                </w:r>
                <w:r w:rsidR="00B86467">
                  <w:rPr>
                    <w:rFonts w:asciiTheme="minorEastAsia" w:hAnsiTheme="minorEastAsia"/>
                    <w:lang w:bidi="zh-CN"/>
                  </w:rPr>
                  <w:t>微博</w:t>
                </w:r>
              </w:sdtContent>
            </w:sdt>
            <w:r w:rsidR="00C307D8" w:rsidRPr="008D6158">
              <w:rPr>
                <w:rFonts w:asciiTheme="minorEastAsia" w:hAnsiTheme="minorEastAsia"/>
                <w:lang w:bidi="zh-CN"/>
              </w:rPr>
              <w:t>:</w:t>
            </w:r>
            <w:sdt>
              <w:sdtPr>
                <w:rPr>
                  <w:rFonts w:asciiTheme="minorEastAsia" w:hAnsiTheme="minorEastAsia"/>
                </w:rPr>
                <w:alias w:val="输入 微博 用户名："/>
                <w:tag w:val="输入 微博 用户名:"/>
                <w:id w:val="-1684817071"/>
                <w:placeholder>
                  <w:docPart w:val="3A5941D2D55C45FEBE8B22F3CAB73FF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B86467">
                  <w:rPr>
                    <w:rFonts w:asciiTheme="minorEastAsia" w:hAnsiTheme="minorEastAsia"/>
                    <w:lang w:val="zh-CN" w:bidi="zh-CN"/>
                  </w:rPr>
                  <w:t>微博</w:t>
                </w:r>
                <w:r w:rsidR="00C307D8" w:rsidRPr="00383F6E">
                  <w:rPr>
                    <w:rFonts w:asciiTheme="minorEastAsia" w:hAnsiTheme="minorEastAsia"/>
                    <w:lang w:val="zh-CN" w:bidi="zh-CN"/>
                  </w:rPr>
                  <w:t>图柄</w:t>
                </w:r>
              </w:sdtContent>
            </w:sdt>
          </w:p>
          <w:sdt>
            <w:sdtPr>
              <w:rPr>
                <w:rFonts w:asciiTheme="minorEastAsia" w:hAnsiTheme="minorEastAsia"/>
              </w:rPr>
              <w:alias w:val="输入 Web 地址:"/>
              <w:tag w:val="输入 Web 地址:"/>
              <w:id w:val="1872108586"/>
              <w:placeholder>
                <w:docPart w:val="88B138ABF5D544D99696E0454D8FF87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383F6E" w:rsidRDefault="008D6158" w:rsidP="009D78A3">
                <w:pPr>
                  <w:rPr>
                    <w:rFonts w:asciiTheme="minorEastAsia" w:hAnsiTheme="minorEastAsia"/>
                  </w:rPr>
                </w:pPr>
                <w:r>
                  <w:rPr>
                    <w:rFonts w:asciiTheme="minorEastAsia" w:hAnsiTheme="minorEastAsia"/>
                    <w:lang w:val="zh-CN" w:bidi="zh-CN"/>
                  </w:rPr>
                  <w:t>Web</w:t>
                </w:r>
                <w:r w:rsidR="00C307D8" w:rsidRPr="00383F6E">
                  <w:rPr>
                    <w:rFonts w:asciiTheme="minorEastAsia" w:hAnsiTheme="minorEastAsia"/>
                    <w:lang w:val="zh-CN" w:bidi="zh-CN"/>
                  </w:rPr>
                  <w:t>地址</w:t>
                </w:r>
              </w:p>
            </w:sdtContent>
          </w:sdt>
        </w:tc>
        <w:tc>
          <w:tcPr>
            <w:tcW w:w="4867" w:type="dxa"/>
          </w:tcPr>
          <w:p w:rsidR="00C307D8" w:rsidRPr="00383F6E" w:rsidRDefault="00C307D8">
            <w:pPr>
              <w:rPr>
                <w:rFonts w:asciiTheme="minorEastAsia" w:hAnsiTheme="minorEastAsia"/>
              </w:rPr>
            </w:pPr>
            <w:r w:rsidRPr="00383F6E">
              <w:rPr>
                <w:rFonts w:asciiTheme="minorEastAsia" w:hAnsiTheme="minorEastAsia"/>
                <w:noProof/>
              </w:rPr>
              <mc:AlternateContent>
                <mc:Choice Requires="wpg">
                  <w:drawing>
                    <wp:inline distT="0" distB="0" distL="0" distR="0" wp14:anchorId="58B91A2F" wp14:editId="502E5B42">
                      <wp:extent cx="1143000" cy="777240"/>
                      <wp:effectExtent l="0" t="0" r="0" b="0"/>
                      <wp:docPr id="93" name="组 87" descr="粉色和黄色相搭的花卉插图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4" name="组 9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95" name="任意多边形 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" name="任意多边形 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7" name="任意多边形 9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F7A24F" id="组 87" o:spid="_x0000_s1026" alt="粉色和黄色相搭的花卉插图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">
                      <o:lock v:ext="edit" aspectratio="t"/>
                      <v:group id="组 9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  <o:lock v:ext="edit" aspectratio="t"/>
                        <v:shape id="任意多边形 9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任意多边形 9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任意多边形 9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rFonts w:asciiTheme="minorEastAsia" w:hAnsiTheme="minorEastAsia"/>
              </w:rPr>
              <w:alias w:val="输入你的姓名:"/>
              <w:tag w:val="输入你的姓名:"/>
              <w:id w:val="-1277326154"/>
              <w:placeholder>
                <w:docPart w:val="7A974F08C62D4BBD81F5BDD505CD927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383F6E" w:rsidRDefault="00C307D8" w:rsidP="009D78A3">
                <w:pPr>
                  <w:pStyle w:val="a5"/>
                  <w:rPr>
                    <w:rFonts w:asciiTheme="minorEastAsia" w:hAnsiTheme="minorEastAsia"/>
                  </w:rPr>
                </w:pPr>
                <w:r w:rsidRPr="00383F6E">
                  <w:rPr>
                    <w:rFonts w:asciiTheme="minorEastAsia" w:hAnsiTheme="minorEastAsia"/>
                    <w:lang w:val="zh-CN" w:bidi="zh-CN"/>
                  </w:rPr>
                  <w:t>你的姓名</w:t>
                </w:r>
              </w:p>
            </w:sdtContent>
          </w:sdt>
          <w:sdt>
            <w:sdtPr>
              <w:rPr>
                <w:rFonts w:asciiTheme="minorEastAsia" w:hAnsiTheme="minorEastAsia"/>
              </w:rPr>
              <w:alias w:val="输入省/市/自治区，市/县，地址，邮政编码:"/>
              <w:tag w:val="输入省/市/自治区，市/县，地址，邮政编码:"/>
              <w:id w:val="-1995328815"/>
              <w:placeholder>
                <w:docPart w:val="D2415796CDBA4AA0A351502C43CF6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383F6E" w:rsidRDefault="00C307D8" w:rsidP="009D78A3">
                <w:pPr>
                  <w:rPr>
                    <w:rFonts w:asciiTheme="minorEastAsia" w:hAnsiTheme="minorEastAsia"/>
                  </w:rPr>
                </w:pPr>
                <w:r w:rsidRPr="00383F6E">
                  <w:rPr>
                    <w:rFonts w:asciiTheme="minorEastAsia" w:hAnsiTheme="minorEastAsia"/>
                    <w:lang w:val="zh-CN" w:bidi="zh-CN"/>
                  </w:rPr>
                  <w:t>省/市/自治区，市/县，街道地址，邮政编码</w:t>
                </w:r>
              </w:p>
            </w:sdtContent>
          </w:sdt>
          <w:p w:rsidR="00C307D8" w:rsidRPr="00383F6E" w:rsidRDefault="003872DF" w:rsidP="009D78A3">
            <w:pPr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alias w:val="输入电话:"/>
                <w:tag w:val="输入电话:"/>
                <w:id w:val="1608619522"/>
                <w:placeholder>
                  <w:docPart w:val="020B52A457F5451AB58C7085473939B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383F6E">
                  <w:rPr>
                    <w:rFonts w:asciiTheme="minorEastAsia" w:hAnsiTheme="minorEastAsia"/>
                    <w:lang w:val="zh-CN" w:bidi="zh-CN"/>
                  </w:rPr>
                  <w:t>电话号码</w:t>
                </w:r>
              </w:sdtContent>
            </w:sdt>
            <w:r w:rsidR="00C307D8" w:rsidRPr="008D6158">
              <w:rPr>
                <w:rStyle w:val="a6"/>
                <w:rFonts w:asciiTheme="minorEastAsia" w:hAnsiTheme="minorEastAsia"/>
                <w:lang w:bidi="zh-CN"/>
              </w:rPr>
              <w:t> | </w:t>
            </w:r>
            <w:sdt>
              <w:sdtPr>
                <w:rPr>
                  <w:rFonts w:asciiTheme="minorEastAsia" w:hAnsiTheme="minorEastAsia"/>
                </w:rPr>
                <w:alias w:val="输入电子邮件:"/>
                <w:tag w:val="输入电子邮件:"/>
                <w:id w:val="541943883"/>
                <w:placeholder>
                  <w:docPart w:val="5C0376686605443687D41A0513C260E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383F6E">
                  <w:rPr>
                    <w:rFonts w:asciiTheme="minorEastAsia" w:hAnsiTheme="minorEastAsia"/>
                    <w:lang w:val="zh-CN" w:bidi="zh-CN"/>
                  </w:rPr>
                  <w:t>电子邮件</w:t>
                </w:r>
              </w:sdtContent>
            </w:sdt>
            <w:r w:rsidR="00C307D8" w:rsidRPr="008D6158">
              <w:rPr>
                <w:rStyle w:val="a6"/>
                <w:rFonts w:asciiTheme="minorEastAsia" w:hAnsiTheme="minorEastAsia"/>
                <w:lang w:bidi="zh-CN"/>
              </w:rPr>
              <w:t> | </w:t>
            </w:r>
            <w:sdt>
              <w:sdtPr>
                <w:rPr>
                  <w:rFonts w:asciiTheme="minorEastAsia" w:hAnsiTheme="minorEastAsia"/>
                </w:rPr>
                <w:alias w:val="微博:"/>
                <w:tag w:val="微博："/>
                <w:id w:val="1646773373"/>
                <w:placeholder>
                  <w:docPart w:val="BC970D8AC53D472785F0A450AB27948A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8D6158">
                  <w:rPr>
                    <w:rFonts w:asciiTheme="minorEastAsia" w:hAnsiTheme="minorEastAsia"/>
                    <w:lang w:bidi="zh-CN"/>
                  </w:rPr>
                  <w:t>@</w:t>
                </w:r>
                <w:r w:rsidR="00B86467">
                  <w:rPr>
                    <w:rFonts w:asciiTheme="minorEastAsia" w:hAnsiTheme="minorEastAsia"/>
                    <w:lang w:bidi="zh-CN"/>
                  </w:rPr>
                  <w:t>微博</w:t>
                </w:r>
              </w:sdtContent>
            </w:sdt>
            <w:r w:rsidR="00C307D8" w:rsidRPr="008D6158">
              <w:rPr>
                <w:rFonts w:asciiTheme="minorEastAsia" w:hAnsiTheme="minorEastAsia"/>
                <w:lang w:bidi="zh-CN"/>
              </w:rPr>
              <w:t>:</w:t>
            </w:r>
            <w:sdt>
              <w:sdtPr>
                <w:rPr>
                  <w:rFonts w:asciiTheme="minorEastAsia" w:hAnsiTheme="minorEastAsia"/>
                </w:rPr>
                <w:alias w:val="输入 微博 用户名："/>
                <w:tag w:val="输入 微博 用户名:"/>
                <w:id w:val="1220554589"/>
                <w:placeholder>
                  <w:docPart w:val="4B3224B26F5F46889EF536831E18AE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B86467">
                  <w:rPr>
                    <w:rFonts w:asciiTheme="minorEastAsia" w:hAnsiTheme="minorEastAsia"/>
                    <w:lang w:val="zh-CN" w:bidi="zh-CN"/>
                  </w:rPr>
                  <w:t>微博</w:t>
                </w:r>
                <w:r w:rsidR="00C307D8" w:rsidRPr="00383F6E">
                  <w:rPr>
                    <w:rFonts w:asciiTheme="minorEastAsia" w:hAnsiTheme="minorEastAsia"/>
                    <w:lang w:val="zh-CN" w:bidi="zh-CN"/>
                  </w:rPr>
                  <w:t>图柄</w:t>
                </w:r>
              </w:sdtContent>
            </w:sdt>
          </w:p>
          <w:sdt>
            <w:sdtPr>
              <w:rPr>
                <w:rFonts w:asciiTheme="minorEastAsia" w:hAnsiTheme="minorEastAsia"/>
              </w:rPr>
              <w:alias w:val="输入 Web 地址:"/>
              <w:tag w:val="输入 Web 地址:"/>
              <w:id w:val="1600527960"/>
              <w:placeholder>
                <w:docPart w:val="DC98B87CCAD043D68524DEB180079005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383F6E" w:rsidRDefault="008D6158" w:rsidP="009D78A3">
                <w:pPr>
                  <w:rPr>
                    <w:rFonts w:asciiTheme="minorEastAsia" w:hAnsiTheme="minorEastAsia"/>
                  </w:rPr>
                </w:pPr>
                <w:r>
                  <w:rPr>
                    <w:rFonts w:asciiTheme="minorEastAsia" w:hAnsiTheme="minorEastAsia"/>
                    <w:lang w:val="zh-CN" w:bidi="zh-CN"/>
                  </w:rPr>
                  <w:t>Web</w:t>
                </w:r>
                <w:r w:rsidR="00C307D8" w:rsidRPr="00383F6E">
                  <w:rPr>
                    <w:rFonts w:asciiTheme="minorEastAsia" w:hAnsiTheme="minorEastAsia"/>
                    <w:lang w:val="zh-CN" w:bidi="zh-CN"/>
                  </w:rPr>
                  <w:t>地址</w:t>
                </w:r>
              </w:p>
            </w:sdtContent>
          </w:sdt>
        </w:tc>
      </w:tr>
      <w:tr w:rsidR="00C307D8" w:rsidRPr="00383F6E" w:rsidTr="00531CFE">
        <w:trPr>
          <w:trHeight w:hRule="exact" w:val="2736"/>
        </w:trPr>
        <w:tc>
          <w:tcPr>
            <w:tcW w:w="4863" w:type="dxa"/>
          </w:tcPr>
          <w:p w:rsidR="00C307D8" w:rsidRPr="00383F6E" w:rsidRDefault="00C307D8">
            <w:pPr>
              <w:rPr>
                <w:rFonts w:asciiTheme="minorEastAsia" w:hAnsiTheme="minorEastAsia"/>
              </w:rPr>
            </w:pPr>
            <w:r w:rsidRPr="00383F6E">
              <w:rPr>
                <w:rFonts w:asciiTheme="minorEastAsia" w:hAnsiTheme="minorEastAsia"/>
                <w:noProof/>
              </w:rPr>
              <mc:AlternateContent>
                <mc:Choice Requires="wpg">
                  <w:drawing>
                    <wp:inline distT="0" distB="0" distL="0" distR="0" wp14:anchorId="6A71F665" wp14:editId="310663AC">
                      <wp:extent cx="1143000" cy="777240"/>
                      <wp:effectExtent l="0" t="0" r="0" b="0"/>
                      <wp:docPr id="103" name="组 87" descr="粉色和黄色相搭的花卉插图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4" name="组 10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5" name="任意多边形(F) 1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任意多边形(F) 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" name="任意多边形 10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B7A22F" id="组 87" o:spid="_x0000_s1026" alt="粉色和黄色相搭的花卉插图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">
                      <o:lock v:ext="edit" aspectratio="t"/>
                      <v:group id="组 10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o:lock v:ext="edit" aspectratio="t"/>
                        <v:shape id="任意多边形(F) 10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任意多边形(F) 10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任意多边形 10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rFonts w:asciiTheme="minorEastAsia" w:hAnsiTheme="minorEastAsia"/>
              </w:rPr>
              <w:alias w:val="输入你的姓名:"/>
              <w:tag w:val="输入你的姓名:"/>
              <w:id w:val="65544670"/>
              <w:placeholder>
                <w:docPart w:val="0CE4CD22C26E47B285FE50FC9856DF5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383F6E" w:rsidRDefault="00C307D8" w:rsidP="009D78A3">
                <w:pPr>
                  <w:pStyle w:val="a5"/>
                  <w:rPr>
                    <w:rFonts w:asciiTheme="minorEastAsia" w:hAnsiTheme="minorEastAsia"/>
                  </w:rPr>
                </w:pPr>
                <w:r w:rsidRPr="00383F6E">
                  <w:rPr>
                    <w:rFonts w:asciiTheme="minorEastAsia" w:hAnsiTheme="minorEastAsia"/>
                    <w:lang w:val="zh-CN" w:bidi="zh-CN"/>
                  </w:rPr>
                  <w:t>你的姓名</w:t>
                </w:r>
              </w:p>
            </w:sdtContent>
          </w:sdt>
          <w:sdt>
            <w:sdtPr>
              <w:rPr>
                <w:rFonts w:asciiTheme="minorEastAsia" w:hAnsiTheme="minorEastAsia"/>
              </w:rPr>
              <w:alias w:val="输入省/市/自治区，市/县，地址，邮政编码:"/>
              <w:tag w:val="输入省/市/自治区，市/县，地址，邮政编码:"/>
              <w:id w:val="-1894881367"/>
              <w:placeholder>
                <w:docPart w:val="BC6EE3D1166C416CBEA32417FADB2F21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383F6E" w:rsidRDefault="00C307D8" w:rsidP="009D78A3">
                <w:pPr>
                  <w:rPr>
                    <w:rFonts w:asciiTheme="minorEastAsia" w:hAnsiTheme="minorEastAsia"/>
                  </w:rPr>
                </w:pPr>
                <w:r w:rsidRPr="00383F6E">
                  <w:rPr>
                    <w:rFonts w:asciiTheme="minorEastAsia" w:hAnsiTheme="minorEastAsia"/>
                    <w:lang w:val="zh-CN" w:bidi="zh-CN"/>
                  </w:rPr>
                  <w:t>省/市/自治区，市/县，街道地址，邮政编码</w:t>
                </w:r>
              </w:p>
            </w:sdtContent>
          </w:sdt>
          <w:p w:rsidR="00C307D8" w:rsidRPr="00383F6E" w:rsidRDefault="003872DF" w:rsidP="009D78A3">
            <w:pPr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alias w:val="输入电话:"/>
                <w:tag w:val="输入电话:"/>
                <w:id w:val="567313314"/>
                <w:placeholder>
                  <w:docPart w:val="B4E9E80B12434AAAB175D67D3DBEF2B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383F6E">
                  <w:rPr>
                    <w:rFonts w:asciiTheme="minorEastAsia" w:hAnsiTheme="minorEastAsia"/>
                    <w:lang w:val="zh-CN" w:bidi="zh-CN"/>
                  </w:rPr>
                  <w:t>电话号码</w:t>
                </w:r>
              </w:sdtContent>
            </w:sdt>
            <w:r w:rsidR="00C307D8" w:rsidRPr="008D6158">
              <w:rPr>
                <w:rStyle w:val="a6"/>
                <w:rFonts w:asciiTheme="minorEastAsia" w:hAnsiTheme="minorEastAsia"/>
                <w:lang w:bidi="zh-CN"/>
              </w:rPr>
              <w:t> | </w:t>
            </w:r>
            <w:sdt>
              <w:sdtPr>
                <w:rPr>
                  <w:rFonts w:asciiTheme="minorEastAsia" w:hAnsiTheme="minorEastAsia"/>
                </w:rPr>
                <w:alias w:val="输入电子邮件:"/>
                <w:tag w:val="输入电子邮件:"/>
                <w:id w:val="843673338"/>
                <w:placeholder>
                  <w:docPart w:val="469E39427D6A4480B9C818360525975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383F6E">
                  <w:rPr>
                    <w:rFonts w:asciiTheme="minorEastAsia" w:hAnsiTheme="minorEastAsia"/>
                    <w:lang w:val="zh-CN" w:bidi="zh-CN"/>
                  </w:rPr>
                  <w:t>电子邮件</w:t>
                </w:r>
              </w:sdtContent>
            </w:sdt>
            <w:r w:rsidR="00C307D8" w:rsidRPr="008D6158">
              <w:rPr>
                <w:rStyle w:val="a6"/>
                <w:rFonts w:asciiTheme="minorEastAsia" w:hAnsiTheme="minorEastAsia"/>
                <w:lang w:bidi="zh-CN"/>
              </w:rPr>
              <w:t> | </w:t>
            </w:r>
            <w:sdt>
              <w:sdtPr>
                <w:rPr>
                  <w:rFonts w:asciiTheme="minorEastAsia" w:hAnsiTheme="minorEastAsia"/>
                </w:rPr>
                <w:alias w:val="微博:"/>
                <w:tag w:val="微博："/>
                <w:id w:val="-1235704245"/>
                <w:placeholder>
                  <w:docPart w:val="E492C42B7DB9478F805E69FDE1BB2E85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8D6158">
                  <w:rPr>
                    <w:rFonts w:asciiTheme="minorEastAsia" w:hAnsiTheme="minorEastAsia"/>
                    <w:lang w:bidi="zh-CN"/>
                  </w:rPr>
                  <w:t>@</w:t>
                </w:r>
                <w:r w:rsidR="00B86467">
                  <w:rPr>
                    <w:rFonts w:asciiTheme="minorEastAsia" w:hAnsiTheme="minorEastAsia"/>
                    <w:lang w:bidi="zh-CN"/>
                  </w:rPr>
                  <w:t>微博</w:t>
                </w:r>
              </w:sdtContent>
            </w:sdt>
            <w:r w:rsidR="00C307D8" w:rsidRPr="008D6158">
              <w:rPr>
                <w:rFonts w:asciiTheme="minorEastAsia" w:hAnsiTheme="minorEastAsia"/>
                <w:lang w:bidi="zh-CN"/>
              </w:rPr>
              <w:t>:</w:t>
            </w:r>
            <w:sdt>
              <w:sdtPr>
                <w:rPr>
                  <w:rFonts w:asciiTheme="minorEastAsia" w:hAnsiTheme="minorEastAsia"/>
                </w:rPr>
                <w:alias w:val="输入 微博 用户名："/>
                <w:tag w:val="输入 微博 用户名:"/>
                <w:id w:val="-61873963"/>
                <w:placeholder>
                  <w:docPart w:val="1E3CD9BA47F24F188875E1CB9BEEFB5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B86467">
                  <w:rPr>
                    <w:rFonts w:asciiTheme="minorEastAsia" w:hAnsiTheme="minorEastAsia"/>
                    <w:lang w:val="zh-CN" w:bidi="zh-CN"/>
                  </w:rPr>
                  <w:t>微博</w:t>
                </w:r>
                <w:r w:rsidR="00C307D8" w:rsidRPr="00383F6E">
                  <w:rPr>
                    <w:rFonts w:asciiTheme="minorEastAsia" w:hAnsiTheme="minorEastAsia"/>
                    <w:lang w:val="zh-CN" w:bidi="zh-CN"/>
                  </w:rPr>
                  <w:t>图柄</w:t>
                </w:r>
              </w:sdtContent>
            </w:sdt>
          </w:p>
          <w:sdt>
            <w:sdtPr>
              <w:rPr>
                <w:rFonts w:asciiTheme="minorEastAsia" w:hAnsiTheme="minorEastAsia"/>
              </w:rPr>
              <w:alias w:val="输入 Web 地址:"/>
              <w:tag w:val="输入 Web 地址:"/>
              <w:id w:val="-956795793"/>
              <w:placeholder>
                <w:docPart w:val="8E03841F6D4A4E2EB7C9C1E4D73CD6F6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383F6E" w:rsidRDefault="008D6158" w:rsidP="009D78A3">
                <w:pPr>
                  <w:rPr>
                    <w:rFonts w:asciiTheme="minorEastAsia" w:hAnsiTheme="minorEastAsia"/>
                  </w:rPr>
                </w:pPr>
                <w:r>
                  <w:rPr>
                    <w:rFonts w:asciiTheme="minorEastAsia" w:hAnsiTheme="minorEastAsia"/>
                    <w:lang w:val="zh-CN" w:bidi="zh-CN"/>
                  </w:rPr>
                  <w:t>Web</w:t>
                </w:r>
                <w:r w:rsidR="00C307D8" w:rsidRPr="00383F6E">
                  <w:rPr>
                    <w:rFonts w:asciiTheme="minorEastAsia" w:hAnsiTheme="minorEastAsia"/>
                    <w:lang w:val="zh-CN" w:bidi="zh-CN"/>
                  </w:rPr>
                  <w:t>地址</w:t>
                </w:r>
              </w:p>
            </w:sdtContent>
          </w:sdt>
        </w:tc>
        <w:tc>
          <w:tcPr>
            <w:tcW w:w="4867" w:type="dxa"/>
          </w:tcPr>
          <w:p w:rsidR="00C307D8" w:rsidRPr="00383F6E" w:rsidRDefault="00C307D8">
            <w:pPr>
              <w:rPr>
                <w:rFonts w:asciiTheme="minorEastAsia" w:hAnsiTheme="minorEastAsia"/>
              </w:rPr>
            </w:pPr>
            <w:r w:rsidRPr="00383F6E">
              <w:rPr>
                <w:rFonts w:asciiTheme="minorEastAsia" w:hAnsiTheme="minorEastAsia"/>
                <w:noProof/>
              </w:rPr>
              <mc:AlternateContent>
                <mc:Choice Requires="wpg">
                  <w:drawing>
                    <wp:inline distT="0" distB="0" distL="0" distR="0" wp14:anchorId="5D2A954D" wp14:editId="45AE8051">
                      <wp:extent cx="1143000" cy="777240"/>
                      <wp:effectExtent l="0" t="0" r="0" b="0"/>
                      <wp:docPr id="98" name="组 87" descr="粉色和黄色相搭的花卉插图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9" name="组 9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0" name="任意多边形 1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任意多边形 1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" name="任意多边形 10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1FFB02" id="组 87" o:spid="_x0000_s1026" alt="粉色和黄色相搭的花卉插图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">
                      <o:lock v:ext="edit" aspectratio="t"/>
                      <v:group id="组 9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o:lock v:ext="edit" aspectratio="t"/>
                        <v:shape id="任意多边形 10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任意多边形 10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任意多边形 10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rFonts w:asciiTheme="minorEastAsia" w:hAnsiTheme="minorEastAsia"/>
              </w:rPr>
              <w:alias w:val="输入你的姓名:"/>
              <w:tag w:val="输入你的姓名:"/>
              <w:id w:val="318315673"/>
              <w:placeholder>
                <w:docPart w:val="B88388866C6A4B0BB74BAB15D14BC51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383F6E" w:rsidRDefault="00C307D8" w:rsidP="009D78A3">
                <w:pPr>
                  <w:pStyle w:val="a5"/>
                  <w:rPr>
                    <w:rFonts w:asciiTheme="minorEastAsia" w:hAnsiTheme="minorEastAsia"/>
                  </w:rPr>
                </w:pPr>
                <w:r w:rsidRPr="00383F6E">
                  <w:rPr>
                    <w:rFonts w:asciiTheme="minorEastAsia" w:hAnsiTheme="minorEastAsia"/>
                    <w:lang w:val="zh-CN" w:bidi="zh-CN"/>
                  </w:rPr>
                  <w:t>你的姓名</w:t>
                </w:r>
              </w:p>
            </w:sdtContent>
          </w:sdt>
          <w:sdt>
            <w:sdtPr>
              <w:rPr>
                <w:rFonts w:asciiTheme="minorEastAsia" w:hAnsiTheme="minorEastAsia"/>
              </w:rPr>
              <w:alias w:val="输入省/市/自治区，市/县，地址，邮政编码:"/>
              <w:tag w:val="输入省/市/自治区，市/县，地址，邮政编码:"/>
              <w:id w:val="1735594535"/>
              <w:placeholder>
                <w:docPart w:val="4C47ED37C079438BBC66C5851BD1925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383F6E" w:rsidRDefault="00C307D8" w:rsidP="009D78A3">
                <w:pPr>
                  <w:rPr>
                    <w:rFonts w:asciiTheme="minorEastAsia" w:hAnsiTheme="minorEastAsia"/>
                  </w:rPr>
                </w:pPr>
                <w:r w:rsidRPr="00383F6E">
                  <w:rPr>
                    <w:rFonts w:asciiTheme="minorEastAsia" w:hAnsiTheme="minorEastAsia"/>
                    <w:lang w:val="zh-CN" w:bidi="zh-CN"/>
                  </w:rPr>
                  <w:t>省/市/自治区，市/县，街道地址，邮政编码</w:t>
                </w:r>
              </w:p>
            </w:sdtContent>
          </w:sdt>
          <w:p w:rsidR="00C307D8" w:rsidRPr="00383F6E" w:rsidRDefault="003872DF" w:rsidP="009D78A3">
            <w:pPr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alias w:val="输入电话:"/>
                <w:tag w:val="输入电话:"/>
                <w:id w:val="-1178267377"/>
                <w:placeholder>
                  <w:docPart w:val="384DD45142A441E294BD0330CE141A1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383F6E">
                  <w:rPr>
                    <w:rFonts w:asciiTheme="minorEastAsia" w:hAnsiTheme="minorEastAsia"/>
                    <w:lang w:val="zh-CN" w:bidi="zh-CN"/>
                  </w:rPr>
                  <w:t>电话号码</w:t>
                </w:r>
              </w:sdtContent>
            </w:sdt>
            <w:r w:rsidR="00C307D8" w:rsidRPr="008D6158">
              <w:rPr>
                <w:rStyle w:val="a6"/>
                <w:rFonts w:asciiTheme="minorEastAsia" w:hAnsiTheme="minorEastAsia"/>
                <w:lang w:bidi="zh-CN"/>
              </w:rPr>
              <w:t> | </w:t>
            </w:r>
            <w:sdt>
              <w:sdtPr>
                <w:rPr>
                  <w:rFonts w:asciiTheme="minorEastAsia" w:hAnsiTheme="minorEastAsia"/>
                </w:rPr>
                <w:alias w:val="输入电子邮件:"/>
                <w:tag w:val="输入电子邮件:"/>
                <w:id w:val="-1482462013"/>
                <w:placeholder>
                  <w:docPart w:val="D29590122C004AF2B317541D970F67E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383F6E">
                  <w:rPr>
                    <w:rFonts w:asciiTheme="minorEastAsia" w:hAnsiTheme="minorEastAsia"/>
                    <w:lang w:val="zh-CN" w:bidi="zh-CN"/>
                  </w:rPr>
                  <w:t>电子邮件</w:t>
                </w:r>
              </w:sdtContent>
            </w:sdt>
            <w:r w:rsidR="00C307D8" w:rsidRPr="008D6158">
              <w:rPr>
                <w:rStyle w:val="a6"/>
                <w:rFonts w:asciiTheme="minorEastAsia" w:hAnsiTheme="minorEastAsia"/>
                <w:lang w:bidi="zh-CN"/>
              </w:rPr>
              <w:t> | </w:t>
            </w:r>
            <w:sdt>
              <w:sdtPr>
                <w:rPr>
                  <w:rFonts w:asciiTheme="minorEastAsia" w:hAnsiTheme="minorEastAsia"/>
                </w:rPr>
                <w:alias w:val="微博:"/>
                <w:tag w:val="微博："/>
                <w:id w:val="-1034428248"/>
                <w:placeholder>
                  <w:docPart w:val="B2F13D0F285B4952A91C0F1FFC3689DD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8D6158">
                  <w:rPr>
                    <w:rFonts w:asciiTheme="minorEastAsia" w:hAnsiTheme="minorEastAsia"/>
                    <w:lang w:bidi="zh-CN"/>
                  </w:rPr>
                  <w:t>@</w:t>
                </w:r>
                <w:r w:rsidR="00B86467">
                  <w:rPr>
                    <w:rFonts w:asciiTheme="minorEastAsia" w:hAnsiTheme="minorEastAsia"/>
                    <w:lang w:bidi="zh-CN"/>
                  </w:rPr>
                  <w:t>微博</w:t>
                </w:r>
              </w:sdtContent>
            </w:sdt>
            <w:r w:rsidR="00C307D8" w:rsidRPr="008D6158">
              <w:rPr>
                <w:rFonts w:asciiTheme="minorEastAsia" w:hAnsiTheme="minorEastAsia"/>
                <w:lang w:bidi="zh-CN"/>
              </w:rPr>
              <w:t>:</w:t>
            </w:r>
            <w:sdt>
              <w:sdtPr>
                <w:rPr>
                  <w:rFonts w:asciiTheme="minorEastAsia" w:hAnsiTheme="minorEastAsia"/>
                </w:rPr>
                <w:alias w:val="输入 微博 用户名："/>
                <w:tag w:val="输入 微博 用户名:"/>
                <w:id w:val="-209492080"/>
                <w:placeholder>
                  <w:docPart w:val="30C1EEDC19C84B8CB88DB624B309CA7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B86467">
                  <w:rPr>
                    <w:rFonts w:asciiTheme="minorEastAsia" w:hAnsiTheme="minorEastAsia"/>
                    <w:lang w:val="zh-CN" w:bidi="zh-CN"/>
                  </w:rPr>
                  <w:t>微博</w:t>
                </w:r>
                <w:r w:rsidR="00C307D8" w:rsidRPr="00383F6E">
                  <w:rPr>
                    <w:rFonts w:asciiTheme="minorEastAsia" w:hAnsiTheme="minorEastAsia"/>
                    <w:lang w:val="zh-CN" w:bidi="zh-CN"/>
                  </w:rPr>
                  <w:t>图柄</w:t>
                </w:r>
              </w:sdtContent>
            </w:sdt>
          </w:p>
          <w:sdt>
            <w:sdtPr>
              <w:rPr>
                <w:rFonts w:asciiTheme="minorEastAsia" w:hAnsiTheme="minorEastAsia"/>
              </w:rPr>
              <w:alias w:val="输入 Web 地址:"/>
              <w:tag w:val="输入 Web 地址:"/>
              <w:id w:val="1215233449"/>
              <w:placeholder>
                <w:docPart w:val="64D6869E2F27452899A03445E7864D4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383F6E" w:rsidRDefault="008D6158" w:rsidP="009D78A3">
                <w:pPr>
                  <w:rPr>
                    <w:rFonts w:asciiTheme="minorEastAsia" w:hAnsiTheme="minorEastAsia"/>
                  </w:rPr>
                </w:pPr>
                <w:r>
                  <w:rPr>
                    <w:rFonts w:asciiTheme="minorEastAsia" w:hAnsiTheme="minorEastAsia"/>
                    <w:lang w:val="zh-CN" w:bidi="zh-CN"/>
                  </w:rPr>
                  <w:t>Web</w:t>
                </w:r>
                <w:r w:rsidR="00C307D8" w:rsidRPr="00383F6E">
                  <w:rPr>
                    <w:rFonts w:asciiTheme="minorEastAsia" w:hAnsiTheme="minorEastAsia"/>
                    <w:lang w:val="zh-CN" w:bidi="zh-CN"/>
                  </w:rPr>
                  <w:t>地址</w:t>
                </w:r>
              </w:p>
            </w:sdtContent>
          </w:sdt>
        </w:tc>
      </w:tr>
      <w:tr w:rsidR="00C307D8" w:rsidRPr="00383F6E" w:rsidTr="00531CFE">
        <w:trPr>
          <w:trHeight w:hRule="exact" w:val="2736"/>
        </w:trPr>
        <w:tc>
          <w:tcPr>
            <w:tcW w:w="4863" w:type="dxa"/>
          </w:tcPr>
          <w:p w:rsidR="00C307D8" w:rsidRPr="00383F6E" w:rsidRDefault="00C307D8">
            <w:pPr>
              <w:rPr>
                <w:rFonts w:asciiTheme="minorEastAsia" w:hAnsiTheme="minorEastAsia"/>
              </w:rPr>
            </w:pPr>
            <w:r w:rsidRPr="00383F6E">
              <w:rPr>
                <w:rFonts w:asciiTheme="minorEastAsia" w:hAnsiTheme="minorEastAsia"/>
                <w:noProof/>
              </w:rPr>
              <mc:AlternateContent>
                <mc:Choice Requires="wpg">
                  <w:drawing>
                    <wp:inline distT="0" distB="0" distL="0" distR="0" wp14:anchorId="527D78FE" wp14:editId="329792BF">
                      <wp:extent cx="1143000" cy="777240"/>
                      <wp:effectExtent l="0" t="0" r="0" b="0"/>
                      <wp:docPr id="108" name="组 87" descr="粉色和黄色相搭的花卉插图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9" name="组 1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10" name="任意多边形 1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任意多边形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2" name="任意多边形 11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34EE6B" id="组 87" o:spid="_x0000_s1026" alt="粉色和黄色相搭的花卉插图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">
                      <o:lock v:ext="edit" aspectratio="t"/>
                      <v:group id="组 10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<o:lock v:ext="edit" aspectratio="t"/>
                        <v:shape id="任意多边形 11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任意多边形 11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任意多边形 11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rFonts w:asciiTheme="minorEastAsia" w:hAnsiTheme="minorEastAsia"/>
              </w:rPr>
              <w:alias w:val="输入你的姓名:"/>
              <w:tag w:val="输入你的姓名:"/>
              <w:id w:val="-1432731558"/>
              <w:placeholder>
                <w:docPart w:val="28C52F7957D846868FBC42E17A39E0B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383F6E" w:rsidRDefault="00C307D8" w:rsidP="009D78A3">
                <w:pPr>
                  <w:pStyle w:val="a5"/>
                  <w:rPr>
                    <w:rFonts w:asciiTheme="minorEastAsia" w:hAnsiTheme="minorEastAsia"/>
                  </w:rPr>
                </w:pPr>
                <w:r w:rsidRPr="00383F6E">
                  <w:rPr>
                    <w:rFonts w:asciiTheme="minorEastAsia" w:hAnsiTheme="minorEastAsia"/>
                    <w:lang w:val="zh-CN" w:bidi="zh-CN"/>
                  </w:rPr>
                  <w:t>你的姓名</w:t>
                </w:r>
              </w:p>
            </w:sdtContent>
          </w:sdt>
          <w:sdt>
            <w:sdtPr>
              <w:rPr>
                <w:rFonts w:asciiTheme="minorEastAsia" w:hAnsiTheme="minorEastAsia"/>
              </w:rPr>
              <w:alias w:val="输入省/市/自治区，市/县，地址，邮政编码:"/>
              <w:tag w:val="输入省/市/自治区，市/县，地址，邮政编码:"/>
              <w:id w:val="309068180"/>
              <w:placeholder>
                <w:docPart w:val="AF864A5AAF9B4A118D17C448ABEA9E2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383F6E" w:rsidRDefault="00C307D8" w:rsidP="009D78A3">
                <w:pPr>
                  <w:rPr>
                    <w:rFonts w:asciiTheme="minorEastAsia" w:hAnsiTheme="minorEastAsia"/>
                  </w:rPr>
                </w:pPr>
                <w:r w:rsidRPr="00383F6E">
                  <w:rPr>
                    <w:rFonts w:asciiTheme="minorEastAsia" w:hAnsiTheme="minorEastAsia"/>
                    <w:lang w:val="zh-CN" w:bidi="zh-CN"/>
                  </w:rPr>
                  <w:t>省/市/自治区，市/县，街道地址，邮政编码</w:t>
                </w:r>
              </w:p>
            </w:sdtContent>
          </w:sdt>
          <w:p w:rsidR="00C307D8" w:rsidRPr="00383F6E" w:rsidRDefault="003872DF" w:rsidP="009D78A3">
            <w:pPr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alias w:val="输入电话:"/>
                <w:tag w:val="输入电话:"/>
                <w:id w:val="-578591410"/>
                <w:placeholder>
                  <w:docPart w:val="C4718C5F2B2C412D86B769FFB5B1762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383F6E">
                  <w:rPr>
                    <w:rFonts w:asciiTheme="minorEastAsia" w:hAnsiTheme="minorEastAsia"/>
                    <w:lang w:val="zh-CN" w:bidi="zh-CN"/>
                  </w:rPr>
                  <w:t>电话号码</w:t>
                </w:r>
              </w:sdtContent>
            </w:sdt>
            <w:r w:rsidR="00C307D8" w:rsidRPr="008D6158">
              <w:rPr>
                <w:rStyle w:val="a6"/>
                <w:rFonts w:asciiTheme="minorEastAsia" w:hAnsiTheme="minorEastAsia"/>
                <w:lang w:bidi="zh-CN"/>
              </w:rPr>
              <w:t> | </w:t>
            </w:r>
            <w:sdt>
              <w:sdtPr>
                <w:rPr>
                  <w:rFonts w:asciiTheme="minorEastAsia" w:hAnsiTheme="minorEastAsia"/>
                </w:rPr>
                <w:alias w:val="输入电子邮件:"/>
                <w:tag w:val="输入电子邮件:"/>
                <w:id w:val="-1165392700"/>
                <w:placeholder>
                  <w:docPart w:val="F4D34214B1A24A7095B86F696F0E98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383F6E">
                  <w:rPr>
                    <w:rFonts w:asciiTheme="minorEastAsia" w:hAnsiTheme="minorEastAsia"/>
                    <w:lang w:val="zh-CN" w:bidi="zh-CN"/>
                  </w:rPr>
                  <w:t>电子邮件</w:t>
                </w:r>
              </w:sdtContent>
            </w:sdt>
            <w:r w:rsidR="00C307D8" w:rsidRPr="008D6158">
              <w:rPr>
                <w:rStyle w:val="a6"/>
                <w:rFonts w:asciiTheme="minorEastAsia" w:hAnsiTheme="minorEastAsia"/>
                <w:lang w:bidi="zh-CN"/>
              </w:rPr>
              <w:t> | </w:t>
            </w:r>
            <w:sdt>
              <w:sdtPr>
                <w:rPr>
                  <w:rFonts w:asciiTheme="minorEastAsia" w:hAnsiTheme="minorEastAsia"/>
                </w:rPr>
                <w:alias w:val="微博:"/>
                <w:tag w:val="微博："/>
                <w:id w:val="-1168940747"/>
                <w:placeholder>
                  <w:docPart w:val="8F092CB4BA3F4BAB871745C540EE6BFF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8D6158">
                  <w:rPr>
                    <w:rFonts w:asciiTheme="minorEastAsia" w:hAnsiTheme="minorEastAsia"/>
                    <w:lang w:bidi="zh-CN"/>
                  </w:rPr>
                  <w:t>@</w:t>
                </w:r>
                <w:r w:rsidR="00B86467">
                  <w:rPr>
                    <w:rFonts w:asciiTheme="minorEastAsia" w:hAnsiTheme="minorEastAsia"/>
                    <w:lang w:bidi="zh-CN"/>
                  </w:rPr>
                  <w:t>微博</w:t>
                </w:r>
              </w:sdtContent>
            </w:sdt>
            <w:r w:rsidR="00C307D8" w:rsidRPr="008D6158">
              <w:rPr>
                <w:rFonts w:asciiTheme="minorEastAsia" w:hAnsiTheme="minorEastAsia"/>
                <w:lang w:bidi="zh-CN"/>
              </w:rPr>
              <w:t>:</w:t>
            </w:r>
            <w:sdt>
              <w:sdtPr>
                <w:rPr>
                  <w:rFonts w:asciiTheme="minorEastAsia" w:hAnsiTheme="minorEastAsia"/>
                </w:rPr>
                <w:alias w:val="输入 微博 用户名："/>
                <w:tag w:val="输入 微博 用户名:"/>
                <w:id w:val="-2052685807"/>
                <w:placeholder>
                  <w:docPart w:val="A7C102AA256F419486B5C3335672F53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B86467">
                  <w:rPr>
                    <w:rFonts w:asciiTheme="minorEastAsia" w:hAnsiTheme="minorEastAsia"/>
                    <w:lang w:val="zh-CN" w:bidi="zh-CN"/>
                  </w:rPr>
                  <w:t>微博</w:t>
                </w:r>
                <w:r w:rsidR="00C307D8" w:rsidRPr="00383F6E">
                  <w:rPr>
                    <w:rFonts w:asciiTheme="minorEastAsia" w:hAnsiTheme="minorEastAsia"/>
                    <w:lang w:val="zh-CN" w:bidi="zh-CN"/>
                  </w:rPr>
                  <w:t>图柄</w:t>
                </w:r>
              </w:sdtContent>
            </w:sdt>
          </w:p>
          <w:sdt>
            <w:sdtPr>
              <w:rPr>
                <w:rFonts w:asciiTheme="minorEastAsia" w:hAnsiTheme="minorEastAsia"/>
              </w:rPr>
              <w:alias w:val="输入 Web 地址:"/>
              <w:tag w:val="输入 Web 地址:"/>
              <w:id w:val="1728567390"/>
              <w:placeholder>
                <w:docPart w:val="BD25B0C6B5C740748DCF4ACC0C0E2FE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383F6E" w:rsidRDefault="008D6158" w:rsidP="009D78A3">
                <w:pPr>
                  <w:rPr>
                    <w:rFonts w:asciiTheme="minorEastAsia" w:hAnsiTheme="minorEastAsia"/>
                  </w:rPr>
                </w:pPr>
                <w:r>
                  <w:rPr>
                    <w:rFonts w:asciiTheme="minorEastAsia" w:hAnsiTheme="minorEastAsia"/>
                    <w:lang w:val="zh-CN" w:bidi="zh-CN"/>
                  </w:rPr>
                  <w:t>Web</w:t>
                </w:r>
                <w:r w:rsidR="00C307D8" w:rsidRPr="00383F6E">
                  <w:rPr>
                    <w:rFonts w:asciiTheme="minorEastAsia" w:hAnsiTheme="minorEastAsia"/>
                    <w:lang w:val="zh-CN" w:bidi="zh-CN"/>
                  </w:rPr>
                  <w:t>地址</w:t>
                </w:r>
              </w:p>
            </w:sdtContent>
          </w:sdt>
        </w:tc>
        <w:tc>
          <w:tcPr>
            <w:tcW w:w="4867" w:type="dxa"/>
          </w:tcPr>
          <w:p w:rsidR="00C307D8" w:rsidRPr="00383F6E" w:rsidRDefault="00C307D8">
            <w:pPr>
              <w:rPr>
                <w:rFonts w:asciiTheme="minorEastAsia" w:hAnsiTheme="minorEastAsia"/>
              </w:rPr>
            </w:pPr>
            <w:r w:rsidRPr="00383F6E">
              <w:rPr>
                <w:rFonts w:asciiTheme="minorEastAsia" w:hAnsiTheme="minorEastAsia"/>
                <w:noProof/>
              </w:rPr>
              <mc:AlternateContent>
                <mc:Choice Requires="wpg">
                  <w:drawing>
                    <wp:inline distT="0" distB="0" distL="0" distR="0" wp14:anchorId="7BE5877E" wp14:editId="2F8BF25F">
                      <wp:extent cx="1143000" cy="777240"/>
                      <wp:effectExtent l="0" t="0" r="0" b="0"/>
                      <wp:docPr id="113" name="组 87" descr="粉色和黄色相搭的花卉插图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14" name="组 11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15" name="任意多边形 11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" name="任意多边形 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7" name="任意多边形 11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ABB2B1" id="组 87" o:spid="_x0000_s1026" alt="粉色和黄色相搭的花卉插图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">
                      <o:lock v:ext="edit" aspectratio="t"/>
                      <v:group id="组 11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  <o:lock v:ext="edit" aspectratio="t"/>
                        <v:shape id="任意多边形 11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任意多边形 11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任意多边形 11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rFonts w:asciiTheme="minorEastAsia" w:hAnsiTheme="minorEastAsia"/>
              </w:rPr>
              <w:alias w:val="输入你的姓名:"/>
              <w:tag w:val="输入你的姓名:"/>
              <w:id w:val="1509091566"/>
              <w:placeholder>
                <w:docPart w:val="B55A39CD4B7D46A0864FC752550A0F4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383F6E" w:rsidRDefault="00C307D8" w:rsidP="009D78A3">
                <w:pPr>
                  <w:pStyle w:val="a5"/>
                  <w:rPr>
                    <w:rFonts w:asciiTheme="minorEastAsia" w:hAnsiTheme="minorEastAsia"/>
                  </w:rPr>
                </w:pPr>
                <w:r w:rsidRPr="00383F6E">
                  <w:rPr>
                    <w:rFonts w:asciiTheme="minorEastAsia" w:hAnsiTheme="minorEastAsia"/>
                    <w:lang w:val="zh-CN" w:bidi="zh-CN"/>
                  </w:rPr>
                  <w:t>你的姓名</w:t>
                </w:r>
              </w:p>
            </w:sdtContent>
          </w:sdt>
          <w:sdt>
            <w:sdtPr>
              <w:rPr>
                <w:rFonts w:asciiTheme="minorEastAsia" w:hAnsiTheme="minorEastAsia"/>
              </w:rPr>
              <w:alias w:val="输入省/市/自治区，市/县，地址，邮政编码:"/>
              <w:tag w:val="输入省/市/自治区，市/县，地址，邮政编码:"/>
              <w:id w:val="1861008378"/>
              <w:placeholder>
                <w:docPart w:val="5945A2B905E94B4CB264E5EC7558BE1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383F6E" w:rsidRDefault="00C307D8" w:rsidP="009D78A3">
                <w:pPr>
                  <w:rPr>
                    <w:rFonts w:asciiTheme="minorEastAsia" w:hAnsiTheme="minorEastAsia"/>
                  </w:rPr>
                </w:pPr>
                <w:r w:rsidRPr="00383F6E">
                  <w:rPr>
                    <w:rFonts w:asciiTheme="minorEastAsia" w:hAnsiTheme="minorEastAsia"/>
                    <w:lang w:val="zh-CN" w:bidi="zh-CN"/>
                  </w:rPr>
                  <w:t>省/市/自治区，市/县，街道地址，邮政编码</w:t>
                </w:r>
              </w:p>
            </w:sdtContent>
          </w:sdt>
          <w:p w:rsidR="00C307D8" w:rsidRPr="00383F6E" w:rsidRDefault="003872DF" w:rsidP="009D78A3">
            <w:pPr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alias w:val="输入电话:"/>
                <w:tag w:val="输入电话:"/>
                <w:id w:val="-976213283"/>
                <w:placeholder>
                  <w:docPart w:val="F0664A7F0C684DE6A29437227796EE8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383F6E">
                  <w:rPr>
                    <w:rFonts w:asciiTheme="minorEastAsia" w:hAnsiTheme="minorEastAsia"/>
                    <w:lang w:val="zh-CN" w:bidi="zh-CN"/>
                  </w:rPr>
                  <w:t>电话号码</w:t>
                </w:r>
              </w:sdtContent>
            </w:sdt>
            <w:r w:rsidR="00C307D8" w:rsidRPr="008D6158">
              <w:rPr>
                <w:rStyle w:val="a6"/>
                <w:rFonts w:asciiTheme="minorEastAsia" w:hAnsiTheme="minorEastAsia"/>
                <w:lang w:bidi="zh-CN"/>
              </w:rPr>
              <w:t> | </w:t>
            </w:r>
            <w:sdt>
              <w:sdtPr>
                <w:rPr>
                  <w:rFonts w:asciiTheme="minorEastAsia" w:hAnsiTheme="minorEastAsia"/>
                </w:rPr>
                <w:alias w:val="输入电子邮件:"/>
                <w:tag w:val="输入电子邮件:"/>
                <w:id w:val="-1531560516"/>
                <w:placeholder>
                  <w:docPart w:val="FF886BF7CCF546288FB2B1586A425C32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383F6E">
                  <w:rPr>
                    <w:rFonts w:asciiTheme="minorEastAsia" w:hAnsiTheme="minorEastAsia"/>
                    <w:lang w:val="zh-CN" w:bidi="zh-CN"/>
                  </w:rPr>
                  <w:t>电子邮件</w:t>
                </w:r>
              </w:sdtContent>
            </w:sdt>
            <w:r w:rsidR="00C307D8" w:rsidRPr="008D6158">
              <w:rPr>
                <w:rStyle w:val="a6"/>
                <w:rFonts w:asciiTheme="minorEastAsia" w:hAnsiTheme="minorEastAsia"/>
                <w:lang w:bidi="zh-CN"/>
              </w:rPr>
              <w:t> | </w:t>
            </w:r>
            <w:sdt>
              <w:sdtPr>
                <w:rPr>
                  <w:rFonts w:asciiTheme="minorEastAsia" w:hAnsiTheme="minorEastAsia"/>
                </w:rPr>
                <w:alias w:val="微博:"/>
                <w:tag w:val="微博："/>
                <w:id w:val="-1503742548"/>
                <w:placeholder>
                  <w:docPart w:val="84D281CA5B9C474B967E3C1320B0C346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8D6158">
                  <w:rPr>
                    <w:rFonts w:asciiTheme="minorEastAsia" w:hAnsiTheme="minorEastAsia"/>
                    <w:lang w:bidi="zh-CN"/>
                  </w:rPr>
                  <w:t>@</w:t>
                </w:r>
                <w:r w:rsidR="00B86467">
                  <w:rPr>
                    <w:rFonts w:asciiTheme="minorEastAsia" w:hAnsiTheme="minorEastAsia"/>
                    <w:lang w:bidi="zh-CN"/>
                  </w:rPr>
                  <w:t>微博</w:t>
                </w:r>
              </w:sdtContent>
            </w:sdt>
            <w:r w:rsidR="00C307D8" w:rsidRPr="008D6158">
              <w:rPr>
                <w:rFonts w:asciiTheme="minorEastAsia" w:hAnsiTheme="minorEastAsia"/>
                <w:lang w:bidi="zh-CN"/>
              </w:rPr>
              <w:t>:</w:t>
            </w:r>
            <w:sdt>
              <w:sdtPr>
                <w:rPr>
                  <w:rFonts w:asciiTheme="minorEastAsia" w:hAnsiTheme="minorEastAsia"/>
                </w:rPr>
                <w:alias w:val="输入 微博 用户名："/>
                <w:tag w:val="输入 微博 用户名:"/>
                <w:id w:val="-489864045"/>
                <w:placeholder>
                  <w:docPart w:val="6167FE8D7A3244BCA2D5DC38178734F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B86467">
                  <w:rPr>
                    <w:rFonts w:asciiTheme="minorEastAsia" w:hAnsiTheme="minorEastAsia"/>
                    <w:lang w:val="zh-CN" w:bidi="zh-CN"/>
                  </w:rPr>
                  <w:t>微博</w:t>
                </w:r>
                <w:r w:rsidR="00C307D8" w:rsidRPr="00383F6E">
                  <w:rPr>
                    <w:rFonts w:asciiTheme="minorEastAsia" w:hAnsiTheme="minorEastAsia"/>
                    <w:lang w:val="zh-CN" w:bidi="zh-CN"/>
                  </w:rPr>
                  <w:t>图柄</w:t>
                </w:r>
              </w:sdtContent>
            </w:sdt>
          </w:p>
          <w:sdt>
            <w:sdtPr>
              <w:rPr>
                <w:rFonts w:asciiTheme="minorEastAsia" w:hAnsiTheme="minorEastAsia"/>
              </w:rPr>
              <w:alias w:val="输入 Web 地址:"/>
              <w:tag w:val="输入 Web 地址:"/>
              <w:id w:val="219416865"/>
              <w:placeholder>
                <w:docPart w:val="BDB92089DB9D4818A13CD21C3FEC950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383F6E" w:rsidRDefault="008D6158" w:rsidP="009D78A3">
                <w:pPr>
                  <w:rPr>
                    <w:rFonts w:asciiTheme="minorEastAsia" w:hAnsiTheme="minorEastAsia"/>
                  </w:rPr>
                </w:pPr>
                <w:r>
                  <w:rPr>
                    <w:rFonts w:asciiTheme="minorEastAsia" w:hAnsiTheme="minorEastAsia"/>
                    <w:lang w:val="zh-CN" w:bidi="zh-CN"/>
                  </w:rPr>
                  <w:t>Web</w:t>
                </w:r>
                <w:r w:rsidR="00C307D8" w:rsidRPr="00383F6E">
                  <w:rPr>
                    <w:rFonts w:asciiTheme="minorEastAsia" w:hAnsiTheme="minorEastAsia"/>
                    <w:lang w:val="zh-CN" w:bidi="zh-CN"/>
                  </w:rPr>
                  <w:t>地址</w:t>
                </w:r>
              </w:p>
            </w:sdtContent>
          </w:sdt>
        </w:tc>
      </w:tr>
      <w:tr w:rsidR="00C307D8" w:rsidRPr="00383F6E" w:rsidTr="00531CFE">
        <w:trPr>
          <w:trHeight w:hRule="exact" w:val="2736"/>
        </w:trPr>
        <w:tc>
          <w:tcPr>
            <w:tcW w:w="4863" w:type="dxa"/>
          </w:tcPr>
          <w:p w:rsidR="00C307D8" w:rsidRPr="00383F6E" w:rsidRDefault="00C307D8">
            <w:pPr>
              <w:rPr>
                <w:rFonts w:asciiTheme="minorEastAsia" w:hAnsiTheme="minorEastAsia"/>
              </w:rPr>
            </w:pPr>
            <w:r w:rsidRPr="00383F6E">
              <w:rPr>
                <w:rFonts w:asciiTheme="minorEastAsia" w:hAnsiTheme="minorEastAsia"/>
                <w:noProof/>
              </w:rPr>
              <mc:AlternateContent>
                <mc:Choice Requires="wpg">
                  <w:drawing>
                    <wp:inline distT="0" distB="0" distL="0" distR="0" wp14:anchorId="26DDFB42" wp14:editId="2CFCD72A">
                      <wp:extent cx="1143000" cy="777240"/>
                      <wp:effectExtent l="0" t="0" r="0" b="0"/>
                      <wp:docPr id="118" name="组 87" descr="粉色和黄色相搭的花卉插图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19" name="组 11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20" name="任意多边形 1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" name="任意多边形 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2" name="任意多边形 12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F2E736" id="组 87" o:spid="_x0000_s1026" alt="粉色和黄色相搭的花卉插图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">
                      <o:lock v:ext="edit" aspectratio="t"/>
                      <v:group id="组 11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    <o:lock v:ext="edit" aspectratio="t"/>
                        <v:shape id="任意多边形 12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任意多边形 12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任意多边形 12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rFonts w:asciiTheme="minorEastAsia" w:hAnsiTheme="minorEastAsia"/>
              </w:rPr>
              <w:alias w:val="输入你的姓名:"/>
              <w:tag w:val="输入你的姓名:"/>
              <w:id w:val="-817649445"/>
              <w:placeholder>
                <w:docPart w:val="E41E0BBFA0F143139E77A314489D7F0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383F6E" w:rsidRDefault="00C307D8" w:rsidP="009D78A3">
                <w:pPr>
                  <w:pStyle w:val="a5"/>
                  <w:rPr>
                    <w:rFonts w:asciiTheme="minorEastAsia" w:hAnsiTheme="minorEastAsia"/>
                  </w:rPr>
                </w:pPr>
                <w:r w:rsidRPr="00383F6E">
                  <w:rPr>
                    <w:rFonts w:asciiTheme="minorEastAsia" w:hAnsiTheme="minorEastAsia"/>
                    <w:lang w:val="zh-CN" w:bidi="zh-CN"/>
                  </w:rPr>
                  <w:t>你的姓名</w:t>
                </w:r>
              </w:p>
            </w:sdtContent>
          </w:sdt>
          <w:sdt>
            <w:sdtPr>
              <w:rPr>
                <w:rFonts w:asciiTheme="minorEastAsia" w:hAnsiTheme="minorEastAsia"/>
              </w:rPr>
              <w:alias w:val="输入省/市/自治区，市/县，地址，邮政编码:"/>
              <w:tag w:val="输入省/市/自治区，市/县，地址，邮政编码:"/>
              <w:id w:val="799652419"/>
              <w:placeholder>
                <w:docPart w:val="3A37C2ED64D54ACB8CF9F18242B7D57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383F6E" w:rsidRDefault="00C307D8" w:rsidP="009D78A3">
                <w:pPr>
                  <w:rPr>
                    <w:rFonts w:asciiTheme="minorEastAsia" w:hAnsiTheme="minorEastAsia"/>
                  </w:rPr>
                </w:pPr>
                <w:r w:rsidRPr="00383F6E">
                  <w:rPr>
                    <w:rFonts w:asciiTheme="minorEastAsia" w:hAnsiTheme="minorEastAsia"/>
                    <w:lang w:val="zh-CN" w:bidi="zh-CN"/>
                  </w:rPr>
                  <w:t>省/市/自治区，市/县，街道地址，邮政编码</w:t>
                </w:r>
              </w:p>
            </w:sdtContent>
          </w:sdt>
          <w:p w:rsidR="00C307D8" w:rsidRPr="00383F6E" w:rsidRDefault="003872DF" w:rsidP="009D78A3">
            <w:pPr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alias w:val="输入电话:"/>
                <w:tag w:val="输入电话:"/>
                <w:id w:val="-99651050"/>
                <w:placeholder>
                  <w:docPart w:val="EBFC6E2E6496474E83667500E1262770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383F6E">
                  <w:rPr>
                    <w:rFonts w:asciiTheme="minorEastAsia" w:hAnsiTheme="minorEastAsia"/>
                    <w:lang w:val="zh-CN" w:bidi="zh-CN"/>
                  </w:rPr>
                  <w:t>电话号码</w:t>
                </w:r>
              </w:sdtContent>
            </w:sdt>
            <w:r w:rsidR="00C307D8" w:rsidRPr="008D6158">
              <w:rPr>
                <w:rStyle w:val="a6"/>
                <w:rFonts w:asciiTheme="minorEastAsia" w:hAnsiTheme="minorEastAsia"/>
                <w:lang w:bidi="zh-CN"/>
              </w:rPr>
              <w:t> | </w:t>
            </w:r>
            <w:sdt>
              <w:sdtPr>
                <w:rPr>
                  <w:rFonts w:asciiTheme="minorEastAsia" w:hAnsiTheme="minorEastAsia"/>
                </w:rPr>
                <w:alias w:val="输入电子邮件:"/>
                <w:tag w:val="输入电子邮件:"/>
                <w:id w:val="481741762"/>
                <w:placeholder>
                  <w:docPart w:val="8242CCDE9B1941539C09DA36F72640E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383F6E">
                  <w:rPr>
                    <w:rFonts w:asciiTheme="minorEastAsia" w:hAnsiTheme="minorEastAsia"/>
                    <w:lang w:val="zh-CN" w:bidi="zh-CN"/>
                  </w:rPr>
                  <w:t>电子邮件</w:t>
                </w:r>
              </w:sdtContent>
            </w:sdt>
            <w:r w:rsidR="00C307D8" w:rsidRPr="008D6158">
              <w:rPr>
                <w:rStyle w:val="a6"/>
                <w:rFonts w:asciiTheme="minorEastAsia" w:hAnsiTheme="minorEastAsia"/>
                <w:lang w:bidi="zh-CN"/>
              </w:rPr>
              <w:t> | </w:t>
            </w:r>
            <w:sdt>
              <w:sdtPr>
                <w:rPr>
                  <w:rFonts w:asciiTheme="minorEastAsia" w:hAnsiTheme="minorEastAsia"/>
                </w:rPr>
                <w:alias w:val="微博:"/>
                <w:tag w:val="微博："/>
                <w:id w:val="699289186"/>
                <w:placeholder>
                  <w:docPart w:val="F3C10E87F2B24ECD9C8F54ADA8D21240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8D6158">
                  <w:rPr>
                    <w:rFonts w:asciiTheme="minorEastAsia" w:hAnsiTheme="minorEastAsia"/>
                    <w:lang w:bidi="zh-CN"/>
                  </w:rPr>
                  <w:t>@</w:t>
                </w:r>
                <w:r w:rsidR="00B86467">
                  <w:rPr>
                    <w:rFonts w:asciiTheme="minorEastAsia" w:hAnsiTheme="minorEastAsia"/>
                    <w:lang w:bidi="zh-CN"/>
                  </w:rPr>
                  <w:t>微博</w:t>
                </w:r>
              </w:sdtContent>
            </w:sdt>
            <w:r w:rsidR="00C307D8" w:rsidRPr="008D6158">
              <w:rPr>
                <w:rFonts w:asciiTheme="minorEastAsia" w:hAnsiTheme="minorEastAsia"/>
                <w:lang w:bidi="zh-CN"/>
              </w:rPr>
              <w:t>:</w:t>
            </w:r>
            <w:sdt>
              <w:sdtPr>
                <w:rPr>
                  <w:rFonts w:asciiTheme="minorEastAsia" w:hAnsiTheme="minorEastAsia"/>
                </w:rPr>
                <w:alias w:val="输入 微博 用户名："/>
                <w:tag w:val="输入 微博 用户名:"/>
                <w:id w:val="1222870893"/>
                <w:placeholder>
                  <w:docPart w:val="FB00085B61894040A5FF6A57299BA69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B86467">
                  <w:rPr>
                    <w:rFonts w:asciiTheme="minorEastAsia" w:hAnsiTheme="minorEastAsia"/>
                    <w:lang w:val="zh-CN" w:bidi="zh-CN"/>
                  </w:rPr>
                  <w:t>微博</w:t>
                </w:r>
                <w:r w:rsidR="00C307D8" w:rsidRPr="00383F6E">
                  <w:rPr>
                    <w:rFonts w:asciiTheme="minorEastAsia" w:hAnsiTheme="minorEastAsia"/>
                    <w:lang w:val="zh-CN" w:bidi="zh-CN"/>
                  </w:rPr>
                  <w:t>图柄</w:t>
                </w:r>
              </w:sdtContent>
            </w:sdt>
          </w:p>
          <w:p w:rsidR="00C307D8" w:rsidRPr="00383F6E" w:rsidRDefault="003872DF" w:rsidP="009D78A3">
            <w:pPr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alias w:val="输入 Web 地址:"/>
                <w:tag w:val="输入 Web 地址:"/>
                <w:id w:val="-908761331"/>
                <w:placeholder>
                  <w:docPart w:val="15C3D6A510ED4F36882396FD9A3D415A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8D6158">
                  <w:rPr>
                    <w:rFonts w:asciiTheme="minorEastAsia" w:hAnsiTheme="minorEastAsia"/>
                    <w:lang w:val="zh-CN" w:bidi="zh-CN"/>
                  </w:rPr>
                  <w:t>Web地</w:t>
                </w:r>
                <w:r w:rsidR="008D6158">
                  <w:rPr>
                    <w:rFonts w:asciiTheme="minorEastAsia" w:hAnsiTheme="minorEastAsia" w:hint="eastAsia"/>
                    <w:lang w:val="zh-CN" w:bidi="zh-CN"/>
                  </w:rPr>
                  <w:t>址</w:t>
                </w:r>
              </w:sdtContent>
            </w:sdt>
          </w:p>
        </w:tc>
        <w:tc>
          <w:tcPr>
            <w:tcW w:w="4867" w:type="dxa"/>
          </w:tcPr>
          <w:p w:rsidR="00C307D8" w:rsidRPr="00383F6E" w:rsidRDefault="00C307D8">
            <w:pPr>
              <w:rPr>
                <w:rFonts w:asciiTheme="minorEastAsia" w:hAnsiTheme="minorEastAsia"/>
              </w:rPr>
            </w:pPr>
            <w:r w:rsidRPr="00383F6E">
              <w:rPr>
                <w:rFonts w:asciiTheme="minorEastAsia" w:hAnsiTheme="minorEastAsia"/>
                <w:noProof/>
              </w:rPr>
              <mc:AlternateContent>
                <mc:Choice Requires="wpg">
                  <w:drawing>
                    <wp:inline distT="0" distB="0" distL="0" distR="0" wp14:anchorId="7AD724F8" wp14:editId="2AB23F92">
                      <wp:extent cx="1143000" cy="777240"/>
                      <wp:effectExtent l="0" t="0" r="0" b="0"/>
                      <wp:docPr id="123" name="组 87" descr="粉色和黄色相搭的花卉插图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24" name="组 12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25" name="任意多边形 12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" name="任意多边形 1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7" name="任意多边形 12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48762C" id="组 87" o:spid="_x0000_s1026" alt="粉色和黄色相搭的花卉插图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">
                      <o:lock v:ext="edit" aspectratio="t"/>
                      <v:group id="组 12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    <o:lock v:ext="edit" aspectratio="t"/>
                        <v:shape id="任意多边形 12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任意多边形 12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任意多边形 12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rFonts w:asciiTheme="minorEastAsia" w:hAnsiTheme="minorEastAsia"/>
              </w:rPr>
              <w:alias w:val="输入你的姓名:"/>
              <w:tag w:val="输入你的姓名:"/>
              <w:id w:val="-654685746"/>
              <w:placeholder>
                <w:docPart w:val="9294AFAD310E4A65A999FB81107F07E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383F6E" w:rsidRDefault="00C307D8" w:rsidP="009D78A3">
                <w:pPr>
                  <w:pStyle w:val="a5"/>
                  <w:rPr>
                    <w:rFonts w:asciiTheme="minorEastAsia" w:hAnsiTheme="minorEastAsia"/>
                  </w:rPr>
                </w:pPr>
                <w:r w:rsidRPr="00383F6E">
                  <w:rPr>
                    <w:rFonts w:asciiTheme="minorEastAsia" w:hAnsiTheme="minorEastAsia"/>
                    <w:lang w:val="zh-CN" w:bidi="zh-CN"/>
                  </w:rPr>
                  <w:t>你的姓名</w:t>
                </w:r>
              </w:p>
            </w:sdtContent>
          </w:sdt>
          <w:sdt>
            <w:sdtPr>
              <w:rPr>
                <w:rFonts w:asciiTheme="minorEastAsia" w:hAnsiTheme="minorEastAsia"/>
              </w:rPr>
              <w:alias w:val="输入省/市/自治区，市/县，地址，邮政编码:"/>
              <w:tag w:val="输入省/市/自治区，市/县，地址，邮政编码:"/>
              <w:id w:val="-938683683"/>
              <w:placeholder>
                <w:docPart w:val="419630686892454BADDA01E257114F6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383F6E" w:rsidRDefault="00C307D8" w:rsidP="009D78A3">
                <w:pPr>
                  <w:rPr>
                    <w:rFonts w:asciiTheme="minorEastAsia" w:hAnsiTheme="minorEastAsia"/>
                  </w:rPr>
                </w:pPr>
                <w:r w:rsidRPr="00383F6E">
                  <w:rPr>
                    <w:rFonts w:asciiTheme="minorEastAsia" w:hAnsiTheme="minorEastAsia"/>
                    <w:lang w:val="zh-CN" w:bidi="zh-CN"/>
                  </w:rPr>
                  <w:t>省/市/自治区，市/县，街道地址，邮政编码</w:t>
                </w:r>
              </w:p>
            </w:sdtContent>
          </w:sdt>
          <w:p w:rsidR="00C307D8" w:rsidRPr="00383F6E" w:rsidRDefault="003872DF" w:rsidP="009D78A3">
            <w:pPr>
              <w:rPr>
                <w:rFonts w:asciiTheme="minorEastAsia" w:hAnsiTheme="minorEastAsia"/>
              </w:rPr>
            </w:pPr>
            <w:sdt>
              <w:sdtPr>
                <w:rPr>
                  <w:rFonts w:asciiTheme="minorEastAsia" w:hAnsiTheme="minorEastAsia"/>
                </w:rPr>
                <w:alias w:val="输入电话:"/>
                <w:tag w:val="输入电话:"/>
                <w:id w:val="-505591351"/>
                <w:placeholder>
                  <w:docPart w:val="C112CEF2E3CC44B085959EAB173BFB67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383F6E">
                  <w:rPr>
                    <w:rFonts w:asciiTheme="minorEastAsia" w:hAnsiTheme="minorEastAsia"/>
                    <w:lang w:val="zh-CN" w:bidi="zh-CN"/>
                  </w:rPr>
                  <w:t>电话号码</w:t>
                </w:r>
              </w:sdtContent>
            </w:sdt>
            <w:r w:rsidR="00C307D8" w:rsidRPr="00B86467">
              <w:rPr>
                <w:rStyle w:val="a6"/>
                <w:rFonts w:asciiTheme="minorEastAsia" w:hAnsiTheme="minorEastAsia"/>
                <w:lang w:bidi="zh-CN"/>
              </w:rPr>
              <w:t> | </w:t>
            </w:r>
            <w:sdt>
              <w:sdtPr>
                <w:rPr>
                  <w:rFonts w:asciiTheme="minorEastAsia" w:hAnsiTheme="minorEastAsia"/>
                </w:rPr>
                <w:alias w:val="输入电子邮件:"/>
                <w:tag w:val="输入电子邮件:"/>
                <w:id w:val="-413392252"/>
                <w:placeholder>
                  <w:docPart w:val="271FD75FC3694D779FA59A21B53B856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383F6E">
                  <w:rPr>
                    <w:rFonts w:asciiTheme="minorEastAsia" w:hAnsiTheme="minorEastAsia"/>
                    <w:lang w:val="zh-CN" w:bidi="zh-CN"/>
                  </w:rPr>
                  <w:t>电子邮件</w:t>
                </w:r>
              </w:sdtContent>
            </w:sdt>
            <w:r w:rsidR="00C307D8" w:rsidRPr="00B86467">
              <w:rPr>
                <w:rStyle w:val="a6"/>
                <w:rFonts w:asciiTheme="minorEastAsia" w:hAnsiTheme="minorEastAsia"/>
                <w:lang w:bidi="zh-CN"/>
              </w:rPr>
              <w:t> | </w:t>
            </w:r>
            <w:sdt>
              <w:sdtPr>
                <w:rPr>
                  <w:rFonts w:asciiTheme="minorEastAsia" w:hAnsiTheme="minorEastAsia"/>
                </w:rPr>
                <w:alias w:val="微博:"/>
                <w:tag w:val="微博："/>
                <w:id w:val="1675838927"/>
                <w:placeholder>
                  <w:docPart w:val="F9B8B15D1FE346A4B9149E6A1813600D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B86467">
                  <w:rPr>
                    <w:rFonts w:asciiTheme="minorEastAsia" w:hAnsiTheme="minorEastAsia"/>
                    <w:lang w:bidi="zh-CN"/>
                  </w:rPr>
                  <w:t>@</w:t>
                </w:r>
                <w:r w:rsidR="00B86467">
                  <w:rPr>
                    <w:rFonts w:asciiTheme="minorEastAsia" w:hAnsiTheme="minorEastAsia"/>
                    <w:lang w:bidi="zh-CN"/>
                  </w:rPr>
                  <w:t>微博</w:t>
                </w:r>
              </w:sdtContent>
            </w:sdt>
            <w:r w:rsidR="00C307D8" w:rsidRPr="00B86467">
              <w:rPr>
                <w:rFonts w:asciiTheme="minorEastAsia" w:hAnsiTheme="minorEastAsia"/>
                <w:lang w:bidi="zh-CN"/>
              </w:rPr>
              <w:t>:</w:t>
            </w:r>
            <w:sdt>
              <w:sdtPr>
                <w:rPr>
                  <w:rFonts w:asciiTheme="minorEastAsia" w:hAnsiTheme="minorEastAsia"/>
                </w:rPr>
                <w:alias w:val="输入 微博 用户名："/>
                <w:tag w:val="输入 微博 用户名:"/>
                <w:id w:val="1457219563"/>
                <w:placeholder>
                  <w:docPart w:val="F87025AF2765492F98D5240C335027D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B86467">
                  <w:rPr>
                    <w:rFonts w:asciiTheme="minorEastAsia" w:hAnsiTheme="minorEastAsia"/>
                    <w:lang w:val="zh-CN" w:bidi="zh-CN"/>
                  </w:rPr>
                  <w:t>微博</w:t>
                </w:r>
                <w:r w:rsidR="00C307D8" w:rsidRPr="00383F6E">
                  <w:rPr>
                    <w:rFonts w:asciiTheme="minorEastAsia" w:hAnsiTheme="minorEastAsia"/>
                    <w:lang w:val="zh-CN" w:bidi="zh-CN"/>
                  </w:rPr>
                  <w:t>图柄</w:t>
                </w:r>
              </w:sdtContent>
            </w:sdt>
          </w:p>
          <w:sdt>
            <w:sdtPr>
              <w:rPr>
                <w:rFonts w:asciiTheme="minorEastAsia" w:hAnsiTheme="minorEastAsia"/>
              </w:rPr>
              <w:alias w:val="输入 Web 地址:"/>
              <w:tag w:val="输入 Web 地址:"/>
              <w:id w:val="-312409894"/>
              <w:placeholder>
                <w:docPart w:val="BF4A191842F440EB9FCDB7D474904958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383F6E" w:rsidRDefault="008D6158" w:rsidP="009D78A3">
                <w:pPr>
                  <w:rPr>
                    <w:rFonts w:asciiTheme="minorEastAsia" w:hAnsiTheme="minorEastAsia"/>
                  </w:rPr>
                </w:pPr>
                <w:r>
                  <w:rPr>
                    <w:rFonts w:asciiTheme="minorEastAsia" w:hAnsiTheme="minorEastAsia"/>
                    <w:lang w:val="zh-CN" w:bidi="zh-CN"/>
                  </w:rPr>
                  <w:t>Web</w:t>
                </w:r>
                <w:r w:rsidR="00C307D8" w:rsidRPr="00383F6E">
                  <w:rPr>
                    <w:rFonts w:asciiTheme="minorEastAsia" w:hAnsiTheme="minorEastAsia"/>
                    <w:lang w:val="zh-CN" w:bidi="zh-CN"/>
                  </w:rPr>
                  <w:t>地址</w:t>
                </w:r>
              </w:p>
            </w:sdtContent>
          </w:sdt>
        </w:tc>
      </w:tr>
    </w:tbl>
    <w:p w:rsidR="00333B97" w:rsidRPr="00383F6E" w:rsidRDefault="00333B97" w:rsidP="00360D51">
      <w:pPr>
        <w:rPr>
          <w:rFonts w:asciiTheme="minorEastAsia" w:hAnsiTheme="minorEastAsia"/>
        </w:rPr>
      </w:pPr>
    </w:p>
    <w:sectPr w:rsidR="00333B97" w:rsidRPr="00383F6E" w:rsidSect="00072451">
      <w:pgSz w:w="11906" w:h="16838" w:code="9"/>
      <w:pgMar w:top="1021" w:right="1077" w:bottom="794" w:left="1077" w:header="578" w:footer="5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72DF" w:rsidRDefault="003872DF" w:rsidP="0093710A">
      <w:r>
        <w:separator/>
      </w:r>
    </w:p>
  </w:endnote>
  <w:endnote w:type="continuationSeparator" w:id="0">
    <w:p w:rsidR="003872DF" w:rsidRDefault="003872DF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72DF" w:rsidRDefault="003872DF" w:rsidP="0093710A">
      <w:r>
        <w:separator/>
      </w:r>
    </w:p>
  </w:footnote>
  <w:footnote w:type="continuationSeparator" w:id="0">
    <w:p w:rsidR="003872DF" w:rsidRDefault="003872DF" w:rsidP="00937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01F57"/>
    <w:rsid w:val="00002E3D"/>
    <w:rsid w:val="0003215B"/>
    <w:rsid w:val="00072451"/>
    <w:rsid w:val="000C3826"/>
    <w:rsid w:val="000F355E"/>
    <w:rsid w:val="00154E2D"/>
    <w:rsid w:val="0020511A"/>
    <w:rsid w:val="002A3289"/>
    <w:rsid w:val="003051D5"/>
    <w:rsid w:val="00333B97"/>
    <w:rsid w:val="00343BE4"/>
    <w:rsid w:val="00360D51"/>
    <w:rsid w:val="00383F6E"/>
    <w:rsid w:val="003872DF"/>
    <w:rsid w:val="003D3D26"/>
    <w:rsid w:val="003F1705"/>
    <w:rsid w:val="0043022D"/>
    <w:rsid w:val="00531CFE"/>
    <w:rsid w:val="0054455D"/>
    <w:rsid w:val="00581C18"/>
    <w:rsid w:val="006E0AA0"/>
    <w:rsid w:val="006E5B23"/>
    <w:rsid w:val="0072404D"/>
    <w:rsid w:val="00747040"/>
    <w:rsid w:val="00801F57"/>
    <w:rsid w:val="00843B08"/>
    <w:rsid w:val="008A3E0C"/>
    <w:rsid w:val="008D6158"/>
    <w:rsid w:val="0093710A"/>
    <w:rsid w:val="00947032"/>
    <w:rsid w:val="0096129F"/>
    <w:rsid w:val="009A6BAE"/>
    <w:rsid w:val="009D78A3"/>
    <w:rsid w:val="009E1796"/>
    <w:rsid w:val="00A44B39"/>
    <w:rsid w:val="00AF015F"/>
    <w:rsid w:val="00B008EB"/>
    <w:rsid w:val="00B129EC"/>
    <w:rsid w:val="00B42F65"/>
    <w:rsid w:val="00B86467"/>
    <w:rsid w:val="00C307D8"/>
    <w:rsid w:val="00C515E4"/>
    <w:rsid w:val="00D07419"/>
    <w:rsid w:val="00D154D3"/>
    <w:rsid w:val="00D86555"/>
    <w:rsid w:val="00F16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en-US" w:eastAsia="zh-CN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54455D"/>
    <w:rPr>
      <w:sz w:val="18"/>
    </w:rPr>
  </w:style>
  <w:style w:type="paragraph" w:styleId="1">
    <w:name w:val="heading 1"/>
    <w:basedOn w:val="a1"/>
    <w:next w:val="a1"/>
    <w:link w:val="10"/>
    <w:uiPriority w:val="9"/>
    <w:qFormat/>
    <w:rsid w:val="00383F6E"/>
    <w:pPr>
      <w:keepNext/>
      <w:keepLines/>
      <w:spacing w:before="240"/>
      <w:outlineLvl w:val="0"/>
    </w:pPr>
    <w:rPr>
      <w:rFonts w:asciiTheme="majorHAnsi" w:hAnsiTheme="majorHAnsi" w:cstheme="majorBidi"/>
      <w:color w:val="A1226E" w:themeColor="accent1" w:themeShade="BF"/>
      <w:sz w:val="32"/>
      <w:szCs w:val="32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383F6E"/>
    <w:pPr>
      <w:keepNext/>
      <w:keepLines/>
      <w:spacing w:before="40"/>
      <w:outlineLvl w:val="1"/>
    </w:pPr>
    <w:rPr>
      <w:rFonts w:asciiTheme="majorHAnsi" w:hAnsiTheme="majorHAnsi" w:cstheme="majorBidi"/>
      <w:color w:val="A1226E" w:themeColor="accent1" w:themeShade="BF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1226E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B1649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姓名"/>
    <w:basedOn w:val="a1"/>
    <w:uiPriority w:val="1"/>
    <w:qFormat/>
    <w:rsid w:val="00383F6E"/>
    <w:rPr>
      <w:rFonts w:asciiTheme="majorHAnsi" w:hAnsiTheme="majorHAnsi" w:cstheme="majorBidi"/>
      <w:color w:val="D43293" w:themeColor="accent1"/>
      <w:sz w:val="32"/>
      <w:szCs w:val="32"/>
    </w:rPr>
  </w:style>
  <w:style w:type="character" w:styleId="a6">
    <w:name w:val="Strong"/>
    <w:basedOn w:val="a2"/>
    <w:uiPriority w:val="1"/>
    <w:qFormat/>
    <w:rsid w:val="00383F6E"/>
    <w:rPr>
      <w:rFonts w:eastAsiaTheme="minorEastAsia"/>
      <w:b w:val="0"/>
      <w:bCs w:val="0"/>
      <w:color w:val="D43293" w:themeColor="accent1"/>
    </w:rPr>
  </w:style>
  <w:style w:type="character" w:styleId="a7">
    <w:name w:val="Placeholder Text"/>
    <w:basedOn w:val="a2"/>
    <w:uiPriority w:val="99"/>
    <w:semiHidden/>
    <w:rPr>
      <w:color w:val="808080"/>
    </w:rPr>
  </w:style>
  <w:style w:type="paragraph" w:styleId="a8">
    <w:name w:val="Balloon Text"/>
    <w:basedOn w:val="a1"/>
    <w:link w:val="a9"/>
    <w:uiPriority w:val="99"/>
    <w:semiHidden/>
    <w:unhideWhenUsed/>
    <w:rPr>
      <w:rFonts w:ascii="Segoe UI" w:hAnsi="Segoe UI" w:cs="Segoe UI"/>
      <w:szCs w:val="18"/>
    </w:rPr>
  </w:style>
  <w:style w:type="character" w:customStyle="1" w:styleId="a9">
    <w:name w:val="批注框文本 字符"/>
    <w:basedOn w:val="a2"/>
    <w:link w:val="a8"/>
    <w:uiPriority w:val="99"/>
    <w:semiHidden/>
    <w:rPr>
      <w:rFonts w:ascii="Segoe UI" w:hAnsi="Segoe UI" w:cs="Segoe UI"/>
      <w:szCs w:val="18"/>
    </w:rPr>
  </w:style>
  <w:style w:type="paragraph" w:styleId="aa">
    <w:name w:val="Bibliography"/>
    <w:basedOn w:val="a1"/>
    <w:next w:val="a1"/>
    <w:uiPriority w:val="37"/>
    <w:semiHidden/>
    <w:unhideWhenUsed/>
    <w:rsid w:val="00333B97"/>
  </w:style>
  <w:style w:type="paragraph" w:styleId="ab">
    <w:name w:val="Block Text"/>
    <w:basedOn w:val="a1"/>
    <w:uiPriority w:val="99"/>
    <w:semiHidden/>
    <w:unhideWhenUsed/>
    <w:rsid w:val="00333B97"/>
    <w:pPr>
      <w:pBdr>
        <w:top w:val="single" w:sz="2" w:space="10" w:color="D43293" w:themeColor="accent1" w:shadow="1" w:frame="1"/>
        <w:left w:val="single" w:sz="2" w:space="10" w:color="D43293" w:themeColor="accent1" w:shadow="1" w:frame="1"/>
        <w:bottom w:val="single" w:sz="2" w:space="10" w:color="D43293" w:themeColor="accent1" w:shadow="1" w:frame="1"/>
        <w:right w:val="single" w:sz="2" w:space="10" w:color="D43293" w:themeColor="accent1" w:shadow="1" w:frame="1"/>
      </w:pBdr>
      <w:ind w:left="1152" w:right="1152"/>
    </w:pPr>
    <w:rPr>
      <w:i/>
      <w:iCs/>
      <w:color w:val="D43293" w:themeColor="accent1"/>
    </w:rPr>
  </w:style>
  <w:style w:type="paragraph" w:styleId="ac">
    <w:name w:val="Body Text"/>
    <w:basedOn w:val="a1"/>
    <w:link w:val="ad"/>
    <w:uiPriority w:val="99"/>
    <w:semiHidden/>
    <w:unhideWhenUsed/>
    <w:rsid w:val="00333B97"/>
    <w:pPr>
      <w:spacing w:after="120"/>
    </w:pPr>
  </w:style>
  <w:style w:type="character" w:customStyle="1" w:styleId="ad">
    <w:name w:val="正文文本 字符"/>
    <w:basedOn w:val="a2"/>
    <w:link w:val="ac"/>
    <w:uiPriority w:val="99"/>
    <w:semiHidden/>
    <w:rsid w:val="00333B97"/>
  </w:style>
  <w:style w:type="paragraph" w:styleId="23">
    <w:name w:val="Body Text 2"/>
    <w:basedOn w:val="a1"/>
    <w:link w:val="24"/>
    <w:uiPriority w:val="99"/>
    <w:semiHidden/>
    <w:unhideWhenUsed/>
    <w:rsid w:val="00333B97"/>
    <w:pPr>
      <w:spacing w:after="120" w:line="480" w:lineRule="auto"/>
    </w:pPr>
  </w:style>
  <w:style w:type="character" w:customStyle="1" w:styleId="24">
    <w:name w:val="正文文本 2 字符"/>
    <w:basedOn w:val="a2"/>
    <w:link w:val="23"/>
    <w:uiPriority w:val="99"/>
    <w:semiHidden/>
    <w:rsid w:val="00333B97"/>
  </w:style>
  <w:style w:type="paragraph" w:styleId="33">
    <w:name w:val="Body Text 3"/>
    <w:basedOn w:val="a1"/>
    <w:link w:val="34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34">
    <w:name w:val="正文文本 3 字符"/>
    <w:basedOn w:val="a2"/>
    <w:link w:val="33"/>
    <w:uiPriority w:val="99"/>
    <w:semiHidden/>
    <w:rsid w:val="00333B97"/>
    <w:rPr>
      <w:szCs w:val="16"/>
    </w:rPr>
  </w:style>
  <w:style w:type="paragraph" w:styleId="ae">
    <w:name w:val="Body Text First Indent"/>
    <w:basedOn w:val="ac"/>
    <w:link w:val="af"/>
    <w:uiPriority w:val="99"/>
    <w:semiHidden/>
    <w:unhideWhenUsed/>
    <w:rsid w:val="00333B97"/>
    <w:pPr>
      <w:spacing w:after="0"/>
      <w:ind w:firstLine="360"/>
    </w:pPr>
  </w:style>
  <w:style w:type="character" w:customStyle="1" w:styleId="af">
    <w:name w:val="正文首行缩进 字符"/>
    <w:basedOn w:val="ad"/>
    <w:link w:val="ae"/>
    <w:uiPriority w:val="99"/>
    <w:semiHidden/>
    <w:rsid w:val="00333B97"/>
  </w:style>
  <w:style w:type="paragraph" w:styleId="af0">
    <w:name w:val="Body Text Indent"/>
    <w:basedOn w:val="a1"/>
    <w:link w:val="af1"/>
    <w:uiPriority w:val="99"/>
    <w:semiHidden/>
    <w:unhideWhenUsed/>
    <w:rsid w:val="00333B97"/>
    <w:pPr>
      <w:spacing w:after="120"/>
      <w:ind w:left="360"/>
    </w:pPr>
  </w:style>
  <w:style w:type="character" w:customStyle="1" w:styleId="af1">
    <w:name w:val="正文文本缩进 字符"/>
    <w:basedOn w:val="a2"/>
    <w:link w:val="af0"/>
    <w:uiPriority w:val="99"/>
    <w:semiHidden/>
    <w:rsid w:val="00333B97"/>
  </w:style>
  <w:style w:type="paragraph" w:styleId="25">
    <w:name w:val="Body Text First Indent 2"/>
    <w:basedOn w:val="af0"/>
    <w:link w:val="26"/>
    <w:uiPriority w:val="99"/>
    <w:semiHidden/>
    <w:unhideWhenUsed/>
    <w:rsid w:val="00333B97"/>
    <w:pPr>
      <w:spacing w:after="0"/>
      <w:ind w:firstLine="360"/>
    </w:pPr>
  </w:style>
  <w:style w:type="character" w:customStyle="1" w:styleId="26">
    <w:name w:val="正文首行缩进 2 字符"/>
    <w:basedOn w:val="af1"/>
    <w:link w:val="25"/>
    <w:uiPriority w:val="99"/>
    <w:semiHidden/>
    <w:rsid w:val="00333B97"/>
  </w:style>
  <w:style w:type="paragraph" w:styleId="27">
    <w:name w:val="Body Text Indent 2"/>
    <w:basedOn w:val="a1"/>
    <w:link w:val="28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28">
    <w:name w:val="正文文本缩进 2 字符"/>
    <w:basedOn w:val="a2"/>
    <w:link w:val="27"/>
    <w:uiPriority w:val="99"/>
    <w:semiHidden/>
    <w:rsid w:val="00333B97"/>
  </w:style>
  <w:style w:type="paragraph" w:styleId="35">
    <w:name w:val="Body Text Indent 3"/>
    <w:basedOn w:val="a1"/>
    <w:link w:val="36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36">
    <w:name w:val="正文文本缩进 3 字符"/>
    <w:basedOn w:val="a2"/>
    <w:link w:val="35"/>
    <w:uiPriority w:val="99"/>
    <w:semiHidden/>
    <w:rsid w:val="00333B97"/>
    <w:rPr>
      <w:szCs w:val="16"/>
    </w:rPr>
  </w:style>
  <w:style w:type="character" w:styleId="af2">
    <w:name w:val="Book Title"/>
    <w:basedOn w:val="a2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af3">
    <w:name w:val="caption"/>
    <w:basedOn w:val="a1"/>
    <w:next w:val="a1"/>
    <w:uiPriority w:val="35"/>
    <w:semiHidden/>
    <w:unhideWhenUsed/>
    <w:qFormat/>
    <w:rsid w:val="00333B97"/>
    <w:pPr>
      <w:spacing w:after="200"/>
    </w:pPr>
    <w:rPr>
      <w:i/>
      <w:iCs/>
      <w:color w:val="1F497D" w:themeColor="text2"/>
      <w:szCs w:val="18"/>
    </w:rPr>
  </w:style>
  <w:style w:type="paragraph" w:styleId="af4">
    <w:name w:val="Closing"/>
    <w:basedOn w:val="a1"/>
    <w:link w:val="af5"/>
    <w:uiPriority w:val="99"/>
    <w:semiHidden/>
    <w:unhideWhenUsed/>
    <w:rsid w:val="00333B97"/>
    <w:pPr>
      <w:ind w:left="4320"/>
    </w:pPr>
  </w:style>
  <w:style w:type="character" w:customStyle="1" w:styleId="af5">
    <w:name w:val="结束语 字符"/>
    <w:basedOn w:val="a2"/>
    <w:link w:val="af4"/>
    <w:uiPriority w:val="99"/>
    <w:semiHidden/>
    <w:rsid w:val="00333B97"/>
  </w:style>
  <w:style w:type="table" w:styleId="af6">
    <w:name w:val="Colorful Grid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</w:rPr>
      <w:tblPr/>
      <w:tcPr>
        <w:shd w:val="clear" w:color="auto" w:fill="EDAC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AC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</w:rPr>
      <w:tblPr/>
      <w:tcPr>
        <w:shd w:val="clear" w:color="auto" w:fill="FFD2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2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</w:rPr>
      <w:tblPr/>
      <w:tcPr>
        <w:shd w:val="clear" w:color="auto" w:fill="D3EC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C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</w:rPr>
      <w:tblPr/>
      <w:tcPr>
        <w:shd w:val="clear" w:color="auto" w:fill="FF84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</w:rPr>
      <w:tblPr/>
      <w:tcPr>
        <w:shd w:val="clear" w:color="auto" w:fill="E084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84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af7">
    <w:name w:val="Colorful List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A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4FA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3" w:themeFillShade="CC"/>
      </w:tcPr>
    </w:tblStylePr>
    <w:tblStylePr w:type="lastRow">
      <w:rPr>
        <w:b/>
        <w:bCs/>
        <w:color w:val="74B5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E1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00A3" w:themeFill="accent6" w:themeFillShade="CC"/>
      </w:tcPr>
    </w:tblStylePr>
    <w:tblStylePr w:type="lastRow">
      <w:rPr>
        <w:b/>
        <w:bCs/>
        <w:color w:val="7A00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E1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A3" w:themeFill="accent5" w:themeFillShade="CC"/>
      </w:tcPr>
    </w:tblStylePr>
    <w:tblStylePr w:type="lastRow">
      <w:rPr>
        <w:b/>
        <w:bCs/>
        <w:color w:val="A300A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af8">
    <w:name w:val="Colorful Shading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1B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1B58" w:themeColor="accent1" w:themeShade="99"/>
          <w:insideV w:val="nil"/>
        </w:tcBorders>
        <w:shd w:val="clear" w:color="auto" w:fill="811B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1B58" w:themeFill="accent1" w:themeFillShade="99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998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5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5600" w:themeColor="accent2" w:themeShade="99"/>
          <w:insideV w:val="nil"/>
        </w:tcBorders>
        <w:shd w:val="clear" w:color="auto" w:fill="985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5600" w:themeFill="accent2" w:themeFillShade="99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C7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3" w:themeShade="99"/>
          <w:insideV w:val="nil"/>
        </w:tcBorders>
        <w:shd w:val="clear" w:color="auto" w:fill="5788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3" w:themeFillShade="99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2D050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900CC" w:themeColor="accent6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7A" w:themeColor="accent5" w:themeShade="99"/>
          <w:insideV w:val="nil"/>
        </w:tcBorders>
        <w:shd w:val="clear" w:color="auto" w:fill="7A00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7A" w:themeFill="accent5" w:themeFillShade="99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66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CC00CC" w:themeColor="accent5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1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00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7A" w:themeColor="accent6" w:themeShade="99"/>
          <w:insideV w:val="nil"/>
        </w:tcBorders>
        <w:shd w:val="clear" w:color="auto" w:fill="5B00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7A" w:themeFill="accent6" w:themeFillShade="99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D86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9">
    <w:name w:val="annotation reference"/>
    <w:basedOn w:val="a2"/>
    <w:uiPriority w:val="99"/>
    <w:semiHidden/>
    <w:unhideWhenUsed/>
    <w:rsid w:val="00333B97"/>
    <w:rPr>
      <w:sz w:val="22"/>
      <w:szCs w:val="16"/>
    </w:rPr>
  </w:style>
  <w:style w:type="paragraph" w:styleId="afa">
    <w:name w:val="annotation text"/>
    <w:basedOn w:val="a1"/>
    <w:link w:val="afb"/>
    <w:uiPriority w:val="99"/>
    <w:semiHidden/>
    <w:unhideWhenUsed/>
    <w:rsid w:val="00333B97"/>
    <w:rPr>
      <w:szCs w:val="20"/>
    </w:rPr>
  </w:style>
  <w:style w:type="character" w:customStyle="1" w:styleId="afb">
    <w:name w:val="批注文字 字符"/>
    <w:basedOn w:val="a2"/>
    <w:link w:val="afa"/>
    <w:uiPriority w:val="99"/>
    <w:semiHidden/>
    <w:rsid w:val="00333B97"/>
    <w:rPr>
      <w:szCs w:val="20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333B97"/>
    <w:rPr>
      <w:b/>
      <w:bCs/>
    </w:rPr>
  </w:style>
  <w:style w:type="character" w:customStyle="1" w:styleId="afd">
    <w:name w:val="批注主题 字符"/>
    <w:basedOn w:val="afb"/>
    <w:link w:val="afc"/>
    <w:uiPriority w:val="99"/>
    <w:semiHidden/>
    <w:rsid w:val="00333B97"/>
    <w:rPr>
      <w:b/>
      <w:bCs/>
      <w:szCs w:val="20"/>
    </w:rPr>
  </w:style>
  <w:style w:type="table" w:styleId="afe">
    <w:name w:val="Dark List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16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22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6C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006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009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</w:style>
  <w:style w:type="paragraph" w:styleId="aff">
    <w:name w:val="Date"/>
    <w:basedOn w:val="a1"/>
    <w:next w:val="a1"/>
    <w:link w:val="aff0"/>
    <w:uiPriority w:val="99"/>
    <w:semiHidden/>
    <w:unhideWhenUsed/>
    <w:rsid w:val="00333B97"/>
  </w:style>
  <w:style w:type="character" w:customStyle="1" w:styleId="aff0">
    <w:name w:val="日期 字符"/>
    <w:basedOn w:val="a2"/>
    <w:link w:val="aff"/>
    <w:uiPriority w:val="99"/>
    <w:semiHidden/>
    <w:rsid w:val="00333B97"/>
  </w:style>
  <w:style w:type="paragraph" w:styleId="aff1">
    <w:name w:val="Document Map"/>
    <w:basedOn w:val="a1"/>
    <w:link w:val="aff2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aff2">
    <w:name w:val="文档结构图 字符"/>
    <w:basedOn w:val="a2"/>
    <w:link w:val="aff1"/>
    <w:uiPriority w:val="99"/>
    <w:semiHidden/>
    <w:rsid w:val="00333B97"/>
    <w:rPr>
      <w:rFonts w:ascii="Segoe UI" w:hAnsi="Segoe UI" w:cs="Segoe UI"/>
      <w:szCs w:val="16"/>
    </w:rPr>
  </w:style>
  <w:style w:type="paragraph" w:styleId="aff3">
    <w:name w:val="E-mail Signature"/>
    <w:basedOn w:val="a1"/>
    <w:link w:val="aff4"/>
    <w:uiPriority w:val="99"/>
    <w:semiHidden/>
    <w:unhideWhenUsed/>
    <w:rsid w:val="00333B97"/>
  </w:style>
  <w:style w:type="character" w:customStyle="1" w:styleId="aff4">
    <w:name w:val="电子邮件签名 字符"/>
    <w:basedOn w:val="a2"/>
    <w:link w:val="aff3"/>
    <w:uiPriority w:val="99"/>
    <w:semiHidden/>
    <w:rsid w:val="00333B97"/>
  </w:style>
  <w:style w:type="character" w:styleId="aff5">
    <w:name w:val="Emphasis"/>
    <w:basedOn w:val="a2"/>
    <w:uiPriority w:val="20"/>
    <w:semiHidden/>
    <w:unhideWhenUsed/>
    <w:qFormat/>
    <w:rsid w:val="00333B97"/>
    <w:rPr>
      <w:i/>
      <w:iCs/>
    </w:rPr>
  </w:style>
  <w:style w:type="character" w:styleId="aff6">
    <w:name w:val="endnote reference"/>
    <w:basedOn w:val="a2"/>
    <w:uiPriority w:val="99"/>
    <w:semiHidden/>
    <w:unhideWhenUsed/>
    <w:rsid w:val="00333B97"/>
    <w:rPr>
      <w:vertAlign w:val="superscript"/>
    </w:rPr>
  </w:style>
  <w:style w:type="paragraph" w:styleId="aff7">
    <w:name w:val="endnote text"/>
    <w:basedOn w:val="a1"/>
    <w:link w:val="aff8"/>
    <w:uiPriority w:val="99"/>
    <w:semiHidden/>
    <w:unhideWhenUsed/>
    <w:rsid w:val="00333B97"/>
    <w:rPr>
      <w:szCs w:val="20"/>
    </w:rPr>
  </w:style>
  <w:style w:type="character" w:customStyle="1" w:styleId="aff8">
    <w:name w:val="尾注文本 字符"/>
    <w:basedOn w:val="a2"/>
    <w:link w:val="aff7"/>
    <w:uiPriority w:val="99"/>
    <w:semiHidden/>
    <w:rsid w:val="00333B97"/>
    <w:rPr>
      <w:szCs w:val="20"/>
    </w:rPr>
  </w:style>
  <w:style w:type="paragraph" w:styleId="aff9">
    <w:name w:val="envelope address"/>
    <w:basedOn w:val="a1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a">
    <w:name w:val="envelope return"/>
    <w:basedOn w:val="a1"/>
    <w:uiPriority w:val="99"/>
    <w:semiHidden/>
    <w:unhideWhenUsed/>
    <w:rsid w:val="00333B97"/>
    <w:rPr>
      <w:rFonts w:asciiTheme="majorHAnsi" w:eastAsiaTheme="majorEastAsia" w:hAnsiTheme="majorHAnsi" w:cstheme="majorBidi"/>
      <w:szCs w:val="20"/>
    </w:rPr>
  </w:style>
  <w:style w:type="character" w:styleId="affb">
    <w:name w:val="FollowedHyperlink"/>
    <w:basedOn w:val="a2"/>
    <w:uiPriority w:val="99"/>
    <w:semiHidden/>
    <w:unhideWhenUsed/>
    <w:rsid w:val="00333B97"/>
    <w:rPr>
      <w:color w:val="9900CC" w:themeColor="followedHyperlink"/>
      <w:u w:val="single"/>
    </w:rPr>
  </w:style>
  <w:style w:type="paragraph" w:styleId="affc">
    <w:name w:val="footer"/>
    <w:basedOn w:val="a1"/>
    <w:link w:val="affd"/>
    <w:uiPriority w:val="99"/>
    <w:unhideWhenUsed/>
    <w:rsid w:val="0093710A"/>
  </w:style>
  <w:style w:type="character" w:customStyle="1" w:styleId="affd">
    <w:name w:val="页脚 字符"/>
    <w:basedOn w:val="a2"/>
    <w:link w:val="affc"/>
    <w:uiPriority w:val="99"/>
    <w:rsid w:val="0093710A"/>
  </w:style>
  <w:style w:type="character" w:styleId="affe">
    <w:name w:val="footnote reference"/>
    <w:basedOn w:val="a2"/>
    <w:uiPriority w:val="99"/>
    <w:semiHidden/>
    <w:unhideWhenUsed/>
    <w:rsid w:val="00333B97"/>
    <w:rPr>
      <w:vertAlign w:val="superscript"/>
    </w:rPr>
  </w:style>
  <w:style w:type="paragraph" w:styleId="afff">
    <w:name w:val="footnote text"/>
    <w:basedOn w:val="a1"/>
    <w:link w:val="afff0"/>
    <w:uiPriority w:val="99"/>
    <w:semiHidden/>
    <w:unhideWhenUsed/>
    <w:rsid w:val="00333B97"/>
    <w:rPr>
      <w:szCs w:val="20"/>
    </w:rPr>
  </w:style>
  <w:style w:type="character" w:customStyle="1" w:styleId="afff0">
    <w:name w:val="脚注文本 字符"/>
    <w:basedOn w:val="a2"/>
    <w:link w:val="afff"/>
    <w:uiPriority w:val="99"/>
    <w:semiHidden/>
    <w:rsid w:val="00333B97"/>
    <w:rPr>
      <w:szCs w:val="20"/>
    </w:rPr>
  </w:style>
  <w:style w:type="table" w:customStyle="1" w:styleId="11">
    <w:name w:val="网格表 1 浅色1"/>
    <w:basedOn w:val="a3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1">
    <w:name w:val="网格表 1 浅色 - 着色 11"/>
    <w:basedOn w:val="a3"/>
    <w:uiPriority w:val="46"/>
    <w:rsid w:val="00333B97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21">
    <w:name w:val="网格表 1 浅色 - 着色 21"/>
    <w:basedOn w:val="a3"/>
    <w:uiPriority w:val="46"/>
    <w:rsid w:val="00333B97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31">
    <w:name w:val="网格表 1 浅色 - 着色 31"/>
    <w:basedOn w:val="a3"/>
    <w:uiPriority w:val="46"/>
    <w:rsid w:val="00333B97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41">
    <w:name w:val="网格表 1 浅色 - 着色 41"/>
    <w:basedOn w:val="a3"/>
    <w:uiPriority w:val="46"/>
    <w:rsid w:val="00333B97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46"/>
    <w:rsid w:val="00333B97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61">
    <w:name w:val="网格表 1 浅色 - 着色 61"/>
    <w:basedOn w:val="a3"/>
    <w:uiPriority w:val="46"/>
    <w:rsid w:val="00333B97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0">
    <w:name w:val="网格表 21"/>
    <w:basedOn w:val="a3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">
    <w:name w:val="网格表 2 - 着色 11"/>
    <w:basedOn w:val="a3"/>
    <w:uiPriority w:val="47"/>
    <w:rsid w:val="00333B97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2-21">
    <w:name w:val="网格表 2 - 着色 21"/>
    <w:basedOn w:val="a3"/>
    <w:uiPriority w:val="47"/>
    <w:rsid w:val="00333B97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2-31">
    <w:name w:val="网格表 2 - 着色 31"/>
    <w:basedOn w:val="a3"/>
    <w:uiPriority w:val="47"/>
    <w:rsid w:val="00333B97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2-41">
    <w:name w:val="网格表 2 - 着色 41"/>
    <w:basedOn w:val="a3"/>
    <w:uiPriority w:val="47"/>
    <w:rsid w:val="00333B97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2-51">
    <w:name w:val="网格表 2 - 着色 51"/>
    <w:basedOn w:val="a3"/>
    <w:uiPriority w:val="47"/>
    <w:rsid w:val="00333B97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2-61">
    <w:name w:val="网格表 2 - 着色 61"/>
    <w:basedOn w:val="a3"/>
    <w:uiPriority w:val="47"/>
    <w:rsid w:val="00333B97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310">
    <w:name w:val="网格表 31"/>
    <w:basedOn w:val="a3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3-11">
    <w:name w:val="网格表 3 - 着色 11"/>
    <w:basedOn w:val="a3"/>
    <w:uiPriority w:val="48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3-21">
    <w:name w:val="网格表 3 - 着色 21"/>
    <w:basedOn w:val="a3"/>
    <w:uiPriority w:val="48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3-31">
    <w:name w:val="网格表 3 - 着色 31"/>
    <w:basedOn w:val="a3"/>
    <w:uiPriority w:val="48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3-41">
    <w:name w:val="网格表 3 - 着色 41"/>
    <w:basedOn w:val="a3"/>
    <w:uiPriority w:val="48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3-51">
    <w:name w:val="网格表 3 - 着色 51"/>
    <w:basedOn w:val="a3"/>
    <w:uiPriority w:val="48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3-61">
    <w:name w:val="网格表 3 - 着色 61"/>
    <w:basedOn w:val="a3"/>
    <w:uiPriority w:val="48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customStyle="1" w:styleId="410">
    <w:name w:val="网格表 41"/>
    <w:basedOn w:val="a3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">
    <w:name w:val="网格表 4 - 着色 11"/>
    <w:basedOn w:val="a3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4-21">
    <w:name w:val="网格表 4 - 着色 21"/>
    <w:basedOn w:val="a3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4-31">
    <w:name w:val="网格表 4 - 着色 31"/>
    <w:basedOn w:val="a3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4-41">
    <w:name w:val="网格表 4 - 着色 41"/>
    <w:basedOn w:val="a3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4-51">
    <w:name w:val="网格表 4 - 着色 51"/>
    <w:basedOn w:val="a3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4-61">
    <w:name w:val="网格表 4 - 着色 61"/>
    <w:basedOn w:val="a3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510">
    <w:name w:val="网格表 5 深色1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5-11">
    <w:name w:val="网格表 5 深色 - 着色 11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customStyle="1" w:styleId="5-21">
    <w:name w:val="网格表 5 深色 - 着色 21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customStyle="1" w:styleId="5-31">
    <w:name w:val="网格表 5 深色 - 着色 31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customStyle="1" w:styleId="5-41">
    <w:name w:val="网格表 5 深色 - 着色 41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customStyle="1" w:styleId="5-51">
    <w:name w:val="网格表 5 深色 - 着色 51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customStyle="1" w:styleId="5-61">
    <w:name w:val="网格表 5 深色 - 着色 61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customStyle="1" w:styleId="61">
    <w:name w:val="网格表 6 彩色1"/>
    <w:basedOn w:val="a3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">
    <w:name w:val="网格表 6 彩色 - 着色 11"/>
    <w:basedOn w:val="a3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6-21">
    <w:name w:val="网格表 6 彩色 - 着色 21"/>
    <w:basedOn w:val="a3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6-31">
    <w:name w:val="网格表 6 彩色 - 着色 31"/>
    <w:basedOn w:val="a3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6-41">
    <w:name w:val="网格表 6 彩色 - 着色 41"/>
    <w:basedOn w:val="a3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6-51">
    <w:name w:val="网格表 6 彩色 - 着色 51"/>
    <w:basedOn w:val="a3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6-61">
    <w:name w:val="网格表 6 彩色 - 着色 61"/>
    <w:basedOn w:val="a3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71">
    <w:name w:val="网格表 7 彩色1"/>
    <w:basedOn w:val="a3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7-11">
    <w:name w:val="网格表 7 彩色 - 着色 11"/>
    <w:basedOn w:val="a3"/>
    <w:uiPriority w:val="52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7-21">
    <w:name w:val="网格表 7 彩色 - 着色 21"/>
    <w:basedOn w:val="a3"/>
    <w:uiPriority w:val="52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7-31">
    <w:name w:val="网格表 7 彩色 - 着色 31"/>
    <w:basedOn w:val="a3"/>
    <w:uiPriority w:val="52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7-41">
    <w:name w:val="网格表 7 彩色 - 着色 41"/>
    <w:basedOn w:val="a3"/>
    <w:uiPriority w:val="52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7-51">
    <w:name w:val="网格表 7 彩色 - 着色 51"/>
    <w:basedOn w:val="a3"/>
    <w:uiPriority w:val="52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7-61">
    <w:name w:val="网格表 7 彩色 - 着色 61"/>
    <w:basedOn w:val="a3"/>
    <w:uiPriority w:val="52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paragraph" w:styleId="afff1">
    <w:name w:val="header"/>
    <w:basedOn w:val="a1"/>
    <w:link w:val="afff2"/>
    <w:uiPriority w:val="99"/>
    <w:unhideWhenUsed/>
    <w:rsid w:val="0093710A"/>
  </w:style>
  <w:style w:type="character" w:customStyle="1" w:styleId="afff2">
    <w:name w:val="页眉 字符"/>
    <w:basedOn w:val="a2"/>
    <w:link w:val="afff1"/>
    <w:uiPriority w:val="99"/>
    <w:rsid w:val="0093710A"/>
  </w:style>
  <w:style w:type="character" w:customStyle="1" w:styleId="10">
    <w:name w:val="标题 1 字符"/>
    <w:basedOn w:val="a2"/>
    <w:link w:val="1"/>
    <w:uiPriority w:val="9"/>
    <w:rsid w:val="00383F6E"/>
    <w:rPr>
      <w:rFonts w:asciiTheme="majorHAnsi" w:hAnsiTheme="majorHAnsi" w:cstheme="majorBidi"/>
      <w:color w:val="A1226E" w:themeColor="accent1" w:themeShade="BF"/>
      <w:sz w:val="32"/>
      <w:szCs w:val="32"/>
    </w:rPr>
  </w:style>
  <w:style w:type="character" w:customStyle="1" w:styleId="22">
    <w:name w:val="标题 2 字符"/>
    <w:basedOn w:val="a2"/>
    <w:link w:val="21"/>
    <w:uiPriority w:val="9"/>
    <w:semiHidden/>
    <w:rsid w:val="00383F6E"/>
    <w:rPr>
      <w:rFonts w:asciiTheme="majorHAnsi" w:hAnsiTheme="majorHAnsi" w:cstheme="majorBidi"/>
      <w:color w:val="A1226E" w:themeColor="accent1" w:themeShade="BF"/>
      <w:sz w:val="26"/>
      <w:szCs w:val="26"/>
    </w:rPr>
  </w:style>
  <w:style w:type="character" w:customStyle="1" w:styleId="32">
    <w:name w:val="标题 3 字符"/>
    <w:basedOn w:val="a2"/>
    <w:link w:val="31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character" w:customStyle="1" w:styleId="42">
    <w:name w:val="标题 4 字符"/>
    <w:basedOn w:val="a2"/>
    <w:link w:val="41"/>
    <w:uiPriority w:val="9"/>
    <w:semiHidden/>
    <w:rsid w:val="00333B97"/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character" w:customStyle="1" w:styleId="52">
    <w:name w:val="标题 5 字符"/>
    <w:basedOn w:val="a2"/>
    <w:link w:val="51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</w:rPr>
  </w:style>
  <w:style w:type="character" w:customStyle="1" w:styleId="60">
    <w:name w:val="标题 6 字符"/>
    <w:basedOn w:val="a2"/>
    <w:link w:val="6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</w:rPr>
  </w:style>
  <w:style w:type="character" w:customStyle="1" w:styleId="70">
    <w:name w:val="标题 7 字符"/>
    <w:basedOn w:val="a2"/>
    <w:link w:val="7"/>
    <w:uiPriority w:val="9"/>
    <w:semiHidden/>
    <w:rsid w:val="00333B97"/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character" w:customStyle="1" w:styleId="80">
    <w:name w:val="标题 8 字符"/>
    <w:basedOn w:val="a2"/>
    <w:link w:val="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标题 9 字符"/>
    <w:basedOn w:val="a2"/>
    <w:link w:val="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333B97"/>
  </w:style>
  <w:style w:type="paragraph" w:styleId="HTML0">
    <w:name w:val="HTML Address"/>
    <w:basedOn w:val="a1"/>
    <w:link w:val="HTML1"/>
    <w:uiPriority w:val="99"/>
    <w:semiHidden/>
    <w:unhideWhenUsed/>
    <w:rsid w:val="00333B97"/>
    <w:rPr>
      <w:i/>
      <w:iCs/>
    </w:rPr>
  </w:style>
  <w:style w:type="character" w:customStyle="1" w:styleId="HTML1">
    <w:name w:val="HTML 地址 字符"/>
    <w:basedOn w:val="a2"/>
    <w:link w:val="HTML0"/>
    <w:uiPriority w:val="99"/>
    <w:semiHidden/>
    <w:rsid w:val="00333B97"/>
    <w:rPr>
      <w:i/>
      <w:iCs/>
    </w:rPr>
  </w:style>
  <w:style w:type="character" w:styleId="HTML2">
    <w:name w:val="HTML Cite"/>
    <w:basedOn w:val="a2"/>
    <w:uiPriority w:val="99"/>
    <w:semiHidden/>
    <w:unhideWhenUsed/>
    <w:rsid w:val="00333B97"/>
    <w:rPr>
      <w:i/>
      <w:iCs/>
    </w:rPr>
  </w:style>
  <w:style w:type="character" w:styleId="HTML3">
    <w:name w:val="HTML Code"/>
    <w:basedOn w:val="a2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333B97"/>
    <w:rPr>
      <w:i/>
      <w:iCs/>
    </w:rPr>
  </w:style>
  <w:style w:type="character" w:styleId="HTML5">
    <w:name w:val="HTML Keyboard"/>
    <w:basedOn w:val="a2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333B97"/>
    <w:rPr>
      <w:rFonts w:ascii="Consolas" w:hAnsi="Consolas"/>
      <w:szCs w:val="20"/>
    </w:rPr>
  </w:style>
  <w:style w:type="character" w:customStyle="1" w:styleId="HTML7">
    <w:name w:val="HTML 预设格式 字符"/>
    <w:basedOn w:val="a2"/>
    <w:link w:val="HTML6"/>
    <w:uiPriority w:val="99"/>
    <w:semiHidden/>
    <w:rsid w:val="00333B97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333B97"/>
    <w:rPr>
      <w:i/>
      <w:iCs/>
    </w:rPr>
  </w:style>
  <w:style w:type="character" w:styleId="afff3">
    <w:name w:val="Hyperlink"/>
    <w:basedOn w:val="a2"/>
    <w:uiPriority w:val="99"/>
    <w:semiHidden/>
    <w:unhideWhenUsed/>
    <w:rsid w:val="006E0AA0"/>
    <w:rPr>
      <w:color w:val="005878" w:themeColor="accent4" w:themeShade="80"/>
      <w:u w:val="single"/>
    </w:rPr>
  </w:style>
  <w:style w:type="paragraph" w:styleId="12">
    <w:name w:val="index 1"/>
    <w:basedOn w:val="a1"/>
    <w:next w:val="a1"/>
    <w:autoRedefine/>
    <w:uiPriority w:val="99"/>
    <w:semiHidden/>
    <w:unhideWhenUsed/>
    <w:rsid w:val="00333B97"/>
    <w:pPr>
      <w:ind w:left="220" w:hanging="220"/>
    </w:pPr>
  </w:style>
  <w:style w:type="paragraph" w:styleId="29">
    <w:name w:val="index 2"/>
    <w:basedOn w:val="a1"/>
    <w:next w:val="a1"/>
    <w:autoRedefine/>
    <w:uiPriority w:val="99"/>
    <w:semiHidden/>
    <w:unhideWhenUsed/>
    <w:rsid w:val="00333B97"/>
    <w:pPr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333B97"/>
    <w:pPr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333B97"/>
    <w:pPr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333B97"/>
    <w:pPr>
      <w:ind w:left="1100" w:hanging="220"/>
    </w:pPr>
  </w:style>
  <w:style w:type="paragraph" w:styleId="62">
    <w:name w:val="index 6"/>
    <w:basedOn w:val="a1"/>
    <w:next w:val="a1"/>
    <w:autoRedefine/>
    <w:uiPriority w:val="99"/>
    <w:semiHidden/>
    <w:unhideWhenUsed/>
    <w:rsid w:val="00333B97"/>
    <w:pPr>
      <w:ind w:left="1320" w:hanging="220"/>
    </w:pPr>
  </w:style>
  <w:style w:type="paragraph" w:styleId="72">
    <w:name w:val="index 7"/>
    <w:basedOn w:val="a1"/>
    <w:next w:val="a1"/>
    <w:autoRedefine/>
    <w:uiPriority w:val="99"/>
    <w:semiHidden/>
    <w:unhideWhenUsed/>
    <w:rsid w:val="00333B97"/>
    <w:pPr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333B97"/>
    <w:pPr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333B97"/>
    <w:pPr>
      <w:ind w:left="1980" w:hanging="220"/>
    </w:pPr>
  </w:style>
  <w:style w:type="paragraph" w:styleId="afff4">
    <w:name w:val="index heading"/>
    <w:basedOn w:val="a1"/>
    <w:next w:val="12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afff5">
    <w:name w:val="Intense Emphasis"/>
    <w:basedOn w:val="a2"/>
    <w:uiPriority w:val="21"/>
    <w:semiHidden/>
    <w:unhideWhenUsed/>
    <w:qFormat/>
    <w:rsid w:val="00333B97"/>
    <w:rPr>
      <w:i/>
      <w:iCs/>
      <w:color w:val="D43293" w:themeColor="accent1"/>
    </w:rPr>
  </w:style>
  <w:style w:type="paragraph" w:styleId="afff6">
    <w:name w:val="Intense Quote"/>
    <w:basedOn w:val="a1"/>
    <w:next w:val="a1"/>
    <w:link w:val="afff7"/>
    <w:uiPriority w:val="30"/>
    <w:semiHidden/>
    <w:unhideWhenUsed/>
    <w:qFormat/>
    <w:rsid w:val="00333B97"/>
    <w:pPr>
      <w:pBdr>
        <w:top w:val="single" w:sz="4" w:space="10" w:color="D43293" w:themeColor="accent1"/>
        <w:bottom w:val="single" w:sz="4" w:space="10" w:color="D43293" w:themeColor="accent1"/>
      </w:pBdr>
      <w:spacing w:before="360" w:after="360"/>
      <w:ind w:left="864" w:right="864"/>
    </w:pPr>
    <w:rPr>
      <w:i/>
      <w:iCs/>
      <w:color w:val="D43293" w:themeColor="accent1"/>
    </w:rPr>
  </w:style>
  <w:style w:type="character" w:customStyle="1" w:styleId="afff7">
    <w:name w:val="明显引用 字符"/>
    <w:basedOn w:val="a2"/>
    <w:link w:val="afff6"/>
    <w:uiPriority w:val="30"/>
    <w:semiHidden/>
    <w:rsid w:val="00333B97"/>
    <w:rPr>
      <w:i/>
      <w:iCs/>
      <w:color w:val="D43293" w:themeColor="accent1"/>
    </w:rPr>
  </w:style>
  <w:style w:type="character" w:styleId="afff8">
    <w:name w:val="Intense Reference"/>
    <w:basedOn w:val="a2"/>
    <w:uiPriority w:val="32"/>
    <w:semiHidden/>
    <w:unhideWhenUsed/>
    <w:qFormat/>
    <w:rsid w:val="00333B97"/>
    <w:rPr>
      <w:b/>
      <w:bCs/>
      <w:smallCaps/>
      <w:color w:val="D43293" w:themeColor="accent1"/>
      <w:spacing w:val="5"/>
    </w:rPr>
  </w:style>
  <w:style w:type="table" w:styleId="afff9">
    <w:name w:val="Light Grid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1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  <w:shd w:val="clear" w:color="auto" w:fill="F4CCE4" w:themeFill="accent1" w:themeFillTint="3F"/>
      </w:tcPr>
    </w:tblStylePr>
    <w:tblStylePr w:type="band2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1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  <w:shd w:val="clear" w:color="auto" w:fill="FFE3BF" w:themeFill="accent2" w:themeFillTint="3F"/>
      </w:tcPr>
    </w:tblStylePr>
    <w:tblStylePr w:type="band2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1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  <w:shd w:val="clear" w:color="auto" w:fill="E3F3D3" w:themeFill="accent3" w:themeFillTint="3F"/>
      </w:tcPr>
    </w:tblStylePr>
    <w:tblStylePr w:type="band2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1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  <w:shd w:val="clear" w:color="auto" w:fill="FFB3FF" w:themeFill="accent5" w:themeFillTint="3F"/>
      </w:tcPr>
    </w:tblStylePr>
    <w:tblStylePr w:type="band2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1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  <w:shd w:val="clear" w:color="auto" w:fill="ECB3FF" w:themeFill="accent6" w:themeFillTint="3F"/>
      </w:tcPr>
    </w:tblStylePr>
    <w:tblStylePr w:type="band2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</w:tcPr>
    </w:tblStylePr>
  </w:style>
  <w:style w:type="table" w:styleId="afffa">
    <w:name w:val="Light List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</w:style>
  <w:style w:type="table" w:styleId="afffb">
    <w:name w:val="Light Shading"/>
    <w:basedOn w:val="a3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</w:style>
  <w:style w:type="character" w:styleId="afffc">
    <w:name w:val="line number"/>
    <w:basedOn w:val="a2"/>
    <w:uiPriority w:val="99"/>
    <w:semiHidden/>
    <w:unhideWhenUsed/>
    <w:rsid w:val="00333B97"/>
  </w:style>
  <w:style w:type="paragraph" w:styleId="afffd">
    <w:name w:val="List"/>
    <w:basedOn w:val="a1"/>
    <w:uiPriority w:val="99"/>
    <w:semiHidden/>
    <w:unhideWhenUsed/>
    <w:rsid w:val="00333B97"/>
    <w:pPr>
      <w:ind w:left="360" w:hanging="360"/>
      <w:contextualSpacing/>
    </w:pPr>
  </w:style>
  <w:style w:type="paragraph" w:styleId="2a">
    <w:name w:val="List 2"/>
    <w:basedOn w:val="a1"/>
    <w:uiPriority w:val="99"/>
    <w:semiHidden/>
    <w:unhideWhenUsed/>
    <w:rsid w:val="00333B97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333B97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333B97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333B97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afffe">
    <w:name w:val="List Continue"/>
    <w:basedOn w:val="a1"/>
    <w:uiPriority w:val="99"/>
    <w:semiHidden/>
    <w:unhideWhenUsed/>
    <w:rsid w:val="00333B97"/>
    <w:pPr>
      <w:spacing w:after="120"/>
      <w:ind w:left="360"/>
      <w:contextualSpacing/>
    </w:pPr>
  </w:style>
  <w:style w:type="paragraph" w:styleId="2b">
    <w:name w:val="List Continue 2"/>
    <w:basedOn w:val="a1"/>
    <w:uiPriority w:val="99"/>
    <w:semiHidden/>
    <w:unhideWhenUsed/>
    <w:rsid w:val="00333B97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affff">
    <w:name w:val="List Paragraph"/>
    <w:basedOn w:val="a1"/>
    <w:uiPriority w:val="34"/>
    <w:semiHidden/>
    <w:unhideWhenUsed/>
    <w:qFormat/>
    <w:rsid w:val="00333B97"/>
    <w:pPr>
      <w:ind w:left="720"/>
      <w:contextualSpacing/>
    </w:pPr>
  </w:style>
  <w:style w:type="table" w:customStyle="1" w:styleId="110">
    <w:name w:val="清单表 1 浅色1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-110">
    <w:name w:val="清单表 1 浅色 - 着色 11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1-210">
    <w:name w:val="清单表 1 浅色 - 着色 21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1-310">
    <w:name w:val="清单表 1 浅色 - 着色 31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1-410">
    <w:name w:val="清单表 1 浅色 - 着色 41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1-510">
    <w:name w:val="清单表 1 浅色 - 着色 51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1-610">
    <w:name w:val="清单表 1 浅色 - 着色 61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211">
    <w:name w:val="清单表 21"/>
    <w:basedOn w:val="a3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0">
    <w:name w:val="清单表 2 - 着色 11"/>
    <w:basedOn w:val="a3"/>
    <w:uiPriority w:val="47"/>
    <w:rsid w:val="00333B97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2-210">
    <w:name w:val="清单表 2 - 着色 21"/>
    <w:basedOn w:val="a3"/>
    <w:uiPriority w:val="47"/>
    <w:rsid w:val="00333B97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2-310">
    <w:name w:val="清单表 2 - 着色 31"/>
    <w:basedOn w:val="a3"/>
    <w:uiPriority w:val="47"/>
    <w:rsid w:val="00333B97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2-410">
    <w:name w:val="清单表 2 - 着色 41"/>
    <w:basedOn w:val="a3"/>
    <w:uiPriority w:val="47"/>
    <w:rsid w:val="00333B97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2-510">
    <w:name w:val="清单表 2 - 着色 51"/>
    <w:basedOn w:val="a3"/>
    <w:uiPriority w:val="47"/>
    <w:rsid w:val="00333B97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2-610">
    <w:name w:val="清单表 2 - 着色 61"/>
    <w:basedOn w:val="a3"/>
    <w:uiPriority w:val="47"/>
    <w:rsid w:val="00333B97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311">
    <w:name w:val="清单表 31"/>
    <w:basedOn w:val="a3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3-110">
    <w:name w:val="清单表 3 - 着色 11"/>
    <w:basedOn w:val="a3"/>
    <w:uiPriority w:val="48"/>
    <w:rsid w:val="00333B97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customStyle="1" w:styleId="3-210">
    <w:name w:val="清单表 3 - 着色 21"/>
    <w:basedOn w:val="a3"/>
    <w:uiPriority w:val="48"/>
    <w:rsid w:val="00333B97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customStyle="1" w:styleId="3-310">
    <w:name w:val="清单表 3 - 着色 31"/>
    <w:basedOn w:val="a3"/>
    <w:uiPriority w:val="48"/>
    <w:rsid w:val="00333B97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customStyle="1" w:styleId="3-410">
    <w:name w:val="清单表 3 - 着色 41"/>
    <w:basedOn w:val="a3"/>
    <w:uiPriority w:val="48"/>
    <w:rsid w:val="00333B97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customStyle="1" w:styleId="3-510">
    <w:name w:val="清单表 3 - 着色 51"/>
    <w:basedOn w:val="a3"/>
    <w:uiPriority w:val="48"/>
    <w:rsid w:val="00333B97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customStyle="1" w:styleId="3-610">
    <w:name w:val="清单表 3 - 着色 61"/>
    <w:basedOn w:val="a3"/>
    <w:uiPriority w:val="48"/>
    <w:rsid w:val="00333B97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customStyle="1" w:styleId="411">
    <w:name w:val="清单表 41"/>
    <w:basedOn w:val="a3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0">
    <w:name w:val="清单表 4 - 着色 11"/>
    <w:basedOn w:val="a3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4-210">
    <w:name w:val="清单表 4 - 着色 21"/>
    <w:basedOn w:val="a3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4-310">
    <w:name w:val="清单表 4 - 着色 31"/>
    <w:basedOn w:val="a3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4-410">
    <w:name w:val="清单表 4 - 着色 41"/>
    <w:basedOn w:val="a3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4-510">
    <w:name w:val="清单表 4 - 着色 51"/>
    <w:basedOn w:val="a3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4-610">
    <w:name w:val="清单表 4 - 着色 61"/>
    <w:basedOn w:val="a3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511">
    <w:name w:val="清单表 5 深色1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110">
    <w:name w:val="清单表 5 深色 - 着色 11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210">
    <w:name w:val="清单表 5 深色 - 着色 21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310">
    <w:name w:val="清单表 5 深色 - 着色 31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410">
    <w:name w:val="清单表 5 深色 - 着色 41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510">
    <w:name w:val="清单表 5 深色 - 着色 51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610">
    <w:name w:val="清单表 5 深色 - 着色 61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610">
    <w:name w:val="清单表 6 彩色1"/>
    <w:basedOn w:val="a3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0">
    <w:name w:val="清单表 6 彩色 - 着色 11"/>
    <w:basedOn w:val="a3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6-210">
    <w:name w:val="清单表 6 彩色 - 着色 21"/>
    <w:basedOn w:val="a3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6-310">
    <w:name w:val="清单表 6 彩色 - 着色 31"/>
    <w:basedOn w:val="a3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6-410">
    <w:name w:val="清单表 6 彩色 - 着色 41"/>
    <w:basedOn w:val="a3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6-510">
    <w:name w:val="清单表 6 彩色 - 着色 51"/>
    <w:basedOn w:val="a3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6-610">
    <w:name w:val="清单表 6 彩色 - 着色 61"/>
    <w:basedOn w:val="a3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710">
    <w:name w:val="清单表 7 彩色1"/>
    <w:basedOn w:val="a3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110">
    <w:name w:val="清单表 7 彩色 - 着色 11"/>
    <w:basedOn w:val="a3"/>
    <w:uiPriority w:val="52"/>
    <w:rsid w:val="00333B97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210">
    <w:name w:val="清单表 7 彩色 - 着色 21"/>
    <w:basedOn w:val="a3"/>
    <w:uiPriority w:val="52"/>
    <w:rsid w:val="00333B97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310">
    <w:name w:val="清单表 7 彩色 - 着色 31"/>
    <w:basedOn w:val="a3"/>
    <w:uiPriority w:val="52"/>
    <w:rsid w:val="00333B97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410">
    <w:name w:val="清单表 7 彩色 - 着色 41"/>
    <w:basedOn w:val="a3"/>
    <w:uiPriority w:val="52"/>
    <w:rsid w:val="00333B97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510">
    <w:name w:val="清单表 7 彩色 - 着色 51"/>
    <w:basedOn w:val="a3"/>
    <w:uiPriority w:val="52"/>
    <w:rsid w:val="00333B97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610">
    <w:name w:val="清单表 7 彩色 - 着色 61"/>
    <w:basedOn w:val="a3"/>
    <w:uiPriority w:val="52"/>
    <w:rsid w:val="00333B97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0">
    <w:name w:val="macro"/>
    <w:link w:val="affff1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affff1">
    <w:name w:val="宏文本 字符"/>
    <w:basedOn w:val="a2"/>
    <w:link w:val="affff0"/>
    <w:uiPriority w:val="99"/>
    <w:semiHidden/>
    <w:rsid w:val="00333B97"/>
    <w:rPr>
      <w:rFonts w:ascii="Consolas" w:hAnsi="Consolas"/>
      <w:szCs w:val="20"/>
    </w:rPr>
  </w:style>
  <w:style w:type="table" w:styleId="13">
    <w:name w:val="Medium Grid 1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  <w:insideV w:val="single" w:sz="8" w:space="0" w:color="DE65AD" w:themeColor="accent1" w:themeTint="BF"/>
      </w:tblBorders>
    </w:tblPr>
    <w:tcPr>
      <w:shd w:val="clear" w:color="auto" w:fill="F4C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65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  <w:insideV w:val="single" w:sz="8" w:space="0" w:color="FFAC3F" w:themeColor="accent2" w:themeTint="BF"/>
      </w:tblBorders>
    </w:tblPr>
    <w:tcPr>
      <w:shd w:val="clear" w:color="auto" w:fill="FFE3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C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  <w:insideV w:val="single" w:sz="8" w:space="0" w:color="ADDB7B" w:themeColor="accent3" w:themeTint="BF"/>
      </w:tblBorders>
    </w:tblPr>
    <w:tcPr>
      <w:shd w:val="clear" w:color="auto" w:fill="E3F3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  <w:insideV w:val="single" w:sz="8" w:space="0" w:color="FF19FF" w:themeColor="accent5" w:themeTint="BF"/>
      </w:tblBorders>
    </w:tblPr>
    <w:tcPr>
      <w:shd w:val="clear" w:color="auto" w:fill="FFB3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  <w:insideV w:val="single" w:sz="8" w:space="0" w:color="C519FF" w:themeColor="accent6" w:themeTint="BF"/>
      </w:tblBorders>
    </w:tblPr>
    <w:tcPr>
      <w:shd w:val="clear" w:color="auto" w:fill="ECB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19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2c">
    <w:name w:val="Medium Grid 2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cPr>
      <w:shd w:val="clear" w:color="auto" w:fill="F4C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E9" w:themeFill="accent1" w:themeFillTint="33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tcBorders>
          <w:insideH w:val="single" w:sz="6" w:space="0" w:color="D43293" w:themeColor="accent1"/>
          <w:insideV w:val="single" w:sz="6" w:space="0" w:color="D43293" w:themeColor="accent1"/>
        </w:tcBorders>
        <w:shd w:val="clear" w:color="auto" w:fill="E998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cPr>
      <w:shd w:val="clear" w:color="auto" w:fill="FFE3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CB" w:themeFill="accent2" w:themeFillTint="33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tcBorders>
          <w:insideH w:val="single" w:sz="6" w:space="0" w:color="FE9100" w:themeColor="accent2"/>
          <w:insideV w:val="single" w:sz="6" w:space="0" w:color="FE9100" w:themeColor="accent2"/>
        </w:tcBorders>
        <w:shd w:val="clear" w:color="auto" w:fill="FFC7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cPr>
      <w:shd w:val="clear" w:color="auto" w:fill="E3F3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3" w:themeFillTint="33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tcBorders>
          <w:insideH w:val="single" w:sz="6" w:space="0" w:color="92D050" w:themeColor="accent3"/>
          <w:insideV w:val="single" w:sz="6" w:space="0" w:color="92D050" w:themeColor="accent3"/>
        </w:tcBorders>
        <w:shd w:val="clear" w:color="auto" w:fill="C8E7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cPr>
      <w:shd w:val="clear" w:color="auto" w:fill="FFB3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FF" w:themeFill="accent5" w:themeFillTint="33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tcBorders>
          <w:insideH w:val="single" w:sz="6" w:space="0" w:color="CC00CC" w:themeColor="accent5"/>
          <w:insideV w:val="single" w:sz="6" w:space="0" w:color="CC00CC" w:themeColor="accent5"/>
        </w:tcBorders>
        <w:shd w:val="clear" w:color="auto" w:fill="FF66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cPr>
      <w:shd w:val="clear" w:color="auto" w:fill="ECB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1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1FF" w:themeFill="accent6" w:themeFillTint="33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tcBorders>
          <w:insideH w:val="single" w:sz="6" w:space="0" w:color="9900CC" w:themeColor="accent6"/>
          <w:insideV w:val="single" w:sz="6" w:space="0" w:color="9900CC" w:themeColor="accent6"/>
        </w:tcBorders>
        <w:shd w:val="clear" w:color="auto" w:fill="D86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98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98C8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3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7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77F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FF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B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6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66FF" w:themeFill="accent6" w:themeFillTint="7F"/>
      </w:tcPr>
    </w:tblStylePr>
  </w:style>
  <w:style w:type="table" w:styleId="14">
    <w:name w:val="Medium List 1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3293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shd w:val="clear" w:color="auto" w:fill="F4CCE4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910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shd w:val="clear" w:color="auto" w:fill="FFE3BF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shd w:val="clear" w:color="auto" w:fill="E3F3D3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CC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shd w:val="clear" w:color="auto" w:fill="FFB3FF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CC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shd w:val="clear" w:color="auto" w:fill="ECB3FF" w:themeFill="accent6" w:themeFillTint="3F"/>
      </w:tcPr>
    </w:tblStylePr>
  </w:style>
  <w:style w:type="table" w:styleId="2d">
    <w:name w:val="Medium List 2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329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329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329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91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91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3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C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C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00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5">
    <w:name w:val="Medium Shading 1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2">
    <w:name w:val="Medium Shading 1 Accent 1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2">
    <w:name w:val="Medium Shading 1 Accent 2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3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2">
    <w:name w:val="Medium Shading 1 Accent 3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2">
    <w:name w:val="Medium Shading 1 Accent 4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2">
    <w:name w:val="Medium Shading 1 Accent 5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2">
    <w:name w:val="Medium Shading 1 Accent 6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e">
    <w:name w:val="Medium Shading 2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2">
    <w:name w:val="Medium Shading 2 Accent 1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2">
    <w:name w:val="Medium Shading 2 Accent 2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2">
    <w:name w:val="Medium Shading 2 Accent 3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2">
    <w:name w:val="Medium Shading 2 Accent 4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2">
    <w:name w:val="Medium Shading 2 Accent 5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2">
    <w:name w:val="Medium Shading 2 Accent 6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2">
    <w:name w:val="Message Header"/>
    <w:basedOn w:val="a1"/>
    <w:link w:val="affff3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affff3">
    <w:name w:val="信息标题 字符"/>
    <w:basedOn w:val="a2"/>
    <w:link w:val="affff2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affff4">
    <w:name w:val="No Spacing"/>
    <w:uiPriority w:val="1"/>
    <w:semiHidden/>
    <w:unhideWhenUsed/>
    <w:qFormat/>
    <w:rsid w:val="00333B97"/>
  </w:style>
  <w:style w:type="paragraph" w:styleId="affff5">
    <w:name w:val="Normal (Web)"/>
    <w:basedOn w:val="a1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affff6">
    <w:name w:val="Normal Indent"/>
    <w:basedOn w:val="a1"/>
    <w:uiPriority w:val="99"/>
    <w:semiHidden/>
    <w:unhideWhenUsed/>
    <w:rsid w:val="00333B97"/>
    <w:pPr>
      <w:ind w:left="720"/>
    </w:pPr>
  </w:style>
  <w:style w:type="paragraph" w:styleId="affff7">
    <w:name w:val="Note Heading"/>
    <w:basedOn w:val="a1"/>
    <w:next w:val="a1"/>
    <w:link w:val="affff8"/>
    <w:uiPriority w:val="99"/>
    <w:semiHidden/>
    <w:unhideWhenUsed/>
    <w:rsid w:val="00333B97"/>
  </w:style>
  <w:style w:type="character" w:customStyle="1" w:styleId="affff8">
    <w:name w:val="注释标题 字符"/>
    <w:basedOn w:val="a2"/>
    <w:link w:val="affff7"/>
    <w:uiPriority w:val="99"/>
    <w:semiHidden/>
    <w:rsid w:val="00333B97"/>
  </w:style>
  <w:style w:type="character" w:styleId="affff9">
    <w:name w:val="page number"/>
    <w:basedOn w:val="a2"/>
    <w:uiPriority w:val="99"/>
    <w:semiHidden/>
    <w:unhideWhenUsed/>
    <w:rsid w:val="00333B97"/>
  </w:style>
  <w:style w:type="table" w:customStyle="1" w:styleId="111">
    <w:name w:val="无格式表格 11"/>
    <w:basedOn w:val="a3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2">
    <w:name w:val="无格式表格 21"/>
    <w:basedOn w:val="a3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2">
    <w:name w:val="无格式表格 31"/>
    <w:basedOn w:val="a3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2">
    <w:name w:val="无格式表格 41"/>
    <w:basedOn w:val="a3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2">
    <w:name w:val="无格式表格 51"/>
    <w:basedOn w:val="a3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a">
    <w:name w:val="Plain Text"/>
    <w:basedOn w:val="a1"/>
    <w:link w:val="affffb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affffb">
    <w:name w:val="纯文本 字符"/>
    <w:basedOn w:val="a2"/>
    <w:link w:val="affffa"/>
    <w:uiPriority w:val="99"/>
    <w:semiHidden/>
    <w:rsid w:val="00333B97"/>
    <w:rPr>
      <w:rFonts w:ascii="Consolas" w:hAnsi="Consolas"/>
      <w:szCs w:val="21"/>
    </w:rPr>
  </w:style>
  <w:style w:type="paragraph" w:styleId="affffc">
    <w:name w:val="Quote"/>
    <w:basedOn w:val="a1"/>
    <w:next w:val="a1"/>
    <w:link w:val="affffd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affffd">
    <w:name w:val="引用 字符"/>
    <w:basedOn w:val="a2"/>
    <w:link w:val="affffc"/>
    <w:uiPriority w:val="29"/>
    <w:semiHidden/>
    <w:rsid w:val="00333B97"/>
    <w:rPr>
      <w:i/>
      <w:iCs/>
      <w:color w:val="404040" w:themeColor="text1" w:themeTint="BF"/>
    </w:rPr>
  </w:style>
  <w:style w:type="paragraph" w:styleId="affffe">
    <w:name w:val="Salutation"/>
    <w:basedOn w:val="a1"/>
    <w:next w:val="a1"/>
    <w:link w:val="afffff"/>
    <w:uiPriority w:val="99"/>
    <w:semiHidden/>
    <w:unhideWhenUsed/>
    <w:rsid w:val="00333B97"/>
  </w:style>
  <w:style w:type="character" w:customStyle="1" w:styleId="afffff">
    <w:name w:val="称呼 字符"/>
    <w:basedOn w:val="a2"/>
    <w:link w:val="affffe"/>
    <w:uiPriority w:val="99"/>
    <w:semiHidden/>
    <w:rsid w:val="00333B97"/>
  </w:style>
  <w:style w:type="paragraph" w:styleId="afffff0">
    <w:name w:val="Signature"/>
    <w:basedOn w:val="a1"/>
    <w:link w:val="afffff1"/>
    <w:uiPriority w:val="99"/>
    <w:semiHidden/>
    <w:unhideWhenUsed/>
    <w:rsid w:val="00333B97"/>
    <w:pPr>
      <w:ind w:left="4320"/>
    </w:pPr>
  </w:style>
  <w:style w:type="character" w:customStyle="1" w:styleId="afffff1">
    <w:name w:val="签名 字符"/>
    <w:basedOn w:val="a2"/>
    <w:link w:val="afffff0"/>
    <w:uiPriority w:val="99"/>
    <w:semiHidden/>
    <w:rsid w:val="00333B97"/>
  </w:style>
  <w:style w:type="paragraph" w:styleId="afffff2">
    <w:name w:val="Subtitle"/>
    <w:basedOn w:val="a1"/>
    <w:next w:val="a1"/>
    <w:link w:val="afffff3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fff3">
    <w:name w:val="副标题 字符"/>
    <w:basedOn w:val="a2"/>
    <w:link w:val="afffff2"/>
    <w:uiPriority w:val="11"/>
    <w:semiHidden/>
    <w:rsid w:val="00333B97"/>
    <w:rPr>
      <w:color w:val="5A5A5A" w:themeColor="text1" w:themeTint="A5"/>
      <w:spacing w:val="15"/>
    </w:rPr>
  </w:style>
  <w:style w:type="character" w:styleId="afffff4">
    <w:name w:val="Subtle Emphasis"/>
    <w:basedOn w:val="a2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afffff5">
    <w:name w:val="Subtle Reference"/>
    <w:basedOn w:val="a2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16">
    <w:name w:val="Table 3D effects 1"/>
    <w:basedOn w:val="a3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3D effects 2"/>
    <w:basedOn w:val="a3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3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lassic 2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3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3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3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3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3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3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3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3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3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6">
    <w:name w:val="Table Contemporary"/>
    <w:basedOn w:val="a3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7">
    <w:name w:val="Table Elegant"/>
    <w:basedOn w:val="a3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8">
    <w:name w:val="Table Grid"/>
    <w:basedOn w:val="a3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a">
    <w:name w:val="Table Grid 1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3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3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b">
    <w:name w:val="网格型浅色1"/>
    <w:basedOn w:val="a3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c">
    <w:name w:val="Table List 1"/>
    <w:basedOn w:val="a3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List 2"/>
    <w:basedOn w:val="a3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List 3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List 4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8">
    <w:name w:val="Table List 5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4">
    <w:name w:val="Table List 6"/>
    <w:basedOn w:val="a3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4">
    <w:name w:val="Table List 7"/>
    <w:basedOn w:val="a3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3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9">
    <w:name w:val="table of authorities"/>
    <w:basedOn w:val="a1"/>
    <w:next w:val="a1"/>
    <w:uiPriority w:val="99"/>
    <w:semiHidden/>
    <w:unhideWhenUsed/>
    <w:rsid w:val="00333B97"/>
    <w:pPr>
      <w:ind w:left="220" w:hanging="220"/>
    </w:pPr>
  </w:style>
  <w:style w:type="paragraph" w:styleId="afffffa">
    <w:name w:val="table of figures"/>
    <w:basedOn w:val="a1"/>
    <w:next w:val="a1"/>
    <w:uiPriority w:val="99"/>
    <w:semiHidden/>
    <w:unhideWhenUsed/>
    <w:rsid w:val="00333B97"/>
  </w:style>
  <w:style w:type="table" w:styleId="afffffb">
    <w:name w:val="Table Professional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imple 1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3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ubtle 1"/>
    <w:basedOn w:val="a3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3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Table Theme"/>
    <w:basedOn w:val="a3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">
    <w:name w:val="Table Web 1"/>
    <w:basedOn w:val="a3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Web 2"/>
    <w:basedOn w:val="a3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Web 3"/>
    <w:basedOn w:val="a3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d">
    <w:name w:val="Title"/>
    <w:basedOn w:val="a1"/>
    <w:next w:val="a1"/>
    <w:link w:val="afffffe"/>
    <w:uiPriority w:val="10"/>
    <w:semiHidden/>
    <w:unhideWhenUsed/>
    <w:qFormat/>
    <w:rsid w:val="00333B97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fffffe">
    <w:name w:val="标题 字符"/>
    <w:basedOn w:val="a2"/>
    <w:link w:val="afffffd"/>
    <w:uiPriority w:val="10"/>
    <w:semiHidden/>
    <w:rsid w:val="00333B9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affffff">
    <w:name w:val="toa heading"/>
    <w:basedOn w:val="a1"/>
    <w:next w:val="a1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f0">
    <w:name w:val="toc 1"/>
    <w:basedOn w:val="a1"/>
    <w:next w:val="a1"/>
    <w:autoRedefine/>
    <w:uiPriority w:val="39"/>
    <w:semiHidden/>
    <w:unhideWhenUsed/>
    <w:rsid w:val="00333B97"/>
    <w:pPr>
      <w:spacing w:after="100"/>
    </w:pPr>
  </w:style>
  <w:style w:type="paragraph" w:styleId="2f8">
    <w:name w:val="toc 2"/>
    <w:basedOn w:val="a1"/>
    <w:next w:val="a1"/>
    <w:autoRedefine/>
    <w:uiPriority w:val="39"/>
    <w:semiHidden/>
    <w:unhideWhenUsed/>
    <w:rsid w:val="00333B97"/>
    <w:pPr>
      <w:spacing w:after="100"/>
      <w:ind w:left="220"/>
    </w:pPr>
  </w:style>
  <w:style w:type="paragraph" w:styleId="3f3">
    <w:name w:val="toc 3"/>
    <w:basedOn w:val="a1"/>
    <w:next w:val="a1"/>
    <w:autoRedefine/>
    <w:uiPriority w:val="39"/>
    <w:semiHidden/>
    <w:unhideWhenUsed/>
    <w:rsid w:val="00333B97"/>
    <w:pPr>
      <w:spacing w:after="100"/>
      <w:ind w:left="440"/>
    </w:pPr>
  </w:style>
  <w:style w:type="paragraph" w:styleId="4a">
    <w:name w:val="toc 4"/>
    <w:basedOn w:val="a1"/>
    <w:next w:val="a1"/>
    <w:autoRedefine/>
    <w:uiPriority w:val="39"/>
    <w:semiHidden/>
    <w:unhideWhenUsed/>
    <w:rsid w:val="00333B97"/>
    <w:pPr>
      <w:spacing w:after="100"/>
      <w:ind w:left="660"/>
    </w:pPr>
  </w:style>
  <w:style w:type="paragraph" w:styleId="59">
    <w:name w:val="toc 5"/>
    <w:basedOn w:val="a1"/>
    <w:next w:val="a1"/>
    <w:autoRedefine/>
    <w:uiPriority w:val="39"/>
    <w:semiHidden/>
    <w:unhideWhenUsed/>
    <w:rsid w:val="00333B97"/>
    <w:pPr>
      <w:spacing w:after="100"/>
      <w:ind w:left="880"/>
    </w:pPr>
  </w:style>
  <w:style w:type="paragraph" w:styleId="65">
    <w:name w:val="toc 6"/>
    <w:basedOn w:val="a1"/>
    <w:next w:val="a1"/>
    <w:autoRedefine/>
    <w:uiPriority w:val="39"/>
    <w:semiHidden/>
    <w:unhideWhenUsed/>
    <w:rsid w:val="00333B97"/>
    <w:pPr>
      <w:spacing w:after="100"/>
      <w:ind w:left="1100"/>
    </w:pPr>
  </w:style>
  <w:style w:type="paragraph" w:styleId="75">
    <w:name w:val="toc 7"/>
    <w:basedOn w:val="a1"/>
    <w:next w:val="a1"/>
    <w:autoRedefine/>
    <w:uiPriority w:val="39"/>
    <w:semiHidden/>
    <w:unhideWhenUsed/>
    <w:rsid w:val="00333B97"/>
    <w:pPr>
      <w:spacing w:after="100"/>
      <w:ind w:left="1320"/>
    </w:pPr>
  </w:style>
  <w:style w:type="paragraph" w:styleId="84">
    <w:name w:val="toc 8"/>
    <w:basedOn w:val="a1"/>
    <w:next w:val="a1"/>
    <w:autoRedefine/>
    <w:uiPriority w:val="39"/>
    <w:semiHidden/>
    <w:unhideWhenUsed/>
    <w:rsid w:val="00333B97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333B97"/>
    <w:pPr>
      <w:spacing w:after="100"/>
      <w:ind w:left="1760"/>
    </w:pPr>
  </w:style>
  <w:style w:type="paragraph" w:styleId="TOC">
    <w:name w:val="TOC Heading"/>
    <w:basedOn w:val="1"/>
    <w:next w:val="a1"/>
    <w:uiPriority w:val="39"/>
    <w:semiHidden/>
    <w:unhideWhenUsed/>
    <w:qFormat/>
    <w:rsid w:val="00333B9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8BCF059FAE24D38B723189348A34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68FBD-ED6E-4A29-88AE-A9B10B1BC892}"/>
      </w:docPartPr>
      <w:docPartBody>
        <w:p w:rsidR="0048747D" w:rsidRDefault="004C02DF" w:rsidP="004C02DF">
          <w:pPr>
            <w:pStyle w:val="68BCF059FAE24D38B723189348A345DC34"/>
          </w:pPr>
          <w:r w:rsidRPr="00383F6E">
            <w:rPr>
              <w:rFonts w:asciiTheme="minorEastAsia" w:hAnsiTheme="minorEastAsia"/>
              <w:lang w:val="zh-CN" w:bidi="zh-CN"/>
            </w:rPr>
            <w:t>你的姓名</w:t>
          </w:r>
        </w:p>
      </w:docPartBody>
    </w:docPart>
    <w:docPart>
      <w:docPartPr>
        <w:name w:val="25711D6A6F98415AB748D678F93F4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6D5E6-5EFC-40D1-81ED-21813B9564C8}"/>
      </w:docPartPr>
      <w:docPartBody>
        <w:p w:rsidR="0048747D" w:rsidRDefault="004C02DF" w:rsidP="004C02DF">
          <w:pPr>
            <w:pStyle w:val="25711D6A6F98415AB748D678F93F4B5234"/>
          </w:pPr>
          <w:r w:rsidRPr="00383F6E">
            <w:rPr>
              <w:rFonts w:asciiTheme="minorEastAsia" w:hAnsiTheme="minorEastAsia"/>
              <w:lang w:val="zh-CN" w:bidi="zh-CN"/>
            </w:rPr>
            <w:t>省/市/自治区，市/县，街道地址，邮政编码</w:t>
          </w:r>
        </w:p>
      </w:docPartBody>
    </w:docPart>
    <w:docPart>
      <w:docPartPr>
        <w:name w:val="4898521E74CA4AC4A665777C91565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67839-0D96-41CA-B1A4-F8798991B21F}"/>
      </w:docPartPr>
      <w:docPartBody>
        <w:p w:rsidR="0048747D" w:rsidRDefault="004C02DF" w:rsidP="004C02DF">
          <w:pPr>
            <w:pStyle w:val="4898521E74CA4AC4A665777C91565A5334"/>
          </w:pPr>
          <w:r w:rsidRPr="00383F6E">
            <w:rPr>
              <w:rFonts w:asciiTheme="minorEastAsia" w:hAnsiTheme="minorEastAsia"/>
              <w:lang w:val="zh-CN" w:bidi="zh-CN"/>
            </w:rPr>
            <w:t>电话号码</w:t>
          </w:r>
        </w:p>
      </w:docPartBody>
    </w:docPart>
    <w:docPart>
      <w:docPartPr>
        <w:name w:val="0F54E8A6A3F14036A587252711B66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0600E-72B1-4271-9EA4-FE9A85840891}"/>
      </w:docPartPr>
      <w:docPartBody>
        <w:p w:rsidR="0048747D" w:rsidRDefault="004C02DF" w:rsidP="004C02DF">
          <w:pPr>
            <w:pStyle w:val="0F54E8A6A3F14036A587252711B66C0A34"/>
          </w:pPr>
          <w:r w:rsidRPr="00383F6E">
            <w:rPr>
              <w:rFonts w:asciiTheme="minorEastAsia" w:hAnsiTheme="minorEastAsia"/>
              <w:lang w:val="zh-CN" w:bidi="zh-CN"/>
            </w:rPr>
            <w:t>电子邮件</w:t>
          </w:r>
        </w:p>
      </w:docPartBody>
    </w:docPart>
    <w:docPart>
      <w:docPartPr>
        <w:name w:val="FB81FE586FD54529AA77747711048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C7A47-DA3C-4017-A429-C8276342D1D3}"/>
      </w:docPartPr>
      <w:docPartBody>
        <w:p w:rsidR="0048747D" w:rsidRDefault="004C02DF" w:rsidP="004C02DF">
          <w:pPr>
            <w:pStyle w:val="FB81FE586FD54529AA7774771104898234"/>
          </w:pPr>
          <w:r w:rsidRPr="008D6158">
            <w:rPr>
              <w:rFonts w:asciiTheme="minorEastAsia" w:hAnsiTheme="minorEastAsia"/>
              <w:lang w:bidi="zh-CN"/>
            </w:rPr>
            <w:t>@</w:t>
          </w:r>
          <w:r>
            <w:rPr>
              <w:rFonts w:asciiTheme="minorEastAsia" w:hAnsiTheme="minorEastAsia"/>
              <w:lang w:bidi="zh-CN"/>
            </w:rPr>
            <w:t>微博</w:t>
          </w:r>
        </w:p>
      </w:docPartBody>
    </w:docPart>
    <w:docPart>
      <w:docPartPr>
        <w:name w:val="C74D7865BE4F4738928AA93E1B794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834ED-B90F-4785-9C1B-6A566115040A}"/>
      </w:docPartPr>
      <w:docPartBody>
        <w:p w:rsidR="0048747D" w:rsidRDefault="004C02DF" w:rsidP="004C02DF">
          <w:pPr>
            <w:pStyle w:val="C74D7865BE4F4738928AA93E1B7940C634"/>
          </w:pPr>
          <w:r>
            <w:rPr>
              <w:rFonts w:asciiTheme="minorEastAsia" w:hAnsiTheme="minorEastAsia"/>
              <w:lang w:val="zh-CN" w:bidi="zh-CN"/>
            </w:rPr>
            <w:t>微博</w:t>
          </w:r>
          <w:r w:rsidRPr="00383F6E">
            <w:rPr>
              <w:rFonts w:asciiTheme="minorEastAsia" w:hAnsiTheme="minorEastAsia"/>
              <w:lang w:val="zh-CN" w:bidi="zh-CN"/>
            </w:rPr>
            <w:t>图柄</w:t>
          </w:r>
        </w:p>
      </w:docPartBody>
    </w:docPart>
    <w:docPart>
      <w:docPartPr>
        <w:name w:val="911EF5089B3F41BEA8242E1E5275D9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C2F64-8308-4A84-8A53-00801D11DEDB}"/>
      </w:docPartPr>
      <w:docPartBody>
        <w:p w:rsidR="0048747D" w:rsidRDefault="004C02DF" w:rsidP="004C02DF">
          <w:pPr>
            <w:pStyle w:val="911EF5089B3F41BEA8242E1E5275D9F234"/>
          </w:pPr>
          <w:r>
            <w:rPr>
              <w:rFonts w:asciiTheme="minorEastAsia" w:hAnsiTheme="minorEastAsia"/>
              <w:lang w:val="zh-CN" w:bidi="zh-CN"/>
            </w:rPr>
            <w:t>Web</w:t>
          </w:r>
          <w:r w:rsidRPr="00383F6E">
            <w:rPr>
              <w:rFonts w:asciiTheme="minorEastAsia" w:hAnsiTheme="minorEastAsia"/>
              <w:lang w:val="zh-CN" w:bidi="zh-CN"/>
            </w:rPr>
            <w:t>地址</w:t>
          </w:r>
        </w:p>
      </w:docPartBody>
    </w:docPart>
    <w:docPart>
      <w:docPartPr>
        <w:name w:val="C2228C0B858444C989F9A523BB2C46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BA533-1213-4F84-A16C-F672442A54AD}"/>
      </w:docPartPr>
      <w:docPartBody>
        <w:p w:rsidR="0048747D" w:rsidRDefault="004C02DF" w:rsidP="004C02DF">
          <w:pPr>
            <w:pStyle w:val="C2228C0B858444C989F9A523BB2C460634"/>
          </w:pPr>
          <w:r w:rsidRPr="00383F6E">
            <w:rPr>
              <w:rFonts w:asciiTheme="minorEastAsia" w:hAnsiTheme="minorEastAsia"/>
              <w:lang w:val="zh-CN" w:bidi="zh-CN"/>
            </w:rPr>
            <w:t>你的姓名</w:t>
          </w:r>
        </w:p>
      </w:docPartBody>
    </w:docPart>
    <w:docPart>
      <w:docPartPr>
        <w:name w:val="53A276C4141143D49EFA007782EA94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4767E-C923-4078-9A82-30B9DD3C019D}"/>
      </w:docPartPr>
      <w:docPartBody>
        <w:p w:rsidR="0048747D" w:rsidRDefault="004C02DF" w:rsidP="004C02DF">
          <w:pPr>
            <w:pStyle w:val="53A276C4141143D49EFA007782EA94F534"/>
          </w:pPr>
          <w:r w:rsidRPr="00383F6E">
            <w:rPr>
              <w:rFonts w:asciiTheme="minorEastAsia" w:hAnsiTheme="minorEastAsia"/>
              <w:lang w:val="zh-CN" w:bidi="zh-CN"/>
            </w:rPr>
            <w:t>省/市/自治区，市/县，街道地址，邮政编码</w:t>
          </w:r>
        </w:p>
      </w:docPartBody>
    </w:docPart>
    <w:docPart>
      <w:docPartPr>
        <w:name w:val="4671580BFA054C7FAA7068F885187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ACC17-13CC-455C-99F3-072540C53153}"/>
      </w:docPartPr>
      <w:docPartBody>
        <w:p w:rsidR="0048747D" w:rsidRDefault="004C02DF" w:rsidP="004C02DF">
          <w:pPr>
            <w:pStyle w:val="4671580BFA054C7FAA7068F88518775B34"/>
          </w:pPr>
          <w:r w:rsidRPr="00383F6E">
            <w:rPr>
              <w:rFonts w:asciiTheme="minorEastAsia" w:hAnsiTheme="minorEastAsia"/>
              <w:lang w:val="zh-CN" w:bidi="zh-CN"/>
            </w:rPr>
            <w:t>电话号码</w:t>
          </w:r>
        </w:p>
      </w:docPartBody>
    </w:docPart>
    <w:docPart>
      <w:docPartPr>
        <w:name w:val="F56CBFCB43C04DDE81B4214A724DE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A78CC-2C21-4D20-AC15-D22E06FFD9EC}"/>
      </w:docPartPr>
      <w:docPartBody>
        <w:p w:rsidR="0048747D" w:rsidRDefault="004C02DF" w:rsidP="004C02DF">
          <w:pPr>
            <w:pStyle w:val="F56CBFCB43C04DDE81B4214A724DEAD534"/>
          </w:pPr>
          <w:r w:rsidRPr="00383F6E">
            <w:rPr>
              <w:rFonts w:asciiTheme="minorEastAsia" w:hAnsiTheme="minorEastAsia"/>
              <w:lang w:val="zh-CN" w:bidi="zh-CN"/>
            </w:rPr>
            <w:t>电子邮件</w:t>
          </w:r>
        </w:p>
      </w:docPartBody>
    </w:docPart>
    <w:docPart>
      <w:docPartPr>
        <w:name w:val="17D090E138D14D3EB660095525D60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47153-8E1A-474B-88F8-E0D236F2338C}"/>
      </w:docPartPr>
      <w:docPartBody>
        <w:p w:rsidR="0048747D" w:rsidRDefault="004C02DF" w:rsidP="004C02DF">
          <w:pPr>
            <w:pStyle w:val="17D090E138D14D3EB660095525D60E7834"/>
          </w:pPr>
          <w:r w:rsidRPr="008D6158">
            <w:rPr>
              <w:rFonts w:asciiTheme="minorEastAsia" w:hAnsiTheme="minorEastAsia"/>
              <w:lang w:bidi="zh-CN"/>
            </w:rPr>
            <w:t>@</w:t>
          </w:r>
          <w:r>
            <w:rPr>
              <w:rFonts w:asciiTheme="minorEastAsia" w:hAnsiTheme="minorEastAsia"/>
              <w:lang w:bidi="zh-CN"/>
            </w:rPr>
            <w:t>微博</w:t>
          </w:r>
        </w:p>
      </w:docPartBody>
    </w:docPart>
    <w:docPart>
      <w:docPartPr>
        <w:name w:val="06FB2EE686D3459987362FB395980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D60B4-C73C-4E86-9C0A-008DD711290B}"/>
      </w:docPartPr>
      <w:docPartBody>
        <w:p w:rsidR="0048747D" w:rsidRDefault="004C02DF" w:rsidP="004C02DF">
          <w:pPr>
            <w:pStyle w:val="06FB2EE686D3459987362FB395980A9834"/>
          </w:pPr>
          <w:r>
            <w:rPr>
              <w:rFonts w:asciiTheme="minorEastAsia" w:hAnsiTheme="minorEastAsia"/>
              <w:lang w:val="zh-CN" w:bidi="zh-CN"/>
            </w:rPr>
            <w:t>微博</w:t>
          </w:r>
          <w:r w:rsidRPr="00383F6E">
            <w:rPr>
              <w:rFonts w:asciiTheme="minorEastAsia" w:hAnsiTheme="minorEastAsia"/>
              <w:lang w:val="zh-CN" w:bidi="zh-CN"/>
            </w:rPr>
            <w:t>图柄</w:t>
          </w:r>
        </w:p>
      </w:docPartBody>
    </w:docPart>
    <w:docPart>
      <w:docPartPr>
        <w:name w:val="D289354F1BB84BC9875E89BE1142A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57C359-4813-4F75-B06B-F3F2B8CAF5C6}"/>
      </w:docPartPr>
      <w:docPartBody>
        <w:p w:rsidR="0048747D" w:rsidRDefault="004C02DF" w:rsidP="004C02DF">
          <w:pPr>
            <w:pStyle w:val="D289354F1BB84BC9875E89BE1142A0FE34"/>
          </w:pPr>
          <w:r>
            <w:rPr>
              <w:rFonts w:asciiTheme="minorEastAsia" w:hAnsiTheme="minorEastAsia"/>
              <w:lang w:val="zh-CN" w:bidi="zh-CN"/>
            </w:rPr>
            <w:t>Web</w:t>
          </w:r>
          <w:r w:rsidRPr="00383F6E">
            <w:rPr>
              <w:rFonts w:asciiTheme="minorEastAsia" w:hAnsiTheme="minorEastAsia"/>
              <w:lang w:val="zh-CN" w:bidi="zh-CN"/>
            </w:rPr>
            <w:t>地址</w:t>
          </w:r>
        </w:p>
      </w:docPartBody>
    </w:docPart>
    <w:docPart>
      <w:docPartPr>
        <w:name w:val="836D6C47AFCA41A094B41410546A9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E5F53-8EAE-46A2-BE34-5D4391789C85}"/>
      </w:docPartPr>
      <w:docPartBody>
        <w:p w:rsidR="0048747D" w:rsidRDefault="004C02DF" w:rsidP="004C02DF">
          <w:pPr>
            <w:pStyle w:val="836D6C47AFCA41A094B41410546A962A34"/>
          </w:pPr>
          <w:r w:rsidRPr="00383F6E">
            <w:rPr>
              <w:rFonts w:asciiTheme="minorEastAsia" w:hAnsiTheme="minorEastAsia"/>
              <w:lang w:val="zh-CN" w:bidi="zh-CN"/>
            </w:rPr>
            <w:t>你的姓名</w:t>
          </w:r>
        </w:p>
      </w:docPartBody>
    </w:docPart>
    <w:docPart>
      <w:docPartPr>
        <w:name w:val="1DF3A65F52D8470C86C62BCABDB24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A7BC2-E9A8-4EAF-BACA-AE7FC1E9DF94}"/>
      </w:docPartPr>
      <w:docPartBody>
        <w:p w:rsidR="0048747D" w:rsidRDefault="004C02DF" w:rsidP="004C02DF">
          <w:pPr>
            <w:pStyle w:val="1DF3A65F52D8470C86C62BCABDB24B3F34"/>
          </w:pPr>
          <w:r w:rsidRPr="00383F6E">
            <w:rPr>
              <w:rFonts w:asciiTheme="minorEastAsia" w:hAnsiTheme="minorEastAsia"/>
              <w:lang w:val="zh-CN" w:bidi="zh-CN"/>
            </w:rPr>
            <w:t>省/市/自治区，市/县，街道地址，邮政编码</w:t>
          </w:r>
        </w:p>
      </w:docPartBody>
    </w:docPart>
    <w:docPart>
      <w:docPartPr>
        <w:name w:val="134BFA88A48D48BD88B0FBD0321AAB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1AF1EF-16B8-4793-9276-78CA858AC7C2}"/>
      </w:docPartPr>
      <w:docPartBody>
        <w:p w:rsidR="0048747D" w:rsidRDefault="004C02DF" w:rsidP="004C02DF">
          <w:pPr>
            <w:pStyle w:val="134BFA88A48D48BD88B0FBD0321AABAF34"/>
          </w:pPr>
          <w:r w:rsidRPr="00383F6E">
            <w:rPr>
              <w:rFonts w:asciiTheme="minorEastAsia" w:hAnsiTheme="minorEastAsia"/>
              <w:lang w:val="zh-CN" w:bidi="zh-CN"/>
            </w:rPr>
            <w:t>电话号码</w:t>
          </w:r>
        </w:p>
      </w:docPartBody>
    </w:docPart>
    <w:docPart>
      <w:docPartPr>
        <w:name w:val="CADD01BD0BAA4502B5CEE90C8B4DF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C9A44-326B-4FE1-8512-B29EA4520C65}"/>
      </w:docPartPr>
      <w:docPartBody>
        <w:p w:rsidR="0048747D" w:rsidRDefault="004C02DF" w:rsidP="004C02DF">
          <w:pPr>
            <w:pStyle w:val="CADD01BD0BAA4502B5CEE90C8B4DF70234"/>
          </w:pPr>
          <w:r w:rsidRPr="00383F6E">
            <w:rPr>
              <w:rFonts w:asciiTheme="minorEastAsia" w:hAnsiTheme="minorEastAsia"/>
              <w:lang w:val="zh-CN" w:bidi="zh-CN"/>
            </w:rPr>
            <w:t>电子邮件</w:t>
          </w:r>
        </w:p>
      </w:docPartBody>
    </w:docPart>
    <w:docPart>
      <w:docPartPr>
        <w:name w:val="75EEEB20F5B34D7D9ECF85192353B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330D39-CC6D-4E46-B180-9B968471C56F}"/>
      </w:docPartPr>
      <w:docPartBody>
        <w:p w:rsidR="0048747D" w:rsidRDefault="004C02DF" w:rsidP="004C02DF">
          <w:pPr>
            <w:pStyle w:val="75EEEB20F5B34D7D9ECF85192353BACE34"/>
          </w:pPr>
          <w:r w:rsidRPr="008D6158">
            <w:rPr>
              <w:rFonts w:asciiTheme="minorEastAsia" w:hAnsiTheme="minorEastAsia"/>
              <w:lang w:bidi="zh-CN"/>
            </w:rPr>
            <w:t>@</w:t>
          </w:r>
          <w:r>
            <w:rPr>
              <w:rFonts w:asciiTheme="minorEastAsia" w:hAnsiTheme="minorEastAsia"/>
              <w:lang w:bidi="zh-CN"/>
            </w:rPr>
            <w:t>微博</w:t>
          </w:r>
        </w:p>
      </w:docPartBody>
    </w:docPart>
    <w:docPart>
      <w:docPartPr>
        <w:name w:val="3A5941D2D55C45FEBE8B22F3CAB73F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D8C66-9599-48B9-A4F7-C54F84CFA66C}"/>
      </w:docPartPr>
      <w:docPartBody>
        <w:p w:rsidR="0048747D" w:rsidRDefault="004C02DF" w:rsidP="004C02DF">
          <w:pPr>
            <w:pStyle w:val="3A5941D2D55C45FEBE8B22F3CAB73FFA34"/>
          </w:pPr>
          <w:r>
            <w:rPr>
              <w:rFonts w:asciiTheme="minorEastAsia" w:hAnsiTheme="minorEastAsia"/>
              <w:lang w:val="zh-CN" w:bidi="zh-CN"/>
            </w:rPr>
            <w:t>微博</w:t>
          </w:r>
          <w:r w:rsidRPr="00383F6E">
            <w:rPr>
              <w:rFonts w:asciiTheme="minorEastAsia" w:hAnsiTheme="minorEastAsia"/>
              <w:lang w:val="zh-CN" w:bidi="zh-CN"/>
            </w:rPr>
            <w:t>图柄</w:t>
          </w:r>
        </w:p>
      </w:docPartBody>
    </w:docPart>
    <w:docPart>
      <w:docPartPr>
        <w:name w:val="88B138ABF5D544D99696E0454D8FF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FAA0D0-05D8-4B24-A6A3-00F796DCB6F3}"/>
      </w:docPartPr>
      <w:docPartBody>
        <w:p w:rsidR="0048747D" w:rsidRDefault="004C02DF" w:rsidP="004C02DF">
          <w:pPr>
            <w:pStyle w:val="88B138ABF5D544D99696E0454D8FF87D34"/>
          </w:pPr>
          <w:r>
            <w:rPr>
              <w:rFonts w:asciiTheme="minorEastAsia" w:hAnsiTheme="minorEastAsia"/>
              <w:lang w:val="zh-CN" w:bidi="zh-CN"/>
            </w:rPr>
            <w:t>Web</w:t>
          </w:r>
          <w:r w:rsidRPr="00383F6E">
            <w:rPr>
              <w:rFonts w:asciiTheme="minorEastAsia" w:hAnsiTheme="minorEastAsia"/>
              <w:lang w:val="zh-CN" w:bidi="zh-CN"/>
            </w:rPr>
            <w:t>地址</w:t>
          </w:r>
        </w:p>
      </w:docPartBody>
    </w:docPart>
    <w:docPart>
      <w:docPartPr>
        <w:name w:val="7A974F08C62D4BBD81F5BDD505CD92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D0380-259F-4445-8E9A-CC2B54E51172}"/>
      </w:docPartPr>
      <w:docPartBody>
        <w:p w:rsidR="0048747D" w:rsidRDefault="004C02DF" w:rsidP="004C02DF">
          <w:pPr>
            <w:pStyle w:val="7A974F08C62D4BBD81F5BDD505CD927434"/>
          </w:pPr>
          <w:r w:rsidRPr="00383F6E">
            <w:rPr>
              <w:rFonts w:asciiTheme="minorEastAsia" w:hAnsiTheme="minorEastAsia"/>
              <w:lang w:val="zh-CN" w:bidi="zh-CN"/>
            </w:rPr>
            <w:t>你的姓名</w:t>
          </w:r>
        </w:p>
      </w:docPartBody>
    </w:docPart>
    <w:docPart>
      <w:docPartPr>
        <w:name w:val="D2415796CDBA4AA0A351502C43CF6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E8637-DDE8-4DE0-8284-BB0D0E89C4AA}"/>
      </w:docPartPr>
      <w:docPartBody>
        <w:p w:rsidR="0048747D" w:rsidRDefault="004C02DF" w:rsidP="004C02DF">
          <w:pPr>
            <w:pStyle w:val="D2415796CDBA4AA0A351502C43CF6C7A34"/>
          </w:pPr>
          <w:r w:rsidRPr="00383F6E">
            <w:rPr>
              <w:rFonts w:asciiTheme="minorEastAsia" w:hAnsiTheme="minorEastAsia"/>
              <w:lang w:val="zh-CN" w:bidi="zh-CN"/>
            </w:rPr>
            <w:t>省/市/自治区，市/县，街道地址，邮政编码</w:t>
          </w:r>
        </w:p>
      </w:docPartBody>
    </w:docPart>
    <w:docPart>
      <w:docPartPr>
        <w:name w:val="020B52A457F5451AB58C708547393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F7E93-8118-427A-A6D1-F7C245E668FE}"/>
      </w:docPartPr>
      <w:docPartBody>
        <w:p w:rsidR="0048747D" w:rsidRDefault="004C02DF" w:rsidP="004C02DF">
          <w:pPr>
            <w:pStyle w:val="020B52A457F5451AB58C7085473939BC34"/>
          </w:pPr>
          <w:r w:rsidRPr="00383F6E">
            <w:rPr>
              <w:rFonts w:asciiTheme="minorEastAsia" w:hAnsiTheme="minorEastAsia"/>
              <w:lang w:val="zh-CN" w:bidi="zh-CN"/>
            </w:rPr>
            <w:t>电话号码</w:t>
          </w:r>
        </w:p>
      </w:docPartBody>
    </w:docPart>
    <w:docPart>
      <w:docPartPr>
        <w:name w:val="5C0376686605443687D41A0513C26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0FCAD-B1BD-4F23-AE94-53A6EC015E0C}"/>
      </w:docPartPr>
      <w:docPartBody>
        <w:p w:rsidR="0048747D" w:rsidRDefault="004C02DF" w:rsidP="004C02DF">
          <w:pPr>
            <w:pStyle w:val="5C0376686605443687D41A0513C260E134"/>
          </w:pPr>
          <w:r w:rsidRPr="00383F6E">
            <w:rPr>
              <w:rFonts w:asciiTheme="minorEastAsia" w:hAnsiTheme="minorEastAsia"/>
              <w:lang w:val="zh-CN" w:bidi="zh-CN"/>
            </w:rPr>
            <w:t>电子邮件</w:t>
          </w:r>
        </w:p>
      </w:docPartBody>
    </w:docPart>
    <w:docPart>
      <w:docPartPr>
        <w:name w:val="BC970D8AC53D472785F0A450AB279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9DDE3-4108-406A-9C2A-289CCA284525}"/>
      </w:docPartPr>
      <w:docPartBody>
        <w:p w:rsidR="0048747D" w:rsidRDefault="004C02DF" w:rsidP="004C02DF">
          <w:pPr>
            <w:pStyle w:val="BC970D8AC53D472785F0A450AB27948A34"/>
          </w:pPr>
          <w:r w:rsidRPr="008D6158">
            <w:rPr>
              <w:rFonts w:asciiTheme="minorEastAsia" w:hAnsiTheme="minorEastAsia"/>
              <w:lang w:bidi="zh-CN"/>
            </w:rPr>
            <w:t>@</w:t>
          </w:r>
          <w:r>
            <w:rPr>
              <w:rFonts w:asciiTheme="minorEastAsia" w:hAnsiTheme="minorEastAsia"/>
              <w:lang w:bidi="zh-CN"/>
            </w:rPr>
            <w:t>微博</w:t>
          </w:r>
        </w:p>
      </w:docPartBody>
    </w:docPart>
    <w:docPart>
      <w:docPartPr>
        <w:name w:val="4B3224B26F5F46889EF536831E18A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00B98-FB7B-468C-9BC8-0BE74215A2F2}"/>
      </w:docPartPr>
      <w:docPartBody>
        <w:p w:rsidR="0048747D" w:rsidRDefault="004C02DF" w:rsidP="004C02DF">
          <w:pPr>
            <w:pStyle w:val="4B3224B26F5F46889EF536831E18AE3734"/>
          </w:pPr>
          <w:r>
            <w:rPr>
              <w:rFonts w:asciiTheme="minorEastAsia" w:hAnsiTheme="minorEastAsia"/>
              <w:lang w:val="zh-CN" w:bidi="zh-CN"/>
            </w:rPr>
            <w:t>微博</w:t>
          </w:r>
          <w:r w:rsidRPr="00383F6E">
            <w:rPr>
              <w:rFonts w:asciiTheme="minorEastAsia" w:hAnsiTheme="minorEastAsia"/>
              <w:lang w:val="zh-CN" w:bidi="zh-CN"/>
            </w:rPr>
            <w:t>图柄</w:t>
          </w:r>
        </w:p>
      </w:docPartBody>
    </w:docPart>
    <w:docPart>
      <w:docPartPr>
        <w:name w:val="DC98B87CCAD043D68524DEB180079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D5BE44-23B7-47FB-A285-2960F06AF167}"/>
      </w:docPartPr>
      <w:docPartBody>
        <w:p w:rsidR="0048747D" w:rsidRDefault="004C02DF" w:rsidP="004C02DF">
          <w:pPr>
            <w:pStyle w:val="DC98B87CCAD043D68524DEB18007900534"/>
          </w:pPr>
          <w:r>
            <w:rPr>
              <w:rFonts w:asciiTheme="minorEastAsia" w:hAnsiTheme="minorEastAsia"/>
              <w:lang w:val="zh-CN" w:bidi="zh-CN"/>
            </w:rPr>
            <w:t>Web</w:t>
          </w:r>
          <w:r w:rsidRPr="00383F6E">
            <w:rPr>
              <w:rFonts w:asciiTheme="minorEastAsia" w:hAnsiTheme="minorEastAsia"/>
              <w:lang w:val="zh-CN" w:bidi="zh-CN"/>
            </w:rPr>
            <w:t>地址</w:t>
          </w:r>
        </w:p>
      </w:docPartBody>
    </w:docPart>
    <w:docPart>
      <w:docPartPr>
        <w:name w:val="0CE4CD22C26E47B285FE50FC9856D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AF1C6-388A-4298-9D76-26567D8EDFB5}"/>
      </w:docPartPr>
      <w:docPartBody>
        <w:p w:rsidR="0048747D" w:rsidRDefault="004C02DF" w:rsidP="004C02DF">
          <w:pPr>
            <w:pStyle w:val="0CE4CD22C26E47B285FE50FC9856DF5534"/>
          </w:pPr>
          <w:r w:rsidRPr="00383F6E">
            <w:rPr>
              <w:rFonts w:asciiTheme="minorEastAsia" w:hAnsiTheme="minorEastAsia"/>
              <w:lang w:val="zh-CN" w:bidi="zh-CN"/>
            </w:rPr>
            <w:t>你的姓名</w:t>
          </w:r>
        </w:p>
      </w:docPartBody>
    </w:docPart>
    <w:docPart>
      <w:docPartPr>
        <w:name w:val="BC6EE3D1166C416CBEA32417FADB2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98C20-3D09-49CB-8BE6-9598349544BA}"/>
      </w:docPartPr>
      <w:docPartBody>
        <w:p w:rsidR="0048747D" w:rsidRDefault="004C02DF" w:rsidP="004C02DF">
          <w:pPr>
            <w:pStyle w:val="BC6EE3D1166C416CBEA32417FADB2F2134"/>
          </w:pPr>
          <w:r w:rsidRPr="00383F6E">
            <w:rPr>
              <w:rFonts w:asciiTheme="minorEastAsia" w:hAnsiTheme="minorEastAsia"/>
              <w:lang w:val="zh-CN" w:bidi="zh-CN"/>
            </w:rPr>
            <w:t>省/市/自治区，市/县，街道地址，邮政编码</w:t>
          </w:r>
        </w:p>
      </w:docPartBody>
    </w:docPart>
    <w:docPart>
      <w:docPartPr>
        <w:name w:val="B4E9E80B12434AAAB175D67D3DBEF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4D3982-3F38-4774-AFAC-6E048B0A2C25}"/>
      </w:docPartPr>
      <w:docPartBody>
        <w:p w:rsidR="0048747D" w:rsidRDefault="004C02DF" w:rsidP="004C02DF">
          <w:pPr>
            <w:pStyle w:val="B4E9E80B12434AAAB175D67D3DBEF2B234"/>
          </w:pPr>
          <w:r w:rsidRPr="00383F6E">
            <w:rPr>
              <w:rFonts w:asciiTheme="minorEastAsia" w:hAnsiTheme="minorEastAsia"/>
              <w:lang w:val="zh-CN" w:bidi="zh-CN"/>
            </w:rPr>
            <w:t>电话号码</w:t>
          </w:r>
        </w:p>
      </w:docPartBody>
    </w:docPart>
    <w:docPart>
      <w:docPartPr>
        <w:name w:val="469E39427D6A4480B9C8183605259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8C8A7-FA17-4596-B05F-1C3EF15D6F69}"/>
      </w:docPartPr>
      <w:docPartBody>
        <w:p w:rsidR="0048747D" w:rsidRDefault="004C02DF" w:rsidP="004C02DF">
          <w:pPr>
            <w:pStyle w:val="469E39427D6A4480B9C818360525975134"/>
          </w:pPr>
          <w:r w:rsidRPr="00383F6E">
            <w:rPr>
              <w:rFonts w:asciiTheme="minorEastAsia" w:hAnsiTheme="minorEastAsia"/>
              <w:lang w:val="zh-CN" w:bidi="zh-CN"/>
            </w:rPr>
            <w:t>电子邮件</w:t>
          </w:r>
        </w:p>
      </w:docPartBody>
    </w:docPart>
    <w:docPart>
      <w:docPartPr>
        <w:name w:val="E492C42B7DB9478F805E69FDE1BB2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6F3CCC-A158-4742-BE3C-2D1AFDDB6449}"/>
      </w:docPartPr>
      <w:docPartBody>
        <w:p w:rsidR="0048747D" w:rsidRDefault="004C02DF" w:rsidP="004C02DF">
          <w:pPr>
            <w:pStyle w:val="E492C42B7DB9478F805E69FDE1BB2E8534"/>
          </w:pPr>
          <w:r w:rsidRPr="008D6158">
            <w:rPr>
              <w:rFonts w:asciiTheme="minorEastAsia" w:hAnsiTheme="minorEastAsia"/>
              <w:lang w:bidi="zh-CN"/>
            </w:rPr>
            <w:t>@</w:t>
          </w:r>
          <w:r>
            <w:rPr>
              <w:rFonts w:asciiTheme="minorEastAsia" w:hAnsiTheme="minorEastAsia"/>
              <w:lang w:bidi="zh-CN"/>
            </w:rPr>
            <w:t>微博</w:t>
          </w:r>
        </w:p>
      </w:docPartBody>
    </w:docPart>
    <w:docPart>
      <w:docPartPr>
        <w:name w:val="1E3CD9BA47F24F188875E1CB9BEEF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CE195-B120-40F0-B04C-471419140AA1}"/>
      </w:docPartPr>
      <w:docPartBody>
        <w:p w:rsidR="0048747D" w:rsidRDefault="004C02DF" w:rsidP="004C02DF">
          <w:pPr>
            <w:pStyle w:val="1E3CD9BA47F24F188875E1CB9BEEFB5F34"/>
          </w:pPr>
          <w:r>
            <w:rPr>
              <w:rFonts w:asciiTheme="minorEastAsia" w:hAnsiTheme="minorEastAsia"/>
              <w:lang w:val="zh-CN" w:bidi="zh-CN"/>
            </w:rPr>
            <w:t>微博</w:t>
          </w:r>
          <w:r w:rsidRPr="00383F6E">
            <w:rPr>
              <w:rFonts w:asciiTheme="minorEastAsia" w:hAnsiTheme="minorEastAsia"/>
              <w:lang w:val="zh-CN" w:bidi="zh-CN"/>
            </w:rPr>
            <w:t>图柄</w:t>
          </w:r>
        </w:p>
      </w:docPartBody>
    </w:docPart>
    <w:docPart>
      <w:docPartPr>
        <w:name w:val="8E03841F6D4A4E2EB7C9C1E4D73CD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9B6C7-6EC0-4D5F-A60A-0FE11FF2396E}"/>
      </w:docPartPr>
      <w:docPartBody>
        <w:p w:rsidR="0048747D" w:rsidRDefault="004C02DF" w:rsidP="004C02DF">
          <w:pPr>
            <w:pStyle w:val="8E03841F6D4A4E2EB7C9C1E4D73CD6F634"/>
          </w:pPr>
          <w:r>
            <w:rPr>
              <w:rFonts w:asciiTheme="minorEastAsia" w:hAnsiTheme="minorEastAsia"/>
              <w:lang w:val="zh-CN" w:bidi="zh-CN"/>
            </w:rPr>
            <w:t>Web</w:t>
          </w:r>
          <w:r w:rsidRPr="00383F6E">
            <w:rPr>
              <w:rFonts w:asciiTheme="minorEastAsia" w:hAnsiTheme="minorEastAsia"/>
              <w:lang w:val="zh-CN" w:bidi="zh-CN"/>
            </w:rPr>
            <w:t>地址</w:t>
          </w:r>
        </w:p>
      </w:docPartBody>
    </w:docPart>
    <w:docPart>
      <w:docPartPr>
        <w:name w:val="B88388866C6A4B0BB74BAB15D14BC5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B2041-5746-4AF3-BB2E-44A42EB4A8D4}"/>
      </w:docPartPr>
      <w:docPartBody>
        <w:p w:rsidR="0048747D" w:rsidRDefault="004C02DF" w:rsidP="004C02DF">
          <w:pPr>
            <w:pStyle w:val="B88388866C6A4B0BB74BAB15D14BC51234"/>
          </w:pPr>
          <w:r w:rsidRPr="00383F6E">
            <w:rPr>
              <w:rFonts w:asciiTheme="minorEastAsia" w:hAnsiTheme="minorEastAsia"/>
              <w:lang w:val="zh-CN" w:bidi="zh-CN"/>
            </w:rPr>
            <w:t>你的姓名</w:t>
          </w:r>
        </w:p>
      </w:docPartBody>
    </w:docPart>
    <w:docPart>
      <w:docPartPr>
        <w:name w:val="4C47ED37C079438BBC66C5851BD192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F5D3A-287B-4F33-9027-D00B19B959C7}"/>
      </w:docPartPr>
      <w:docPartBody>
        <w:p w:rsidR="0048747D" w:rsidRDefault="004C02DF" w:rsidP="004C02DF">
          <w:pPr>
            <w:pStyle w:val="4C47ED37C079438BBC66C5851BD1925D34"/>
          </w:pPr>
          <w:r w:rsidRPr="00383F6E">
            <w:rPr>
              <w:rFonts w:asciiTheme="minorEastAsia" w:hAnsiTheme="minorEastAsia"/>
              <w:lang w:val="zh-CN" w:bidi="zh-CN"/>
            </w:rPr>
            <w:t>省/市/自治区，市/县，街道地址，邮政编码</w:t>
          </w:r>
        </w:p>
      </w:docPartBody>
    </w:docPart>
    <w:docPart>
      <w:docPartPr>
        <w:name w:val="384DD45142A441E294BD0330CE141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8C241-726F-4D09-9FCD-78665A008FD7}"/>
      </w:docPartPr>
      <w:docPartBody>
        <w:p w:rsidR="0048747D" w:rsidRDefault="004C02DF" w:rsidP="004C02DF">
          <w:pPr>
            <w:pStyle w:val="384DD45142A441E294BD0330CE141A1234"/>
          </w:pPr>
          <w:r w:rsidRPr="00383F6E">
            <w:rPr>
              <w:rFonts w:asciiTheme="minorEastAsia" w:hAnsiTheme="minorEastAsia"/>
              <w:lang w:val="zh-CN" w:bidi="zh-CN"/>
            </w:rPr>
            <w:t>电话号码</w:t>
          </w:r>
        </w:p>
      </w:docPartBody>
    </w:docPart>
    <w:docPart>
      <w:docPartPr>
        <w:name w:val="D29590122C004AF2B317541D970F67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D8711-6DAE-4AB1-94E4-1324A7A2C53C}"/>
      </w:docPartPr>
      <w:docPartBody>
        <w:p w:rsidR="0048747D" w:rsidRDefault="004C02DF" w:rsidP="004C02DF">
          <w:pPr>
            <w:pStyle w:val="D29590122C004AF2B317541D970F67E834"/>
          </w:pPr>
          <w:r w:rsidRPr="00383F6E">
            <w:rPr>
              <w:rFonts w:asciiTheme="minorEastAsia" w:hAnsiTheme="minorEastAsia"/>
              <w:lang w:val="zh-CN" w:bidi="zh-CN"/>
            </w:rPr>
            <w:t>电子邮件</w:t>
          </w:r>
        </w:p>
      </w:docPartBody>
    </w:docPart>
    <w:docPart>
      <w:docPartPr>
        <w:name w:val="B2F13D0F285B4952A91C0F1FFC368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5E469-2F5B-47CD-9E5D-0885EFE5390B}"/>
      </w:docPartPr>
      <w:docPartBody>
        <w:p w:rsidR="0048747D" w:rsidRDefault="004C02DF" w:rsidP="004C02DF">
          <w:pPr>
            <w:pStyle w:val="B2F13D0F285B4952A91C0F1FFC3689DD34"/>
          </w:pPr>
          <w:r w:rsidRPr="008D6158">
            <w:rPr>
              <w:rFonts w:asciiTheme="minorEastAsia" w:hAnsiTheme="minorEastAsia"/>
              <w:lang w:bidi="zh-CN"/>
            </w:rPr>
            <w:t>@</w:t>
          </w:r>
          <w:r>
            <w:rPr>
              <w:rFonts w:asciiTheme="minorEastAsia" w:hAnsiTheme="minorEastAsia"/>
              <w:lang w:bidi="zh-CN"/>
            </w:rPr>
            <w:t>微博</w:t>
          </w:r>
        </w:p>
      </w:docPartBody>
    </w:docPart>
    <w:docPart>
      <w:docPartPr>
        <w:name w:val="30C1EEDC19C84B8CB88DB624B309CA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F0705-5C4E-48DA-B4FE-9F7BFE31947D}"/>
      </w:docPartPr>
      <w:docPartBody>
        <w:p w:rsidR="0048747D" w:rsidRDefault="004C02DF" w:rsidP="004C02DF">
          <w:pPr>
            <w:pStyle w:val="30C1EEDC19C84B8CB88DB624B309CA7234"/>
          </w:pPr>
          <w:r>
            <w:rPr>
              <w:rFonts w:asciiTheme="minorEastAsia" w:hAnsiTheme="minorEastAsia"/>
              <w:lang w:val="zh-CN" w:bidi="zh-CN"/>
            </w:rPr>
            <w:t>微博</w:t>
          </w:r>
          <w:r w:rsidRPr="00383F6E">
            <w:rPr>
              <w:rFonts w:asciiTheme="minorEastAsia" w:hAnsiTheme="minorEastAsia"/>
              <w:lang w:val="zh-CN" w:bidi="zh-CN"/>
            </w:rPr>
            <w:t>图柄</w:t>
          </w:r>
        </w:p>
      </w:docPartBody>
    </w:docPart>
    <w:docPart>
      <w:docPartPr>
        <w:name w:val="64D6869E2F27452899A03445E7864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2D3CE4-8C5D-4688-A1D8-AD82E06D8F98}"/>
      </w:docPartPr>
      <w:docPartBody>
        <w:p w:rsidR="0048747D" w:rsidRDefault="004C02DF" w:rsidP="004C02DF">
          <w:pPr>
            <w:pStyle w:val="64D6869E2F27452899A03445E7864D4E34"/>
          </w:pPr>
          <w:r>
            <w:rPr>
              <w:rFonts w:asciiTheme="minorEastAsia" w:hAnsiTheme="minorEastAsia"/>
              <w:lang w:val="zh-CN" w:bidi="zh-CN"/>
            </w:rPr>
            <w:t>Web</w:t>
          </w:r>
          <w:r w:rsidRPr="00383F6E">
            <w:rPr>
              <w:rFonts w:asciiTheme="minorEastAsia" w:hAnsiTheme="minorEastAsia"/>
              <w:lang w:val="zh-CN" w:bidi="zh-CN"/>
            </w:rPr>
            <w:t>地址</w:t>
          </w:r>
        </w:p>
      </w:docPartBody>
    </w:docPart>
    <w:docPart>
      <w:docPartPr>
        <w:name w:val="28C52F7957D846868FBC42E17A39E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E4074-08A5-4E52-9A94-3A353CD3D80E}"/>
      </w:docPartPr>
      <w:docPartBody>
        <w:p w:rsidR="0048747D" w:rsidRDefault="004C02DF" w:rsidP="004C02DF">
          <w:pPr>
            <w:pStyle w:val="28C52F7957D846868FBC42E17A39E0BA34"/>
          </w:pPr>
          <w:r w:rsidRPr="00383F6E">
            <w:rPr>
              <w:rFonts w:asciiTheme="minorEastAsia" w:hAnsiTheme="minorEastAsia"/>
              <w:lang w:val="zh-CN" w:bidi="zh-CN"/>
            </w:rPr>
            <w:t>你的姓名</w:t>
          </w:r>
        </w:p>
      </w:docPartBody>
    </w:docPart>
    <w:docPart>
      <w:docPartPr>
        <w:name w:val="AF864A5AAF9B4A118D17C448ABEA9E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9DDD9-FFE1-498F-993F-9DE179724E27}"/>
      </w:docPartPr>
      <w:docPartBody>
        <w:p w:rsidR="0048747D" w:rsidRDefault="004C02DF" w:rsidP="004C02DF">
          <w:pPr>
            <w:pStyle w:val="AF864A5AAF9B4A118D17C448ABEA9E2734"/>
          </w:pPr>
          <w:r w:rsidRPr="00383F6E">
            <w:rPr>
              <w:rFonts w:asciiTheme="minorEastAsia" w:hAnsiTheme="minorEastAsia"/>
              <w:lang w:val="zh-CN" w:bidi="zh-CN"/>
            </w:rPr>
            <w:t>省/市/自治区，市/县，街道地址，邮政编码</w:t>
          </w:r>
        </w:p>
      </w:docPartBody>
    </w:docPart>
    <w:docPart>
      <w:docPartPr>
        <w:name w:val="C4718C5F2B2C412D86B769FFB5B17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76A61D-7A1D-453B-BD9E-C33E58316024}"/>
      </w:docPartPr>
      <w:docPartBody>
        <w:p w:rsidR="0048747D" w:rsidRDefault="004C02DF" w:rsidP="004C02DF">
          <w:pPr>
            <w:pStyle w:val="C4718C5F2B2C412D86B769FFB5B1762134"/>
          </w:pPr>
          <w:r w:rsidRPr="00383F6E">
            <w:rPr>
              <w:rFonts w:asciiTheme="minorEastAsia" w:hAnsiTheme="minorEastAsia"/>
              <w:lang w:val="zh-CN" w:bidi="zh-CN"/>
            </w:rPr>
            <w:t>电话号码</w:t>
          </w:r>
        </w:p>
      </w:docPartBody>
    </w:docPart>
    <w:docPart>
      <w:docPartPr>
        <w:name w:val="F4D34214B1A24A7095B86F696F0E9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0F9ADE-5B16-4E43-B399-B2F9EF904A87}"/>
      </w:docPartPr>
      <w:docPartBody>
        <w:p w:rsidR="0048747D" w:rsidRDefault="004C02DF" w:rsidP="004C02DF">
          <w:pPr>
            <w:pStyle w:val="F4D34214B1A24A7095B86F696F0E986A34"/>
          </w:pPr>
          <w:r w:rsidRPr="00383F6E">
            <w:rPr>
              <w:rFonts w:asciiTheme="minorEastAsia" w:hAnsiTheme="minorEastAsia"/>
              <w:lang w:val="zh-CN" w:bidi="zh-CN"/>
            </w:rPr>
            <w:t>电子邮件</w:t>
          </w:r>
        </w:p>
      </w:docPartBody>
    </w:docPart>
    <w:docPart>
      <w:docPartPr>
        <w:name w:val="8F092CB4BA3F4BAB871745C540EE6B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711B5-C854-4277-8496-B88E5A37B522}"/>
      </w:docPartPr>
      <w:docPartBody>
        <w:p w:rsidR="0048747D" w:rsidRDefault="004C02DF" w:rsidP="004C02DF">
          <w:pPr>
            <w:pStyle w:val="8F092CB4BA3F4BAB871745C540EE6BFF34"/>
          </w:pPr>
          <w:r w:rsidRPr="008D6158">
            <w:rPr>
              <w:rFonts w:asciiTheme="minorEastAsia" w:hAnsiTheme="minorEastAsia"/>
              <w:lang w:bidi="zh-CN"/>
            </w:rPr>
            <w:t>@</w:t>
          </w:r>
          <w:r>
            <w:rPr>
              <w:rFonts w:asciiTheme="minorEastAsia" w:hAnsiTheme="minorEastAsia"/>
              <w:lang w:bidi="zh-CN"/>
            </w:rPr>
            <w:t>微博</w:t>
          </w:r>
        </w:p>
      </w:docPartBody>
    </w:docPart>
    <w:docPart>
      <w:docPartPr>
        <w:name w:val="A7C102AA256F419486B5C3335672F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2AD0F3-8494-4A98-8DF1-E3114625F407}"/>
      </w:docPartPr>
      <w:docPartBody>
        <w:p w:rsidR="0048747D" w:rsidRDefault="004C02DF" w:rsidP="004C02DF">
          <w:pPr>
            <w:pStyle w:val="A7C102AA256F419486B5C3335672F53E34"/>
          </w:pPr>
          <w:r>
            <w:rPr>
              <w:rFonts w:asciiTheme="minorEastAsia" w:hAnsiTheme="minorEastAsia"/>
              <w:lang w:val="zh-CN" w:bidi="zh-CN"/>
            </w:rPr>
            <w:t>微博</w:t>
          </w:r>
          <w:r w:rsidRPr="00383F6E">
            <w:rPr>
              <w:rFonts w:asciiTheme="minorEastAsia" w:hAnsiTheme="minorEastAsia"/>
              <w:lang w:val="zh-CN" w:bidi="zh-CN"/>
            </w:rPr>
            <w:t>图柄</w:t>
          </w:r>
        </w:p>
      </w:docPartBody>
    </w:docPart>
    <w:docPart>
      <w:docPartPr>
        <w:name w:val="BD25B0C6B5C740748DCF4ACC0C0E2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7E9BF-F585-4F65-9EEA-EC86AC84262D}"/>
      </w:docPartPr>
      <w:docPartBody>
        <w:p w:rsidR="0048747D" w:rsidRDefault="004C02DF" w:rsidP="004C02DF">
          <w:pPr>
            <w:pStyle w:val="BD25B0C6B5C740748DCF4ACC0C0E2FE434"/>
          </w:pPr>
          <w:r>
            <w:rPr>
              <w:rFonts w:asciiTheme="minorEastAsia" w:hAnsiTheme="minorEastAsia"/>
              <w:lang w:val="zh-CN" w:bidi="zh-CN"/>
            </w:rPr>
            <w:t>Web</w:t>
          </w:r>
          <w:r w:rsidRPr="00383F6E">
            <w:rPr>
              <w:rFonts w:asciiTheme="minorEastAsia" w:hAnsiTheme="minorEastAsia"/>
              <w:lang w:val="zh-CN" w:bidi="zh-CN"/>
            </w:rPr>
            <w:t>地址</w:t>
          </w:r>
        </w:p>
      </w:docPartBody>
    </w:docPart>
    <w:docPart>
      <w:docPartPr>
        <w:name w:val="B55A39CD4B7D46A0864FC752550A0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5A9AC-D0D3-48C8-B244-E243A12B213C}"/>
      </w:docPartPr>
      <w:docPartBody>
        <w:p w:rsidR="0048747D" w:rsidRDefault="004C02DF" w:rsidP="004C02DF">
          <w:pPr>
            <w:pStyle w:val="B55A39CD4B7D46A0864FC752550A0F4A34"/>
          </w:pPr>
          <w:r w:rsidRPr="00383F6E">
            <w:rPr>
              <w:rFonts w:asciiTheme="minorEastAsia" w:hAnsiTheme="minorEastAsia"/>
              <w:lang w:val="zh-CN" w:bidi="zh-CN"/>
            </w:rPr>
            <w:t>你的姓名</w:t>
          </w:r>
        </w:p>
      </w:docPartBody>
    </w:docPart>
    <w:docPart>
      <w:docPartPr>
        <w:name w:val="5945A2B905E94B4CB264E5EC7558B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68F52-15AC-434C-BEE0-EF563EEE32E0}"/>
      </w:docPartPr>
      <w:docPartBody>
        <w:p w:rsidR="0048747D" w:rsidRDefault="004C02DF" w:rsidP="004C02DF">
          <w:pPr>
            <w:pStyle w:val="5945A2B905E94B4CB264E5EC7558BE1A34"/>
          </w:pPr>
          <w:r w:rsidRPr="00383F6E">
            <w:rPr>
              <w:rFonts w:asciiTheme="minorEastAsia" w:hAnsiTheme="minorEastAsia"/>
              <w:lang w:val="zh-CN" w:bidi="zh-CN"/>
            </w:rPr>
            <w:t>省/市/自治区，市/县，街道地址，邮政编码</w:t>
          </w:r>
        </w:p>
      </w:docPartBody>
    </w:docPart>
    <w:docPart>
      <w:docPartPr>
        <w:name w:val="F0664A7F0C684DE6A29437227796EE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1374B-1C96-48CC-8259-A462DBFAF6CE}"/>
      </w:docPartPr>
      <w:docPartBody>
        <w:p w:rsidR="0048747D" w:rsidRDefault="004C02DF" w:rsidP="004C02DF">
          <w:pPr>
            <w:pStyle w:val="F0664A7F0C684DE6A29437227796EE8A34"/>
          </w:pPr>
          <w:r w:rsidRPr="00383F6E">
            <w:rPr>
              <w:rFonts w:asciiTheme="minorEastAsia" w:hAnsiTheme="minorEastAsia"/>
              <w:lang w:val="zh-CN" w:bidi="zh-CN"/>
            </w:rPr>
            <w:t>电话号码</w:t>
          </w:r>
        </w:p>
      </w:docPartBody>
    </w:docPart>
    <w:docPart>
      <w:docPartPr>
        <w:name w:val="FF886BF7CCF546288FB2B1586A425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EE1F1-56E8-49E4-8421-CF65C284044E}"/>
      </w:docPartPr>
      <w:docPartBody>
        <w:p w:rsidR="0048747D" w:rsidRDefault="004C02DF" w:rsidP="004C02DF">
          <w:pPr>
            <w:pStyle w:val="FF886BF7CCF546288FB2B1586A425C3234"/>
          </w:pPr>
          <w:r w:rsidRPr="00383F6E">
            <w:rPr>
              <w:rFonts w:asciiTheme="minorEastAsia" w:hAnsiTheme="minorEastAsia"/>
              <w:lang w:val="zh-CN" w:bidi="zh-CN"/>
            </w:rPr>
            <w:t>电子邮件</w:t>
          </w:r>
        </w:p>
      </w:docPartBody>
    </w:docPart>
    <w:docPart>
      <w:docPartPr>
        <w:name w:val="84D281CA5B9C474B967E3C1320B0C3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1083A-9EE4-48AD-A414-5C086CD5E09E}"/>
      </w:docPartPr>
      <w:docPartBody>
        <w:p w:rsidR="0048747D" w:rsidRDefault="004C02DF" w:rsidP="004C02DF">
          <w:pPr>
            <w:pStyle w:val="84D281CA5B9C474B967E3C1320B0C34634"/>
          </w:pPr>
          <w:r w:rsidRPr="008D6158">
            <w:rPr>
              <w:rFonts w:asciiTheme="minorEastAsia" w:hAnsiTheme="minorEastAsia"/>
              <w:lang w:bidi="zh-CN"/>
            </w:rPr>
            <w:t>@</w:t>
          </w:r>
          <w:r>
            <w:rPr>
              <w:rFonts w:asciiTheme="minorEastAsia" w:hAnsiTheme="minorEastAsia"/>
              <w:lang w:bidi="zh-CN"/>
            </w:rPr>
            <w:t>微博</w:t>
          </w:r>
        </w:p>
      </w:docPartBody>
    </w:docPart>
    <w:docPart>
      <w:docPartPr>
        <w:name w:val="6167FE8D7A3244BCA2D5DC3817873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CE0E6-D91B-4218-A084-756A02C11DDE}"/>
      </w:docPartPr>
      <w:docPartBody>
        <w:p w:rsidR="0048747D" w:rsidRDefault="004C02DF" w:rsidP="004C02DF">
          <w:pPr>
            <w:pStyle w:val="6167FE8D7A3244BCA2D5DC38178734F234"/>
          </w:pPr>
          <w:r>
            <w:rPr>
              <w:rFonts w:asciiTheme="minorEastAsia" w:hAnsiTheme="minorEastAsia"/>
              <w:lang w:val="zh-CN" w:bidi="zh-CN"/>
            </w:rPr>
            <w:t>微博</w:t>
          </w:r>
          <w:r w:rsidRPr="00383F6E">
            <w:rPr>
              <w:rFonts w:asciiTheme="minorEastAsia" w:hAnsiTheme="minorEastAsia"/>
              <w:lang w:val="zh-CN" w:bidi="zh-CN"/>
            </w:rPr>
            <w:t>图柄</w:t>
          </w:r>
        </w:p>
      </w:docPartBody>
    </w:docPart>
    <w:docPart>
      <w:docPartPr>
        <w:name w:val="BDB92089DB9D4818A13CD21C3FEC9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EF073-E11F-4C0C-98BF-D103907702C2}"/>
      </w:docPartPr>
      <w:docPartBody>
        <w:p w:rsidR="0048747D" w:rsidRDefault="004C02DF" w:rsidP="004C02DF">
          <w:pPr>
            <w:pStyle w:val="BDB92089DB9D4818A13CD21C3FEC950134"/>
          </w:pPr>
          <w:r>
            <w:rPr>
              <w:rFonts w:asciiTheme="minorEastAsia" w:hAnsiTheme="minorEastAsia"/>
              <w:lang w:val="zh-CN" w:bidi="zh-CN"/>
            </w:rPr>
            <w:t>Web</w:t>
          </w:r>
          <w:r w:rsidRPr="00383F6E">
            <w:rPr>
              <w:rFonts w:asciiTheme="minorEastAsia" w:hAnsiTheme="minorEastAsia"/>
              <w:lang w:val="zh-CN" w:bidi="zh-CN"/>
            </w:rPr>
            <w:t>地址</w:t>
          </w:r>
        </w:p>
      </w:docPartBody>
    </w:docPart>
    <w:docPart>
      <w:docPartPr>
        <w:name w:val="E41E0BBFA0F143139E77A314489D7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504C0-967D-4C7C-B1D3-9442CD94AAE5}"/>
      </w:docPartPr>
      <w:docPartBody>
        <w:p w:rsidR="0048747D" w:rsidRDefault="004C02DF" w:rsidP="004C02DF">
          <w:pPr>
            <w:pStyle w:val="E41E0BBFA0F143139E77A314489D7F0D34"/>
          </w:pPr>
          <w:r w:rsidRPr="00383F6E">
            <w:rPr>
              <w:rFonts w:asciiTheme="minorEastAsia" w:hAnsiTheme="minorEastAsia"/>
              <w:lang w:val="zh-CN" w:bidi="zh-CN"/>
            </w:rPr>
            <w:t>你的姓名</w:t>
          </w:r>
        </w:p>
      </w:docPartBody>
    </w:docPart>
    <w:docPart>
      <w:docPartPr>
        <w:name w:val="3A37C2ED64D54ACB8CF9F18242B7D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EB055-18B9-46C2-9E31-177BB9A72B7E}"/>
      </w:docPartPr>
      <w:docPartBody>
        <w:p w:rsidR="0048747D" w:rsidRDefault="004C02DF" w:rsidP="004C02DF">
          <w:pPr>
            <w:pStyle w:val="3A37C2ED64D54ACB8CF9F18242B7D57234"/>
          </w:pPr>
          <w:r w:rsidRPr="00383F6E">
            <w:rPr>
              <w:rFonts w:asciiTheme="minorEastAsia" w:hAnsiTheme="minorEastAsia"/>
              <w:lang w:val="zh-CN" w:bidi="zh-CN"/>
            </w:rPr>
            <w:t>省/市/自治区，市/县，街道地址，邮政编码</w:t>
          </w:r>
        </w:p>
      </w:docPartBody>
    </w:docPart>
    <w:docPart>
      <w:docPartPr>
        <w:name w:val="EBFC6E2E6496474E83667500E1262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DD7BA-B6FC-4C41-B454-80F0552FBDB3}"/>
      </w:docPartPr>
      <w:docPartBody>
        <w:p w:rsidR="0048747D" w:rsidRDefault="004C02DF" w:rsidP="004C02DF">
          <w:pPr>
            <w:pStyle w:val="EBFC6E2E6496474E83667500E126277034"/>
          </w:pPr>
          <w:r w:rsidRPr="00383F6E">
            <w:rPr>
              <w:rFonts w:asciiTheme="minorEastAsia" w:hAnsiTheme="minorEastAsia"/>
              <w:lang w:val="zh-CN" w:bidi="zh-CN"/>
            </w:rPr>
            <w:t>电话号码</w:t>
          </w:r>
        </w:p>
      </w:docPartBody>
    </w:docPart>
    <w:docPart>
      <w:docPartPr>
        <w:name w:val="8242CCDE9B1941539C09DA36F72640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61F2B-ED62-42A5-85DE-F0750C8775AC}"/>
      </w:docPartPr>
      <w:docPartBody>
        <w:p w:rsidR="0048747D" w:rsidRDefault="004C02DF" w:rsidP="004C02DF">
          <w:pPr>
            <w:pStyle w:val="8242CCDE9B1941539C09DA36F72640EF34"/>
          </w:pPr>
          <w:r w:rsidRPr="00383F6E">
            <w:rPr>
              <w:rFonts w:asciiTheme="minorEastAsia" w:hAnsiTheme="minorEastAsia"/>
              <w:lang w:val="zh-CN" w:bidi="zh-CN"/>
            </w:rPr>
            <w:t>电子邮件</w:t>
          </w:r>
        </w:p>
      </w:docPartBody>
    </w:docPart>
    <w:docPart>
      <w:docPartPr>
        <w:name w:val="F3C10E87F2B24ECD9C8F54ADA8D21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8D145-5755-4882-A6AA-DE3C4D037460}"/>
      </w:docPartPr>
      <w:docPartBody>
        <w:p w:rsidR="0048747D" w:rsidRDefault="004C02DF" w:rsidP="004C02DF">
          <w:pPr>
            <w:pStyle w:val="F3C10E87F2B24ECD9C8F54ADA8D2124034"/>
          </w:pPr>
          <w:r w:rsidRPr="008D6158">
            <w:rPr>
              <w:rFonts w:asciiTheme="minorEastAsia" w:hAnsiTheme="minorEastAsia"/>
              <w:lang w:bidi="zh-CN"/>
            </w:rPr>
            <w:t>@</w:t>
          </w:r>
          <w:r>
            <w:rPr>
              <w:rFonts w:asciiTheme="minorEastAsia" w:hAnsiTheme="minorEastAsia"/>
              <w:lang w:bidi="zh-CN"/>
            </w:rPr>
            <w:t>微博</w:t>
          </w:r>
        </w:p>
      </w:docPartBody>
    </w:docPart>
    <w:docPart>
      <w:docPartPr>
        <w:name w:val="FB00085B61894040A5FF6A57299BA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36BFF-A2CF-454D-B8CA-2086A09FA24E}"/>
      </w:docPartPr>
      <w:docPartBody>
        <w:p w:rsidR="0048747D" w:rsidRDefault="004C02DF" w:rsidP="004C02DF">
          <w:pPr>
            <w:pStyle w:val="FB00085B61894040A5FF6A57299BA69834"/>
          </w:pPr>
          <w:r>
            <w:rPr>
              <w:rFonts w:asciiTheme="minorEastAsia" w:hAnsiTheme="minorEastAsia"/>
              <w:lang w:val="zh-CN" w:bidi="zh-CN"/>
            </w:rPr>
            <w:t>微博</w:t>
          </w:r>
          <w:r w:rsidRPr="00383F6E">
            <w:rPr>
              <w:rFonts w:asciiTheme="minorEastAsia" w:hAnsiTheme="minorEastAsia"/>
              <w:lang w:val="zh-CN" w:bidi="zh-CN"/>
            </w:rPr>
            <w:t>图柄</w:t>
          </w:r>
        </w:p>
      </w:docPartBody>
    </w:docPart>
    <w:docPart>
      <w:docPartPr>
        <w:name w:val="15C3D6A510ED4F36882396FD9A3D4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B6BBC-851C-4677-AFC1-1A37FBF8385B}"/>
      </w:docPartPr>
      <w:docPartBody>
        <w:p w:rsidR="0048747D" w:rsidRDefault="004C02DF" w:rsidP="004C02DF">
          <w:pPr>
            <w:pStyle w:val="15C3D6A510ED4F36882396FD9A3D415A34"/>
          </w:pPr>
          <w:r>
            <w:rPr>
              <w:rFonts w:asciiTheme="minorEastAsia" w:hAnsiTheme="minorEastAsia"/>
              <w:lang w:val="zh-CN" w:bidi="zh-CN"/>
            </w:rPr>
            <w:t>Web地</w:t>
          </w:r>
          <w:r>
            <w:rPr>
              <w:rFonts w:asciiTheme="minorEastAsia" w:hAnsiTheme="minorEastAsia" w:hint="eastAsia"/>
              <w:lang w:val="zh-CN" w:bidi="zh-CN"/>
            </w:rPr>
            <w:t>址</w:t>
          </w:r>
        </w:p>
      </w:docPartBody>
    </w:docPart>
    <w:docPart>
      <w:docPartPr>
        <w:name w:val="9294AFAD310E4A65A999FB81107F0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CE953-6CBA-4CA5-B0F2-BB96105FA1BF}"/>
      </w:docPartPr>
      <w:docPartBody>
        <w:p w:rsidR="0048747D" w:rsidRDefault="004C02DF" w:rsidP="004C02DF">
          <w:pPr>
            <w:pStyle w:val="9294AFAD310E4A65A999FB81107F07E334"/>
          </w:pPr>
          <w:r w:rsidRPr="00383F6E">
            <w:rPr>
              <w:rFonts w:asciiTheme="minorEastAsia" w:hAnsiTheme="minorEastAsia"/>
              <w:lang w:val="zh-CN" w:bidi="zh-CN"/>
            </w:rPr>
            <w:t>你的姓名</w:t>
          </w:r>
        </w:p>
      </w:docPartBody>
    </w:docPart>
    <w:docPart>
      <w:docPartPr>
        <w:name w:val="419630686892454BADDA01E257114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8135A-081C-4834-854F-2DB591235BF5}"/>
      </w:docPartPr>
      <w:docPartBody>
        <w:p w:rsidR="0048747D" w:rsidRDefault="004C02DF" w:rsidP="004C02DF">
          <w:pPr>
            <w:pStyle w:val="419630686892454BADDA01E257114F6F34"/>
          </w:pPr>
          <w:r w:rsidRPr="00383F6E">
            <w:rPr>
              <w:rFonts w:asciiTheme="minorEastAsia" w:hAnsiTheme="minorEastAsia"/>
              <w:lang w:val="zh-CN" w:bidi="zh-CN"/>
            </w:rPr>
            <w:t>省/市/自治区，市/县，街道地址，邮政编码</w:t>
          </w:r>
        </w:p>
      </w:docPartBody>
    </w:docPart>
    <w:docPart>
      <w:docPartPr>
        <w:name w:val="C112CEF2E3CC44B085959EAB173BF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2476D-EB5F-40D8-9A43-CCFDBE0ED2D6}"/>
      </w:docPartPr>
      <w:docPartBody>
        <w:p w:rsidR="0048747D" w:rsidRDefault="004C02DF" w:rsidP="004C02DF">
          <w:pPr>
            <w:pStyle w:val="C112CEF2E3CC44B085959EAB173BFB6734"/>
          </w:pPr>
          <w:r w:rsidRPr="00383F6E">
            <w:rPr>
              <w:rFonts w:asciiTheme="minorEastAsia" w:hAnsiTheme="minorEastAsia"/>
              <w:lang w:val="zh-CN" w:bidi="zh-CN"/>
            </w:rPr>
            <w:t>电话号码</w:t>
          </w:r>
        </w:p>
      </w:docPartBody>
    </w:docPart>
    <w:docPart>
      <w:docPartPr>
        <w:name w:val="271FD75FC3694D779FA59A21B53B8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BE645-0EC4-4081-95E2-C968E5D76550}"/>
      </w:docPartPr>
      <w:docPartBody>
        <w:p w:rsidR="0048747D" w:rsidRDefault="004C02DF" w:rsidP="004C02DF">
          <w:pPr>
            <w:pStyle w:val="271FD75FC3694D779FA59A21B53B856534"/>
          </w:pPr>
          <w:r w:rsidRPr="00383F6E">
            <w:rPr>
              <w:rFonts w:asciiTheme="minorEastAsia" w:hAnsiTheme="minorEastAsia"/>
              <w:lang w:val="zh-CN" w:bidi="zh-CN"/>
            </w:rPr>
            <w:t>电子邮件</w:t>
          </w:r>
        </w:p>
      </w:docPartBody>
    </w:docPart>
    <w:docPart>
      <w:docPartPr>
        <w:name w:val="F9B8B15D1FE346A4B9149E6A18136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C7630-8B76-468E-B3BC-440E366272F0}"/>
      </w:docPartPr>
      <w:docPartBody>
        <w:p w:rsidR="0048747D" w:rsidRDefault="004C02DF" w:rsidP="004C02DF">
          <w:pPr>
            <w:pStyle w:val="F9B8B15D1FE346A4B9149E6A1813600D34"/>
          </w:pPr>
          <w:r w:rsidRPr="00B86467">
            <w:rPr>
              <w:rFonts w:asciiTheme="minorEastAsia" w:hAnsiTheme="minorEastAsia"/>
              <w:lang w:bidi="zh-CN"/>
            </w:rPr>
            <w:t>@</w:t>
          </w:r>
          <w:r>
            <w:rPr>
              <w:rFonts w:asciiTheme="minorEastAsia" w:hAnsiTheme="minorEastAsia"/>
              <w:lang w:bidi="zh-CN"/>
            </w:rPr>
            <w:t>微博</w:t>
          </w:r>
        </w:p>
      </w:docPartBody>
    </w:docPart>
    <w:docPart>
      <w:docPartPr>
        <w:name w:val="F87025AF2765492F98D5240C33502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4EB10-D2DD-471C-AD31-D472A72729E4}"/>
      </w:docPartPr>
      <w:docPartBody>
        <w:p w:rsidR="0048747D" w:rsidRDefault="004C02DF" w:rsidP="004C02DF">
          <w:pPr>
            <w:pStyle w:val="F87025AF2765492F98D5240C335027D034"/>
          </w:pPr>
          <w:r>
            <w:rPr>
              <w:rFonts w:asciiTheme="minorEastAsia" w:hAnsiTheme="minorEastAsia"/>
              <w:lang w:val="zh-CN" w:bidi="zh-CN"/>
            </w:rPr>
            <w:t>微博</w:t>
          </w:r>
          <w:r w:rsidRPr="00383F6E">
            <w:rPr>
              <w:rFonts w:asciiTheme="minorEastAsia" w:hAnsiTheme="minorEastAsia"/>
              <w:lang w:val="zh-CN" w:bidi="zh-CN"/>
            </w:rPr>
            <w:t>图柄</w:t>
          </w:r>
        </w:p>
      </w:docPartBody>
    </w:docPart>
    <w:docPart>
      <w:docPartPr>
        <w:name w:val="BF4A191842F440EB9FCDB7D474904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C72430-F496-4DBF-B9BA-CF36B8EBF789}"/>
      </w:docPartPr>
      <w:docPartBody>
        <w:p w:rsidR="0048747D" w:rsidRDefault="004C02DF" w:rsidP="004C02DF">
          <w:pPr>
            <w:pStyle w:val="BF4A191842F440EB9FCDB7D47490495834"/>
          </w:pPr>
          <w:r>
            <w:rPr>
              <w:rFonts w:asciiTheme="minorEastAsia" w:hAnsiTheme="minorEastAsia"/>
              <w:lang w:val="zh-CN" w:bidi="zh-CN"/>
            </w:rPr>
            <w:t>Web</w:t>
          </w:r>
          <w:r w:rsidRPr="00383F6E">
            <w:rPr>
              <w:rFonts w:asciiTheme="minorEastAsia" w:hAnsiTheme="minorEastAsia"/>
              <w:lang w:val="zh-CN" w:bidi="zh-CN"/>
            </w:rPr>
            <w:t>地址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218C"/>
    <w:rsid w:val="00093317"/>
    <w:rsid w:val="000B111C"/>
    <w:rsid w:val="000D6D30"/>
    <w:rsid w:val="00162EA4"/>
    <w:rsid w:val="00186A82"/>
    <w:rsid w:val="001D6E82"/>
    <w:rsid w:val="001E1E12"/>
    <w:rsid w:val="00365BEB"/>
    <w:rsid w:val="003931F4"/>
    <w:rsid w:val="0048747D"/>
    <w:rsid w:val="00491C4C"/>
    <w:rsid w:val="004C02DF"/>
    <w:rsid w:val="005B32DB"/>
    <w:rsid w:val="00636CC1"/>
    <w:rsid w:val="007144E5"/>
    <w:rsid w:val="00783C22"/>
    <w:rsid w:val="00802FB6"/>
    <w:rsid w:val="009A05E0"/>
    <w:rsid w:val="00A406F8"/>
    <w:rsid w:val="00BF3574"/>
    <w:rsid w:val="00C5102A"/>
    <w:rsid w:val="00CC218C"/>
    <w:rsid w:val="00CF66BB"/>
    <w:rsid w:val="00DE4F1F"/>
    <w:rsid w:val="00E06284"/>
    <w:rsid w:val="00E65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C02DF"/>
    <w:rPr>
      <w:color w:val="808080"/>
    </w:rPr>
  </w:style>
  <w:style w:type="paragraph" w:customStyle="1" w:styleId="F2EACF978A134359BC353617E4B20D30">
    <w:name w:val="F2EACF978A134359BC353617E4B20D30"/>
    <w:rsid w:val="000D6D30"/>
  </w:style>
  <w:style w:type="paragraph" w:customStyle="1" w:styleId="34E14510B73A47CB9E89E2B0924A42E5">
    <w:name w:val="34E14510B73A47CB9E89E2B0924A42E5"/>
    <w:rsid w:val="000D6D30"/>
  </w:style>
  <w:style w:type="paragraph" w:customStyle="1" w:styleId="1151B3A6F8FF4E2E99722AB949D40422">
    <w:name w:val="1151B3A6F8FF4E2E99722AB949D40422"/>
    <w:rsid w:val="000D6D30"/>
  </w:style>
  <w:style w:type="paragraph" w:customStyle="1" w:styleId="540383A1DA484586B27A380EFB78014F">
    <w:name w:val="540383A1DA484586B27A380EFB78014F"/>
    <w:rsid w:val="000D6D30"/>
  </w:style>
  <w:style w:type="paragraph" w:customStyle="1" w:styleId="38AE28BBC63142B19F4AA5F9DEE11FA2">
    <w:name w:val="38AE28BBC63142B19F4AA5F9DEE11FA2"/>
    <w:rsid w:val="00A406F8"/>
  </w:style>
  <w:style w:type="paragraph" w:customStyle="1" w:styleId="21B763E54BE749AB8E171D925F6E885F">
    <w:name w:val="21B763E54BE749AB8E171D925F6E885F"/>
    <w:rsid w:val="00A406F8"/>
  </w:style>
  <w:style w:type="paragraph" w:customStyle="1" w:styleId="ADE75AB6F5824B73B325324AF306F1A2">
    <w:name w:val="ADE75AB6F5824B73B325324AF306F1A2"/>
    <w:rsid w:val="00A406F8"/>
  </w:style>
  <w:style w:type="paragraph" w:customStyle="1" w:styleId="320CED1E39EC4582BC542AB83056D6E4">
    <w:name w:val="320CED1E39EC4582BC542AB83056D6E4"/>
    <w:rsid w:val="00A406F8"/>
  </w:style>
  <w:style w:type="paragraph" w:customStyle="1" w:styleId="47135201C1264AC4A5B2F8C391B66806">
    <w:name w:val="47135201C1264AC4A5B2F8C391B66806"/>
    <w:rsid w:val="00A406F8"/>
  </w:style>
  <w:style w:type="paragraph" w:customStyle="1" w:styleId="BB48FE13C4394FD39663E512A9D05DD9">
    <w:name w:val="BB48FE13C4394FD39663E512A9D05DD9"/>
    <w:rsid w:val="00A406F8"/>
  </w:style>
  <w:style w:type="paragraph" w:customStyle="1" w:styleId="CCD51A9E5F284CA4BC8012DBCE8393EF">
    <w:name w:val="CCD51A9E5F284CA4BC8012DBCE8393EF"/>
    <w:rsid w:val="00A406F8"/>
  </w:style>
  <w:style w:type="paragraph" w:customStyle="1" w:styleId="52A0B68DD1BA4A44928642208435CD15">
    <w:name w:val="52A0B68DD1BA4A44928642208435CD15"/>
    <w:rsid w:val="00A406F8"/>
  </w:style>
  <w:style w:type="paragraph" w:customStyle="1" w:styleId="2A1351FA170D433AAFE2EA7D641BF442">
    <w:name w:val="2A1351FA170D433AAFE2EA7D641BF442"/>
    <w:rsid w:val="00A406F8"/>
  </w:style>
  <w:style w:type="paragraph" w:customStyle="1" w:styleId="9D6981B9EC834D46BD771BA47EBDCA1E">
    <w:name w:val="9D6981B9EC834D46BD771BA47EBDCA1E"/>
    <w:rsid w:val="00A406F8"/>
  </w:style>
  <w:style w:type="paragraph" w:customStyle="1" w:styleId="F31F7C5F930E47A2B9D03AEEB77CCC52">
    <w:name w:val="F31F7C5F930E47A2B9D03AEEB77CCC52"/>
    <w:rsid w:val="00A406F8"/>
  </w:style>
  <w:style w:type="paragraph" w:customStyle="1" w:styleId="4663C19D278A49B38659C628F4FE1909">
    <w:name w:val="4663C19D278A49B38659C628F4FE1909"/>
    <w:rsid w:val="00A406F8"/>
  </w:style>
  <w:style w:type="paragraph" w:customStyle="1" w:styleId="B973144316EF4B49885D054882161AB8">
    <w:name w:val="B973144316EF4B49885D054882161AB8"/>
    <w:rsid w:val="00A406F8"/>
  </w:style>
  <w:style w:type="paragraph" w:customStyle="1" w:styleId="C561089695C84E6E8068380FA43AC97C">
    <w:name w:val="C561089695C84E6E8068380FA43AC97C"/>
    <w:rsid w:val="00A406F8"/>
  </w:style>
  <w:style w:type="paragraph" w:customStyle="1" w:styleId="A8A08FB1DDD74D1F8FE441976EE309D2">
    <w:name w:val="A8A08FB1DDD74D1F8FE441976EE309D2"/>
    <w:rsid w:val="00A406F8"/>
  </w:style>
  <w:style w:type="paragraph" w:customStyle="1" w:styleId="737EACE3AE4A472986A4317A6C957275">
    <w:name w:val="737EACE3AE4A472986A4317A6C957275"/>
    <w:rsid w:val="00A406F8"/>
  </w:style>
  <w:style w:type="paragraph" w:customStyle="1" w:styleId="BC4A3383EF344115BF43EA587BAE63A1">
    <w:name w:val="BC4A3383EF344115BF43EA587BAE63A1"/>
    <w:rsid w:val="00A406F8"/>
  </w:style>
  <w:style w:type="paragraph" w:customStyle="1" w:styleId="C20777995AC94F849DE6389BF6A05371">
    <w:name w:val="C20777995AC94F849DE6389BF6A05371"/>
    <w:rsid w:val="00A406F8"/>
  </w:style>
  <w:style w:type="paragraph" w:customStyle="1" w:styleId="F166DFC300E546468267A713EC95B280">
    <w:name w:val="F166DFC300E546468267A713EC95B280"/>
    <w:rsid w:val="00A406F8"/>
  </w:style>
  <w:style w:type="paragraph" w:customStyle="1" w:styleId="F2012E45D05A4D6D841DFD35E0D325CC">
    <w:name w:val="F2012E45D05A4D6D841DFD35E0D325CC"/>
    <w:rsid w:val="00A406F8"/>
  </w:style>
  <w:style w:type="paragraph" w:customStyle="1" w:styleId="DE8854092B6E413C8B20974C5B9A5F18">
    <w:name w:val="DE8854092B6E413C8B20974C5B9A5F18"/>
    <w:rsid w:val="00A406F8"/>
  </w:style>
  <w:style w:type="paragraph" w:customStyle="1" w:styleId="14C05ADA679B40D28197F846640962BA">
    <w:name w:val="14C05ADA679B40D28197F846640962BA"/>
    <w:rsid w:val="00A406F8"/>
  </w:style>
  <w:style w:type="paragraph" w:customStyle="1" w:styleId="FA93E7E99501461CAC92ED9F180554FE">
    <w:name w:val="FA93E7E99501461CAC92ED9F180554FE"/>
    <w:rsid w:val="00A406F8"/>
  </w:style>
  <w:style w:type="paragraph" w:customStyle="1" w:styleId="1D3F187BCE6641F58F9A33FB97A0FD2D">
    <w:name w:val="1D3F187BCE6641F58F9A33FB97A0FD2D"/>
    <w:rsid w:val="00A406F8"/>
  </w:style>
  <w:style w:type="paragraph" w:customStyle="1" w:styleId="39BB0E241B5C4403A274426252765353">
    <w:name w:val="39BB0E241B5C4403A274426252765353"/>
    <w:rsid w:val="00A406F8"/>
  </w:style>
  <w:style w:type="paragraph" w:customStyle="1" w:styleId="A08C92B18E48461EA21DD9C7E8B63262">
    <w:name w:val="A08C92B18E48461EA21DD9C7E8B63262"/>
    <w:rsid w:val="00A406F8"/>
  </w:style>
  <w:style w:type="paragraph" w:customStyle="1" w:styleId="BF7D762D17B54272A835D24175B235A7">
    <w:name w:val="BF7D762D17B54272A835D24175B235A7"/>
    <w:rsid w:val="00A406F8"/>
  </w:style>
  <w:style w:type="paragraph" w:customStyle="1" w:styleId="FEB4FEA27B0044709AC7628FD3AA6A24">
    <w:name w:val="FEB4FEA27B0044709AC7628FD3AA6A24"/>
    <w:rsid w:val="00A406F8"/>
  </w:style>
  <w:style w:type="paragraph" w:customStyle="1" w:styleId="648B265F7DFB4C1CA71CEDDC8B6FCE37">
    <w:name w:val="648B265F7DFB4C1CA71CEDDC8B6FCE37"/>
    <w:rsid w:val="00A406F8"/>
  </w:style>
  <w:style w:type="paragraph" w:customStyle="1" w:styleId="E4AC2D2E9A024D3482B76F8FCC0B152A">
    <w:name w:val="E4AC2D2E9A024D3482B76F8FCC0B152A"/>
    <w:rsid w:val="00A406F8"/>
  </w:style>
  <w:style w:type="paragraph" w:customStyle="1" w:styleId="7E76098876A7498EB27D315DA0E2217C">
    <w:name w:val="7E76098876A7498EB27D315DA0E2217C"/>
    <w:rsid w:val="00A406F8"/>
  </w:style>
  <w:style w:type="paragraph" w:customStyle="1" w:styleId="8908EDFBD75A4103A9EC1A558C58DC8D">
    <w:name w:val="8908EDFBD75A4103A9EC1A558C58DC8D"/>
    <w:rsid w:val="00A406F8"/>
  </w:style>
  <w:style w:type="paragraph" w:customStyle="1" w:styleId="D77D1718107940A8B012DD113019939B">
    <w:name w:val="D77D1718107940A8B012DD113019939B"/>
    <w:rsid w:val="00A406F8"/>
  </w:style>
  <w:style w:type="paragraph" w:customStyle="1" w:styleId="DF498DCCF59B497AB402D3D7B84762CC">
    <w:name w:val="DF498DCCF59B497AB402D3D7B84762CC"/>
    <w:rsid w:val="00A406F8"/>
  </w:style>
  <w:style w:type="paragraph" w:customStyle="1" w:styleId="6384709990B647AD8C81C4D70AB87098">
    <w:name w:val="6384709990B647AD8C81C4D70AB87098"/>
    <w:rsid w:val="00A406F8"/>
  </w:style>
  <w:style w:type="paragraph" w:customStyle="1" w:styleId="0E02B123A30F4B4488504DA327E5ACE4">
    <w:name w:val="0E02B123A30F4B4488504DA327E5ACE4"/>
    <w:rsid w:val="00A406F8"/>
  </w:style>
  <w:style w:type="paragraph" w:customStyle="1" w:styleId="64D70253AB704CE89C704326A2E795E1">
    <w:name w:val="64D70253AB704CE89C704326A2E795E1"/>
    <w:rsid w:val="00A406F8"/>
  </w:style>
  <w:style w:type="paragraph" w:customStyle="1" w:styleId="160FD0BBAC044C80A91D50018E18CF71">
    <w:name w:val="160FD0BBAC044C80A91D50018E18CF71"/>
    <w:rsid w:val="00A406F8"/>
  </w:style>
  <w:style w:type="paragraph" w:customStyle="1" w:styleId="F1C0C5362D0749999F418ECF50C68BBB">
    <w:name w:val="F1C0C5362D0749999F418ECF50C68BBB"/>
    <w:rsid w:val="00A406F8"/>
  </w:style>
  <w:style w:type="paragraph" w:customStyle="1" w:styleId="4025C136DF1347E9971D90C0F42E61B7">
    <w:name w:val="4025C136DF1347E9971D90C0F42E61B7"/>
    <w:rsid w:val="00A406F8"/>
  </w:style>
  <w:style w:type="paragraph" w:customStyle="1" w:styleId="BA5C94397FF940A5BE1E74887D199577">
    <w:name w:val="BA5C94397FF940A5BE1E74887D199577"/>
    <w:rsid w:val="00A406F8"/>
  </w:style>
  <w:style w:type="paragraph" w:customStyle="1" w:styleId="3F4A41F5477B4A86892F44967920AE9E">
    <w:name w:val="3F4A41F5477B4A86892F44967920AE9E"/>
    <w:rsid w:val="00A406F8"/>
  </w:style>
  <w:style w:type="paragraph" w:customStyle="1" w:styleId="0B3DA30B610045799FA8E76890548E9C">
    <w:name w:val="0B3DA30B610045799FA8E76890548E9C"/>
    <w:rsid w:val="00A406F8"/>
  </w:style>
  <w:style w:type="paragraph" w:customStyle="1" w:styleId="45CA0226E7944F9DB078A90B9DE59959">
    <w:name w:val="45CA0226E7944F9DB078A90B9DE59959"/>
    <w:rsid w:val="00A406F8"/>
  </w:style>
  <w:style w:type="paragraph" w:customStyle="1" w:styleId="25793511C860434795B0F339B51F8661">
    <w:name w:val="25793511C860434795B0F339B51F8661"/>
    <w:rsid w:val="00A406F8"/>
  </w:style>
  <w:style w:type="paragraph" w:customStyle="1" w:styleId="D129759893AE4E1BA50BE9615E149103">
    <w:name w:val="D129759893AE4E1BA50BE9615E149103"/>
    <w:rsid w:val="00A406F8"/>
  </w:style>
  <w:style w:type="paragraph" w:customStyle="1" w:styleId="B7359EA00F774031B3BAB7B2A7F2849C">
    <w:name w:val="B7359EA00F774031B3BAB7B2A7F2849C"/>
    <w:rsid w:val="00A406F8"/>
  </w:style>
  <w:style w:type="paragraph" w:customStyle="1" w:styleId="F2A073DBFDC54AC7BF59320AECFB30E5">
    <w:name w:val="F2A073DBFDC54AC7BF59320AECFB30E5"/>
    <w:rsid w:val="00A406F8"/>
  </w:style>
  <w:style w:type="paragraph" w:customStyle="1" w:styleId="54CBB51048C7499186B8C3BD91CFE1EE">
    <w:name w:val="54CBB51048C7499186B8C3BD91CFE1EE"/>
    <w:rsid w:val="00A406F8"/>
  </w:style>
  <w:style w:type="paragraph" w:customStyle="1" w:styleId="7686A58BC3394215BD5976F70C1029DA">
    <w:name w:val="7686A58BC3394215BD5976F70C1029DA"/>
    <w:rsid w:val="00A406F8"/>
  </w:style>
  <w:style w:type="paragraph" w:customStyle="1" w:styleId="4325521576EC4335A788DC0DB40F1E6C">
    <w:name w:val="4325521576EC4335A788DC0DB40F1E6C"/>
    <w:rsid w:val="00A406F8"/>
  </w:style>
  <w:style w:type="paragraph" w:customStyle="1" w:styleId="F4D659B9BE084A7DBC56FACD24CA1076">
    <w:name w:val="F4D659B9BE084A7DBC56FACD24CA1076"/>
    <w:rsid w:val="00A406F8"/>
  </w:style>
  <w:style w:type="paragraph" w:customStyle="1" w:styleId="6FF3B978A15D4EB88B0DE855957B7EE5">
    <w:name w:val="6FF3B978A15D4EB88B0DE855957B7EE5"/>
    <w:rsid w:val="00A406F8"/>
  </w:style>
  <w:style w:type="paragraph" w:customStyle="1" w:styleId="80E330622F314704A1CDC4F09300463D">
    <w:name w:val="80E330622F314704A1CDC4F09300463D"/>
    <w:rsid w:val="00A406F8"/>
  </w:style>
  <w:style w:type="paragraph" w:customStyle="1" w:styleId="811FE7987F964945904E0D14850A5CD0">
    <w:name w:val="811FE7987F964945904E0D14850A5CD0"/>
    <w:rsid w:val="00A406F8"/>
  </w:style>
  <w:style w:type="paragraph" w:customStyle="1" w:styleId="59CF81E8E55C4CED940660D41A4EFEC7">
    <w:name w:val="59CF81E8E55C4CED940660D41A4EFEC7"/>
    <w:rsid w:val="00A406F8"/>
  </w:style>
  <w:style w:type="paragraph" w:customStyle="1" w:styleId="CC7865FC383D45E0A2B2D649E31B9153">
    <w:name w:val="CC7865FC383D45E0A2B2D649E31B9153"/>
    <w:rsid w:val="00A406F8"/>
  </w:style>
  <w:style w:type="paragraph" w:customStyle="1" w:styleId="866174B93FD84633AE01D618BCC2DD57">
    <w:name w:val="866174B93FD84633AE01D618BCC2DD57"/>
    <w:rsid w:val="00A406F8"/>
  </w:style>
  <w:style w:type="paragraph" w:customStyle="1" w:styleId="CFBA2CE8DC5F41CBA89AD6FEF2DEE986">
    <w:name w:val="CFBA2CE8DC5F41CBA89AD6FEF2DEE986"/>
    <w:rsid w:val="00A406F8"/>
  </w:style>
  <w:style w:type="paragraph" w:customStyle="1" w:styleId="74768576E50E43C487C70289BBC13C94">
    <w:name w:val="74768576E50E43C487C70289BBC13C94"/>
    <w:rsid w:val="00A406F8"/>
  </w:style>
  <w:style w:type="paragraph" w:customStyle="1" w:styleId="715C809B70244928A32683BDC7827541">
    <w:name w:val="715C809B70244928A32683BDC7827541"/>
    <w:rsid w:val="00A406F8"/>
  </w:style>
  <w:style w:type="paragraph" w:customStyle="1" w:styleId="4028C027212343FB9C173E1C9F10CC56">
    <w:name w:val="4028C027212343FB9C173E1C9F10CC56"/>
    <w:rsid w:val="00A406F8"/>
  </w:style>
  <w:style w:type="paragraph" w:customStyle="1" w:styleId="A7F345193A404D64A29E856E7D01DB7D">
    <w:name w:val="A7F345193A404D64A29E856E7D01DB7D"/>
    <w:rsid w:val="00A406F8"/>
  </w:style>
  <w:style w:type="paragraph" w:customStyle="1" w:styleId="BC59E692D5044AB69CD9D993256A5C50">
    <w:name w:val="BC59E692D5044AB69CD9D993256A5C50"/>
    <w:rsid w:val="00A406F8"/>
  </w:style>
  <w:style w:type="paragraph" w:customStyle="1" w:styleId="FEA1B61FA48244438B64FEB669C6D4CB">
    <w:name w:val="FEA1B61FA48244438B64FEB669C6D4CB"/>
    <w:rsid w:val="00A406F8"/>
  </w:style>
  <w:style w:type="paragraph" w:customStyle="1" w:styleId="6C272C1CDD02422D9C2FCB42A9061DE0">
    <w:name w:val="6C272C1CDD02422D9C2FCB42A9061DE0"/>
    <w:rsid w:val="00A406F8"/>
  </w:style>
  <w:style w:type="paragraph" w:customStyle="1" w:styleId="A5671EC2F34442B2A54C0E410B3D430F">
    <w:name w:val="A5671EC2F34442B2A54C0E410B3D430F"/>
    <w:rsid w:val="00A406F8"/>
  </w:style>
  <w:style w:type="paragraph" w:customStyle="1" w:styleId="DB0BBD15886A4BCF9111808D92F216FD">
    <w:name w:val="DB0BBD15886A4BCF9111808D92F216FD"/>
    <w:rsid w:val="00A406F8"/>
  </w:style>
  <w:style w:type="paragraph" w:customStyle="1" w:styleId="D3459E3CB88B41749118D8001E918885">
    <w:name w:val="D3459E3CB88B41749118D8001E918885"/>
    <w:rsid w:val="005B32DB"/>
  </w:style>
  <w:style w:type="paragraph" w:customStyle="1" w:styleId="947F78C57C4E40F8B89678A452F89403">
    <w:name w:val="947F78C57C4E40F8B89678A452F89403"/>
    <w:rsid w:val="005B32DB"/>
  </w:style>
  <w:style w:type="paragraph" w:customStyle="1" w:styleId="3E6099CE7D23486381DCD788F295DFAC">
    <w:name w:val="3E6099CE7D23486381DCD788F295DFAC"/>
    <w:rsid w:val="005B32DB"/>
  </w:style>
  <w:style w:type="paragraph" w:customStyle="1" w:styleId="F777A845AC8B48379993234AB140BB71">
    <w:name w:val="F777A845AC8B48379993234AB140BB71"/>
    <w:rsid w:val="005B32DB"/>
  </w:style>
  <w:style w:type="paragraph" w:customStyle="1" w:styleId="A288A2E1971149B2B9AEBE4BF1B0889B">
    <w:name w:val="A288A2E1971149B2B9AEBE4BF1B0889B"/>
    <w:rsid w:val="005B32DB"/>
  </w:style>
  <w:style w:type="paragraph" w:customStyle="1" w:styleId="F5E4EE72805F46D2BFD5B284777A1D09">
    <w:name w:val="F5E4EE72805F46D2BFD5B284777A1D09"/>
    <w:rsid w:val="005B32DB"/>
  </w:style>
  <w:style w:type="paragraph" w:customStyle="1" w:styleId="7BFE9AA4528149A7824527A82C25F563">
    <w:name w:val="7BFE9AA4528149A7824527A82C25F563"/>
    <w:rsid w:val="005B32DB"/>
  </w:style>
  <w:style w:type="paragraph" w:customStyle="1" w:styleId="3ECA9F1854074AB2A616DC863CE6FB54">
    <w:name w:val="3ECA9F1854074AB2A616DC863CE6FB54"/>
    <w:rsid w:val="005B32DB"/>
  </w:style>
  <w:style w:type="paragraph" w:customStyle="1" w:styleId="3031E05D29B2499DAF74436B7F8C7EE4">
    <w:name w:val="3031E05D29B2499DAF74436B7F8C7EE4"/>
    <w:rsid w:val="005B32DB"/>
  </w:style>
  <w:style w:type="paragraph" w:customStyle="1" w:styleId="3A5E1060A3B44FFDABE9833CABB5025C">
    <w:name w:val="3A5E1060A3B44FFDABE9833CABB5025C"/>
    <w:rsid w:val="005B32DB"/>
  </w:style>
  <w:style w:type="paragraph" w:customStyle="1" w:styleId="9347784ABC504001B6BDD97E360527AB">
    <w:name w:val="9347784ABC504001B6BDD97E360527AB"/>
    <w:rsid w:val="005B32DB"/>
  </w:style>
  <w:style w:type="paragraph" w:customStyle="1" w:styleId="79CC371A4F07431092378F0F01F4D0D0">
    <w:name w:val="79CC371A4F07431092378F0F01F4D0D0"/>
    <w:rsid w:val="005B32DB"/>
  </w:style>
  <w:style w:type="paragraph" w:customStyle="1" w:styleId="BBC02578FC774C71851121A6BF68625C">
    <w:name w:val="BBC02578FC774C71851121A6BF68625C"/>
    <w:rsid w:val="005B32DB"/>
  </w:style>
  <w:style w:type="paragraph" w:customStyle="1" w:styleId="C9B7BB98B75D4C3586A62C5FD8BDE749">
    <w:name w:val="C9B7BB98B75D4C3586A62C5FD8BDE749"/>
    <w:rsid w:val="005B32DB"/>
  </w:style>
  <w:style w:type="paragraph" w:customStyle="1" w:styleId="F811DE51CF8E4F83936E7F79C9DE7520">
    <w:name w:val="F811DE51CF8E4F83936E7F79C9DE7520"/>
    <w:rsid w:val="005B32DB"/>
  </w:style>
  <w:style w:type="paragraph" w:customStyle="1" w:styleId="7BCE0435D7B24FA79D9789E67D345F77">
    <w:name w:val="7BCE0435D7B24FA79D9789E67D345F77"/>
    <w:rsid w:val="005B32DB"/>
  </w:style>
  <w:style w:type="paragraph" w:customStyle="1" w:styleId="9430150C1A034E98B158264D1EEDCECE">
    <w:name w:val="9430150C1A034E98B158264D1EEDCECE"/>
    <w:rsid w:val="005B32DB"/>
  </w:style>
  <w:style w:type="paragraph" w:customStyle="1" w:styleId="6F56839432A442879F2145BCFB79907C">
    <w:name w:val="6F56839432A442879F2145BCFB79907C"/>
    <w:rsid w:val="005B32DB"/>
  </w:style>
  <w:style w:type="paragraph" w:customStyle="1" w:styleId="E46830D5476A4013BFBCA83AA96547FA">
    <w:name w:val="E46830D5476A4013BFBCA83AA96547FA"/>
    <w:rsid w:val="005B32DB"/>
  </w:style>
  <w:style w:type="paragraph" w:customStyle="1" w:styleId="8F6ADA030B0842199B909414E45B9FEC">
    <w:name w:val="8F6ADA030B0842199B909414E45B9FEC"/>
    <w:rsid w:val="005B32DB"/>
  </w:style>
  <w:style w:type="paragraph" w:customStyle="1" w:styleId="02370CBB09A54BD285533F19B8BBAE5A">
    <w:name w:val="02370CBB09A54BD285533F19B8BBAE5A"/>
    <w:rsid w:val="005B32DB"/>
  </w:style>
  <w:style w:type="paragraph" w:customStyle="1" w:styleId="D27F338F34BF4270A6611B3838BC052A">
    <w:name w:val="D27F338F34BF4270A6611B3838BC052A"/>
    <w:rsid w:val="005B32DB"/>
  </w:style>
  <w:style w:type="paragraph" w:customStyle="1" w:styleId="E9ED9661091B4114BDF26FC21D364A73">
    <w:name w:val="E9ED9661091B4114BDF26FC21D364A73"/>
    <w:rsid w:val="005B32DB"/>
  </w:style>
  <w:style w:type="paragraph" w:customStyle="1" w:styleId="DAA096F69AF640B39787784D21C427E9">
    <w:name w:val="DAA096F69AF640B39787784D21C427E9"/>
    <w:rsid w:val="005B32DB"/>
  </w:style>
  <w:style w:type="paragraph" w:customStyle="1" w:styleId="C6E72DEC0CE24CDB80FB672A7D715F65">
    <w:name w:val="C6E72DEC0CE24CDB80FB672A7D715F65"/>
    <w:rsid w:val="005B32DB"/>
  </w:style>
  <w:style w:type="paragraph" w:customStyle="1" w:styleId="53DEE61F1B2944A38A445E9DE122F6ED">
    <w:name w:val="53DEE61F1B2944A38A445E9DE122F6ED"/>
    <w:rsid w:val="005B32DB"/>
  </w:style>
  <w:style w:type="paragraph" w:customStyle="1" w:styleId="5E6CEBAE92074D36B88D94E96361206E">
    <w:name w:val="5E6CEBAE92074D36B88D94E96361206E"/>
    <w:rsid w:val="005B32DB"/>
  </w:style>
  <w:style w:type="paragraph" w:customStyle="1" w:styleId="9BF4DDB9E69745F08F938E01F280BBE5">
    <w:name w:val="9BF4DDB9E69745F08F938E01F280BBE5"/>
    <w:rsid w:val="005B32DB"/>
  </w:style>
  <w:style w:type="paragraph" w:customStyle="1" w:styleId="5B05E90B6D284B4695DE812402C5C01D">
    <w:name w:val="5B05E90B6D284B4695DE812402C5C01D"/>
    <w:rsid w:val="005B32DB"/>
  </w:style>
  <w:style w:type="paragraph" w:customStyle="1" w:styleId="7169A22901CB40FE8390D8FC91D099EF">
    <w:name w:val="7169A22901CB40FE8390D8FC91D099EF"/>
    <w:rsid w:val="005B32DB"/>
  </w:style>
  <w:style w:type="paragraph" w:customStyle="1" w:styleId="F9F9F53C77D34F4398AA5380F58E270A">
    <w:name w:val="F9F9F53C77D34F4398AA5380F58E270A"/>
    <w:rsid w:val="005B32DB"/>
  </w:style>
  <w:style w:type="paragraph" w:customStyle="1" w:styleId="17FC9C42E33744099EA4924EFCE60224">
    <w:name w:val="17FC9C42E33744099EA4924EFCE60224"/>
    <w:rsid w:val="005B32DB"/>
  </w:style>
  <w:style w:type="paragraph" w:customStyle="1" w:styleId="CF2E9F0948D342B4B76A7C22952E9F85">
    <w:name w:val="CF2E9F0948D342B4B76A7C22952E9F85"/>
    <w:rsid w:val="005B32DB"/>
  </w:style>
  <w:style w:type="paragraph" w:customStyle="1" w:styleId="0B32E21563D545C79695C29983C6E865">
    <w:name w:val="0B32E21563D545C79695C29983C6E865"/>
    <w:rsid w:val="005B32DB"/>
  </w:style>
  <w:style w:type="paragraph" w:customStyle="1" w:styleId="4345845385754CEAA3F8068C47A3CCFD">
    <w:name w:val="4345845385754CEAA3F8068C47A3CCFD"/>
    <w:rsid w:val="005B32DB"/>
  </w:style>
  <w:style w:type="paragraph" w:customStyle="1" w:styleId="E7CE3FE454C34FE883C45D6851F7AE1D">
    <w:name w:val="E7CE3FE454C34FE883C45D6851F7AE1D"/>
    <w:rsid w:val="005B32DB"/>
  </w:style>
  <w:style w:type="paragraph" w:customStyle="1" w:styleId="A777F6C81A164B4381145BE3B6C6C7AD">
    <w:name w:val="A777F6C81A164B4381145BE3B6C6C7AD"/>
    <w:rsid w:val="005B32DB"/>
  </w:style>
  <w:style w:type="paragraph" w:customStyle="1" w:styleId="929017BE6AE646D1B903F705BCDDD4C2">
    <w:name w:val="929017BE6AE646D1B903F705BCDDD4C2"/>
    <w:rsid w:val="005B32DB"/>
  </w:style>
  <w:style w:type="paragraph" w:customStyle="1" w:styleId="3E784B8B0DBE42F6A1693D9690A45978">
    <w:name w:val="3E784B8B0DBE42F6A1693D9690A45978"/>
    <w:rsid w:val="005B32DB"/>
  </w:style>
  <w:style w:type="paragraph" w:customStyle="1" w:styleId="299F7146C4714F4E9499ADF426D8091C">
    <w:name w:val="299F7146C4714F4E9499ADF426D8091C"/>
    <w:rsid w:val="005B32DB"/>
  </w:style>
  <w:style w:type="paragraph" w:customStyle="1" w:styleId="D322255903264A5F8384202D632EB651">
    <w:name w:val="D322255903264A5F8384202D632EB651"/>
    <w:rsid w:val="005B32DB"/>
  </w:style>
  <w:style w:type="paragraph" w:customStyle="1" w:styleId="2F1C3CCD25674B3DA388A4679AC7DC26">
    <w:name w:val="2F1C3CCD25674B3DA388A4679AC7DC26"/>
    <w:rsid w:val="005B32DB"/>
  </w:style>
  <w:style w:type="paragraph" w:customStyle="1" w:styleId="BFAAFF5846B1440AA8AE09846AC834D3">
    <w:name w:val="BFAAFF5846B1440AA8AE09846AC834D3"/>
    <w:rsid w:val="005B32DB"/>
  </w:style>
  <w:style w:type="paragraph" w:customStyle="1" w:styleId="46E402595D9448DE8889368F0D64C7CE">
    <w:name w:val="46E402595D9448DE8889368F0D64C7CE"/>
    <w:rsid w:val="005B32DB"/>
  </w:style>
  <w:style w:type="paragraph" w:customStyle="1" w:styleId="37C2535EAD464995A64D96E16EEECAF0">
    <w:name w:val="37C2535EAD464995A64D96E16EEECAF0"/>
    <w:rsid w:val="005B32DB"/>
  </w:style>
  <w:style w:type="paragraph" w:customStyle="1" w:styleId="85837C1196B9442794B49A939EFB37D1">
    <w:name w:val="85837C1196B9442794B49A939EFB37D1"/>
    <w:rsid w:val="005B32DB"/>
  </w:style>
  <w:style w:type="paragraph" w:customStyle="1" w:styleId="0D651200C7374A9589EAABC57E5CBF38">
    <w:name w:val="0D651200C7374A9589EAABC57E5CBF38"/>
    <w:rsid w:val="005B32DB"/>
  </w:style>
  <w:style w:type="paragraph" w:customStyle="1" w:styleId="4BAE1E89A05847508B11620A70CAAE8D">
    <w:name w:val="4BAE1E89A05847508B11620A70CAAE8D"/>
    <w:rsid w:val="005B32DB"/>
  </w:style>
  <w:style w:type="paragraph" w:customStyle="1" w:styleId="ED28F32246F948DF835A1FD73C6AABF2">
    <w:name w:val="ED28F32246F948DF835A1FD73C6AABF2"/>
    <w:rsid w:val="005B32DB"/>
  </w:style>
  <w:style w:type="paragraph" w:customStyle="1" w:styleId="D9FABDF0AE9F422BB5F991B086A2FF1A">
    <w:name w:val="D9FABDF0AE9F422BB5F991B086A2FF1A"/>
    <w:rsid w:val="005B32DB"/>
  </w:style>
  <w:style w:type="paragraph" w:customStyle="1" w:styleId="048701C165114AA1BF65D75DB0C11D1A">
    <w:name w:val="048701C165114AA1BF65D75DB0C11D1A"/>
    <w:rsid w:val="005B32DB"/>
  </w:style>
  <w:style w:type="paragraph" w:customStyle="1" w:styleId="259573B5DBCE4C58B770DE72DEF8DBEA">
    <w:name w:val="259573B5DBCE4C58B770DE72DEF8DBEA"/>
    <w:rsid w:val="005B32DB"/>
  </w:style>
  <w:style w:type="paragraph" w:customStyle="1" w:styleId="0502C7FEA0214622B2A8DE6BDA2CBA56">
    <w:name w:val="0502C7FEA0214622B2A8DE6BDA2CBA56"/>
    <w:rsid w:val="005B32DB"/>
  </w:style>
  <w:style w:type="paragraph" w:customStyle="1" w:styleId="6C513B6E7795450FB1CFC72DDA4D113B">
    <w:name w:val="6C513B6E7795450FB1CFC72DDA4D113B"/>
    <w:rsid w:val="005B32DB"/>
  </w:style>
  <w:style w:type="paragraph" w:customStyle="1" w:styleId="3BF1B323133B4EC0984BEAEAFFBE6020">
    <w:name w:val="3BF1B323133B4EC0984BEAEAFFBE6020"/>
    <w:rsid w:val="005B32DB"/>
  </w:style>
  <w:style w:type="paragraph" w:customStyle="1" w:styleId="4D0DAE35BE524C40B91D4114DA14FABD">
    <w:name w:val="4D0DAE35BE524C40B91D4114DA14FABD"/>
    <w:rsid w:val="005B32DB"/>
  </w:style>
  <w:style w:type="paragraph" w:customStyle="1" w:styleId="FA609657953044C4B8336BFA8DF65C89">
    <w:name w:val="FA609657953044C4B8336BFA8DF65C89"/>
    <w:rsid w:val="005B32DB"/>
  </w:style>
  <w:style w:type="paragraph" w:customStyle="1" w:styleId="9E90427A1B624C959CC2F08CECA2E86C">
    <w:name w:val="9E90427A1B624C959CC2F08CECA2E86C"/>
    <w:rsid w:val="005B32DB"/>
  </w:style>
  <w:style w:type="paragraph" w:customStyle="1" w:styleId="016869D1C57C477CB5043761CB49E12D">
    <w:name w:val="016869D1C57C477CB5043761CB49E12D"/>
    <w:rsid w:val="005B32DB"/>
  </w:style>
  <w:style w:type="paragraph" w:customStyle="1" w:styleId="087A7DF5851545CFA8FC4FCD93988C20">
    <w:name w:val="087A7DF5851545CFA8FC4FCD93988C20"/>
    <w:rsid w:val="005B32DB"/>
  </w:style>
  <w:style w:type="paragraph" w:customStyle="1" w:styleId="8A5D1293665B46F48736307BD6269B9D">
    <w:name w:val="8A5D1293665B46F48736307BD6269B9D"/>
    <w:rsid w:val="005B32DB"/>
  </w:style>
  <w:style w:type="paragraph" w:customStyle="1" w:styleId="B28A7CC1147C4B3AAE8E3273DDBB1E32">
    <w:name w:val="B28A7CC1147C4B3AAE8E3273DDBB1E32"/>
    <w:rsid w:val="005B32DB"/>
  </w:style>
  <w:style w:type="paragraph" w:customStyle="1" w:styleId="B3827EC2145B4D27ABB89DCF283EAB3B">
    <w:name w:val="B3827EC2145B4D27ABB89DCF283EAB3B"/>
    <w:rsid w:val="005B32DB"/>
  </w:style>
  <w:style w:type="paragraph" w:customStyle="1" w:styleId="40913EB32F384698B3994A4EB8E5D984">
    <w:name w:val="40913EB32F384698B3994A4EB8E5D984"/>
    <w:rsid w:val="00162EA4"/>
  </w:style>
  <w:style w:type="paragraph" w:customStyle="1" w:styleId="453DE118386242B5A6C4A7D9AF928394">
    <w:name w:val="453DE118386242B5A6C4A7D9AF928394"/>
    <w:rsid w:val="00162EA4"/>
  </w:style>
  <w:style w:type="paragraph" w:customStyle="1" w:styleId="A831A83C1E184752A67DB6AB429ED340">
    <w:name w:val="A831A83C1E184752A67DB6AB429ED340"/>
    <w:rsid w:val="00162EA4"/>
  </w:style>
  <w:style w:type="paragraph" w:customStyle="1" w:styleId="AE5695A8A54C4B59B99052C1EAC25AC0">
    <w:name w:val="AE5695A8A54C4B59B99052C1EAC25AC0"/>
    <w:rsid w:val="00162EA4"/>
  </w:style>
  <w:style w:type="paragraph" w:customStyle="1" w:styleId="58741E967D4545F9A8A11F2DE20667C1">
    <w:name w:val="58741E967D4545F9A8A11F2DE20667C1"/>
    <w:rsid w:val="00162EA4"/>
  </w:style>
  <w:style w:type="paragraph" w:customStyle="1" w:styleId="406432EFED3F4F908AC09E347CD10583">
    <w:name w:val="406432EFED3F4F908AC09E347CD10583"/>
    <w:rsid w:val="00162EA4"/>
  </w:style>
  <w:style w:type="paragraph" w:customStyle="1" w:styleId="6E105A46C4BE42F99617A685309780FD">
    <w:name w:val="6E105A46C4BE42F99617A685309780FD"/>
    <w:rsid w:val="00162EA4"/>
  </w:style>
  <w:style w:type="paragraph" w:customStyle="1" w:styleId="8D903FEE71B24755B12141CAA5B7BA5D">
    <w:name w:val="8D903FEE71B24755B12141CAA5B7BA5D"/>
    <w:rsid w:val="00162EA4"/>
  </w:style>
  <w:style w:type="paragraph" w:customStyle="1" w:styleId="F3DAA04A3279477C9B874BD911DB040B">
    <w:name w:val="F3DAA04A3279477C9B874BD911DB040B"/>
    <w:rsid w:val="00162EA4"/>
  </w:style>
  <w:style w:type="paragraph" w:customStyle="1" w:styleId="CBA790897A7C450B98265AA8F2E31B50">
    <w:name w:val="CBA790897A7C450B98265AA8F2E31B50"/>
    <w:rsid w:val="00162EA4"/>
  </w:style>
  <w:style w:type="paragraph" w:customStyle="1" w:styleId="E3040DAF1B3346F788B77DE0A7296A5A">
    <w:name w:val="E3040DAF1B3346F788B77DE0A7296A5A"/>
    <w:rsid w:val="00162EA4"/>
  </w:style>
  <w:style w:type="paragraph" w:customStyle="1" w:styleId="20F75B1A435E4DFA960CCECAF60407B9">
    <w:name w:val="20F75B1A435E4DFA960CCECAF60407B9"/>
    <w:rsid w:val="00162EA4"/>
  </w:style>
  <w:style w:type="paragraph" w:customStyle="1" w:styleId="D3C722F8F5E445488116DCF362073523">
    <w:name w:val="D3C722F8F5E445488116DCF362073523"/>
    <w:rsid w:val="00162EA4"/>
  </w:style>
  <w:style w:type="paragraph" w:customStyle="1" w:styleId="4742252F389C4022BA8B1A9DE37A697F">
    <w:name w:val="4742252F389C4022BA8B1A9DE37A697F"/>
    <w:rsid w:val="00162EA4"/>
  </w:style>
  <w:style w:type="paragraph" w:customStyle="1" w:styleId="BCE62D02710146C98E8129E9A11C30AB">
    <w:name w:val="BCE62D02710146C98E8129E9A11C30AB"/>
    <w:rsid w:val="00162EA4"/>
  </w:style>
  <w:style w:type="paragraph" w:customStyle="1" w:styleId="F3AD61F02B794A2BAE3C3BCAFC95B51C">
    <w:name w:val="F3AD61F02B794A2BAE3C3BCAFC95B51C"/>
    <w:rsid w:val="00162EA4"/>
  </w:style>
  <w:style w:type="paragraph" w:customStyle="1" w:styleId="BB19DCEBE33D4BDA9C70F8AE4E9B2978">
    <w:name w:val="BB19DCEBE33D4BDA9C70F8AE4E9B2978"/>
    <w:rsid w:val="00162EA4"/>
  </w:style>
  <w:style w:type="paragraph" w:customStyle="1" w:styleId="F9CF28B7EA1C4018B3D64A0802C57487">
    <w:name w:val="F9CF28B7EA1C4018B3D64A0802C57487"/>
    <w:rsid w:val="00162EA4"/>
  </w:style>
  <w:style w:type="paragraph" w:customStyle="1" w:styleId="ED7B606CB0684CA1A89ACE5EAE53E46D">
    <w:name w:val="ED7B606CB0684CA1A89ACE5EAE53E46D"/>
    <w:rsid w:val="00162EA4"/>
  </w:style>
  <w:style w:type="paragraph" w:customStyle="1" w:styleId="E31A029150474E708DF47D5FD8BA3151">
    <w:name w:val="E31A029150474E708DF47D5FD8BA3151"/>
    <w:rsid w:val="00162EA4"/>
  </w:style>
  <w:style w:type="paragraph" w:customStyle="1" w:styleId="C06812B9EFEC441A9C5F49484CA4A257">
    <w:name w:val="C06812B9EFEC441A9C5F49484CA4A257"/>
    <w:rsid w:val="00162EA4"/>
  </w:style>
  <w:style w:type="paragraph" w:customStyle="1" w:styleId="70448802E2B8453CA1B21D51C6F6EF3B">
    <w:name w:val="70448802E2B8453CA1B21D51C6F6EF3B"/>
    <w:rsid w:val="00162EA4"/>
  </w:style>
  <w:style w:type="paragraph" w:customStyle="1" w:styleId="54CE392459E74ED3B8AB0175E6CDC82D">
    <w:name w:val="54CE392459E74ED3B8AB0175E6CDC82D"/>
    <w:rsid w:val="00162EA4"/>
  </w:style>
  <w:style w:type="paragraph" w:customStyle="1" w:styleId="19F72E9D45CA463294ECBADA27AE1F31">
    <w:name w:val="19F72E9D45CA463294ECBADA27AE1F31"/>
    <w:rsid w:val="00162EA4"/>
  </w:style>
  <w:style w:type="paragraph" w:customStyle="1" w:styleId="4894BAB661054058B345A6E0C37F04E9">
    <w:name w:val="4894BAB661054058B345A6E0C37F04E9"/>
    <w:rsid w:val="00162EA4"/>
  </w:style>
  <w:style w:type="paragraph" w:customStyle="1" w:styleId="ADB5FA80B0FE46EF92173811FA4EFBE0">
    <w:name w:val="ADB5FA80B0FE46EF92173811FA4EFBE0"/>
    <w:rsid w:val="00162EA4"/>
  </w:style>
  <w:style w:type="paragraph" w:customStyle="1" w:styleId="000E1A43AABA42909922582ED9DC6D2D">
    <w:name w:val="000E1A43AABA42909922582ED9DC6D2D"/>
    <w:rsid w:val="00162EA4"/>
  </w:style>
  <w:style w:type="paragraph" w:customStyle="1" w:styleId="225321A717624C418EAF0B98A1A81BBF">
    <w:name w:val="225321A717624C418EAF0B98A1A81BBF"/>
    <w:rsid w:val="00162EA4"/>
  </w:style>
  <w:style w:type="paragraph" w:customStyle="1" w:styleId="8D82599CD8324DCB9C9FCBADD5915369">
    <w:name w:val="8D82599CD8324DCB9C9FCBADD5915369"/>
    <w:rsid w:val="00162EA4"/>
  </w:style>
  <w:style w:type="paragraph" w:customStyle="1" w:styleId="7206BF26BBA94ABD971C4BE0D777BACF">
    <w:name w:val="7206BF26BBA94ABD971C4BE0D777BACF"/>
    <w:rsid w:val="00162EA4"/>
  </w:style>
  <w:style w:type="paragraph" w:customStyle="1" w:styleId="144119D78C5A496697D1049C6CC85BCA">
    <w:name w:val="144119D78C5A496697D1049C6CC85BCA"/>
    <w:rsid w:val="00162EA4"/>
  </w:style>
  <w:style w:type="paragraph" w:customStyle="1" w:styleId="587232375CD04A11B176649A375BFAFF">
    <w:name w:val="587232375CD04A11B176649A375BFAFF"/>
    <w:rsid w:val="00162EA4"/>
  </w:style>
  <w:style w:type="paragraph" w:customStyle="1" w:styleId="6834B879F4E24D6A8C5F57A557680A74">
    <w:name w:val="6834B879F4E24D6A8C5F57A557680A74"/>
    <w:rsid w:val="00162EA4"/>
  </w:style>
  <w:style w:type="paragraph" w:customStyle="1" w:styleId="8148D32CC920463AB893FE750FE43392">
    <w:name w:val="8148D32CC920463AB893FE750FE43392"/>
    <w:rsid w:val="00162EA4"/>
  </w:style>
  <w:style w:type="paragraph" w:customStyle="1" w:styleId="558478C182374F838019E015E2D98C4D">
    <w:name w:val="558478C182374F838019E015E2D98C4D"/>
    <w:rsid w:val="00162EA4"/>
  </w:style>
  <w:style w:type="paragraph" w:customStyle="1" w:styleId="CCCFBBCA7CD44FCABF65098E4623F85C">
    <w:name w:val="CCCFBBCA7CD44FCABF65098E4623F85C"/>
    <w:rsid w:val="00162EA4"/>
  </w:style>
  <w:style w:type="paragraph" w:customStyle="1" w:styleId="35213EC87CC2406999367D298AF4D1AD">
    <w:name w:val="35213EC87CC2406999367D298AF4D1AD"/>
    <w:rsid w:val="00162EA4"/>
  </w:style>
  <w:style w:type="paragraph" w:customStyle="1" w:styleId="FA7492020BD84EE5891AB3283E00E5BB">
    <w:name w:val="FA7492020BD84EE5891AB3283E00E5BB"/>
    <w:rsid w:val="00162EA4"/>
  </w:style>
  <w:style w:type="paragraph" w:customStyle="1" w:styleId="7FEF22121B18491580A625E0180FAF03">
    <w:name w:val="7FEF22121B18491580A625E0180FAF03"/>
    <w:rsid w:val="00162EA4"/>
  </w:style>
  <w:style w:type="paragraph" w:customStyle="1" w:styleId="0B5FEA35356648BDA6CB6319C8E781DA">
    <w:name w:val="0B5FEA35356648BDA6CB6319C8E781DA"/>
    <w:rsid w:val="00162EA4"/>
  </w:style>
  <w:style w:type="paragraph" w:customStyle="1" w:styleId="48720C3A292241DAAE09E47531FFAE3C">
    <w:name w:val="48720C3A292241DAAE09E47531FFAE3C"/>
    <w:rsid w:val="00162EA4"/>
  </w:style>
  <w:style w:type="paragraph" w:customStyle="1" w:styleId="D47E9BF997EB46C2BB188E249B8424A3">
    <w:name w:val="D47E9BF997EB46C2BB188E249B8424A3"/>
    <w:rsid w:val="00162EA4"/>
  </w:style>
  <w:style w:type="paragraph" w:customStyle="1" w:styleId="A3BB2FAC7D1A4883A515E1B9A4AB144D">
    <w:name w:val="A3BB2FAC7D1A4883A515E1B9A4AB144D"/>
    <w:rsid w:val="00162EA4"/>
  </w:style>
  <w:style w:type="paragraph" w:customStyle="1" w:styleId="1552D0D65EEE44F3BEFFE920575D10E7">
    <w:name w:val="1552D0D65EEE44F3BEFFE920575D10E7"/>
    <w:rsid w:val="00162EA4"/>
  </w:style>
  <w:style w:type="paragraph" w:customStyle="1" w:styleId="34AEE747F7C04F159C2619D6D89C208C">
    <w:name w:val="34AEE747F7C04F159C2619D6D89C208C"/>
    <w:rsid w:val="00162EA4"/>
  </w:style>
  <w:style w:type="paragraph" w:customStyle="1" w:styleId="96A4C7AF78F3424F90574F2BF6B330C3">
    <w:name w:val="96A4C7AF78F3424F90574F2BF6B330C3"/>
    <w:rsid w:val="00162EA4"/>
  </w:style>
  <w:style w:type="paragraph" w:customStyle="1" w:styleId="5FF74E4687D04352B3451F0973669A3F">
    <w:name w:val="5FF74E4687D04352B3451F0973669A3F"/>
    <w:rsid w:val="00162EA4"/>
  </w:style>
  <w:style w:type="paragraph" w:customStyle="1" w:styleId="3575B36BF29142AAACF04690881F7108">
    <w:name w:val="3575B36BF29142AAACF04690881F7108"/>
    <w:rsid w:val="00162EA4"/>
  </w:style>
  <w:style w:type="paragraph" w:customStyle="1" w:styleId="90499CCE47B242C489A4EEB8B1F2532B">
    <w:name w:val="90499CCE47B242C489A4EEB8B1F2532B"/>
    <w:rsid w:val="00162EA4"/>
  </w:style>
  <w:style w:type="paragraph" w:customStyle="1" w:styleId="AAE27690576D4B7A916F93050E4AECD3">
    <w:name w:val="AAE27690576D4B7A916F93050E4AECD3"/>
    <w:rsid w:val="00162EA4"/>
  </w:style>
  <w:style w:type="paragraph" w:customStyle="1" w:styleId="1C6B43E291274E38A8A7AE5E1A253F6B">
    <w:name w:val="1C6B43E291274E38A8A7AE5E1A253F6B"/>
    <w:rsid w:val="00162EA4"/>
  </w:style>
  <w:style w:type="paragraph" w:customStyle="1" w:styleId="0951F7A53E0A4053B08FD04AD0C26AD3">
    <w:name w:val="0951F7A53E0A4053B08FD04AD0C26AD3"/>
    <w:rsid w:val="00162EA4"/>
  </w:style>
  <w:style w:type="paragraph" w:customStyle="1" w:styleId="5BBDD25EF4A04C428C74C19E484BAB3E">
    <w:name w:val="5BBDD25EF4A04C428C74C19E484BAB3E"/>
    <w:rsid w:val="00162EA4"/>
  </w:style>
  <w:style w:type="paragraph" w:customStyle="1" w:styleId="69847685F4C14BCE9A88E1C8D51C3BDC">
    <w:name w:val="69847685F4C14BCE9A88E1C8D51C3BDC"/>
    <w:rsid w:val="00162EA4"/>
  </w:style>
  <w:style w:type="paragraph" w:customStyle="1" w:styleId="72B5B71A0A4B4F929140BFCA531A48AB">
    <w:name w:val="72B5B71A0A4B4F929140BFCA531A48AB"/>
    <w:rsid w:val="00162EA4"/>
  </w:style>
  <w:style w:type="paragraph" w:customStyle="1" w:styleId="27C260B3B4FC4D4D941E0403F14ACB2E">
    <w:name w:val="27C260B3B4FC4D4D941E0403F14ACB2E"/>
    <w:rsid w:val="00162EA4"/>
  </w:style>
  <w:style w:type="paragraph" w:customStyle="1" w:styleId="50DEE79A7BE04C8C988E2AACB858FF6A">
    <w:name w:val="50DEE79A7BE04C8C988E2AACB858FF6A"/>
    <w:rsid w:val="00162EA4"/>
  </w:style>
  <w:style w:type="paragraph" w:customStyle="1" w:styleId="97B6AABE77F541EC975522F2F39A599A">
    <w:name w:val="97B6AABE77F541EC975522F2F39A599A"/>
    <w:rsid w:val="00162EA4"/>
  </w:style>
  <w:style w:type="paragraph" w:customStyle="1" w:styleId="46F730F6F53B41BFB5C2F7D2622125CD">
    <w:name w:val="46F730F6F53B41BFB5C2F7D2622125CD"/>
    <w:rsid w:val="00162EA4"/>
  </w:style>
  <w:style w:type="paragraph" w:customStyle="1" w:styleId="65E22E85CAB1457A9A55B339FAF16345">
    <w:name w:val="65E22E85CAB1457A9A55B339FAF16345"/>
    <w:rsid w:val="00162EA4"/>
  </w:style>
  <w:style w:type="paragraph" w:customStyle="1" w:styleId="07CCB12492644F16A0E08ED43EEDAC25">
    <w:name w:val="07CCB12492644F16A0E08ED43EEDAC25"/>
    <w:rsid w:val="00162EA4"/>
  </w:style>
  <w:style w:type="paragraph" w:customStyle="1" w:styleId="7FF05E0114884D4A9E2283B86094F193">
    <w:name w:val="7FF05E0114884D4A9E2283B86094F193"/>
    <w:rsid w:val="00162EA4"/>
  </w:style>
  <w:style w:type="paragraph" w:customStyle="1" w:styleId="228BB8BD46854AA2818D65AFD27CEA24">
    <w:name w:val="228BB8BD46854AA2818D65AFD27CEA24"/>
    <w:rsid w:val="00162EA4"/>
  </w:style>
  <w:style w:type="paragraph" w:customStyle="1" w:styleId="DF1444E9265D4566BBE252F2934B156D">
    <w:name w:val="DF1444E9265D4566BBE252F2934B156D"/>
    <w:rsid w:val="007144E5"/>
  </w:style>
  <w:style w:type="paragraph" w:customStyle="1" w:styleId="A9FEB6E9F74946F799F8DFD7DA366E1C">
    <w:name w:val="A9FEB6E9F74946F799F8DFD7DA366E1C"/>
    <w:rsid w:val="007144E5"/>
  </w:style>
  <w:style w:type="paragraph" w:customStyle="1" w:styleId="9FD139DAEC9744A28AEF269B6487053E">
    <w:name w:val="9FD139DAEC9744A28AEF269B6487053E"/>
    <w:rsid w:val="007144E5"/>
  </w:style>
  <w:style w:type="paragraph" w:customStyle="1" w:styleId="BC27031661374F6B95A927C0F2375B85">
    <w:name w:val="BC27031661374F6B95A927C0F2375B85"/>
    <w:rsid w:val="007144E5"/>
  </w:style>
  <w:style w:type="paragraph" w:customStyle="1" w:styleId="09A0C690B70E40D5A7563AEF5DB98F8E">
    <w:name w:val="09A0C690B70E40D5A7563AEF5DB98F8E"/>
    <w:rsid w:val="007144E5"/>
  </w:style>
  <w:style w:type="paragraph" w:customStyle="1" w:styleId="7DCA16CFF3DB430595913955148E0376">
    <w:name w:val="7DCA16CFF3DB430595913955148E0376"/>
    <w:rsid w:val="007144E5"/>
  </w:style>
  <w:style w:type="paragraph" w:customStyle="1" w:styleId="D4A3BFD9678F4B668EE1F308B22BB718">
    <w:name w:val="D4A3BFD9678F4B668EE1F308B22BB718"/>
    <w:rsid w:val="007144E5"/>
  </w:style>
  <w:style w:type="paragraph" w:customStyle="1" w:styleId="688878A649264C2EBB608B7EADED5427">
    <w:name w:val="688878A649264C2EBB608B7EADED5427"/>
    <w:rsid w:val="007144E5"/>
  </w:style>
  <w:style w:type="paragraph" w:customStyle="1" w:styleId="D5E2ED5B36824BC292E61A6922DDCBBF">
    <w:name w:val="D5E2ED5B36824BC292E61A6922DDCBBF"/>
    <w:rsid w:val="007144E5"/>
  </w:style>
  <w:style w:type="paragraph" w:customStyle="1" w:styleId="48C90C69D6624F4A8FE4E037AA942197">
    <w:name w:val="48C90C69D6624F4A8FE4E037AA942197"/>
    <w:rsid w:val="007144E5"/>
  </w:style>
  <w:style w:type="paragraph" w:customStyle="1" w:styleId="1CC19EADE4EC47AABDC63A15883DCBBF">
    <w:name w:val="1CC19EADE4EC47AABDC63A15883DCBBF"/>
    <w:rsid w:val="007144E5"/>
  </w:style>
  <w:style w:type="paragraph" w:customStyle="1" w:styleId="16DA895B1C2D4AB0982729DF06F60E6D">
    <w:name w:val="16DA895B1C2D4AB0982729DF06F60E6D"/>
    <w:rsid w:val="007144E5"/>
  </w:style>
  <w:style w:type="paragraph" w:customStyle="1" w:styleId="621109B58A1B46DCA813222A2C0C43DC">
    <w:name w:val="621109B58A1B46DCA813222A2C0C43DC"/>
    <w:rsid w:val="007144E5"/>
  </w:style>
  <w:style w:type="paragraph" w:customStyle="1" w:styleId="2AEB9D6D80534C18A4D689D55AAB650C">
    <w:name w:val="2AEB9D6D80534C18A4D689D55AAB650C"/>
    <w:rsid w:val="007144E5"/>
  </w:style>
  <w:style w:type="paragraph" w:customStyle="1" w:styleId="68BCF059FAE24D38B723189348A345DC">
    <w:name w:val="68BCF059FAE24D38B723189348A345DC"/>
    <w:rsid w:val="007144E5"/>
  </w:style>
  <w:style w:type="paragraph" w:customStyle="1" w:styleId="25711D6A6F98415AB748D678F93F4B52">
    <w:name w:val="25711D6A6F98415AB748D678F93F4B52"/>
    <w:rsid w:val="007144E5"/>
  </w:style>
  <w:style w:type="paragraph" w:customStyle="1" w:styleId="4898521E74CA4AC4A665777C91565A53">
    <w:name w:val="4898521E74CA4AC4A665777C91565A53"/>
    <w:rsid w:val="007144E5"/>
  </w:style>
  <w:style w:type="paragraph" w:customStyle="1" w:styleId="0F54E8A6A3F14036A587252711B66C0A">
    <w:name w:val="0F54E8A6A3F14036A587252711B66C0A"/>
    <w:rsid w:val="007144E5"/>
  </w:style>
  <w:style w:type="paragraph" w:customStyle="1" w:styleId="FB81FE586FD54529AA77747711048982">
    <w:name w:val="FB81FE586FD54529AA77747711048982"/>
    <w:rsid w:val="007144E5"/>
  </w:style>
  <w:style w:type="paragraph" w:customStyle="1" w:styleId="C74D7865BE4F4738928AA93E1B7940C6">
    <w:name w:val="C74D7865BE4F4738928AA93E1B7940C6"/>
    <w:rsid w:val="007144E5"/>
  </w:style>
  <w:style w:type="paragraph" w:customStyle="1" w:styleId="911EF5089B3F41BEA8242E1E5275D9F2">
    <w:name w:val="911EF5089B3F41BEA8242E1E5275D9F2"/>
    <w:rsid w:val="007144E5"/>
  </w:style>
  <w:style w:type="paragraph" w:customStyle="1" w:styleId="C2228C0B858444C989F9A523BB2C4606">
    <w:name w:val="C2228C0B858444C989F9A523BB2C4606"/>
    <w:rsid w:val="007144E5"/>
  </w:style>
  <w:style w:type="paragraph" w:customStyle="1" w:styleId="53A276C4141143D49EFA007782EA94F5">
    <w:name w:val="53A276C4141143D49EFA007782EA94F5"/>
    <w:rsid w:val="007144E5"/>
  </w:style>
  <w:style w:type="paragraph" w:customStyle="1" w:styleId="4671580BFA054C7FAA7068F88518775B">
    <w:name w:val="4671580BFA054C7FAA7068F88518775B"/>
    <w:rsid w:val="007144E5"/>
  </w:style>
  <w:style w:type="paragraph" w:customStyle="1" w:styleId="F56CBFCB43C04DDE81B4214A724DEAD5">
    <w:name w:val="F56CBFCB43C04DDE81B4214A724DEAD5"/>
    <w:rsid w:val="007144E5"/>
  </w:style>
  <w:style w:type="paragraph" w:customStyle="1" w:styleId="17D090E138D14D3EB660095525D60E78">
    <w:name w:val="17D090E138D14D3EB660095525D60E78"/>
    <w:rsid w:val="007144E5"/>
  </w:style>
  <w:style w:type="paragraph" w:customStyle="1" w:styleId="06FB2EE686D3459987362FB395980A98">
    <w:name w:val="06FB2EE686D3459987362FB395980A98"/>
    <w:rsid w:val="007144E5"/>
  </w:style>
  <w:style w:type="paragraph" w:customStyle="1" w:styleId="D289354F1BB84BC9875E89BE1142A0FE">
    <w:name w:val="D289354F1BB84BC9875E89BE1142A0FE"/>
    <w:rsid w:val="007144E5"/>
  </w:style>
  <w:style w:type="paragraph" w:customStyle="1" w:styleId="0E21F256E8704474BC19EABBF0EF5E89">
    <w:name w:val="0E21F256E8704474BC19EABBF0EF5E89"/>
    <w:rsid w:val="007144E5"/>
  </w:style>
  <w:style w:type="paragraph" w:customStyle="1" w:styleId="8DC8C391ED854D128E0C9ADA95CBE9AA">
    <w:name w:val="8DC8C391ED854D128E0C9ADA95CBE9AA"/>
    <w:rsid w:val="007144E5"/>
  </w:style>
  <w:style w:type="paragraph" w:customStyle="1" w:styleId="523E9AE51A8C455385680CC72C925072">
    <w:name w:val="523E9AE51A8C455385680CC72C925072"/>
    <w:rsid w:val="007144E5"/>
  </w:style>
  <w:style w:type="paragraph" w:customStyle="1" w:styleId="7A1CF3F12D3D40AE82ECB938F13AA651">
    <w:name w:val="7A1CF3F12D3D40AE82ECB938F13AA651"/>
    <w:rsid w:val="007144E5"/>
  </w:style>
  <w:style w:type="paragraph" w:customStyle="1" w:styleId="A49291FE06334EE1B9B0BB5823714DFA">
    <w:name w:val="A49291FE06334EE1B9B0BB5823714DFA"/>
    <w:rsid w:val="007144E5"/>
  </w:style>
  <w:style w:type="paragraph" w:customStyle="1" w:styleId="B553BF2EE4B44427929EE21E3554BE27">
    <w:name w:val="B553BF2EE4B44427929EE21E3554BE27"/>
    <w:rsid w:val="007144E5"/>
  </w:style>
  <w:style w:type="paragraph" w:customStyle="1" w:styleId="FA24346DBC2F45028F1DFBC23E7F690A">
    <w:name w:val="FA24346DBC2F45028F1DFBC23E7F690A"/>
    <w:rsid w:val="007144E5"/>
  </w:style>
  <w:style w:type="paragraph" w:customStyle="1" w:styleId="AD325F667EA14178884066512FD2F025">
    <w:name w:val="AD325F667EA14178884066512FD2F025"/>
    <w:rsid w:val="007144E5"/>
  </w:style>
  <w:style w:type="paragraph" w:customStyle="1" w:styleId="C47489571F0846DE9372C0EE17E0130A">
    <w:name w:val="C47489571F0846DE9372C0EE17E0130A"/>
    <w:rsid w:val="007144E5"/>
  </w:style>
  <w:style w:type="paragraph" w:customStyle="1" w:styleId="AD472DC457254C4EBC8C44411191B97B">
    <w:name w:val="AD472DC457254C4EBC8C44411191B97B"/>
    <w:rsid w:val="007144E5"/>
  </w:style>
  <w:style w:type="paragraph" w:customStyle="1" w:styleId="AA3495D5FDC74808BE1B1B2F19BD6BC9">
    <w:name w:val="AA3495D5FDC74808BE1B1B2F19BD6BC9"/>
    <w:rsid w:val="007144E5"/>
  </w:style>
  <w:style w:type="paragraph" w:customStyle="1" w:styleId="74B3A399E96F4FB2ACE5E4C03E40557E">
    <w:name w:val="74B3A399E96F4FB2ACE5E4C03E40557E"/>
    <w:rsid w:val="007144E5"/>
  </w:style>
  <w:style w:type="paragraph" w:customStyle="1" w:styleId="AB509445A3964C44BF6A777575D45314">
    <w:name w:val="AB509445A3964C44BF6A777575D45314"/>
    <w:rsid w:val="007144E5"/>
  </w:style>
  <w:style w:type="paragraph" w:customStyle="1" w:styleId="99D61FE56BE8416EB2A42AB446CF9704">
    <w:name w:val="99D61FE56BE8416EB2A42AB446CF9704"/>
    <w:rsid w:val="007144E5"/>
  </w:style>
  <w:style w:type="paragraph" w:customStyle="1" w:styleId="836D6C47AFCA41A094B41410546A962A">
    <w:name w:val="836D6C47AFCA41A094B41410546A962A"/>
    <w:rsid w:val="007144E5"/>
  </w:style>
  <w:style w:type="paragraph" w:customStyle="1" w:styleId="1DF3A65F52D8470C86C62BCABDB24B3F">
    <w:name w:val="1DF3A65F52D8470C86C62BCABDB24B3F"/>
    <w:rsid w:val="007144E5"/>
  </w:style>
  <w:style w:type="paragraph" w:customStyle="1" w:styleId="134BFA88A48D48BD88B0FBD0321AABAF">
    <w:name w:val="134BFA88A48D48BD88B0FBD0321AABAF"/>
    <w:rsid w:val="007144E5"/>
  </w:style>
  <w:style w:type="paragraph" w:customStyle="1" w:styleId="CADD01BD0BAA4502B5CEE90C8B4DF702">
    <w:name w:val="CADD01BD0BAA4502B5CEE90C8B4DF702"/>
    <w:rsid w:val="007144E5"/>
  </w:style>
  <w:style w:type="paragraph" w:customStyle="1" w:styleId="75EEEB20F5B34D7D9ECF85192353BACE">
    <w:name w:val="75EEEB20F5B34D7D9ECF85192353BACE"/>
    <w:rsid w:val="007144E5"/>
  </w:style>
  <w:style w:type="paragraph" w:customStyle="1" w:styleId="3A5941D2D55C45FEBE8B22F3CAB73FFA">
    <w:name w:val="3A5941D2D55C45FEBE8B22F3CAB73FFA"/>
    <w:rsid w:val="007144E5"/>
  </w:style>
  <w:style w:type="paragraph" w:customStyle="1" w:styleId="88B138ABF5D544D99696E0454D8FF87D">
    <w:name w:val="88B138ABF5D544D99696E0454D8FF87D"/>
    <w:rsid w:val="007144E5"/>
  </w:style>
  <w:style w:type="paragraph" w:customStyle="1" w:styleId="7A974F08C62D4BBD81F5BDD505CD9274">
    <w:name w:val="7A974F08C62D4BBD81F5BDD505CD9274"/>
    <w:rsid w:val="007144E5"/>
  </w:style>
  <w:style w:type="paragraph" w:customStyle="1" w:styleId="D2415796CDBA4AA0A351502C43CF6C7A">
    <w:name w:val="D2415796CDBA4AA0A351502C43CF6C7A"/>
    <w:rsid w:val="007144E5"/>
  </w:style>
  <w:style w:type="paragraph" w:customStyle="1" w:styleId="020B52A457F5451AB58C7085473939BC">
    <w:name w:val="020B52A457F5451AB58C7085473939BC"/>
    <w:rsid w:val="007144E5"/>
  </w:style>
  <w:style w:type="paragraph" w:customStyle="1" w:styleId="5C0376686605443687D41A0513C260E1">
    <w:name w:val="5C0376686605443687D41A0513C260E1"/>
    <w:rsid w:val="007144E5"/>
  </w:style>
  <w:style w:type="paragraph" w:customStyle="1" w:styleId="BC970D8AC53D472785F0A450AB27948A">
    <w:name w:val="BC970D8AC53D472785F0A450AB27948A"/>
    <w:rsid w:val="007144E5"/>
  </w:style>
  <w:style w:type="paragraph" w:customStyle="1" w:styleId="4B3224B26F5F46889EF536831E18AE37">
    <w:name w:val="4B3224B26F5F46889EF536831E18AE37"/>
    <w:rsid w:val="007144E5"/>
  </w:style>
  <w:style w:type="paragraph" w:customStyle="1" w:styleId="DC98B87CCAD043D68524DEB180079005">
    <w:name w:val="DC98B87CCAD043D68524DEB180079005"/>
    <w:rsid w:val="007144E5"/>
  </w:style>
  <w:style w:type="paragraph" w:customStyle="1" w:styleId="20E811AE26F143AEB9CB92F88D0C1D4E">
    <w:name w:val="20E811AE26F143AEB9CB92F88D0C1D4E"/>
    <w:rsid w:val="007144E5"/>
  </w:style>
  <w:style w:type="paragraph" w:customStyle="1" w:styleId="22C0078131AB47E9B34AB92778384021">
    <w:name w:val="22C0078131AB47E9B34AB92778384021"/>
    <w:rsid w:val="007144E5"/>
  </w:style>
  <w:style w:type="paragraph" w:customStyle="1" w:styleId="7331BC370F7641F389588335E986364E">
    <w:name w:val="7331BC370F7641F389588335E986364E"/>
    <w:rsid w:val="007144E5"/>
  </w:style>
  <w:style w:type="paragraph" w:customStyle="1" w:styleId="75DDD7259C3E4CB4B54E04B174BFF527">
    <w:name w:val="75DDD7259C3E4CB4B54E04B174BFF527"/>
    <w:rsid w:val="007144E5"/>
  </w:style>
  <w:style w:type="paragraph" w:customStyle="1" w:styleId="7B5F6F029555468A86FBDEB65D3F44D3">
    <w:name w:val="7B5F6F029555468A86FBDEB65D3F44D3"/>
    <w:rsid w:val="007144E5"/>
  </w:style>
  <w:style w:type="paragraph" w:customStyle="1" w:styleId="E58EF528FE9A43D79144AFEDFEB59F18">
    <w:name w:val="E58EF528FE9A43D79144AFEDFEB59F18"/>
    <w:rsid w:val="007144E5"/>
  </w:style>
  <w:style w:type="paragraph" w:customStyle="1" w:styleId="A119D862EEA942FFBBC04E9F06780592">
    <w:name w:val="A119D862EEA942FFBBC04E9F06780592"/>
    <w:rsid w:val="007144E5"/>
  </w:style>
  <w:style w:type="paragraph" w:customStyle="1" w:styleId="8C00337D3DE14B9DB106A8B75AFA5A28">
    <w:name w:val="8C00337D3DE14B9DB106A8B75AFA5A28"/>
    <w:rsid w:val="007144E5"/>
  </w:style>
  <w:style w:type="paragraph" w:customStyle="1" w:styleId="4580C58E16EB432A8AB4C784172C10BF">
    <w:name w:val="4580C58E16EB432A8AB4C784172C10BF"/>
    <w:rsid w:val="007144E5"/>
  </w:style>
  <w:style w:type="paragraph" w:customStyle="1" w:styleId="484E0E95E6924B949B67A034116B8F23">
    <w:name w:val="484E0E95E6924B949B67A034116B8F23"/>
    <w:rsid w:val="007144E5"/>
  </w:style>
  <w:style w:type="paragraph" w:customStyle="1" w:styleId="1FB4B31C1F22498EB5958272F04EAF1A">
    <w:name w:val="1FB4B31C1F22498EB5958272F04EAF1A"/>
    <w:rsid w:val="007144E5"/>
  </w:style>
  <w:style w:type="paragraph" w:customStyle="1" w:styleId="171ED3BA9F1E48F6935FA1363E6BBDBF">
    <w:name w:val="171ED3BA9F1E48F6935FA1363E6BBDBF"/>
    <w:rsid w:val="007144E5"/>
  </w:style>
  <w:style w:type="paragraph" w:customStyle="1" w:styleId="FAD8DB6CC12A4EF99F23447A9995200F">
    <w:name w:val="FAD8DB6CC12A4EF99F23447A9995200F"/>
    <w:rsid w:val="007144E5"/>
  </w:style>
  <w:style w:type="paragraph" w:customStyle="1" w:styleId="C5AF7543169F45FB8211BC506DC4C659">
    <w:name w:val="C5AF7543169F45FB8211BC506DC4C659"/>
    <w:rsid w:val="007144E5"/>
  </w:style>
  <w:style w:type="paragraph" w:customStyle="1" w:styleId="0CE4CD22C26E47B285FE50FC9856DF55">
    <w:name w:val="0CE4CD22C26E47B285FE50FC9856DF55"/>
    <w:rsid w:val="007144E5"/>
  </w:style>
  <w:style w:type="paragraph" w:customStyle="1" w:styleId="BC6EE3D1166C416CBEA32417FADB2F21">
    <w:name w:val="BC6EE3D1166C416CBEA32417FADB2F21"/>
    <w:rsid w:val="007144E5"/>
  </w:style>
  <w:style w:type="paragraph" w:customStyle="1" w:styleId="B4E9E80B12434AAAB175D67D3DBEF2B2">
    <w:name w:val="B4E9E80B12434AAAB175D67D3DBEF2B2"/>
    <w:rsid w:val="007144E5"/>
  </w:style>
  <w:style w:type="paragraph" w:customStyle="1" w:styleId="469E39427D6A4480B9C8183605259751">
    <w:name w:val="469E39427D6A4480B9C8183605259751"/>
    <w:rsid w:val="007144E5"/>
  </w:style>
  <w:style w:type="paragraph" w:customStyle="1" w:styleId="E492C42B7DB9478F805E69FDE1BB2E85">
    <w:name w:val="E492C42B7DB9478F805E69FDE1BB2E85"/>
    <w:rsid w:val="007144E5"/>
  </w:style>
  <w:style w:type="paragraph" w:customStyle="1" w:styleId="1E3CD9BA47F24F188875E1CB9BEEFB5F">
    <w:name w:val="1E3CD9BA47F24F188875E1CB9BEEFB5F"/>
    <w:rsid w:val="007144E5"/>
  </w:style>
  <w:style w:type="paragraph" w:customStyle="1" w:styleId="8E03841F6D4A4E2EB7C9C1E4D73CD6F6">
    <w:name w:val="8E03841F6D4A4E2EB7C9C1E4D73CD6F6"/>
    <w:rsid w:val="007144E5"/>
  </w:style>
  <w:style w:type="paragraph" w:customStyle="1" w:styleId="B88388866C6A4B0BB74BAB15D14BC512">
    <w:name w:val="B88388866C6A4B0BB74BAB15D14BC512"/>
    <w:rsid w:val="007144E5"/>
  </w:style>
  <w:style w:type="paragraph" w:customStyle="1" w:styleId="4C47ED37C079438BBC66C5851BD1925D">
    <w:name w:val="4C47ED37C079438BBC66C5851BD1925D"/>
    <w:rsid w:val="007144E5"/>
  </w:style>
  <w:style w:type="paragraph" w:customStyle="1" w:styleId="384DD45142A441E294BD0330CE141A12">
    <w:name w:val="384DD45142A441E294BD0330CE141A12"/>
    <w:rsid w:val="007144E5"/>
  </w:style>
  <w:style w:type="paragraph" w:customStyle="1" w:styleId="D29590122C004AF2B317541D970F67E8">
    <w:name w:val="D29590122C004AF2B317541D970F67E8"/>
    <w:rsid w:val="007144E5"/>
  </w:style>
  <w:style w:type="paragraph" w:customStyle="1" w:styleId="B2F13D0F285B4952A91C0F1FFC3689DD">
    <w:name w:val="B2F13D0F285B4952A91C0F1FFC3689DD"/>
    <w:rsid w:val="007144E5"/>
  </w:style>
  <w:style w:type="paragraph" w:customStyle="1" w:styleId="30C1EEDC19C84B8CB88DB624B309CA72">
    <w:name w:val="30C1EEDC19C84B8CB88DB624B309CA72"/>
    <w:rsid w:val="007144E5"/>
  </w:style>
  <w:style w:type="paragraph" w:customStyle="1" w:styleId="64D6869E2F27452899A03445E7864D4E">
    <w:name w:val="64D6869E2F27452899A03445E7864D4E"/>
    <w:rsid w:val="007144E5"/>
  </w:style>
  <w:style w:type="paragraph" w:customStyle="1" w:styleId="F3A8B0E4789A4B138BFCDBE2E978619F">
    <w:name w:val="F3A8B0E4789A4B138BFCDBE2E978619F"/>
    <w:rsid w:val="007144E5"/>
  </w:style>
  <w:style w:type="paragraph" w:customStyle="1" w:styleId="9F1F76B9336A4780B2DAD96EA8FEAA85">
    <w:name w:val="9F1F76B9336A4780B2DAD96EA8FEAA85"/>
    <w:rsid w:val="007144E5"/>
  </w:style>
  <w:style w:type="paragraph" w:customStyle="1" w:styleId="87ED8D2341774A3F869D571B76899031">
    <w:name w:val="87ED8D2341774A3F869D571B76899031"/>
    <w:rsid w:val="007144E5"/>
  </w:style>
  <w:style w:type="paragraph" w:customStyle="1" w:styleId="C0A99368008D482E8482F313BA78A172">
    <w:name w:val="C0A99368008D482E8482F313BA78A172"/>
    <w:rsid w:val="007144E5"/>
  </w:style>
  <w:style w:type="paragraph" w:customStyle="1" w:styleId="9CB25FCFA01C40969AAA1795EB88A964">
    <w:name w:val="9CB25FCFA01C40969AAA1795EB88A964"/>
    <w:rsid w:val="007144E5"/>
  </w:style>
  <w:style w:type="paragraph" w:customStyle="1" w:styleId="CBC06BB1760941D180B8BC99CF48C87A">
    <w:name w:val="CBC06BB1760941D180B8BC99CF48C87A"/>
    <w:rsid w:val="007144E5"/>
  </w:style>
  <w:style w:type="paragraph" w:customStyle="1" w:styleId="C5778238194C4173B16571E0D8FC11C4">
    <w:name w:val="C5778238194C4173B16571E0D8FC11C4"/>
    <w:rsid w:val="007144E5"/>
  </w:style>
  <w:style w:type="paragraph" w:customStyle="1" w:styleId="442C0A593EF44F63832A867F86C5534D">
    <w:name w:val="442C0A593EF44F63832A867F86C5534D"/>
    <w:rsid w:val="007144E5"/>
  </w:style>
  <w:style w:type="paragraph" w:customStyle="1" w:styleId="E2FFDF7D7A47494AA806866790D25626">
    <w:name w:val="E2FFDF7D7A47494AA806866790D25626"/>
    <w:rsid w:val="007144E5"/>
  </w:style>
  <w:style w:type="paragraph" w:customStyle="1" w:styleId="33F92FAE293C4AD396522D94019C8AAC">
    <w:name w:val="33F92FAE293C4AD396522D94019C8AAC"/>
    <w:rsid w:val="007144E5"/>
  </w:style>
  <w:style w:type="paragraph" w:customStyle="1" w:styleId="DF3FB50EDB2B47909DC433F6F42E52E9">
    <w:name w:val="DF3FB50EDB2B47909DC433F6F42E52E9"/>
    <w:rsid w:val="007144E5"/>
  </w:style>
  <w:style w:type="paragraph" w:customStyle="1" w:styleId="D8AC4EACDEB6454DB71FF23197668FFC">
    <w:name w:val="D8AC4EACDEB6454DB71FF23197668FFC"/>
    <w:rsid w:val="007144E5"/>
  </w:style>
  <w:style w:type="paragraph" w:customStyle="1" w:styleId="83FCCFE90419413198585783E5FF8E85">
    <w:name w:val="83FCCFE90419413198585783E5FF8E85"/>
    <w:rsid w:val="007144E5"/>
  </w:style>
  <w:style w:type="paragraph" w:customStyle="1" w:styleId="75899D90E80E485886DEEE1070A2FDBD">
    <w:name w:val="75899D90E80E485886DEEE1070A2FDBD"/>
    <w:rsid w:val="007144E5"/>
  </w:style>
  <w:style w:type="paragraph" w:customStyle="1" w:styleId="28C52F7957D846868FBC42E17A39E0BA">
    <w:name w:val="28C52F7957D846868FBC42E17A39E0BA"/>
    <w:rsid w:val="007144E5"/>
  </w:style>
  <w:style w:type="paragraph" w:customStyle="1" w:styleId="AF864A5AAF9B4A118D17C448ABEA9E27">
    <w:name w:val="AF864A5AAF9B4A118D17C448ABEA9E27"/>
    <w:rsid w:val="007144E5"/>
  </w:style>
  <w:style w:type="paragraph" w:customStyle="1" w:styleId="C4718C5F2B2C412D86B769FFB5B17621">
    <w:name w:val="C4718C5F2B2C412D86B769FFB5B17621"/>
    <w:rsid w:val="007144E5"/>
  </w:style>
  <w:style w:type="paragraph" w:customStyle="1" w:styleId="F4D34214B1A24A7095B86F696F0E986A">
    <w:name w:val="F4D34214B1A24A7095B86F696F0E986A"/>
    <w:rsid w:val="007144E5"/>
  </w:style>
  <w:style w:type="paragraph" w:customStyle="1" w:styleId="8F092CB4BA3F4BAB871745C540EE6BFF">
    <w:name w:val="8F092CB4BA3F4BAB871745C540EE6BFF"/>
    <w:rsid w:val="007144E5"/>
  </w:style>
  <w:style w:type="paragraph" w:customStyle="1" w:styleId="A7C102AA256F419486B5C3335672F53E">
    <w:name w:val="A7C102AA256F419486B5C3335672F53E"/>
    <w:rsid w:val="007144E5"/>
  </w:style>
  <w:style w:type="paragraph" w:customStyle="1" w:styleId="BD25B0C6B5C740748DCF4ACC0C0E2FE4">
    <w:name w:val="BD25B0C6B5C740748DCF4ACC0C0E2FE4"/>
    <w:rsid w:val="007144E5"/>
  </w:style>
  <w:style w:type="paragraph" w:customStyle="1" w:styleId="B55A39CD4B7D46A0864FC752550A0F4A">
    <w:name w:val="B55A39CD4B7D46A0864FC752550A0F4A"/>
    <w:rsid w:val="007144E5"/>
  </w:style>
  <w:style w:type="paragraph" w:customStyle="1" w:styleId="5945A2B905E94B4CB264E5EC7558BE1A">
    <w:name w:val="5945A2B905E94B4CB264E5EC7558BE1A"/>
    <w:rsid w:val="007144E5"/>
  </w:style>
  <w:style w:type="paragraph" w:customStyle="1" w:styleId="F0664A7F0C684DE6A29437227796EE8A">
    <w:name w:val="F0664A7F0C684DE6A29437227796EE8A"/>
    <w:rsid w:val="007144E5"/>
  </w:style>
  <w:style w:type="paragraph" w:customStyle="1" w:styleId="FF886BF7CCF546288FB2B1586A425C32">
    <w:name w:val="FF886BF7CCF546288FB2B1586A425C32"/>
    <w:rsid w:val="007144E5"/>
  </w:style>
  <w:style w:type="paragraph" w:customStyle="1" w:styleId="84D281CA5B9C474B967E3C1320B0C346">
    <w:name w:val="84D281CA5B9C474B967E3C1320B0C346"/>
    <w:rsid w:val="007144E5"/>
  </w:style>
  <w:style w:type="paragraph" w:customStyle="1" w:styleId="6167FE8D7A3244BCA2D5DC38178734F2">
    <w:name w:val="6167FE8D7A3244BCA2D5DC38178734F2"/>
    <w:rsid w:val="007144E5"/>
  </w:style>
  <w:style w:type="paragraph" w:customStyle="1" w:styleId="BDB92089DB9D4818A13CD21C3FEC9501">
    <w:name w:val="BDB92089DB9D4818A13CD21C3FEC9501"/>
    <w:rsid w:val="007144E5"/>
  </w:style>
  <w:style w:type="paragraph" w:customStyle="1" w:styleId="5CDE60AF9D2341C0BDA8600F30642B60">
    <w:name w:val="5CDE60AF9D2341C0BDA8600F30642B60"/>
    <w:rsid w:val="007144E5"/>
  </w:style>
  <w:style w:type="paragraph" w:customStyle="1" w:styleId="48AECF0A83BA4B81B7B0367E306781AC">
    <w:name w:val="48AECF0A83BA4B81B7B0367E306781AC"/>
    <w:rsid w:val="007144E5"/>
  </w:style>
  <w:style w:type="paragraph" w:customStyle="1" w:styleId="F059497F8CBB4A4BBAA1B43DD4E80CE1">
    <w:name w:val="F059497F8CBB4A4BBAA1B43DD4E80CE1"/>
    <w:rsid w:val="007144E5"/>
  </w:style>
  <w:style w:type="paragraph" w:customStyle="1" w:styleId="816543DA491442FDA0B90FAD65FD3346">
    <w:name w:val="816543DA491442FDA0B90FAD65FD3346"/>
    <w:rsid w:val="007144E5"/>
  </w:style>
  <w:style w:type="paragraph" w:customStyle="1" w:styleId="86F6054ED4EB4C9A856C3523238CE249">
    <w:name w:val="86F6054ED4EB4C9A856C3523238CE249"/>
    <w:rsid w:val="007144E5"/>
  </w:style>
  <w:style w:type="paragraph" w:customStyle="1" w:styleId="226BA73E80A94EFAAF67CAAB3A7A090C">
    <w:name w:val="226BA73E80A94EFAAF67CAAB3A7A090C"/>
    <w:rsid w:val="007144E5"/>
  </w:style>
  <w:style w:type="paragraph" w:customStyle="1" w:styleId="FC82831B7FF746619ACE51DEA9C60694">
    <w:name w:val="FC82831B7FF746619ACE51DEA9C60694"/>
    <w:rsid w:val="007144E5"/>
  </w:style>
  <w:style w:type="paragraph" w:customStyle="1" w:styleId="840BA60FD26B433092C9957C0F291B1D">
    <w:name w:val="840BA60FD26B433092C9957C0F291B1D"/>
    <w:rsid w:val="007144E5"/>
  </w:style>
  <w:style w:type="paragraph" w:customStyle="1" w:styleId="84CD6909292E4C938AEC5EA16083CE0A">
    <w:name w:val="84CD6909292E4C938AEC5EA16083CE0A"/>
    <w:rsid w:val="007144E5"/>
  </w:style>
  <w:style w:type="paragraph" w:customStyle="1" w:styleId="6B046361EF684F8D9F7749EB59709F55">
    <w:name w:val="6B046361EF684F8D9F7749EB59709F55"/>
    <w:rsid w:val="007144E5"/>
  </w:style>
  <w:style w:type="paragraph" w:customStyle="1" w:styleId="7D948AA652E34B31800A9723038B7DDC">
    <w:name w:val="7D948AA652E34B31800A9723038B7DDC"/>
    <w:rsid w:val="007144E5"/>
  </w:style>
  <w:style w:type="paragraph" w:customStyle="1" w:styleId="E0FA44E6EFAE498EACDAC65DD519E8B7">
    <w:name w:val="E0FA44E6EFAE498EACDAC65DD519E8B7"/>
    <w:rsid w:val="007144E5"/>
  </w:style>
  <w:style w:type="paragraph" w:customStyle="1" w:styleId="66492CCD943446C1BE872043BEFC9655">
    <w:name w:val="66492CCD943446C1BE872043BEFC9655"/>
    <w:rsid w:val="007144E5"/>
  </w:style>
  <w:style w:type="paragraph" w:customStyle="1" w:styleId="A5DE85460467462EA360BF9974B64D8E">
    <w:name w:val="A5DE85460467462EA360BF9974B64D8E"/>
    <w:rsid w:val="007144E5"/>
  </w:style>
  <w:style w:type="paragraph" w:customStyle="1" w:styleId="E41E0BBFA0F143139E77A314489D7F0D">
    <w:name w:val="E41E0BBFA0F143139E77A314489D7F0D"/>
    <w:rsid w:val="007144E5"/>
  </w:style>
  <w:style w:type="paragraph" w:customStyle="1" w:styleId="3A37C2ED64D54ACB8CF9F18242B7D572">
    <w:name w:val="3A37C2ED64D54ACB8CF9F18242B7D572"/>
    <w:rsid w:val="007144E5"/>
  </w:style>
  <w:style w:type="paragraph" w:customStyle="1" w:styleId="EBFC6E2E6496474E83667500E1262770">
    <w:name w:val="EBFC6E2E6496474E83667500E1262770"/>
    <w:rsid w:val="007144E5"/>
  </w:style>
  <w:style w:type="paragraph" w:customStyle="1" w:styleId="8242CCDE9B1941539C09DA36F72640EF">
    <w:name w:val="8242CCDE9B1941539C09DA36F72640EF"/>
    <w:rsid w:val="007144E5"/>
  </w:style>
  <w:style w:type="paragraph" w:customStyle="1" w:styleId="F3C10E87F2B24ECD9C8F54ADA8D21240">
    <w:name w:val="F3C10E87F2B24ECD9C8F54ADA8D21240"/>
    <w:rsid w:val="007144E5"/>
  </w:style>
  <w:style w:type="paragraph" w:customStyle="1" w:styleId="FB00085B61894040A5FF6A57299BA698">
    <w:name w:val="FB00085B61894040A5FF6A57299BA698"/>
    <w:rsid w:val="007144E5"/>
  </w:style>
  <w:style w:type="paragraph" w:customStyle="1" w:styleId="15C3D6A510ED4F36882396FD9A3D415A">
    <w:name w:val="15C3D6A510ED4F36882396FD9A3D415A"/>
    <w:rsid w:val="007144E5"/>
  </w:style>
  <w:style w:type="paragraph" w:customStyle="1" w:styleId="9294AFAD310E4A65A999FB81107F07E3">
    <w:name w:val="9294AFAD310E4A65A999FB81107F07E3"/>
    <w:rsid w:val="007144E5"/>
  </w:style>
  <w:style w:type="paragraph" w:customStyle="1" w:styleId="419630686892454BADDA01E257114F6F">
    <w:name w:val="419630686892454BADDA01E257114F6F"/>
    <w:rsid w:val="007144E5"/>
  </w:style>
  <w:style w:type="paragraph" w:customStyle="1" w:styleId="C112CEF2E3CC44B085959EAB173BFB67">
    <w:name w:val="C112CEF2E3CC44B085959EAB173BFB67"/>
    <w:rsid w:val="007144E5"/>
  </w:style>
  <w:style w:type="paragraph" w:customStyle="1" w:styleId="271FD75FC3694D779FA59A21B53B8565">
    <w:name w:val="271FD75FC3694D779FA59A21B53B8565"/>
    <w:rsid w:val="007144E5"/>
  </w:style>
  <w:style w:type="paragraph" w:customStyle="1" w:styleId="F9B8B15D1FE346A4B9149E6A1813600D">
    <w:name w:val="F9B8B15D1FE346A4B9149E6A1813600D"/>
    <w:rsid w:val="007144E5"/>
  </w:style>
  <w:style w:type="paragraph" w:customStyle="1" w:styleId="F87025AF2765492F98D5240C335027D0">
    <w:name w:val="F87025AF2765492F98D5240C335027D0"/>
    <w:rsid w:val="007144E5"/>
  </w:style>
  <w:style w:type="paragraph" w:customStyle="1" w:styleId="BF4A191842F440EB9FCDB7D474904958">
    <w:name w:val="BF4A191842F440EB9FCDB7D474904958"/>
    <w:rsid w:val="007144E5"/>
  </w:style>
  <w:style w:type="paragraph" w:customStyle="1" w:styleId="68BCF059FAE24D38B723189348A345DC1">
    <w:name w:val="68BCF059FAE24D38B723189348A345DC1"/>
    <w:rsid w:val="00C5102A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25711D6A6F98415AB748D678F93F4B521">
    <w:name w:val="25711D6A6F98415AB748D678F93F4B52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4898521E74CA4AC4A665777C91565A531">
    <w:name w:val="4898521E74CA4AC4A665777C91565A53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0F54E8A6A3F14036A587252711B66C0A1">
    <w:name w:val="0F54E8A6A3F14036A587252711B66C0A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FB81FE586FD54529AA777477110489821">
    <w:name w:val="FB81FE586FD54529AA77747711048982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C74D7865BE4F4738928AA93E1B7940C61">
    <w:name w:val="C74D7865BE4F4738928AA93E1B7940C6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911EF5089B3F41BEA8242E1E5275D9F21">
    <w:name w:val="911EF5089B3F41BEA8242E1E5275D9F2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C2228C0B858444C989F9A523BB2C46061">
    <w:name w:val="C2228C0B858444C989F9A523BB2C46061"/>
    <w:rsid w:val="00C5102A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3A276C4141143D49EFA007782EA94F51">
    <w:name w:val="53A276C4141143D49EFA007782EA94F5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4671580BFA054C7FAA7068F88518775B1">
    <w:name w:val="4671580BFA054C7FAA7068F88518775B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F56CBFCB43C04DDE81B4214A724DEAD51">
    <w:name w:val="F56CBFCB43C04DDE81B4214A724DEAD5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17D090E138D14D3EB660095525D60E781">
    <w:name w:val="17D090E138D14D3EB660095525D60E78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06FB2EE686D3459987362FB395980A981">
    <w:name w:val="06FB2EE686D3459987362FB395980A98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D289354F1BB84BC9875E89BE1142A0FE1">
    <w:name w:val="D289354F1BB84BC9875E89BE1142A0FE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836D6C47AFCA41A094B41410546A962A1">
    <w:name w:val="836D6C47AFCA41A094B41410546A962A1"/>
    <w:rsid w:val="00C5102A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1DF3A65F52D8470C86C62BCABDB24B3F1">
    <w:name w:val="1DF3A65F52D8470C86C62BCABDB24B3F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134BFA88A48D48BD88B0FBD0321AABAF1">
    <w:name w:val="134BFA88A48D48BD88B0FBD0321AABAF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CADD01BD0BAA4502B5CEE90C8B4DF7021">
    <w:name w:val="CADD01BD0BAA4502B5CEE90C8B4DF702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75EEEB20F5B34D7D9ECF85192353BACE1">
    <w:name w:val="75EEEB20F5B34D7D9ECF85192353BACE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3A5941D2D55C45FEBE8B22F3CAB73FFA1">
    <w:name w:val="3A5941D2D55C45FEBE8B22F3CAB73FFA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88B138ABF5D544D99696E0454D8FF87D1">
    <w:name w:val="88B138ABF5D544D99696E0454D8FF87D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7A974F08C62D4BBD81F5BDD505CD92741">
    <w:name w:val="7A974F08C62D4BBD81F5BDD505CD92741"/>
    <w:rsid w:val="00C5102A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D2415796CDBA4AA0A351502C43CF6C7A1">
    <w:name w:val="D2415796CDBA4AA0A351502C43CF6C7A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020B52A457F5451AB58C7085473939BC1">
    <w:name w:val="020B52A457F5451AB58C7085473939BC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5C0376686605443687D41A0513C260E11">
    <w:name w:val="5C0376686605443687D41A0513C260E1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BC970D8AC53D472785F0A450AB27948A1">
    <w:name w:val="BC970D8AC53D472785F0A450AB27948A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4B3224B26F5F46889EF536831E18AE371">
    <w:name w:val="4B3224B26F5F46889EF536831E18AE37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DC98B87CCAD043D68524DEB1800790051">
    <w:name w:val="DC98B87CCAD043D68524DEB180079005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0CE4CD22C26E47B285FE50FC9856DF551">
    <w:name w:val="0CE4CD22C26E47B285FE50FC9856DF551"/>
    <w:rsid w:val="00C5102A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BC6EE3D1166C416CBEA32417FADB2F211">
    <w:name w:val="BC6EE3D1166C416CBEA32417FADB2F21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B4E9E80B12434AAAB175D67D3DBEF2B21">
    <w:name w:val="B4E9E80B12434AAAB175D67D3DBEF2B2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469E39427D6A4480B9C81836052597511">
    <w:name w:val="469E39427D6A4480B9C8183605259751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E492C42B7DB9478F805E69FDE1BB2E851">
    <w:name w:val="E492C42B7DB9478F805E69FDE1BB2E85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1E3CD9BA47F24F188875E1CB9BEEFB5F1">
    <w:name w:val="1E3CD9BA47F24F188875E1CB9BEEFB5F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8E03841F6D4A4E2EB7C9C1E4D73CD6F61">
    <w:name w:val="8E03841F6D4A4E2EB7C9C1E4D73CD6F6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B88388866C6A4B0BB74BAB15D14BC5121">
    <w:name w:val="B88388866C6A4B0BB74BAB15D14BC5121"/>
    <w:rsid w:val="00C5102A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C47ED37C079438BBC66C5851BD1925D1">
    <w:name w:val="4C47ED37C079438BBC66C5851BD1925D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384DD45142A441E294BD0330CE141A121">
    <w:name w:val="384DD45142A441E294BD0330CE141A12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D29590122C004AF2B317541D970F67E81">
    <w:name w:val="D29590122C004AF2B317541D970F67E8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B2F13D0F285B4952A91C0F1FFC3689DD1">
    <w:name w:val="B2F13D0F285B4952A91C0F1FFC3689DD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30C1EEDC19C84B8CB88DB624B309CA721">
    <w:name w:val="30C1EEDC19C84B8CB88DB624B309CA72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64D6869E2F27452899A03445E7864D4E1">
    <w:name w:val="64D6869E2F27452899A03445E7864D4E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28C52F7957D846868FBC42E17A39E0BA1">
    <w:name w:val="28C52F7957D846868FBC42E17A39E0BA1"/>
    <w:rsid w:val="00C5102A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AF864A5AAF9B4A118D17C448ABEA9E271">
    <w:name w:val="AF864A5AAF9B4A118D17C448ABEA9E27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C4718C5F2B2C412D86B769FFB5B176211">
    <w:name w:val="C4718C5F2B2C412D86B769FFB5B17621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F4D34214B1A24A7095B86F696F0E986A1">
    <w:name w:val="F4D34214B1A24A7095B86F696F0E986A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8F092CB4BA3F4BAB871745C540EE6BFF1">
    <w:name w:val="8F092CB4BA3F4BAB871745C540EE6BFF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A7C102AA256F419486B5C3335672F53E1">
    <w:name w:val="A7C102AA256F419486B5C3335672F53E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BD25B0C6B5C740748DCF4ACC0C0E2FE41">
    <w:name w:val="BD25B0C6B5C740748DCF4ACC0C0E2FE4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B55A39CD4B7D46A0864FC752550A0F4A1">
    <w:name w:val="B55A39CD4B7D46A0864FC752550A0F4A1"/>
    <w:rsid w:val="00C5102A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945A2B905E94B4CB264E5EC7558BE1A1">
    <w:name w:val="5945A2B905E94B4CB264E5EC7558BE1A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F0664A7F0C684DE6A29437227796EE8A1">
    <w:name w:val="F0664A7F0C684DE6A29437227796EE8A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FF886BF7CCF546288FB2B1586A425C321">
    <w:name w:val="FF886BF7CCF546288FB2B1586A425C32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84D281CA5B9C474B967E3C1320B0C3461">
    <w:name w:val="84D281CA5B9C474B967E3C1320B0C346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6167FE8D7A3244BCA2D5DC38178734F21">
    <w:name w:val="6167FE8D7A3244BCA2D5DC38178734F2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BDB92089DB9D4818A13CD21C3FEC95011">
    <w:name w:val="BDB92089DB9D4818A13CD21C3FEC9501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E41E0BBFA0F143139E77A314489D7F0D1">
    <w:name w:val="E41E0BBFA0F143139E77A314489D7F0D1"/>
    <w:rsid w:val="00C5102A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3A37C2ED64D54ACB8CF9F18242B7D5721">
    <w:name w:val="3A37C2ED64D54ACB8CF9F18242B7D572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EBFC6E2E6496474E83667500E12627701">
    <w:name w:val="EBFC6E2E6496474E83667500E1262770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8242CCDE9B1941539C09DA36F72640EF1">
    <w:name w:val="8242CCDE9B1941539C09DA36F72640EF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F3C10E87F2B24ECD9C8F54ADA8D212401">
    <w:name w:val="F3C10E87F2B24ECD9C8F54ADA8D21240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FB00085B61894040A5FF6A57299BA6981">
    <w:name w:val="FB00085B61894040A5FF6A57299BA698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15C3D6A510ED4F36882396FD9A3D415A1">
    <w:name w:val="15C3D6A510ED4F36882396FD9A3D415A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9294AFAD310E4A65A999FB81107F07E31">
    <w:name w:val="9294AFAD310E4A65A999FB81107F07E31"/>
    <w:rsid w:val="00C5102A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19630686892454BADDA01E257114F6F1">
    <w:name w:val="419630686892454BADDA01E257114F6F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C112CEF2E3CC44B085959EAB173BFB671">
    <w:name w:val="C112CEF2E3CC44B085959EAB173BFB67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271FD75FC3694D779FA59A21B53B85651">
    <w:name w:val="271FD75FC3694D779FA59A21B53B8565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F9B8B15D1FE346A4B9149E6A1813600D1">
    <w:name w:val="F9B8B15D1FE346A4B9149E6A1813600D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F87025AF2765492F98D5240C335027D01">
    <w:name w:val="F87025AF2765492F98D5240C335027D0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BF4A191842F440EB9FCDB7D4749049581">
    <w:name w:val="BF4A191842F440EB9FCDB7D4749049581"/>
    <w:rsid w:val="00C5102A"/>
    <w:pPr>
      <w:spacing w:after="0" w:line="240" w:lineRule="auto"/>
      <w:jc w:val="center"/>
    </w:pPr>
    <w:rPr>
      <w:color w:val="595959" w:themeColor="text1" w:themeTint="A6"/>
    </w:rPr>
  </w:style>
  <w:style w:type="paragraph" w:customStyle="1" w:styleId="68BCF059FAE24D38B723189348A345DC2">
    <w:name w:val="68BCF059FAE24D38B723189348A345DC2"/>
    <w:rsid w:val="00186A82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25711D6A6F98415AB748D678F93F4B522">
    <w:name w:val="25711D6A6F98415AB748D678F93F4B52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898521E74CA4AC4A665777C91565A532">
    <w:name w:val="4898521E74CA4AC4A665777C91565A53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F54E8A6A3F14036A587252711B66C0A2">
    <w:name w:val="0F54E8A6A3F14036A587252711B66C0A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81FE586FD54529AA777477110489822">
    <w:name w:val="FB81FE586FD54529AA77747711048982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74D7865BE4F4738928AA93E1B7940C62">
    <w:name w:val="C74D7865BE4F4738928AA93E1B7940C6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11EF5089B3F41BEA8242E1E5275D9F22">
    <w:name w:val="911EF5089B3F41BEA8242E1E5275D9F2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2228C0B858444C989F9A523BB2C46062">
    <w:name w:val="C2228C0B858444C989F9A523BB2C46062"/>
    <w:rsid w:val="00186A82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3A276C4141143D49EFA007782EA94F52">
    <w:name w:val="53A276C4141143D49EFA007782EA94F5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71580BFA054C7FAA7068F88518775B2">
    <w:name w:val="4671580BFA054C7FAA7068F88518775B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56CBFCB43C04DDE81B4214A724DEAD52">
    <w:name w:val="F56CBFCB43C04DDE81B4214A724DEAD5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7D090E138D14D3EB660095525D60E782">
    <w:name w:val="17D090E138D14D3EB660095525D60E78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6FB2EE686D3459987362FB395980A982">
    <w:name w:val="06FB2EE686D3459987362FB395980A98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89354F1BB84BC9875E89BE1142A0FE2">
    <w:name w:val="D289354F1BB84BC9875E89BE1142A0FE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36D6C47AFCA41A094B41410546A962A2">
    <w:name w:val="836D6C47AFCA41A094B41410546A962A2"/>
    <w:rsid w:val="00186A82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1DF3A65F52D8470C86C62BCABDB24B3F2">
    <w:name w:val="1DF3A65F52D8470C86C62BCABDB24B3F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34BFA88A48D48BD88B0FBD0321AABAF2">
    <w:name w:val="134BFA88A48D48BD88B0FBD0321AABAF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ADD01BD0BAA4502B5CEE90C8B4DF7022">
    <w:name w:val="CADD01BD0BAA4502B5CEE90C8B4DF702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5EEEB20F5B34D7D9ECF85192353BACE2">
    <w:name w:val="75EEEB20F5B34D7D9ECF85192353BACE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A5941D2D55C45FEBE8B22F3CAB73FFA2">
    <w:name w:val="3A5941D2D55C45FEBE8B22F3CAB73FFA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8B138ABF5D544D99696E0454D8FF87D2">
    <w:name w:val="88B138ABF5D544D99696E0454D8FF87D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A974F08C62D4BBD81F5BDD505CD92742">
    <w:name w:val="7A974F08C62D4BBD81F5BDD505CD92742"/>
    <w:rsid w:val="00186A82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D2415796CDBA4AA0A351502C43CF6C7A2">
    <w:name w:val="D2415796CDBA4AA0A351502C43CF6C7A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20B52A457F5451AB58C7085473939BC2">
    <w:name w:val="020B52A457F5451AB58C7085473939BC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5C0376686605443687D41A0513C260E12">
    <w:name w:val="5C0376686605443687D41A0513C260E1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C970D8AC53D472785F0A450AB27948A2">
    <w:name w:val="BC970D8AC53D472785F0A450AB27948A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B3224B26F5F46889EF536831E18AE372">
    <w:name w:val="4B3224B26F5F46889EF536831E18AE37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C98B87CCAD043D68524DEB1800790052">
    <w:name w:val="DC98B87CCAD043D68524DEB180079005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CE4CD22C26E47B285FE50FC9856DF552">
    <w:name w:val="0CE4CD22C26E47B285FE50FC9856DF552"/>
    <w:rsid w:val="00186A82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BC6EE3D1166C416CBEA32417FADB2F212">
    <w:name w:val="BC6EE3D1166C416CBEA32417FADB2F21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4E9E80B12434AAAB175D67D3DBEF2B22">
    <w:name w:val="B4E9E80B12434AAAB175D67D3DBEF2B2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9E39427D6A4480B9C81836052597512">
    <w:name w:val="469E39427D6A4480B9C8183605259751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92C42B7DB9478F805E69FDE1BB2E852">
    <w:name w:val="E492C42B7DB9478F805E69FDE1BB2E85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E3CD9BA47F24F188875E1CB9BEEFB5F2">
    <w:name w:val="1E3CD9BA47F24F188875E1CB9BEEFB5F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E03841F6D4A4E2EB7C9C1E4D73CD6F62">
    <w:name w:val="8E03841F6D4A4E2EB7C9C1E4D73CD6F6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88388866C6A4B0BB74BAB15D14BC5122">
    <w:name w:val="B88388866C6A4B0BB74BAB15D14BC5122"/>
    <w:rsid w:val="00186A82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C47ED37C079438BBC66C5851BD1925D2">
    <w:name w:val="4C47ED37C079438BBC66C5851BD1925D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84DD45142A441E294BD0330CE141A122">
    <w:name w:val="384DD45142A441E294BD0330CE141A12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9590122C004AF2B317541D970F67E82">
    <w:name w:val="D29590122C004AF2B317541D970F67E8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2F13D0F285B4952A91C0F1FFC3689DD2">
    <w:name w:val="B2F13D0F285B4952A91C0F1FFC3689DD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0C1EEDC19C84B8CB88DB624B309CA722">
    <w:name w:val="30C1EEDC19C84B8CB88DB624B309CA72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4D6869E2F27452899A03445E7864D4E2">
    <w:name w:val="64D6869E2F27452899A03445E7864D4E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8C52F7957D846868FBC42E17A39E0BA2">
    <w:name w:val="28C52F7957D846868FBC42E17A39E0BA2"/>
    <w:rsid w:val="00186A82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AF864A5AAF9B4A118D17C448ABEA9E272">
    <w:name w:val="AF864A5AAF9B4A118D17C448ABEA9E27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4718C5F2B2C412D86B769FFB5B176212">
    <w:name w:val="C4718C5F2B2C412D86B769FFB5B17621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4D34214B1A24A7095B86F696F0E986A2">
    <w:name w:val="F4D34214B1A24A7095B86F696F0E986A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F092CB4BA3F4BAB871745C540EE6BFF2">
    <w:name w:val="8F092CB4BA3F4BAB871745C540EE6BFF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A7C102AA256F419486B5C3335672F53E2">
    <w:name w:val="A7C102AA256F419486B5C3335672F53E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25B0C6B5C740748DCF4ACC0C0E2FE42">
    <w:name w:val="BD25B0C6B5C740748DCF4ACC0C0E2FE4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55A39CD4B7D46A0864FC752550A0F4A2">
    <w:name w:val="B55A39CD4B7D46A0864FC752550A0F4A2"/>
    <w:rsid w:val="00186A82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945A2B905E94B4CB264E5EC7558BE1A2">
    <w:name w:val="5945A2B905E94B4CB264E5EC7558BE1A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0664A7F0C684DE6A29437227796EE8A2">
    <w:name w:val="F0664A7F0C684DE6A29437227796EE8A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F886BF7CCF546288FB2B1586A425C322">
    <w:name w:val="FF886BF7CCF546288FB2B1586A425C32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4D281CA5B9C474B967E3C1320B0C3462">
    <w:name w:val="84D281CA5B9C474B967E3C1320B0C346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167FE8D7A3244BCA2D5DC38178734F22">
    <w:name w:val="6167FE8D7A3244BCA2D5DC38178734F2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B92089DB9D4818A13CD21C3FEC95012">
    <w:name w:val="BDB92089DB9D4818A13CD21C3FEC9501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1E0BBFA0F143139E77A314489D7F0D2">
    <w:name w:val="E41E0BBFA0F143139E77A314489D7F0D2"/>
    <w:rsid w:val="00186A82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3A37C2ED64D54ACB8CF9F18242B7D5722">
    <w:name w:val="3A37C2ED64D54ACB8CF9F18242B7D572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BFC6E2E6496474E83667500E12627702">
    <w:name w:val="EBFC6E2E6496474E83667500E1262770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242CCDE9B1941539C09DA36F72640EF2">
    <w:name w:val="8242CCDE9B1941539C09DA36F72640EF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3C10E87F2B24ECD9C8F54ADA8D212402">
    <w:name w:val="F3C10E87F2B24ECD9C8F54ADA8D21240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00085B61894040A5FF6A57299BA6982">
    <w:name w:val="FB00085B61894040A5FF6A57299BA698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5C3D6A510ED4F36882396FD9A3D415A2">
    <w:name w:val="15C3D6A510ED4F36882396FD9A3D415A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294AFAD310E4A65A999FB81107F07E32">
    <w:name w:val="9294AFAD310E4A65A999FB81107F07E32"/>
    <w:rsid w:val="00186A82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19630686892454BADDA01E257114F6F2">
    <w:name w:val="419630686892454BADDA01E257114F6F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112CEF2E3CC44B085959EAB173BFB672">
    <w:name w:val="C112CEF2E3CC44B085959EAB173BFB67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71FD75FC3694D779FA59A21B53B85652">
    <w:name w:val="271FD75FC3694D779FA59A21B53B8565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9B8B15D1FE346A4B9149E6A1813600D2">
    <w:name w:val="F9B8B15D1FE346A4B9149E6A1813600D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87025AF2765492F98D5240C335027D02">
    <w:name w:val="F87025AF2765492F98D5240C335027D0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F4A191842F440EB9FCDB7D4749049582">
    <w:name w:val="BF4A191842F440EB9FCDB7D4749049582"/>
    <w:rsid w:val="00186A82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8BCF059FAE24D38B723189348A345DC3">
    <w:name w:val="68BCF059FAE24D38B723189348A345DC3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25711D6A6F98415AB748D678F93F4B523">
    <w:name w:val="25711D6A6F98415AB748D678F93F4B5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898521E74CA4AC4A665777C91565A533">
    <w:name w:val="4898521E74CA4AC4A665777C91565A5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F54E8A6A3F14036A587252711B66C0A3">
    <w:name w:val="0F54E8A6A3F14036A587252711B66C0A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81FE586FD54529AA777477110489823">
    <w:name w:val="FB81FE586FD54529AA7774771104898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74D7865BE4F4738928AA93E1B7940C63">
    <w:name w:val="C74D7865BE4F4738928AA93E1B7940C6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11EF5089B3F41BEA8242E1E5275D9F23">
    <w:name w:val="911EF5089B3F41BEA8242E1E5275D9F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2228C0B858444C989F9A523BB2C46063">
    <w:name w:val="C2228C0B858444C989F9A523BB2C46063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3A276C4141143D49EFA007782EA94F53">
    <w:name w:val="53A276C4141143D49EFA007782EA94F5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71580BFA054C7FAA7068F88518775B3">
    <w:name w:val="4671580BFA054C7FAA7068F88518775B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56CBFCB43C04DDE81B4214A724DEAD53">
    <w:name w:val="F56CBFCB43C04DDE81B4214A724DEAD5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7D090E138D14D3EB660095525D60E783">
    <w:name w:val="17D090E138D14D3EB660095525D60E78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6FB2EE686D3459987362FB395980A983">
    <w:name w:val="06FB2EE686D3459987362FB395980A98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89354F1BB84BC9875E89BE1142A0FE3">
    <w:name w:val="D289354F1BB84BC9875E89BE1142A0FE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36D6C47AFCA41A094B41410546A962A3">
    <w:name w:val="836D6C47AFCA41A094B41410546A962A3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1DF3A65F52D8470C86C62BCABDB24B3F3">
    <w:name w:val="1DF3A65F52D8470C86C62BCABDB24B3F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34BFA88A48D48BD88B0FBD0321AABAF3">
    <w:name w:val="134BFA88A48D48BD88B0FBD0321AABAF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ADD01BD0BAA4502B5CEE90C8B4DF7023">
    <w:name w:val="CADD01BD0BAA4502B5CEE90C8B4DF70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5EEEB20F5B34D7D9ECF85192353BACE3">
    <w:name w:val="75EEEB20F5B34D7D9ECF85192353BACE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A5941D2D55C45FEBE8B22F3CAB73FFA3">
    <w:name w:val="3A5941D2D55C45FEBE8B22F3CAB73FFA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8B138ABF5D544D99696E0454D8FF87D3">
    <w:name w:val="88B138ABF5D544D99696E0454D8FF87D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A974F08C62D4BBD81F5BDD505CD92743">
    <w:name w:val="7A974F08C62D4BBD81F5BDD505CD92743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D2415796CDBA4AA0A351502C43CF6C7A3">
    <w:name w:val="D2415796CDBA4AA0A351502C43CF6C7A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20B52A457F5451AB58C7085473939BC3">
    <w:name w:val="020B52A457F5451AB58C7085473939BC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5C0376686605443687D41A0513C260E13">
    <w:name w:val="5C0376686605443687D41A0513C260E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C970D8AC53D472785F0A450AB27948A3">
    <w:name w:val="BC970D8AC53D472785F0A450AB27948A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B3224B26F5F46889EF536831E18AE373">
    <w:name w:val="4B3224B26F5F46889EF536831E18AE37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C98B87CCAD043D68524DEB1800790053">
    <w:name w:val="DC98B87CCAD043D68524DEB180079005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CE4CD22C26E47B285FE50FC9856DF553">
    <w:name w:val="0CE4CD22C26E47B285FE50FC9856DF553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BC6EE3D1166C416CBEA32417FADB2F213">
    <w:name w:val="BC6EE3D1166C416CBEA32417FADB2F2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4E9E80B12434AAAB175D67D3DBEF2B23">
    <w:name w:val="B4E9E80B12434AAAB175D67D3DBEF2B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9E39427D6A4480B9C81836052597513">
    <w:name w:val="469E39427D6A4480B9C818360525975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92C42B7DB9478F805E69FDE1BB2E853">
    <w:name w:val="E492C42B7DB9478F805E69FDE1BB2E85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E3CD9BA47F24F188875E1CB9BEEFB5F3">
    <w:name w:val="1E3CD9BA47F24F188875E1CB9BEEFB5F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E03841F6D4A4E2EB7C9C1E4D73CD6F63">
    <w:name w:val="8E03841F6D4A4E2EB7C9C1E4D73CD6F6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88388866C6A4B0BB74BAB15D14BC5123">
    <w:name w:val="B88388866C6A4B0BB74BAB15D14BC5123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C47ED37C079438BBC66C5851BD1925D3">
    <w:name w:val="4C47ED37C079438BBC66C5851BD1925D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84DD45142A441E294BD0330CE141A123">
    <w:name w:val="384DD45142A441E294BD0330CE141A1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9590122C004AF2B317541D970F67E83">
    <w:name w:val="D29590122C004AF2B317541D970F67E8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2F13D0F285B4952A91C0F1FFC3689DD3">
    <w:name w:val="B2F13D0F285B4952A91C0F1FFC3689DD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0C1EEDC19C84B8CB88DB624B309CA723">
    <w:name w:val="30C1EEDC19C84B8CB88DB624B309CA7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4D6869E2F27452899A03445E7864D4E3">
    <w:name w:val="64D6869E2F27452899A03445E7864D4E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8C52F7957D846868FBC42E17A39E0BA3">
    <w:name w:val="28C52F7957D846868FBC42E17A39E0BA3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AF864A5AAF9B4A118D17C448ABEA9E273">
    <w:name w:val="AF864A5AAF9B4A118D17C448ABEA9E27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4718C5F2B2C412D86B769FFB5B176213">
    <w:name w:val="C4718C5F2B2C412D86B769FFB5B1762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4D34214B1A24A7095B86F696F0E986A3">
    <w:name w:val="F4D34214B1A24A7095B86F696F0E986A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F092CB4BA3F4BAB871745C540EE6BFF3">
    <w:name w:val="8F092CB4BA3F4BAB871745C540EE6BFF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A7C102AA256F419486B5C3335672F53E3">
    <w:name w:val="A7C102AA256F419486B5C3335672F53E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25B0C6B5C740748DCF4ACC0C0E2FE43">
    <w:name w:val="BD25B0C6B5C740748DCF4ACC0C0E2FE4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55A39CD4B7D46A0864FC752550A0F4A3">
    <w:name w:val="B55A39CD4B7D46A0864FC752550A0F4A3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945A2B905E94B4CB264E5EC7558BE1A3">
    <w:name w:val="5945A2B905E94B4CB264E5EC7558BE1A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0664A7F0C684DE6A29437227796EE8A3">
    <w:name w:val="F0664A7F0C684DE6A29437227796EE8A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F886BF7CCF546288FB2B1586A425C323">
    <w:name w:val="FF886BF7CCF546288FB2B1586A425C3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4D281CA5B9C474B967E3C1320B0C3463">
    <w:name w:val="84D281CA5B9C474B967E3C1320B0C346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167FE8D7A3244BCA2D5DC38178734F23">
    <w:name w:val="6167FE8D7A3244BCA2D5DC38178734F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B92089DB9D4818A13CD21C3FEC95013">
    <w:name w:val="BDB92089DB9D4818A13CD21C3FEC950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1E0BBFA0F143139E77A314489D7F0D3">
    <w:name w:val="E41E0BBFA0F143139E77A314489D7F0D3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3A37C2ED64D54ACB8CF9F18242B7D5723">
    <w:name w:val="3A37C2ED64D54ACB8CF9F18242B7D57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BFC6E2E6496474E83667500E12627703">
    <w:name w:val="EBFC6E2E6496474E83667500E1262770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242CCDE9B1941539C09DA36F72640EF3">
    <w:name w:val="8242CCDE9B1941539C09DA36F72640EF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3C10E87F2B24ECD9C8F54ADA8D212403">
    <w:name w:val="F3C10E87F2B24ECD9C8F54ADA8D21240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00085B61894040A5FF6A57299BA6983">
    <w:name w:val="FB00085B61894040A5FF6A57299BA698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5C3D6A510ED4F36882396FD9A3D415A3">
    <w:name w:val="15C3D6A510ED4F36882396FD9A3D415A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294AFAD310E4A65A999FB81107F07E33">
    <w:name w:val="9294AFAD310E4A65A999FB81107F07E33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19630686892454BADDA01E257114F6F3">
    <w:name w:val="419630686892454BADDA01E257114F6F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112CEF2E3CC44B085959EAB173BFB673">
    <w:name w:val="C112CEF2E3CC44B085959EAB173BFB67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71FD75FC3694D779FA59A21B53B85653">
    <w:name w:val="271FD75FC3694D779FA59A21B53B8565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9B8B15D1FE346A4B9149E6A1813600D3">
    <w:name w:val="F9B8B15D1FE346A4B9149E6A1813600D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87025AF2765492F98D5240C335027D03">
    <w:name w:val="F87025AF2765492F98D5240C335027D0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F4A191842F440EB9FCDB7D4749049583">
    <w:name w:val="BF4A191842F440EB9FCDB7D474904958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8BCF059FAE24D38B723189348A345DC4">
    <w:name w:val="68BCF059FAE24D38B723189348A345DC4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25711D6A6F98415AB748D678F93F4B524">
    <w:name w:val="25711D6A6F98415AB748D678F93F4B5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898521E74CA4AC4A665777C91565A534">
    <w:name w:val="4898521E74CA4AC4A665777C91565A53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F54E8A6A3F14036A587252711B66C0A4">
    <w:name w:val="0F54E8A6A3F14036A587252711B66C0A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81FE586FD54529AA777477110489824">
    <w:name w:val="FB81FE586FD54529AA7774771104898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74D7865BE4F4738928AA93E1B7940C64">
    <w:name w:val="C74D7865BE4F4738928AA93E1B7940C6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11EF5089B3F41BEA8242E1E5275D9F24">
    <w:name w:val="911EF5089B3F41BEA8242E1E5275D9F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2228C0B858444C989F9A523BB2C46064">
    <w:name w:val="C2228C0B858444C989F9A523BB2C46064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3A276C4141143D49EFA007782EA94F54">
    <w:name w:val="53A276C4141143D49EFA007782EA94F5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71580BFA054C7FAA7068F88518775B4">
    <w:name w:val="4671580BFA054C7FAA7068F88518775B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56CBFCB43C04DDE81B4214A724DEAD54">
    <w:name w:val="F56CBFCB43C04DDE81B4214A724DEAD5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7D090E138D14D3EB660095525D60E784">
    <w:name w:val="17D090E138D14D3EB660095525D60E78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6FB2EE686D3459987362FB395980A984">
    <w:name w:val="06FB2EE686D3459987362FB395980A98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89354F1BB84BC9875E89BE1142A0FE4">
    <w:name w:val="D289354F1BB84BC9875E89BE1142A0FE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36D6C47AFCA41A094B41410546A962A4">
    <w:name w:val="836D6C47AFCA41A094B41410546A962A4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1DF3A65F52D8470C86C62BCABDB24B3F4">
    <w:name w:val="1DF3A65F52D8470C86C62BCABDB24B3F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34BFA88A48D48BD88B0FBD0321AABAF4">
    <w:name w:val="134BFA88A48D48BD88B0FBD0321AABAF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ADD01BD0BAA4502B5CEE90C8B4DF7024">
    <w:name w:val="CADD01BD0BAA4502B5CEE90C8B4DF70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5EEEB20F5B34D7D9ECF85192353BACE4">
    <w:name w:val="75EEEB20F5B34D7D9ECF85192353BACE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A5941D2D55C45FEBE8B22F3CAB73FFA4">
    <w:name w:val="3A5941D2D55C45FEBE8B22F3CAB73FFA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8B138ABF5D544D99696E0454D8FF87D4">
    <w:name w:val="88B138ABF5D544D99696E0454D8FF87D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A974F08C62D4BBD81F5BDD505CD92744">
    <w:name w:val="7A974F08C62D4BBD81F5BDD505CD92744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D2415796CDBA4AA0A351502C43CF6C7A4">
    <w:name w:val="D2415796CDBA4AA0A351502C43CF6C7A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20B52A457F5451AB58C7085473939BC4">
    <w:name w:val="020B52A457F5451AB58C7085473939BC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5C0376686605443687D41A0513C260E14">
    <w:name w:val="5C0376686605443687D41A0513C260E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C970D8AC53D472785F0A450AB27948A4">
    <w:name w:val="BC970D8AC53D472785F0A450AB27948A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B3224B26F5F46889EF536831E18AE374">
    <w:name w:val="4B3224B26F5F46889EF536831E18AE37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C98B87CCAD043D68524DEB1800790054">
    <w:name w:val="DC98B87CCAD043D68524DEB180079005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CE4CD22C26E47B285FE50FC9856DF554">
    <w:name w:val="0CE4CD22C26E47B285FE50FC9856DF554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BC6EE3D1166C416CBEA32417FADB2F214">
    <w:name w:val="BC6EE3D1166C416CBEA32417FADB2F2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4E9E80B12434AAAB175D67D3DBEF2B24">
    <w:name w:val="B4E9E80B12434AAAB175D67D3DBEF2B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9E39427D6A4480B9C81836052597514">
    <w:name w:val="469E39427D6A4480B9C818360525975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92C42B7DB9478F805E69FDE1BB2E854">
    <w:name w:val="E492C42B7DB9478F805E69FDE1BB2E85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E3CD9BA47F24F188875E1CB9BEEFB5F4">
    <w:name w:val="1E3CD9BA47F24F188875E1CB9BEEFB5F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E03841F6D4A4E2EB7C9C1E4D73CD6F64">
    <w:name w:val="8E03841F6D4A4E2EB7C9C1E4D73CD6F6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88388866C6A4B0BB74BAB15D14BC5124">
    <w:name w:val="B88388866C6A4B0BB74BAB15D14BC5124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C47ED37C079438BBC66C5851BD1925D4">
    <w:name w:val="4C47ED37C079438BBC66C5851BD1925D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84DD45142A441E294BD0330CE141A124">
    <w:name w:val="384DD45142A441E294BD0330CE141A1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9590122C004AF2B317541D970F67E84">
    <w:name w:val="D29590122C004AF2B317541D970F67E8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2F13D0F285B4952A91C0F1FFC3689DD4">
    <w:name w:val="B2F13D0F285B4952A91C0F1FFC3689DD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0C1EEDC19C84B8CB88DB624B309CA724">
    <w:name w:val="30C1EEDC19C84B8CB88DB624B309CA7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4D6869E2F27452899A03445E7864D4E4">
    <w:name w:val="64D6869E2F27452899A03445E7864D4E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8C52F7957D846868FBC42E17A39E0BA4">
    <w:name w:val="28C52F7957D846868FBC42E17A39E0BA4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AF864A5AAF9B4A118D17C448ABEA9E274">
    <w:name w:val="AF864A5AAF9B4A118D17C448ABEA9E27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4718C5F2B2C412D86B769FFB5B176214">
    <w:name w:val="C4718C5F2B2C412D86B769FFB5B1762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4D34214B1A24A7095B86F696F0E986A4">
    <w:name w:val="F4D34214B1A24A7095B86F696F0E986A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F092CB4BA3F4BAB871745C540EE6BFF4">
    <w:name w:val="8F092CB4BA3F4BAB871745C540EE6BFF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A7C102AA256F419486B5C3335672F53E4">
    <w:name w:val="A7C102AA256F419486B5C3335672F53E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25B0C6B5C740748DCF4ACC0C0E2FE44">
    <w:name w:val="BD25B0C6B5C740748DCF4ACC0C0E2FE4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55A39CD4B7D46A0864FC752550A0F4A4">
    <w:name w:val="B55A39CD4B7D46A0864FC752550A0F4A4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945A2B905E94B4CB264E5EC7558BE1A4">
    <w:name w:val="5945A2B905E94B4CB264E5EC7558BE1A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0664A7F0C684DE6A29437227796EE8A4">
    <w:name w:val="F0664A7F0C684DE6A29437227796EE8A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F886BF7CCF546288FB2B1586A425C324">
    <w:name w:val="FF886BF7CCF546288FB2B1586A425C3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4D281CA5B9C474B967E3C1320B0C3464">
    <w:name w:val="84D281CA5B9C474B967E3C1320B0C346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167FE8D7A3244BCA2D5DC38178734F24">
    <w:name w:val="6167FE8D7A3244BCA2D5DC38178734F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B92089DB9D4818A13CD21C3FEC95014">
    <w:name w:val="BDB92089DB9D4818A13CD21C3FEC950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1E0BBFA0F143139E77A314489D7F0D4">
    <w:name w:val="E41E0BBFA0F143139E77A314489D7F0D4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3A37C2ED64D54ACB8CF9F18242B7D5724">
    <w:name w:val="3A37C2ED64D54ACB8CF9F18242B7D57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BFC6E2E6496474E83667500E12627704">
    <w:name w:val="EBFC6E2E6496474E83667500E1262770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242CCDE9B1941539C09DA36F72640EF4">
    <w:name w:val="8242CCDE9B1941539C09DA36F72640EF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3C10E87F2B24ECD9C8F54ADA8D212404">
    <w:name w:val="F3C10E87F2B24ECD9C8F54ADA8D21240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00085B61894040A5FF6A57299BA6984">
    <w:name w:val="FB00085B61894040A5FF6A57299BA698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5C3D6A510ED4F36882396FD9A3D415A4">
    <w:name w:val="15C3D6A510ED4F36882396FD9A3D415A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294AFAD310E4A65A999FB81107F07E34">
    <w:name w:val="9294AFAD310E4A65A999FB81107F07E34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19630686892454BADDA01E257114F6F4">
    <w:name w:val="419630686892454BADDA01E257114F6F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112CEF2E3CC44B085959EAB173BFB674">
    <w:name w:val="C112CEF2E3CC44B085959EAB173BFB67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71FD75FC3694D779FA59A21B53B85654">
    <w:name w:val="271FD75FC3694D779FA59A21B53B8565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9B8B15D1FE346A4B9149E6A1813600D4">
    <w:name w:val="F9B8B15D1FE346A4B9149E6A1813600D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87025AF2765492F98D5240C335027D04">
    <w:name w:val="F87025AF2765492F98D5240C335027D0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F4A191842F440EB9FCDB7D4749049584">
    <w:name w:val="BF4A191842F440EB9FCDB7D474904958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8BCF059FAE24D38B723189348A345DC5">
    <w:name w:val="68BCF059FAE24D38B723189348A345DC5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25711D6A6F98415AB748D678F93F4B525">
    <w:name w:val="25711D6A6F98415AB748D678F93F4B5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898521E74CA4AC4A665777C91565A535">
    <w:name w:val="4898521E74CA4AC4A665777C91565A53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F54E8A6A3F14036A587252711B66C0A5">
    <w:name w:val="0F54E8A6A3F14036A587252711B66C0A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81FE586FD54529AA777477110489825">
    <w:name w:val="FB81FE586FD54529AA7774771104898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74D7865BE4F4738928AA93E1B7940C65">
    <w:name w:val="C74D7865BE4F4738928AA93E1B7940C6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11EF5089B3F41BEA8242E1E5275D9F25">
    <w:name w:val="911EF5089B3F41BEA8242E1E5275D9F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2228C0B858444C989F9A523BB2C46065">
    <w:name w:val="C2228C0B858444C989F9A523BB2C46065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3A276C4141143D49EFA007782EA94F55">
    <w:name w:val="53A276C4141143D49EFA007782EA94F5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71580BFA054C7FAA7068F88518775B5">
    <w:name w:val="4671580BFA054C7FAA7068F88518775B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56CBFCB43C04DDE81B4214A724DEAD55">
    <w:name w:val="F56CBFCB43C04DDE81B4214A724DEAD5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7D090E138D14D3EB660095525D60E785">
    <w:name w:val="17D090E138D14D3EB660095525D60E78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6FB2EE686D3459987362FB395980A985">
    <w:name w:val="06FB2EE686D3459987362FB395980A98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89354F1BB84BC9875E89BE1142A0FE5">
    <w:name w:val="D289354F1BB84BC9875E89BE1142A0FE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36D6C47AFCA41A094B41410546A962A5">
    <w:name w:val="836D6C47AFCA41A094B41410546A962A5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1DF3A65F52D8470C86C62BCABDB24B3F5">
    <w:name w:val="1DF3A65F52D8470C86C62BCABDB24B3F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34BFA88A48D48BD88B0FBD0321AABAF5">
    <w:name w:val="134BFA88A48D48BD88B0FBD0321AABAF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ADD01BD0BAA4502B5CEE90C8B4DF7025">
    <w:name w:val="CADD01BD0BAA4502B5CEE90C8B4DF70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5EEEB20F5B34D7D9ECF85192353BACE5">
    <w:name w:val="75EEEB20F5B34D7D9ECF85192353BACE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A5941D2D55C45FEBE8B22F3CAB73FFA5">
    <w:name w:val="3A5941D2D55C45FEBE8B22F3CAB73FFA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8B138ABF5D544D99696E0454D8FF87D5">
    <w:name w:val="88B138ABF5D544D99696E0454D8FF87D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A974F08C62D4BBD81F5BDD505CD92745">
    <w:name w:val="7A974F08C62D4BBD81F5BDD505CD92745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D2415796CDBA4AA0A351502C43CF6C7A5">
    <w:name w:val="D2415796CDBA4AA0A351502C43CF6C7A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20B52A457F5451AB58C7085473939BC5">
    <w:name w:val="020B52A457F5451AB58C7085473939BC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5C0376686605443687D41A0513C260E15">
    <w:name w:val="5C0376686605443687D41A0513C260E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C970D8AC53D472785F0A450AB27948A5">
    <w:name w:val="BC970D8AC53D472785F0A450AB27948A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B3224B26F5F46889EF536831E18AE375">
    <w:name w:val="4B3224B26F5F46889EF536831E18AE37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C98B87CCAD043D68524DEB1800790055">
    <w:name w:val="DC98B87CCAD043D68524DEB180079005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CE4CD22C26E47B285FE50FC9856DF555">
    <w:name w:val="0CE4CD22C26E47B285FE50FC9856DF555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BC6EE3D1166C416CBEA32417FADB2F215">
    <w:name w:val="BC6EE3D1166C416CBEA32417FADB2F2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4E9E80B12434AAAB175D67D3DBEF2B25">
    <w:name w:val="B4E9E80B12434AAAB175D67D3DBEF2B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9E39427D6A4480B9C81836052597515">
    <w:name w:val="469E39427D6A4480B9C818360525975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92C42B7DB9478F805E69FDE1BB2E855">
    <w:name w:val="E492C42B7DB9478F805E69FDE1BB2E85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E3CD9BA47F24F188875E1CB9BEEFB5F5">
    <w:name w:val="1E3CD9BA47F24F188875E1CB9BEEFB5F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E03841F6D4A4E2EB7C9C1E4D73CD6F65">
    <w:name w:val="8E03841F6D4A4E2EB7C9C1E4D73CD6F6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88388866C6A4B0BB74BAB15D14BC5125">
    <w:name w:val="B88388866C6A4B0BB74BAB15D14BC5125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C47ED37C079438BBC66C5851BD1925D5">
    <w:name w:val="4C47ED37C079438BBC66C5851BD1925D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84DD45142A441E294BD0330CE141A125">
    <w:name w:val="384DD45142A441E294BD0330CE141A1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9590122C004AF2B317541D970F67E85">
    <w:name w:val="D29590122C004AF2B317541D970F67E8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2F13D0F285B4952A91C0F1FFC3689DD5">
    <w:name w:val="B2F13D0F285B4952A91C0F1FFC3689DD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0C1EEDC19C84B8CB88DB624B309CA725">
    <w:name w:val="30C1EEDC19C84B8CB88DB624B309CA7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4D6869E2F27452899A03445E7864D4E5">
    <w:name w:val="64D6869E2F27452899A03445E7864D4E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8C52F7957D846868FBC42E17A39E0BA5">
    <w:name w:val="28C52F7957D846868FBC42E17A39E0BA5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AF864A5AAF9B4A118D17C448ABEA9E275">
    <w:name w:val="AF864A5AAF9B4A118D17C448ABEA9E27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4718C5F2B2C412D86B769FFB5B176215">
    <w:name w:val="C4718C5F2B2C412D86B769FFB5B1762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4D34214B1A24A7095B86F696F0E986A5">
    <w:name w:val="F4D34214B1A24A7095B86F696F0E986A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F092CB4BA3F4BAB871745C540EE6BFF5">
    <w:name w:val="8F092CB4BA3F4BAB871745C540EE6BFF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A7C102AA256F419486B5C3335672F53E5">
    <w:name w:val="A7C102AA256F419486B5C3335672F53E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25B0C6B5C740748DCF4ACC0C0E2FE45">
    <w:name w:val="BD25B0C6B5C740748DCF4ACC0C0E2FE4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55A39CD4B7D46A0864FC752550A0F4A5">
    <w:name w:val="B55A39CD4B7D46A0864FC752550A0F4A5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945A2B905E94B4CB264E5EC7558BE1A5">
    <w:name w:val="5945A2B905E94B4CB264E5EC7558BE1A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0664A7F0C684DE6A29437227796EE8A5">
    <w:name w:val="F0664A7F0C684DE6A29437227796EE8A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F886BF7CCF546288FB2B1586A425C325">
    <w:name w:val="FF886BF7CCF546288FB2B1586A425C3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4D281CA5B9C474B967E3C1320B0C3465">
    <w:name w:val="84D281CA5B9C474B967E3C1320B0C346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167FE8D7A3244BCA2D5DC38178734F25">
    <w:name w:val="6167FE8D7A3244BCA2D5DC38178734F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B92089DB9D4818A13CD21C3FEC95015">
    <w:name w:val="BDB92089DB9D4818A13CD21C3FEC950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1E0BBFA0F143139E77A314489D7F0D5">
    <w:name w:val="E41E0BBFA0F143139E77A314489D7F0D5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3A37C2ED64D54ACB8CF9F18242B7D5725">
    <w:name w:val="3A37C2ED64D54ACB8CF9F18242B7D57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BFC6E2E6496474E83667500E12627705">
    <w:name w:val="EBFC6E2E6496474E83667500E1262770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242CCDE9B1941539C09DA36F72640EF5">
    <w:name w:val="8242CCDE9B1941539C09DA36F72640EF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3C10E87F2B24ECD9C8F54ADA8D212405">
    <w:name w:val="F3C10E87F2B24ECD9C8F54ADA8D21240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00085B61894040A5FF6A57299BA6985">
    <w:name w:val="FB00085B61894040A5FF6A57299BA698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5C3D6A510ED4F36882396FD9A3D415A5">
    <w:name w:val="15C3D6A510ED4F36882396FD9A3D415A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294AFAD310E4A65A999FB81107F07E35">
    <w:name w:val="9294AFAD310E4A65A999FB81107F07E35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19630686892454BADDA01E257114F6F5">
    <w:name w:val="419630686892454BADDA01E257114F6F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112CEF2E3CC44B085959EAB173BFB675">
    <w:name w:val="C112CEF2E3CC44B085959EAB173BFB67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71FD75FC3694D779FA59A21B53B85655">
    <w:name w:val="271FD75FC3694D779FA59A21B53B8565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9B8B15D1FE346A4B9149E6A1813600D5">
    <w:name w:val="F9B8B15D1FE346A4B9149E6A1813600D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87025AF2765492F98D5240C335027D05">
    <w:name w:val="F87025AF2765492F98D5240C335027D0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F4A191842F440EB9FCDB7D4749049585">
    <w:name w:val="BF4A191842F440EB9FCDB7D474904958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8BCF059FAE24D38B723189348A345DC6">
    <w:name w:val="68BCF059FAE24D38B723189348A345DC6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25711D6A6F98415AB748D678F93F4B526">
    <w:name w:val="25711D6A6F98415AB748D678F93F4B52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4898521E74CA4AC4A665777C91565A536">
    <w:name w:val="4898521E74CA4AC4A665777C91565A53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0F54E8A6A3F14036A587252711B66C0A6">
    <w:name w:val="0F54E8A6A3F14036A587252711B66C0A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FB81FE586FD54529AA777477110489826">
    <w:name w:val="FB81FE586FD54529AA77747711048982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C74D7865BE4F4738928AA93E1B7940C66">
    <w:name w:val="C74D7865BE4F4738928AA93E1B7940C6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911EF5089B3F41BEA8242E1E5275D9F26">
    <w:name w:val="911EF5089B3F41BEA8242E1E5275D9F2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C2228C0B858444C989F9A523BB2C46066">
    <w:name w:val="C2228C0B858444C989F9A523BB2C46066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3A276C4141143D49EFA007782EA94F56">
    <w:name w:val="53A276C4141143D49EFA007782EA94F5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4671580BFA054C7FAA7068F88518775B6">
    <w:name w:val="4671580BFA054C7FAA7068F88518775B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F56CBFCB43C04DDE81B4214A724DEAD56">
    <w:name w:val="F56CBFCB43C04DDE81B4214A724DEAD5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17D090E138D14D3EB660095525D60E786">
    <w:name w:val="17D090E138D14D3EB660095525D60E78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06FB2EE686D3459987362FB395980A986">
    <w:name w:val="06FB2EE686D3459987362FB395980A98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D289354F1BB84BC9875E89BE1142A0FE6">
    <w:name w:val="D289354F1BB84BC9875E89BE1142A0FE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836D6C47AFCA41A094B41410546A962A6">
    <w:name w:val="836D6C47AFCA41A094B41410546A962A6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1DF3A65F52D8470C86C62BCABDB24B3F6">
    <w:name w:val="1DF3A65F52D8470C86C62BCABDB24B3F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134BFA88A48D48BD88B0FBD0321AABAF6">
    <w:name w:val="134BFA88A48D48BD88B0FBD0321AABAF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CADD01BD0BAA4502B5CEE90C8B4DF7026">
    <w:name w:val="CADD01BD0BAA4502B5CEE90C8B4DF702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75EEEB20F5B34D7D9ECF85192353BACE6">
    <w:name w:val="75EEEB20F5B34D7D9ECF85192353BACE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3A5941D2D55C45FEBE8B22F3CAB73FFA6">
    <w:name w:val="3A5941D2D55C45FEBE8B22F3CAB73FFA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88B138ABF5D544D99696E0454D8FF87D6">
    <w:name w:val="88B138ABF5D544D99696E0454D8FF87D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7A974F08C62D4BBD81F5BDD505CD92746">
    <w:name w:val="7A974F08C62D4BBD81F5BDD505CD92746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D2415796CDBA4AA0A351502C43CF6C7A6">
    <w:name w:val="D2415796CDBA4AA0A351502C43CF6C7A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020B52A457F5451AB58C7085473939BC6">
    <w:name w:val="020B52A457F5451AB58C7085473939BC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5C0376686605443687D41A0513C260E16">
    <w:name w:val="5C0376686605443687D41A0513C260E1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BC970D8AC53D472785F0A450AB27948A6">
    <w:name w:val="BC970D8AC53D472785F0A450AB27948A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4B3224B26F5F46889EF536831E18AE376">
    <w:name w:val="4B3224B26F5F46889EF536831E18AE37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DC98B87CCAD043D68524DEB1800790056">
    <w:name w:val="DC98B87CCAD043D68524DEB180079005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0CE4CD22C26E47B285FE50FC9856DF556">
    <w:name w:val="0CE4CD22C26E47B285FE50FC9856DF556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BC6EE3D1166C416CBEA32417FADB2F216">
    <w:name w:val="BC6EE3D1166C416CBEA32417FADB2F21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B4E9E80B12434AAAB175D67D3DBEF2B26">
    <w:name w:val="B4E9E80B12434AAAB175D67D3DBEF2B2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469E39427D6A4480B9C81836052597516">
    <w:name w:val="469E39427D6A4480B9C8183605259751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E492C42B7DB9478F805E69FDE1BB2E856">
    <w:name w:val="E492C42B7DB9478F805E69FDE1BB2E85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1E3CD9BA47F24F188875E1CB9BEEFB5F6">
    <w:name w:val="1E3CD9BA47F24F188875E1CB9BEEFB5F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8E03841F6D4A4E2EB7C9C1E4D73CD6F66">
    <w:name w:val="8E03841F6D4A4E2EB7C9C1E4D73CD6F6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B88388866C6A4B0BB74BAB15D14BC5126">
    <w:name w:val="B88388866C6A4B0BB74BAB15D14BC5126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C47ED37C079438BBC66C5851BD1925D6">
    <w:name w:val="4C47ED37C079438BBC66C5851BD1925D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384DD45142A441E294BD0330CE141A126">
    <w:name w:val="384DD45142A441E294BD0330CE141A12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D29590122C004AF2B317541D970F67E86">
    <w:name w:val="D29590122C004AF2B317541D970F67E8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B2F13D0F285B4952A91C0F1FFC3689DD6">
    <w:name w:val="B2F13D0F285B4952A91C0F1FFC3689DD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30C1EEDC19C84B8CB88DB624B309CA726">
    <w:name w:val="30C1EEDC19C84B8CB88DB624B309CA72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64D6869E2F27452899A03445E7864D4E6">
    <w:name w:val="64D6869E2F27452899A03445E7864D4E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28C52F7957D846868FBC42E17A39E0BA6">
    <w:name w:val="28C52F7957D846868FBC42E17A39E0BA6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AF864A5AAF9B4A118D17C448ABEA9E276">
    <w:name w:val="AF864A5AAF9B4A118D17C448ABEA9E27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C4718C5F2B2C412D86B769FFB5B176216">
    <w:name w:val="C4718C5F2B2C412D86B769FFB5B17621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F4D34214B1A24A7095B86F696F0E986A6">
    <w:name w:val="F4D34214B1A24A7095B86F696F0E986A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8F092CB4BA3F4BAB871745C540EE6BFF6">
    <w:name w:val="8F092CB4BA3F4BAB871745C540EE6BFF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A7C102AA256F419486B5C3335672F53E6">
    <w:name w:val="A7C102AA256F419486B5C3335672F53E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BD25B0C6B5C740748DCF4ACC0C0E2FE46">
    <w:name w:val="BD25B0C6B5C740748DCF4ACC0C0E2FE4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B55A39CD4B7D46A0864FC752550A0F4A6">
    <w:name w:val="B55A39CD4B7D46A0864FC752550A0F4A6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945A2B905E94B4CB264E5EC7558BE1A6">
    <w:name w:val="5945A2B905E94B4CB264E5EC7558BE1A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F0664A7F0C684DE6A29437227796EE8A6">
    <w:name w:val="F0664A7F0C684DE6A29437227796EE8A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FF886BF7CCF546288FB2B1586A425C326">
    <w:name w:val="FF886BF7CCF546288FB2B1586A425C32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84D281CA5B9C474B967E3C1320B0C3466">
    <w:name w:val="84D281CA5B9C474B967E3C1320B0C346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6167FE8D7A3244BCA2D5DC38178734F26">
    <w:name w:val="6167FE8D7A3244BCA2D5DC38178734F2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BDB92089DB9D4818A13CD21C3FEC95016">
    <w:name w:val="BDB92089DB9D4818A13CD21C3FEC9501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E41E0BBFA0F143139E77A314489D7F0D6">
    <w:name w:val="E41E0BBFA0F143139E77A314489D7F0D6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3A37C2ED64D54ACB8CF9F18242B7D5726">
    <w:name w:val="3A37C2ED64D54ACB8CF9F18242B7D572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EBFC6E2E6496474E83667500E12627706">
    <w:name w:val="EBFC6E2E6496474E83667500E1262770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8242CCDE9B1941539C09DA36F72640EF6">
    <w:name w:val="8242CCDE9B1941539C09DA36F72640EF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F3C10E87F2B24ECD9C8F54ADA8D212406">
    <w:name w:val="F3C10E87F2B24ECD9C8F54ADA8D21240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FB00085B61894040A5FF6A57299BA6986">
    <w:name w:val="FB00085B61894040A5FF6A57299BA698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15C3D6A510ED4F36882396FD9A3D415A6">
    <w:name w:val="15C3D6A510ED4F36882396FD9A3D415A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9294AFAD310E4A65A999FB81107F07E36">
    <w:name w:val="9294AFAD310E4A65A999FB81107F07E36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19630686892454BADDA01E257114F6F6">
    <w:name w:val="419630686892454BADDA01E257114F6F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C112CEF2E3CC44B085959EAB173BFB676">
    <w:name w:val="C112CEF2E3CC44B085959EAB173BFB67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271FD75FC3694D779FA59A21B53B85656">
    <w:name w:val="271FD75FC3694D779FA59A21B53B8565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F9B8B15D1FE346A4B9149E6A1813600D6">
    <w:name w:val="F9B8B15D1FE346A4B9149E6A1813600D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F87025AF2765492F98D5240C335027D06">
    <w:name w:val="F87025AF2765492F98D5240C335027D0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BF4A191842F440EB9FCDB7D4749049586">
    <w:name w:val="BF4A191842F440EB9FCDB7D4749049586"/>
    <w:rsid w:val="00636CC1"/>
    <w:pPr>
      <w:spacing w:after="0" w:line="240" w:lineRule="auto"/>
      <w:jc w:val="center"/>
    </w:pPr>
    <w:rPr>
      <w:color w:val="595959" w:themeColor="text1" w:themeTint="A6"/>
      <w:sz w:val="10"/>
    </w:rPr>
  </w:style>
  <w:style w:type="paragraph" w:customStyle="1" w:styleId="68BCF059FAE24D38B723189348A345DC7">
    <w:name w:val="68BCF059FAE24D38B723189348A345DC7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25711D6A6F98415AB748D678F93F4B527">
    <w:name w:val="25711D6A6F98415AB748D678F93F4B5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898521E74CA4AC4A665777C91565A537">
    <w:name w:val="4898521E74CA4AC4A665777C91565A53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F54E8A6A3F14036A587252711B66C0A7">
    <w:name w:val="0F54E8A6A3F14036A587252711B66C0A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81FE586FD54529AA777477110489827">
    <w:name w:val="FB81FE586FD54529AA7774771104898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74D7865BE4F4738928AA93E1B7940C67">
    <w:name w:val="C74D7865BE4F4738928AA93E1B7940C6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11EF5089B3F41BEA8242E1E5275D9F27">
    <w:name w:val="911EF5089B3F41BEA8242E1E5275D9F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2228C0B858444C989F9A523BB2C46067">
    <w:name w:val="C2228C0B858444C989F9A523BB2C46067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3A276C4141143D49EFA007782EA94F57">
    <w:name w:val="53A276C4141143D49EFA007782EA94F5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71580BFA054C7FAA7068F88518775B7">
    <w:name w:val="4671580BFA054C7FAA7068F88518775B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56CBFCB43C04DDE81B4214A724DEAD57">
    <w:name w:val="F56CBFCB43C04DDE81B4214A724DEAD5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7D090E138D14D3EB660095525D60E787">
    <w:name w:val="17D090E138D14D3EB660095525D60E78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6FB2EE686D3459987362FB395980A987">
    <w:name w:val="06FB2EE686D3459987362FB395980A98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89354F1BB84BC9875E89BE1142A0FE7">
    <w:name w:val="D289354F1BB84BC9875E89BE1142A0FE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36D6C47AFCA41A094B41410546A962A7">
    <w:name w:val="836D6C47AFCA41A094B41410546A962A7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1DF3A65F52D8470C86C62BCABDB24B3F7">
    <w:name w:val="1DF3A65F52D8470C86C62BCABDB24B3F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34BFA88A48D48BD88B0FBD0321AABAF7">
    <w:name w:val="134BFA88A48D48BD88B0FBD0321AABAF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ADD01BD0BAA4502B5CEE90C8B4DF7027">
    <w:name w:val="CADD01BD0BAA4502B5CEE90C8B4DF70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5EEEB20F5B34D7D9ECF85192353BACE7">
    <w:name w:val="75EEEB20F5B34D7D9ECF85192353BACE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A5941D2D55C45FEBE8B22F3CAB73FFA7">
    <w:name w:val="3A5941D2D55C45FEBE8B22F3CAB73FFA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8B138ABF5D544D99696E0454D8FF87D7">
    <w:name w:val="88B138ABF5D544D99696E0454D8FF87D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A974F08C62D4BBD81F5BDD505CD92747">
    <w:name w:val="7A974F08C62D4BBD81F5BDD505CD92747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D2415796CDBA4AA0A351502C43CF6C7A7">
    <w:name w:val="D2415796CDBA4AA0A351502C43CF6C7A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20B52A457F5451AB58C7085473939BC7">
    <w:name w:val="020B52A457F5451AB58C7085473939BC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5C0376686605443687D41A0513C260E17">
    <w:name w:val="5C0376686605443687D41A0513C260E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C970D8AC53D472785F0A450AB27948A7">
    <w:name w:val="BC970D8AC53D472785F0A450AB27948A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B3224B26F5F46889EF536831E18AE377">
    <w:name w:val="4B3224B26F5F46889EF536831E18AE37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C98B87CCAD043D68524DEB1800790057">
    <w:name w:val="DC98B87CCAD043D68524DEB180079005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CE4CD22C26E47B285FE50FC9856DF557">
    <w:name w:val="0CE4CD22C26E47B285FE50FC9856DF557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BC6EE3D1166C416CBEA32417FADB2F217">
    <w:name w:val="BC6EE3D1166C416CBEA32417FADB2F2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4E9E80B12434AAAB175D67D3DBEF2B27">
    <w:name w:val="B4E9E80B12434AAAB175D67D3DBEF2B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9E39427D6A4480B9C81836052597517">
    <w:name w:val="469E39427D6A4480B9C818360525975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92C42B7DB9478F805E69FDE1BB2E857">
    <w:name w:val="E492C42B7DB9478F805E69FDE1BB2E85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E3CD9BA47F24F188875E1CB9BEEFB5F7">
    <w:name w:val="1E3CD9BA47F24F188875E1CB9BEEFB5F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E03841F6D4A4E2EB7C9C1E4D73CD6F67">
    <w:name w:val="8E03841F6D4A4E2EB7C9C1E4D73CD6F6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88388866C6A4B0BB74BAB15D14BC5127">
    <w:name w:val="B88388866C6A4B0BB74BAB15D14BC5127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C47ED37C079438BBC66C5851BD1925D7">
    <w:name w:val="4C47ED37C079438BBC66C5851BD1925D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84DD45142A441E294BD0330CE141A127">
    <w:name w:val="384DD45142A441E294BD0330CE141A1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9590122C004AF2B317541D970F67E87">
    <w:name w:val="D29590122C004AF2B317541D970F67E8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2F13D0F285B4952A91C0F1FFC3689DD7">
    <w:name w:val="B2F13D0F285B4952A91C0F1FFC3689DD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0C1EEDC19C84B8CB88DB624B309CA727">
    <w:name w:val="30C1EEDC19C84B8CB88DB624B309CA7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4D6869E2F27452899A03445E7864D4E7">
    <w:name w:val="64D6869E2F27452899A03445E7864D4E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8C52F7957D846868FBC42E17A39E0BA7">
    <w:name w:val="28C52F7957D846868FBC42E17A39E0BA7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AF864A5AAF9B4A118D17C448ABEA9E277">
    <w:name w:val="AF864A5AAF9B4A118D17C448ABEA9E27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4718C5F2B2C412D86B769FFB5B176217">
    <w:name w:val="C4718C5F2B2C412D86B769FFB5B1762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4D34214B1A24A7095B86F696F0E986A7">
    <w:name w:val="F4D34214B1A24A7095B86F696F0E986A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F092CB4BA3F4BAB871745C540EE6BFF7">
    <w:name w:val="8F092CB4BA3F4BAB871745C540EE6BFF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A7C102AA256F419486B5C3335672F53E7">
    <w:name w:val="A7C102AA256F419486B5C3335672F53E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25B0C6B5C740748DCF4ACC0C0E2FE47">
    <w:name w:val="BD25B0C6B5C740748DCF4ACC0C0E2FE4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55A39CD4B7D46A0864FC752550A0F4A7">
    <w:name w:val="B55A39CD4B7D46A0864FC752550A0F4A7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945A2B905E94B4CB264E5EC7558BE1A7">
    <w:name w:val="5945A2B905E94B4CB264E5EC7558BE1A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0664A7F0C684DE6A29437227796EE8A7">
    <w:name w:val="F0664A7F0C684DE6A29437227796EE8A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F886BF7CCF546288FB2B1586A425C327">
    <w:name w:val="FF886BF7CCF546288FB2B1586A425C3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4D281CA5B9C474B967E3C1320B0C3467">
    <w:name w:val="84D281CA5B9C474B967E3C1320B0C346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167FE8D7A3244BCA2D5DC38178734F27">
    <w:name w:val="6167FE8D7A3244BCA2D5DC38178734F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B92089DB9D4818A13CD21C3FEC95017">
    <w:name w:val="BDB92089DB9D4818A13CD21C3FEC950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1E0BBFA0F143139E77A314489D7F0D7">
    <w:name w:val="E41E0BBFA0F143139E77A314489D7F0D7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3A37C2ED64D54ACB8CF9F18242B7D5727">
    <w:name w:val="3A37C2ED64D54ACB8CF9F18242B7D57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BFC6E2E6496474E83667500E12627707">
    <w:name w:val="EBFC6E2E6496474E83667500E1262770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242CCDE9B1941539C09DA36F72640EF7">
    <w:name w:val="8242CCDE9B1941539C09DA36F72640EF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3C10E87F2B24ECD9C8F54ADA8D212407">
    <w:name w:val="F3C10E87F2B24ECD9C8F54ADA8D21240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00085B61894040A5FF6A57299BA6987">
    <w:name w:val="FB00085B61894040A5FF6A57299BA698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5C3D6A510ED4F36882396FD9A3D415A7">
    <w:name w:val="15C3D6A510ED4F36882396FD9A3D415A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294AFAD310E4A65A999FB81107F07E37">
    <w:name w:val="9294AFAD310E4A65A999FB81107F07E37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19630686892454BADDA01E257114F6F7">
    <w:name w:val="419630686892454BADDA01E257114F6F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112CEF2E3CC44B085959EAB173BFB677">
    <w:name w:val="C112CEF2E3CC44B085959EAB173BFB67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71FD75FC3694D779FA59A21B53B85657">
    <w:name w:val="271FD75FC3694D779FA59A21B53B8565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9B8B15D1FE346A4B9149E6A1813600D7">
    <w:name w:val="F9B8B15D1FE346A4B9149E6A1813600D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87025AF2765492F98D5240C335027D07">
    <w:name w:val="F87025AF2765492F98D5240C335027D0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F4A191842F440EB9FCDB7D4749049587">
    <w:name w:val="BF4A191842F440EB9FCDB7D474904958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8BCF059FAE24D38B723189348A345DC8">
    <w:name w:val="68BCF059FAE24D38B723189348A345DC8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25711D6A6F98415AB748D678F93F4B528">
    <w:name w:val="25711D6A6F98415AB748D678F93F4B5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898521E74CA4AC4A665777C91565A538">
    <w:name w:val="4898521E74CA4AC4A665777C91565A53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F54E8A6A3F14036A587252711B66C0A8">
    <w:name w:val="0F54E8A6A3F14036A587252711B66C0A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81FE586FD54529AA777477110489828">
    <w:name w:val="FB81FE586FD54529AA7774771104898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74D7865BE4F4738928AA93E1B7940C68">
    <w:name w:val="C74D7865BE4F4738928AA93E1B7940C6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11EF5089B3F41BEA8242E1E5275D9F28">
    <w:name w:val="911EF5089B3F41BEA8242E1E5275D9F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2228C0B858444C989F9A523BB2C46068">
    <w:name w:val="C2228C0B858444C989F9A523BB2C46068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3A276C4141143D49EFA007782EA94F58">
    <w:name w:val="53A276C4141143D49EFA007782EA94F5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71580BFA054C7FAA7068F88518775B8">
    <w:name w:val="4671580BFA054C7FAA7068F88518775B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56CBFCB43C04DDE81B4214A724DEAD58">
    <w:name w:val="F56CBFCB43C04DDE81B4214A724DEAD5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7D090E138D14D3EB660095525D60E788">
    <w:name w:val="17D090E138D14D3EB660095525D60E78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6FB2EE686D3459987362FB395980A988">
    <w:name w:val="06FB2EE686D3459987362FB395980A98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89354F1BB84BC9875E89BE1142A0FE8">
    <w:name w:val="D289354F1BB84BC9875E89BE1142A0FE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36D6C47AFCA41A094B41410546A962A8">
    <w:name w:val="836D6C47AFCA41A094B41410546A962A8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1DF3A65F52D8470C86C62BCABDB24B3F8">
    <w:name w:val="1DF3A65F52D8470C86C62BCABDB24B3F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34BFA88A48D48BD88B0FBD0321AABAF8">
    <w:name w:val="134BFA88A48D48BD88B0FBD0321AABAF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ADD01BD0BAA4502B5CEE90C8B4DF7028">
    <w:name w:val="CADD01BD0BAA4502B5CEE90C8B4DF70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5EEEB20F5B34D7D9ECF85192353BACE8">
    <w:name w:val="75EEEB20F5B34D7D9ECF85192353BACE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A5941D2D55C45FEBE8B22F3CAB73FFA8">
    <w:name w:val="3A5941D2D55C45FEBE8B22F3CAB73FFA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8B138ABF5D544D99696E0454D8FF87D8">
    <w:name w:val="88B138ABF5D544D99696E0454D8FF87D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A974F08C62D4BBD81F5BDD505CD92748">
    <w:name w:val="7A974F08C62D4BBD81F5BDD505CD92748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D2415796CDBA4AA0A351502C43CF6C7A8">
    <w:name w:val="D2415796CDBA4AA0A351502C43CF6C7A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20B52A457F5451AB58C7085473939BC8">
    <w:name w:val="020B52A457F5451AB58C7085473939BC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5C0376686605443687D41A0513C260E18">
    <w:name w:val="5C0376686605443687D41A0513C260E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C970D8AC53D472785F0A450AB27948A8">
    <w:name w:val="BC970D8AC53D472785F0A450AB27948A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B3224B26F5F46889EF536831E18AE378">
    <w:name w:val="4B3224B26F5F46889EF536831E18AE37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C98B87CCAD043D68524DEB1800790058">
    <w:name w:val="DC98B87CCAD043D68524DEB180079005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CE4CD22C26E47B285FE50FC9856DF558">
    <w:name w:val="0CE4CD22C26E47B285FE50FC9856DF558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BC6EE3D1166C416CBEA32417FADB2F218">
    <w:name w:val="BC6EE3D1166C416CBEA32417FADB2F2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4E9E80B12434AAAB175D67D3DBEF2B28">
    <w:name w:val="B4E9E80B12434AAAB175D67D3DBEF2B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9E39427D6A4480B9C81836052597518">
    <w:name w:val="469E39427D6A4480B9C818360525975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92C42B7DB9478F805E69FDE1BB2E858">
    <w:name w:val="E492C42B7DB9478F805E69FDE1BB2E85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E3CD9BA47F24F188875E1CB9BEEFB5F8">
    <w:name w:val="1E3CD9BA47F24F188875E1CB9BEEFB5F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E03841F6D4A4E2EB7C9C1E4D73CD6F68">
    <w:name w:val="8E03841F6D4A4E2EB7C9C1E4D73CD6F6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88388866C6A4B0BB74BAB15D14BC5128">
    <w:name w:val="B88388866C6A4B0BB74BAB15D14BC5128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C47ED37C079438BBC66C5851BD1925D8">
    <w:name w:val="4C47ED37C079438BBC66C5851BD1925D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84DD45142A441E294BD0330CE141A128">
    <w:name w:val="384DD45142A441E294BD0330CE141A1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9590122C004AF2B317541D970F67E88">
    <w:name w:val="D29590122C004AF2B317541D970F67E8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2F13D0F285B4952A91C0F1FFC3689DD8">
    <w:name w:val="B2F13D0F285B4952A91C0F1FFC3689DD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0C1EEDC19C84B8CB88DB624B309CA728">
    <w:name w:val="30C1EEDC19C84B8CB88DB624B309CA7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4D6869E2F27452899A03445E7864D4E8">
    <w:name w:val="64D6869E2F27452899A03445E7864D4E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8C52F7957D846868FBC42E17A39E0BA8">
    <w:name w:val="28C52F7957D846868FBC42E17A39E0BA8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AF864A5AAF9B4A118D17C448ABEA9E278">
    <w:name w:val="AF864A5AAF9B4A118D17C448ABEA9E27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4718C5F2B2C412D86B769FFB5B176218">
    <w:name w:val="C4718C5F2B2C412D86B769FFB5B1762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4D34214B1A24A7095B86F696F0E986A8">
    <w:name w:val="F4D34214B1A24A7095B86F696F0E986A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F092CB4BA3F4BAB871745C540EE6BFF8">
    <w:name w:val="8F092CB4BA3F4BAB871745C540EE6BFF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A7C102AA256F419486B5C3335672F53E8">
    <w:name w:val="A7C102AA256F419486B5C3335672F53E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25B0C6B5C740748DCF4ACC0C0E2FE48">
    <w:name w:val="BD25B0C6B5C740748DCF4ACC0C0E2FE4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55A39CD4B7D46A0864FC752550A0F4A8">
    <w:name w:val="B55A39CD4B7D46A0864FC752550A0F4A8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945A2B905E94B4CB264E5EC7558BE1A8">
    <w:name w:val="5945A2B905E94B4CB264E5EC7558BE1A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0664A7F0C684DE6A29437227796EE8A8">
    <w:name w:val="F0664A7F0C684DE6A29437227796EE8A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F886BF7CCF546288FB2B1586A425C328">
    <w:name w:val="FF886BF7CCF546288FB2B1586A425C3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4D281CA5B9C474B967E3C1320B0C3468">
    <w:name w:val="84D281CA5B9C474B967E3C1320B0C346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167FE8D7A3244BCA2D5DC38178734F28">
    <w:name w:val="6167FE8D7A3244BCA2D5DC38178734F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B92089DB9D4818A13CD21C3FEC95018">
    <w:name w:val="BDB92089DB9D4818A13CD21C3FEC950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1E0BBFA0F143139E77A314489D7F0D8">
    <w:name w:val="E41E0BBFA0F143139E77A314489D7F0D8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3A37C2ED64D54ACB8CF9F18242B7D5728">
    <w:name w:val="3A37C2ED64D54ACB8CF9F18242B7D57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BFC6E2E6496474E83667500E12627708">
    <w:name w:val="EBFC6E2E6496474E83667500E1262770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242CCDE9B1941539C09DA36F72640EF8">
    <w:name w:val="8242CCDE9B1941539C09DA36F72640EF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3C10E87F2B24ECD9C8F54ADA8D212408">
    <w:name w:val="F3C10E87F2B24ECD9C8F54ADA8D21240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00085B61894040A5FF6A57299BA6988">
    <w:name w:val="FB00085B61894040A5FF6A57299BA698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5C3D6A510ED4F36882396FD9A3D415A8">
    <w:name w:val="15C3D6A510ED4F36882396FD9A3D415A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294AFAD310E4A65A999FB81107F07E38">
    <w:name w:val="9294AFAD310E4A65A999FB81107F07E38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19630686892454BADDA01E257114F6F8">
    <w:name w:val="419630686892454BADDA01E257114F6F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112CEF2E3CC44B085959EAB173BFB678">
    <w:name w:val="C112CEF2E3CC44B085959EAB173BFB67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71FD75FC3694D779FA59A21B53B85658">
    <w:name w:val="271FD75FC3694D779FA59A21B53B8565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9B8B15D1FE346A4B9149E6A1813600D8">
    <w:name w:val="F9B8B15D1FE346A4B9149E6A1813600D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87025AF2765492F98D5240C335027D08">
    <w:name w:val="F87025AF2765492F98D5240C335027D0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F4A191842F440EB9FCDB7D4749049588">
    <w:name w:val="BF4A191842F440EB9FCDB7D474904958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8BCF059FAE24D38B723189348A345DC9">
    <w:name w:val="68BCF059FAE24D38B723189348A345DC9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25711D6A6F98415AB748D678F93F4B529">
    <w:name w:val="25711D6A6F98415AB748D678F93F4B5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898521E74CA4AC4A665777C91565A539">
    <w:name w:val="4898521E74CA4AC4A665777C91565A53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F54E8A6A3F14036A587252711B66C0A9">
    <w:name w:val="0F54E8A6A3F14036A587252711B66C0A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81FE586FD54529AA777477110489829">
    <w:name w:val="FB81FE586FD54529AA7774771104898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74D7865BE4F4738928AA93E1B7940C69">
    <w:name w:val="C74D7865BE4F4738928AA93E1B7940C6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11EF5089B3F41BEA8242E1E5275D9F29">
    <w:name w:val="911EF5089B3F41BEA8242E1E5275D9F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2228C0B858444C989F9A523BB2C46069">
    <w:name w:val="C2228C0B858444C989F9A523BB2C46069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3A276C4141143D49EFA007782EA94F59">
    <w:name w:val="53A276C4141143D49EFA007782EA94F5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71580BFA054C7FAA7068F88518775B9">
    <w:name w:val="4671580BFA054C7FAA7068F88518775B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56CBFCB43C04DDE81B4214A724DEAD59">
    <w:name w:val="F56CBFCB43C04DDE81B4214A724DEAD5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7D090E138D14D3EB660095525D60E789">
    <w:name w:val="17D090E138D14D3EB660095525D60E78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6FB2EE686D3459987362FB395980A989">
    <w:name w:val="06FB2EE686D3459987362FB395980A98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89354F1BB84BC9875E89BE1142A0FE9">
    <w:name w:val="D289354F1BB84BC9875E89BE1142A0FE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36D6C47AFCA41A094B41410546A962A9">
    <w:name w:val="836D6C47AFCA41A094B41410546A962A9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1DF3A65F52D8470C86C62BCABDB24B3F9">
    <w:name w:val="1DF3A65F52D8470C86C62BCABDB24B3F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34BFA88A48D48BD88B0FBD0321AABAF9">
    <w:name w:val="134BFA88A48D48BD88B0FBD0321AABAF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ADD01BD0BAA4502B5CEE90C8B4DF7029">
    <w:name w:val="CADD01BD0BAA4502B5CEE90C8B4DF70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5EEEB20F5B34D7D9ECF85192353BACE9">
    <w:name w:val="75EEEB20F5B34D7D9ECF85192353BACE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A5941D2D55C45FEBE8B22F3CAB73FFA9">
    <w:name w:val="3A5941D2D55C45FEBE8B22F3CAB73FFA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8B138ABF5D544D99696E0454D8FF87D9">
    <w:name w:val="88B138ABF5D544D99696E0454D8FF87D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A974F08C62D4BBD81F5BDD505CD92749">
    <w:name w:val="7A974F08C62D4BBD81F5BDD505CD92749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D2415796CDBA4AA0A351502C43CF6C7A9">
    <w:name w:val="D2415796CDBA4AA0A351502C43CF6C7A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20B52A457F5451AB58C7085473939BC9">
    <w:name w:val="020B52A457F5451AB58C7085473939BC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5C0376686605443687D41A0513C260E19">
    <w:name w:val="5C0376686605443687D41A0513C260E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C970D8AC53D472785F0A450AB27948A9">
    <w:name w:val="BC970D8AC53D472785F0A450AB27948A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B3224B26F5F46889EF536831E18AE379">
    <w:name w:val="4B3224B26F5F46889EF536831E18AE37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C98B87CCAD043D68524DEB1800790059">
    <w:name w:val="DC98B87CCAD043D68524DEB180079005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CE4CD22C26E47B285FE50FC9856DF559">
    <w:name w:val="0CE4CD22C26E47B285FE50FC9856DF559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BC6EE3D1166C416CBEA32417FADB2F219">
    <w:name w:val="BC6EE3D1166C416CBEA32417FADB2F2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4E9E80B12434AAAB175D67D3DBEF2B29">
    <w:name w:val="B4E9E80B12434AAAB175D67D3DBEF2B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9E39427D6A4480B9C81836052597519">
    <w:name w:val="469E39427D6A4480B9C818360525975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92C42B7DB9478F805E69FDE1BB2E859">
    <w:name w:val="E492C42B7DB9478F805E69FDE1BB2E85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E3CD9BA47F24F188875E1CB9BEEFB5F9">
    <w:name w:val="1E3CD9BA47F24F188875E1CB9BEEFB5F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E03841F6D4A4E2EB7C9C1E4D73CD6F69">
    <w:name w:val="8E03841F6D4A4E2EB7C9C1E4D73CD6F6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88388866C6A4B0BB74BAB15D14BC5129">
    <w:name w:val="B88388866C6A4B0BB74BAB15D14BC5129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C47ED37C079438BBC66C5851BD1925D9">
    <w:name w:val="4C47ED37C079438BBC66C5851BD1925D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84DD45142A441E294BD0330CE141A129">
    <w:name w:val="384DD45142A441E294BD0330CE141A1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9590122C004AF2B317541D970F67E89">
    <w:name w:val="D29590122C004AF2B317541D970F67E8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2F13D0F285B4952A91C0F1FFC3689DD9">
    <w:name w:val="B2F13D0F285B4952A91C0F1FFC3689DD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0C1EEDC19C84B8CB88DB624B309CA729">
    <w:name w:val="30C1EEDC19C84B8CB88DB624B309CA7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4D6869E2F27452899A03445E7864D4E9">
    <w:name w:val="64D6869E2F27452899A03445E7864D4E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8C52F7957D846868FBC42E17A39E0BA9">
    <w:name w:val="28C52F7957D846868FBC42E17A39E0BA9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AF864A5AAF9B4A118D17C448ABEA9E279">
    <w:name w:val="AF864A5AAF9B4A118D17C448ABEA9E27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4718C5F2B2C412D86B769FFB5B176219">
    <w:name w:val="C4718C5F2B2C412D86B769FFB5B1762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4D34214B1A24A7095B86F696F0E986A9">
    <w:name w:val="F4D34214B1A24A7095B86F696F0E986A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F092CB4BA3F4BAB871745C540EE6BFF9">
    <w:name w:val="8F092CB4BA3F4BAB871745C540EE6BFF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A7C102AA256F419486B5C3335672F53E9">
    <w:name w:val="A7C102AA256F419486B5C3335672F53E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25B0C6B5C740748DCF4ACC0C0E2FE49">
    <w:name w:val="BD25B0C6B5C740748DCF4ACC0C0E2FE4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55A39CD4B7D46A0864FC752550A0F4A9">
    <w:name w:val="B55A39CD4B7D46A0864FC752550A0F4A9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945A2B905E94B4CB264E5EC7558BE1A9">
    <w:name w:val="5945A2B905E94B4CB264E5EC7558BE1A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0664A7F0C684DE6A29437227796EE8A9">
    <w:name w:val="F0664A7F0C684DE6A29437227796EE8A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F886BF7CCF546288FB2B1586A425C329">
    <w:name w:val="FF886BF7CCF546288FB2B1586A425C3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4D281CA5B9C474B967E3C1320B0C3469">
    <w:name w:val="84D281CA5B9C474B967E3C1320B0C346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167FE8D7A3244BCA2D5DC38178734F29">
    <w:name w:val="6167FE8D7A3244BCA2D5DC38178734F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B92089DB9D4818A13CD21C3FEC95019">
    <w:name w:val="BDB92089DB9D4818A13CD21C3FEC950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1E0BBFA0F143139E77A314489D7F0D9">
    <w:name w:val="E41E0BBFA0F143139E77A314489D7F0D9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3A37C2ED64D54ACB8CF9F18242B7D5729">
    <w:name w:val="3A37C2ED64D54ACB8CF9F18242B7D57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BFC6E2E6496474E83667500E12627709">
    <w:name w:val="EBFC6E2E6496474E83667500E1262770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242CCDE9B1941539C09DA36F72640EF9">
    <w:name w:val="8242CCDE9B1941539C09DA36F72640EF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3C10E87F2B24ECD9C8F54ADA8D212409">
    <w:name w:val="F3C10E87F2B24ECD9C8F54ADA8D21240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00085B61894040A5FF6A57299BA6989">
    <w:name w:val="FB00085B61894040A5FF6A57299BA698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5C3D6A510ED4F36882396FD9A3D415A9">
    <w:name w:val="15C3D6A510ED4F36882396FD9A3D415A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294AFAD310E4A65A999FB81107F07E39">
    <w:name w:val="9294AFAD310E4A65A999FB81107F07E39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19630686892454BADDA01E257114F6F9">
    <w:name w:val="419630686892454BADDA01E257114F6F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112CEF2E3CC44B085959EAB173BFB679">
    <w:name w:val="C112CEF2E3CC44B085959EAB173BFB67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71FD75FC3694D779FA59A21B53B85659">
    <w:name w:val="271FD75FC3694D779FA59A21B53B8565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9B8B15D1FE346A4B9149E6A1813600D9">
    <w:name w:val="F9B8B15D1FE346A4B9149E6A1813600D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87025AF2765492F98D5240C335027D09">
    <w:name w:val="F87025AF2765492F98D5240C335027D0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F4A191842F440EB9FCDB7D4749049589">
    <w:name w:val="BF4A191842F440EB9FCDB7D474904958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8BCF059FAE24D38B723189348A345DC10">
    <w:name w:val="68BCF059FAE24D38B723189348A345DC10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25711D6A6F98415AB748D678F93F4B5210">
    <w:name w:val="25711D6A6F98415AB748D678F93F4B52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898521E74CA4AC4A665777C91565A5310">
    <w:name w:val="4898521E74CA4AC4A665777C91565A53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F54E8A6A3F14036A587252711B66C0A10">
    <w:name w:val="0F54E8A6A3F14036A587252711B66C0A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81FE586FD54529AA7774771104898210">
    <w:name w:val="FB81FE586FD54529AA77747711048982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74D7865BE4F4738928AA93E1B7940C610">
    <w:name w:val="C74D7865BE4F4738928AA93E1B7940C6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11EF5089B3F41BEA8242E1E5275D9F210">
    <w:name w:val="911EF5089B3F41BEA8242E1E5275D9F2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2228C0B858444C989F9A523BB2C460610">
    <w:name w:val="C2228C0B858444C989F9A523BB2C460610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3A276C4141143D49EFA007782EA94F510">
    <w:name w:val="53A276C4141143D49EFA007782EA94F5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71580BFA054C7FAA7068F88518775B10">
    <w:name w:val="4671580BFA054C7FAA7068F88518775B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56CBFCB43C04DDE81B4214A724DEAD510">
    <w:name w:val="F56CBFCB43C04DDE81B4214A724DEAD5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7D090E138D14D3EB660095525D60E7810">
    <w:name w:val="17D090E138D14D3EB660095525D60E78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6FB2EE686D3459987362FB395980A9810">
    <w:name w:val="06FB2EE686D3459987362FB395980A98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89354F1BB84BC9875E89BE1142A0FE10">
    <w:name w:val="D289354F1BB84BC9875E89BE1142A0FE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36D6C47AFCA41A094B41410546A962A10">
    <w:name w:val="836D6C47AFCA41A094B41410546A962A10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1DF3A65F52D8470C86C62BCABDB24B3F10">
    <w:name w:val="1DF3A65F52D8470C86C62BCABDB24B3F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34BFA88A48D48BD88B0FBD0321AABAF10">
    <w:name w:val="134BFA88A48D48BD88B0FBD0321AABAF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ADD01BD0BAA4502B5CEE90C8B4DF70210">
    <w:name w:val="CADD01BD0BAA4502B5CEE90C8B4DF702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5EEEB20F5B34D7D9ECF85192353BACE10">
    <w:name w:val="75EEEB20F5B34D7D9ECF85192353BACE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A5941D2D55C45FEBE8B22F3CAB73FFA10">
    <w:name w:val="3A5941D2D55C45FEBE8B22F3CAB73FFA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8B138ABF5D544D99696E0454D8FF87D10">
    <w:name w:val="88B138ABF5D544D99696E0454D8FF87D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A974F08C62D4BBD81F5BDD505CD927410">
    <w:name w:val="7A974F08C62D4BBD81F5BDD505CD927410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D2415796CDBA4AA0A351502C43CF6C7A10">
    <w:name w:val="D2415796CDBA4AA0A351502C43CF6C7A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20B52A457F5451AB58C7085473939BC10">
    <w:name w:val="020B52A457F5451AB58C7085473939BC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5C0376686605443687D41A0513C260E110">
    <w:name w:val="5C0376686605443687D41A0513C260E1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C970D8AC53D472785F0A450AB27948A10">
    <w:name w:val="BC970D8AC53D472785F0A450AB27948A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B3224B26F5F46889EF536831E18AE3710">
    <w:name w:val="4B3224B26F5F46889EF536831E18AE37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C98B87CCAD043D68524DEB18007900510">
    <w:name w:val="DC98B87CCAD043D68524DEB180079005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CE4CD22C26E47B285FE50FC9856DF5510">
    <w:name w:val="0CE4CD22C26E47B285FE50FC9856DF5510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BC6EE3D1166C416CBEA32417FADB2F2110">
    <w:name w:val="BC6EE3D1166C416CBEA32417FADB2F21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4E9E80B12434AAAB175D67D3DBEF2B210">
    <w:name w:val="B4E9E80B12434AAAB175D67D3DBEF2B2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9E39427D6A4480B9C818360525975110">
    <w:name w:val="469E39427D6A4480B9C8183605259751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92C42B7DB9478F805E69FDE1BB2E8510">
    <w:name w:val="E492C42B7DB9478F805E69FDE1BB2E85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E3CD9BA47F24F188875E1CB9BEEFB5F10">
    <w:name w:val="1E3CD9BA47F24F188875E1CB9BEEFB5F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E03841F6D4A4E2EB7C9C1E4D73CD6F610">
    <w:name w:val="8E03841F6D4A4E2EB7C9C1E4D73CD6F6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88388866C6A4B0BB74BAB15D14BC51210">
    <w:name w:val="B88388866C6A4B0BB74BAB15D14BC51210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C47ED37C079438BBC66C5851BD1925D10">
    <w:name w:val="4C47ED37C079438BBC66C5851BD1925D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84DD45142A441E294BD0330CE141A1210">
    <w:name w:val="384DD45142A441E294BD0330CE141A12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9590122C004AF2B317541D970F67E810">
    <w:name w:val="D29590122C004AF2B317541D970F67E8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2F13D0F285B4952A91C0F1FFC3689DD10">
    <w:name w:val="B2F13D0F285B4952A91C0F1FFC3689DD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0C1EEDC19C84B8CB88DB624B309CA7210">
    <w:name w:val="30C1EEDC19C84B8CB88DB624B309CA72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4D6869E2F27452899A03445E7864D4E10">
    <w:name w:val="64D6869E2F27452899A03445E7864D4E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8C52F7957D846868FBC42E17A39E0BA10">
    <w:name w:val="28C52F7957D846868FBC42E17A39E0BA10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AF864A5AAF9B4A118D17C448ABEA9E2710">
    <w:name w:val="AF864A5AAF9B4A118D17C448ABEA9E27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4718C5F2B2C412D86B769FFB5B1762110">
    <w:name w:val="C4718C5F2B2C412D86B769FFB5B17621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4D34214B1A24A7095B86F696F0E986A10">
    <w:name w:val="F4D34214B1A24A7095B86F696F0E986A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F092CB4BA3F4BAB871745C540EE6BFF10">
    <w:name w:val="8F092CB4BA3F4BAB871745C540EE6BFF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A7C102AA256F419486B5C3335672F53E10">
    <w:name w:val="A7C102AA256F419486B5C3335672F53E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25B0C6B5C740748DCF4ACC0C0E2FE410">
    <w:name w:val="BD25B0C6B5C740748DCF4ACC0C0E2FE4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55A39CD4B7D46A0864FC752550A0F4A10">
    <w:name w:val="B55A39CD4B7D46A0864FC752550A0F4A10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945A2B905E94B4CB264E5EC7558BE1A10">
    <w:name w:val="5945A2B905E94B4CB264E5EC7558BE1A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0664A7F0C684DE6A29437227796EE8A10">
    <w:name w:val="F0664A7F0C684DE6A29437227796EE8A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F886BF7CCF546288FB2B1586A425C3210">
    <w:name w:val="FF886BF7CCF546288FB2B1586A425C32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4D281CA5B9C474B967E3C1320B0C34610">
    <w:name w:val="84D281CA5B9C474B967E3C1320B0C346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167FE8D7A3244BCA2D5DC38178734F210">
    <w:name w:val="6167FE8D7A3244BCA2D5DC38178734F2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B92089DB9D4818A13CD21C3FEC950110">
    <w:name w:val="BDB92089DB9D4818A13CD21C3FEC9501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1E0BBFA0F143139E77A314489D7F0D10">
    <w:name w:val="E41E0BBFA0F143139E77A314489D7F0D10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3A37C2ED64D54ACB8CF9F18242B7D57210">
    <w:name w:val="3A37C2ED64D54ACB8CF9F18242B7D572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BFC6E2E6496474E83667500E126277010">
    <w:name w:val="EBFC6E2E6496474E83667500E1262770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242CCDE9B1941539C09DA36F72640EF10">
    <w:name w:val="8242CCDE9B1941539C09DA36F72640EF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3C10E87F2B24ECD9C8F54ADA8D2124010">
    <w:name w:val="F3C10E87F2B24ECD9C8F54ADA8D21240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00085B61894040A5FF6A57299BA69810">
    <w:name w:val="FB00085B61894040A5FF6A57299BA698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5C3D6A510ED4F36882396FD9A3D415A10">
    <w:name w:val="15C3D6A510ED4F36882396FD9A3D415A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294AFAD310E4A65A999FB81107F07E310">
    <w:name w:val="9294AFAD310E4A65A999FB81107F07E310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19630686892454BADDA01E257114F6F10">
    <w:name w:val="419630686892454BADDA01E257114F6F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112CEF2E3CC44B085959EAB173BFB6710">
    <w:name w:val="C112CEF2E3CC44B085959EAB173BFB67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71FD75FC3694D779FA59A21B53B856510">
    <w:name w:val="271FD75FC3694D779FA59A21B53B8565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9B8B15D1FE346A4B9149E6A1813600D10">
    <w:name w:val="F9B8B15D1FE346A4B9149E6A1813600D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87025AF2765492F98D5240C335027D010">
    <w:name w:val="F87025AF2765492F98D5240C335027D0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F4A191842F440EB9FCDB7D47490495810">
    <w:name w:val="BF4A191842F440EB9FCDB7D4749049581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8BCF059FAE24D38B723189348A345DC11">
    <w:name w:val="68BCF059FAE24D38B723189348A345DC11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25711D6A6F98415AB748D678F93F4B5211">
    <w:name w:val="25711D6A6F98415AB748D678F93F4B52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898521E74CA4AC4A665777C91565A5311">
    <w:name w:val="4898521E74CA4AC4A665777C91565A53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F54E8A6A3F14036A587252711B66C0A11">
    <w:name w:val="0F54E8A6A3F14036A587252711B66C0A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81FE586FD54529AA7774771104898211">
    <w:name w:val="FB81FE586FD54529AA77747711048982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74D7865BE4F4738928AA93E1B7940C611">
    <w:name w:val="C74D7865BE4F4738928AA93E1B7940C6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11EF5089B3F41BEA8242E1E5275D9F211">
    <w:name w:val="911EF5089B3F41BEA8242E1E5275D9F2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2228C0B858444C989F9A523BB2C460611">
    <w:name w:val="C2228C0B858444C989F9A523BB2C460611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3A276C4141143D49EFA007782EA94F511">
    <w:name w:val="53A276C4141143D49EFA007782EA94F5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71580BFA054C7FAA7068F88518775B11">
    <w:name w:val="4671580BFA054C7FAA7068F88518775B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56CBFCB43C04DDE81B4214A724DEAD511">
    <w:name w:val="F56CBFCB43C04DDE81B4214A724DEAD5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7D090E138D14D3EB660095525D60E7811">
    <w:name w:val="17D090E138D14D3EB660095525D60E78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6FB2EE686D3459987362FB395980A9811">
    <w:name w:val="06FB2EE686D3459987362FB395980A98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89354F1BB84BC9875E89BE1142A0FE11">
    <w:name w:val="D289354F1BB84BC9875E89BE1142A0FE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36D6C47AFCA41A094B41410546A962A11">
    <w:name w:val="836D6C47AFCA41A094B41410546A962A11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1DF3A65F52D8470C86C62BCABDB24B3F11">
    <w:name w:val="1DF3A65F52D8470C86C62BCABDB24B3F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34BFA88A48D48BD88B0FBD0321AABAF11">
    <w:name w:val="134BFA88A48D48BD88B0FBD0321AABAF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ADD01BD0BAA4502B5CEE90C8B4DF70211">
    <w:name w:val="CADD01BD0BAA4502B5CEE90C8B4DF702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5EEEB20F5B34D7D9ECF85192353BACE11">
    <w:name w:val="75EEEB20F5B34D7D9ECF85192353BACE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A5941D2D55C45FEBE8B22F3CAB73FFA11">
    <w:name w:val="3A5941D2D55C45FEBE8B22F3CAB73FFA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8B138ABF5D544D99696E0454D8FF87D11">
    <w:name w:val="88B138ABF5D544D99696E0454D8FF87D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A974F08C62D4BBD81F5BDD505CD927411">
    <w:name w:val="7A974F08C62D4BBD81F5BDD505CD927411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D2415796CDBA4AA0A351502C43CF6C7A11">
    <w:name w:val="D2415796CDBA4AA0A351502C43CF6C7A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20B52A457F5451AB58C7085473939BC11">
    <w:name w:val="020B52A457F5451AB58C7085473939BC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5C0376686605443687D41A0513C260E111">
    <w:name w:val="5C0376686605443687D41A0513C260E1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C970D8AC53D472785F0A450AB27948A11">
    <w:name w:val="BC970D8AC53D472785F0A450AB27948A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B3224B26F5F46889EF536831E18AE3711">
    <w:name w:val="4B3224B26F5F46889EF536831E18AE37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C98B87CCAD043D68524DEB18007900511">
    <w:name w:val="DC98B87CCAD043D68524DEB180079005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CE4CD22C26E47B285FE50FC9856DF5511">
    <w:name w:val="0CE4CD22C26E47B285FE50FC9856DF5511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BC6EE3D1166C416CBEA32417FADB2F2111">
    <w:name w:val="BC6EE3D1166C416CBEA32417FADB2F21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4E9E80B12434AAAB175D67D3DBEF2B211">
    <w:name w:val="B4E9E80B12434AAAB175D67D3DBEF2B2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9E39427D6A4480B9C818360525975111">
    <w:name w:val="469E39427D6A4480B9C8183605259751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92C42B7DB9478F805E69FDE1BB2E8511">
    <w:name w:val="E492C42B7DB9478F805E69FDE1BB2E85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E3CD9BA47F24F188875E1CB9BEEFB5F11">
    <w:name w:val="1E3CD9BA47F24F188875E1CB9BEEFB5F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E03841F6D4A4E2EB7C9C1E4D73CD6F611">
    <w:name w:val="8E03841F6D4A4E2EB7C9C1E4D73CD6F6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88388866C6A4B0BB74BAB15D14BC51211">
    <w:name w:val="B88388866C6A4B0BB74BAB15D14BC51211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C47ED37C079438BBC66C5851BD1925D11">
    <w:name w:val="4C47ED37C079438BBC66C5851BD1925D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84DD45142A441E294BD0330CE141A1211">
    <w:name w:val="384DD45142A441E294BD0330CE141A12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9590122C004AF2B317541D970F67E811">
    <w:name w:val="D29590122C004AF2B317541D970F67E8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2F13D0F285B4952A91C0F1FFC3689DD11">
    <w:name w:val="B2F13D0F285B4952A91C0F1FFC3689DD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0C1EEDC19C84B8CB88DB624B309CA7211">
    <w:name w:val="30C1EEDC19C84B8CB88DB624B309CA72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4D6869E2F27452899A03445E7864D4E11">
    <w:name w:val="64D6869E2F27452899A03445E7864D4E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8C52F7957D846868FBC42E17A39E0BA11">
    <w:name w:val="28C52F7957D846868FBC42E17A39E0BA11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AF864A5AAF9B4A118D17C448ABEA9E2711">
    <w:name w:val="AF864A5AAF9B4A118D17C448ABEA9E27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4718C5F2B2C412D86B769FFB5B1762111">
    <w:name w:val="C4718C5F2B2C412D86B769FFB5B17621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4D34214B1A24A7095B86F696F0E986A11">
    <w:name w:val="F4D34214B1A24A7095B86F696F0E986A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F092CB4BA3F4BAB871745C540EE6BFF11">
    <w:name w:val="8F092CB4BA3F4BAB871745C540EE6BFF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A7C102AA256F419486B5C3335672F53E11">
    <w:name w:val="A7C102AA256F419486B5C3335672F53E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25B0C6B5C740748DCF4ACC0C0E2FE411">
    <w:name w:val="BD25B0C6B5C740748DCF4ACC0C0E2FE4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55A39CD4B7D46A0864FC752550A0F4A11">
    <w:name w:val="B55A39CD4B7D46A0864FC752550A0F4A11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945A2B905E94B4CB264E5EC7558BE1A11">
    <w:name w:val="5945A2B905E94B4CB264E5EC7558BE1A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0664A7F0C684DE6A29437227796EE8A11">
    <w:name w:val="F0664A7F0C684DE6A29437227796EE8A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F886BF7CCF546288FB2B1586A425C3211">
    <w:name w:val="FF886BF7CCF546288FB2B1586A425C32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4D281CA5B9C474B967E3C1320B0C34611">
    <w:name w:val="84D281CA5B9C474B967E3C1320B0C346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167FE8D7A3244BCA2D5DC38178734F211">
    <w:name w:val="6167FE8D7A3244BCA2D5DC38178734F2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B92089DB9D4818A13CD21C3FEC950111">
    <w:name w:val="BDB92089DB9D4818A13CD21C3FEC9501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1E0BBFA0F143139E77A314489D7F0D11">
    <w:name w:val="E41E0BBFA0F143139E77A314489D7F0D11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3A37C2ED64D54ACB8CF9F18242B7D57211">
    <w:name w:val="3A37C2ED64D54ACB8CF9F18242B7D572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BFC6E2E6496474E83667500E126277011">
    <w:name w:val="EBFC6E2E6496474E83667500E1262770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242CCDE9B1941539C09DA36F72640EF11">
    <w:name w:val="8242CCDE9B1941539C09DA36F72640EF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3C10E87F2B24ECD9C8F54ADA8D2124011">
    <w:name w:val="F3C10E87F2B24ECD9C8F54ADA8D21240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00085B61894040A5FF6A57299BA69811">
    <w:name w:val="FB00085B61894040A5FF6A57299BA698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5C3D6A510ED4F36882396FD9A3D415A11">
    <w:name w:val="15C3D6A510ED4F36882396FD9A3D415A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294AFAD310E4A65A999FB81107F07E311">
    <w:name w:val="9294AFAD310E4A65A999FB81107F07E311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19630686892454BADDA01E257114F6F11">
    <w:name w:val="419630686892454BADDA01E257114F6F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112CEF2E3CC44B085959EAB173BFB6711">
    <w:name w:val="C112CEF2E3CC44B085959EAB173BFB67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71FD75FC3694D779FA59A21B53B856511">
    <w:name w:val="271FD75FC3694D779FA59A21B53B8565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9B8B15D1FE346A4B9149E6A1813600D11">
    <w:name w:val="F9B8B15D1FE346A4B9149E6A1813600D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87025AF2765492F98D5240C335027D011">
    <w:name w:val="F87025AF2765492F98D5240C335027D0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F4A191842F440EB9FCDB7D47490495811">
    <w:name w:val="BF4A191842F440EB9FCDB7D4749049581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8BCF059FAE24D38B723189348A345DC12">
    <w:name w:val="68BCF059FAE24D38B723189348A345DC12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25711D6A6F98415AB748D678F93F4B5212">
    <w:name w:val="25711D6A6F98415AB748D678F93F4B52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898521E74CA4AC4A665777C91565A5312">
    <w:name w:val="4898521E74CA4AC4A665777C91565A53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F54E8A6A3F14036A587252711B66C0A12">
    <w:name w:val="0F54E8A6A3F14036A587252711B66C0A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81FE586FD54529AA7774771104898212">
    <w:name w:val="FB81FE586FD54529AA77747711048982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74D7865BE4F4738928AA93E1B7940C612">
    <w:name w:val="C74D7865BE4F4738928AA93E1B7940C6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11EF5089B3F41BEA8242E1E5275D9F212">
    <w:name w:val="911EF5089B3F41BEA8242E1E5275D9F2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2228C0B858444C989F9A523BB2C460612">
    <w:name w:val="C2228C0B858444C989F9A523BB2C460612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3A276C4141143D49EFA007782EA94F512">
    <w:name w:val="53A276C4141143D49EFA007782EA94F5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71580BFA054C7FAA7068F88518775B12">
    <w:name w:val="4671580BFA054C7FAA7068F88518775B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56CBFCB43C04DDE81B4214A724DEAD512">
    <w:name w:val="F56CBFCB43C04DDE81B4214A724DEAD5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7D090E138D14D3EB660095525D60E7812">
    <w:name w:val="17D090E138D14D3EB660095525D60E78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6FB2EE686D3459987362FB395980A9812">
    <w:name w:val="06FB2EE686D3459987362FB395980A98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89354F1BB84BC9875E89BE1142A0FE12">
    <w:name w:val="D289354F1BB84BC9875E89BE1142A0FE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36D6C47AFCA41A094B41410546A962A12">
    <w:name w:val="836D6C47AFCA41A094B41410546A962A12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1DF3A65F52D8470C86C62BCABDB24B3F12">
    <w:name w:val="1DF3A65F52D8470C86C62BCABDB24B3F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34BFA88A48D48BD88B0FBD0321AABAF12">
    <w:name w:val="134BFA88A48D48BD88B0FBD0321AABAF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ADD01BD0BAA4502B5CEE90C8B4DF70212">
    <w:name w:val="CADD01BD0BAA4502B5CEE90C8B4DF702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5EEEB20F5B34D7D9ECF85192353BACE12">
    <w:name w:val="75EEEB20F5B34D7D9ECF85192353BACE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A5941D2D55C45FEBE8B22F3CAB73FFA12">
    <w:name w:val="3A5941D2D55C45FEBE8B22F3CAB73FFA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8B138ABF5D544D99696E0454D8FF87D12">
    <w:name w:val="88B138ABF5D544D99696E0454D8FF87D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A974F08C62D4BBD81F5BDD505CD927412">
    <w:name w:val="7A974F08C62D4BBD81F5BDD505CD927412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D2415796CDBA4AA0A351502C43CF6C7A12">
    <w:name w:val="D2415796CDBA4AA0A351502C43CF6C7A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20B52A457F5451AB58C7085473939BC12">
    <w:name w:val="020B52A457F5451AB58C7085473939BC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5C0376686605443687D41A0513C260E112">
    <w:name w:val="5C0376686605443687D41A0513C260E1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C970D8AC53D472785F0A450AB27948A12">
    <w:name w:val="BC970D8AC53D472785F0A450AB27948A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B3224B26F5F46889EF536831E18AE3712">
    <w:name w:val="4B3224B26F5F46889EF536831E18AE37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C98B87CCAD043D68524DEB18007900512">
    <w:name w:val="DC98B87CCAD043D68524DEB180079005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CE4CD22C26E47B285FE50FC9856DF5512">
    <w:name w:val="0CE4CD22C26E47B285FE50FC9856DF5512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BC6EE3D1166C416CBEA32417FADB2F2112">
    <w:name w:val="BC6EE3D1166C416CBEA32417FADB2F21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4E9E80B12434AAAB175D67D3DBEF2B212">
    <w:name w:val="B4E9E80B12434AAAB175D67D3DBEF2B2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9E39427D6A4480B9C818360525975112">
    <w:name w:val="469E39427D6A4480B9C8183605259751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92C42B7DB9478F805E69FDE1BB2E8512">
    <w:name w:val="E492C42B7DB9478F805E69FDE1BB2E85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E3CD9BA47F24F188875E1CB9BEEFB5F12">
    <w:name w:val="1E3CD9BA47F24F188875E1CB9BEEFB5F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E03841F6D4A4E2EB7C9C1E4D73CD6F612">
    <w:name w:val="8E03841F6D4A4E2EB7C9C1E4D73CD6F6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88388866C6A4B0BB74BAB15D14BC51212">
    <w:name w:val="B88388866C6A4B0BB74BAB15D14BC51212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C47ED37C079438BBC66C5851BD1925D12">
    <w:name w:val="4C47ED37C079438BBC66C5851BD1925D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84DD45142A441E294BD0330CE141A1212">
    <w:name w:val="384DD45142A441E294BD0330CE141A12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9590122C004AF2B317541D970F67E812">
    <w:name w:val="D29590122C004AF2B317541D970F67E8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2F13D0F285B4952A91C0F1FFC3689DD12">
    <w:name w:val="B2F13D0F285B4952A91C0F1FFC3689DD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0C1EEDC19C84B8CB88DB624B309CA7212">
    <w:name w:val="30C1EEDC19C84B8CB88DB624B309CA72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4D6869E2F27452899A03445E7864D4E12">
    <w:name w:val="64D6869E2F27452899A03445E7864D4E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8C52F7957D846868FBC42E17A39E0BA12">
    <w:name w:val="28C52F7957D846868FBC42E17A39E0BA12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AF864A5AAF9B4A118D17C448ABEA9E2712">
    <w:name w:val="AF864A5AAF9B4A118D17C448ABEA9E27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4718C5F2B2C412D86B769FFB5B1762112">
    <w:name w:val="C4718C5F2B2C412D86B769FFB5B17621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4D34214B1A24A7095B86F696F0E986A12">
    <w:name w:val="F4D34214B1A24A7095B86F696F0E986A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F092CB4BA3F4BAB871745C540EE6BFF12">
    <w:name w:val="8F092CB4BA3F4BAB871745C540EE6BFF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A7C102AA256F419486B5C3335672F53E12">
    <w:name w:val="A7C102AA256F419486B5C3335672F53E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25B0C6B5C740748DCF4ACC0C0E2FE412">
    <w:name w:val="BD25B0C6B5C740748DCF4ACC0C0E2FE4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55A39CD4B7D46A0864FC752550A0F4A12">
    <w:name w:val="B55A39CD4B7D46A0864FC752550A0F4A12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945A2B905E94B4CB264E5EC7558BE1A12">
    <w:name w:val="5945A2B905E94B4CB264E5EC7558BE1A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0664A7F0C684DE6A29437227796EE8A12">
    <w:name w:val="F0664A7F0C684DE6A29437227796EE8A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F886BF7CCF546288FB2B1586A425C3212">
    <w:name w:val="FF886BF7CCF546288FB2B1586A425C32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4D281CA5B9C474B967E3C1320B0C34612">
    <w:name w:val="84D281CA5B9C474B967E3C1320B0C346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167FE8D7A3244BCA2D5DC38178734F212">
    <w:name w:val="6167FE8D7A3244BCA2D5DC38178734F2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B92089DB9D4818A13CD21C3FEC950112">
    <w:name w:val="BDB92089DB9D4818A13CD21C3FEC9501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1E0BBFA0F143139E77A314489D7F0D12">
    <w:name w:val="E41E0BBFA0F143139E77A314489D7F0D12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3A37C2ED64D54ACB8CF9F18242B7D57212">
    <w:name w:val="3A37C2ED64D54ACB8CF9F18242B7D572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BFC6E2E6496474E83667500E126277012">
    <w:name w:val="EBFC6E2E6496474E83667500E1262770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242CCDE9B1941539C09DA36F72640EF12">
    <w:name w:val="8242CCDE9B1941539C09DA36F72640EF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3C10E87F2B24ECD9C8F54ADA8D2124012">
    <w:name w:val="F3C10E87F2B24ECD9C8F54ADA8D21240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00085B61894040A5FF6A57299BA69812">
    <w:name w:val="FB00085B61894040A5FF6A57299BA698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5C3D6A510ED4F36882396FD9A3D415A12">
    <w:name w:val="15C3D6A510ED4F36882396FD9A3D415A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294AFAD310E4A65A999FB81107F07E312">
    <w:name w:val="9294AFAD310E4A65A999FB81107F07E312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19630686892454BADDA01E257114F6F12">
    <w:name w:val="419630686892454BADDA01E257114F6F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112CEF2E3CC44B085959EAB173BFB6712">
    <w:name w:val="C112CEF2E3CC44B085959EAB173BFB67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71FD75FC3694D779FA59A21B53B856512">
    <w:name w:val="271FD75FC3694D779FA59A21B53B8565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9B8B15D1FE346A4B9149E6A1813600D12">
    <w:name w:val="F9B8B15D1FE346A4B9149E6A1813600D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87025AF2765492F98D5240C335027D012">
    <w:name w:val="F87025AF2765492F98D5240C335027D0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F4A191842F440EB9FCDB7D47490495812">
    <w:name w:val="BF4A191842F440EB9FCDB7D4749049581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8BCF059FAE24D38B723189348A345DC13">
    <w:name w:val="68BCF059FAE24D38B723189348A345DC13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25711D6A6F98415AB748D678F93F4B5213">
    <w:name w:val="25711D6A6F98415AB748D678F93F4B52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898521E74CA4AC4A665777C91565A5313">
    <w:name w:val="4898521E74CA4AC4A665777C91565A53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F54E8A6A3F14036A587252711B66C0A13">
    <w:name w:val="0F54E8A6A3F14036A587252711B66C0A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81FE586FD54529AA7774771104898213">
    <w:name w:val="FB81FE586FD54529AA77747711048982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74D7865BE4F4738928AA93E1B7940C613">
    <w:name w:val="C74D7865BE4F4738928AA93E1B7940C6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11EF5089B3F41BEA8242E1E5275D9F213">
    <w:name w:val="911EF5089B3F41BEA8242E1E5275D9F2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2228C0B858444C989F9A523BB2C460613">
    <w:name w:val="C2228C0B858444C989F9A523BB2C460613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3A276C4141143D49EFA007782EA94F513">
    <w:name w:val="53A276C4141143D49EFA007782EA94F5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71580BFA054C7FAA7068F88518775B13">
    <w:name w:val="4671580BFA054C7FAA7068F88518775B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56CBFCB43C04DDE81B4214A724DEAD513">
    <w:name w:val="F56CBFCB43C04DDE81B4214A724DEAD5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7D090E138D14D3EB660095525D60E7813">
    <w:name w:val="17D090E138D14D3EB660095525D60E78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6FB2EE686D3459987362FB395980A9813">
    <w:name w:val="06FB2EE686D3459987362FB395980A98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89354F1BB84BC9875E89BE1142A0FE13">
    <w:name w:val="D289354F1BB84BC9875E89BE1142A0FE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36D6C47AFCA41A094B41410546A962A13">
    <w:name w:val="836D6C47AFCA41A094B41410546A962A13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1DF3A65F52D8470C86C62BCABDB24B3F13">
    <w:name w:val="1DF3A65F52D8470C86C62BCABDB24B3F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34BFA88A48D48BD88B0FBD0321AABAF13">
    <w:name w:val="134BFA88A48D48BD88B0FBD0321AABAF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ADD01BD0BAA4502B5CEE90C8B4DF70213">
    <w:name w:val="CADD01BD0BAA4502B5CEE90C8B4DF702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5EEEB20F5B34D7D9ECF85192353BACE13">
    <w:name w:val="75EEEB20F5B34D7D9ECF85192353BACE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A5941D2D55C45FEBE8B22F3CAB73FFA13">
    <w:name w:val="3A5941D2D55C45FEBE8B22F3CAB73FFA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8B138ABF5D544D99696E0454D8FF87D13">
    <w:name w:val="88B138ABF5D544D99696E0454D8FF87D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A974F08C62D4BBD81F5BDD505CD927413">
    <w:name w:val="7A974F08C62D4BBD81F5BDD505CD927413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D2415796CDBA4AA0A351502C43CF6C7A13">
    <w:name w:val="D2415796CDBA4AA0A351502C43CF6C7A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20B52A457F5451AB58C7085473939BC13">
    <w:name w:val="020B52A457F5451AB58C7085473939BC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5C0376686605443687D41A0513C260E113">
    <w:name w:val="5C0376686605443687D41A0513C260E1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C970D8AC53D472785F0A450AB27948A13">
    <w:name w:val="BC970D8AC53D472785F0A450AB27948A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B3224B26F5F46889EF536831E18AE3713">
    <w:name w:val="4B3224B26F5F46889EF536831E18AE37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C98B87CCAD043D68524DEB18007900513">
    <w:name w:val="DC98B87CCAD043D68524DEB180079005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CE4CD22C26E47B285FE50FC9856DF5513">
    <w:name w:val="0CE4CD22C26E47B285FE50FC9856DF5513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BC6EE3D1166C416CBEA32417FADB2F2113">
    <w:name w:val="BC6EE3D1166C416CBEA32417FADB2F21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4E9E80B12434AAAB175D67D3DBEF2B213">
    <w:name w:val="B4E9E80B12434AAAB175D67D3DBEF2B2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9E39427D6A4480B9C818360525975113">
    <w:name w:val="469E39427D6A4480B9C8183605259751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92C42B7DB9478F805E69FDE1BB2E8513">
    <w:name w:val="E492C42B7DB9478F805E69FDE1BB2E85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E3CD9BA47F24F188875E1CB9BEEFB5F13">
    <w:name w:val="1E3CD9BA47F24F188875E1CB9BEEFB5F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E03841F6D4A4E2EB7C9C1E4D73CD6F613">
    <w:name w:val="8E03841F6D4A4E2EB7C9C1E4D73CD6F6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88388866C6A4B0BB74BAB15D14BC51213">
    <w:name w:val="B88388866C6A4B0BB74BAB15D14BC51213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C47ED37C079438BBC66C5851BD1925D13">
    <w:name w:val="4C47ED37C079438BBC66C5851BD1925D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84DD45142A441E294BD0330CE141A1213">
    <w:name w:val="384DD45142A441E294BD0330CE141A12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9590122C004AF2B317541D970F67E813">
    <w:name w:val="D29590122C004AF2B317541D970F67E8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2F13D0F285B4952A91C0F1FFC3689DD13">
    <w:name w:val="B2F13D0F285B4952A91C0F1FFC3689DD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0C1EEDC19C84B8CB88DB624B309CA7213">
    <w:name w:val="30C1EEDC19C84B8CB88DB624B309CA72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4D6869E2F27452899A03445E7864D4E13">
    <w:name w:val="64D6869E2F27452899A03445E7864D4E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8C52F7957D846868FBC42E17A39E0BA13">
    <w:name w:val="28C52F7957D846868FBC42E17A39E0BA13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AF864A5AAF9B4A118D17C448ABEA9E2713">
    <w:name w:val="AF864A5AAF9B4A118D17C448ABEA9E27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4718C5F2B2C412D86B769FFB5B1762113">
    <w:name w:val="C4718C5F2B2C412D86B769FFB5B17621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4D34214B1A24A7095B86F696F0E986A13">
    <w:name w:val="F4D34214B1A24A7095B86F696F0E986A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F092CB4BA3F4BAB871745C540EE6BFF13">
    <w:name w:val="8F092CB4BA3F4BAB871745C540EE6BFF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A7C102AA256F419486B5C3335672F53E13">
    <w:name w:val="A7C102AA256F419486B5C3335672F53E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25B0C6B5C740748DCF4ACC0C0E2FE413">
    <w:name w:val="BD25B0C6B5C740748DCF4ACC0C0E2FE4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55A39CD4B7D46A0864FC752550A0F4A13">
    <w:name w:val="B55A39CD4B7D46A0864FC752550A0F4A13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945A2B905E94B4CB264E5EC7558BE1A13">
    <w:name w:val="5945A2B905E94B4CB264E5EC7558BE1A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0664A7F0C684DE6A29437227796EE8A13">
    <w:name w:val="F0664A7F0C684DE6A29437227796EE8A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F886BF7CCF546288FB2B1586A425C3213">
    <w:name w:val="FF886BF7CCF546288FB2B1586A425C32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4D281CA5B9C474B967E3C1320B0C34613">
    <w:name w:val="84D281CA5B9C474B967E3C1320B0C346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167FE8D7A3244BCA2D5DC38178734F213">
    <w:name w:val="6167FE8D7A3244BCA2D5DC38178734F2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B92089DB9D4818A13CD21C3FEC950113">
    <w:name w:val="BDB92089DB9D4818A13CD21C3FEC9501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1E0BBFA0F143139E77A314489D7F0D13">
    <w:name w:val="E41E0BBFA0F143139E77A314489D7F0D13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3A37C2ED64D54ACB8CF9F18242B7D57213">
    <w:name w:val="3A37C2ED64D54ACB8CF9F18242B7D572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BFC6E2E6496474E83667500E126277013">
    <w:name w:val="EBFC6E2E6496474E83667500E1262770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242CCDE9B1941539C09DA36F72640EF13">
    <w:name w:val="8242CCDE9B1941539C09DA36F72640EF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3C10E87F2B24ECD9C8F54ADA8D2124013">
    <w:name w:val="F3C10E87F2B24ECD9C8F54ADA8D21240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00085B61894040A5FF6A57299BA69813">
    <w:name w:val="FB00085B61894040A5FF6A57299BA698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5C3D6A510ED4F36882396FD9A3D415A13">
    <w:name w:val="15C3D6A510ED4F36882396FD9A3D415A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294AFAD310E4A65A999FB81107F07E313">
    <w:name w:val="9294AFAD310E4A65A999FB81107F07E313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19630686892454BADDA01E257114F6F13">
    <w:name w:val="419630686892454BADDA01E257114F6F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112CEF2E3CC44B085959EAB173BFB6713">
    <w:name w:val="C112CEF2E3CC44B085959EAB173BFB67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71FD75FC3694D779FA59A21B53B856513">
    <w:name w:val="271FD75FC3694D779FA59A21B53B8565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9B8B15D1FE346A4B9149E6A1813600D13">
    <w:name w:val="F9B8B15D1FE346A4B9149E6A1813600D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87025AF2765492F98D5240C335027D013">
    <w:name w:val="F87025AF2765492F98D5240C335027D0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F4A191842F440EB9FCDB7D47490495813">
    <w:name w:val="BF4A191842F440EB9FCDB7D4749049581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8BCF059FAE24D38B723189348A345DC14">
    <w:name w:val="68BCF059FAE24D38B723189348A345DC14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25711D6A6F98415AB748D678F93F4B5214">
    <w:name w:val="25711D6A6F98415AB748D678F93F4B52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898521E74CA4AC4A665777C91565A5314">
    <w:name w:val="4898521E74CA4AC4A665777C91565A53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F54E8A6A3F14036A587252711B66C0A14">
    <w:name w:val="0F54E8A6A3F14036A587252711B66C0A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81FE586FD54529AA7774771104898214">
    <w:name w:val="FB81FE586FD54529AA77747711048982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74D7865BE4F4738928AA93E1B7940C614">
    <w:name w:val="C74D7865BE4F4738928AA93E1B7940C6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11EF5089B3F41BEA8242E1E5275D9F214">
    <w:name w:val="911EF5089B3F41BEA8242E1E5275D9F2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2228C0B858444C989F9A523BB2C460614">
    <w:name w:val="C2228C0B858444C989F9A523BB2C460614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3A276C4141143D49EFA007782EA94F514">
    <w:name w:val="53A276C4141143D49EFA007782EA94F5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71580BFA054C7FAA7068F88518775B14">
    <w:name w:val="4671580BFA054C7FAA7068F88518775B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56CBFCB43C04DDE81B4214A724DEAD514">
    <w:name w:val="F56CBFCB43C04DDE81B4214A724DEAD5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7D090E138D14D3EB660095525D60E7814">
    <w:name w:val="17D090E138D14D3EB660095525D60E78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6FB2EE686D3459987362FB395980A9814">
    <w:name w:val="06FB2EE686D3459987362FB395980A98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89354F1BB84BC9875E89BE1142A0FE14">
    <w:name w:val="D289354F1BB84BC9875E89BE1142A0FE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36D6C47AFCA41A094B41410546A962A14">
    <w:name w:val="836D6C47AFCA41A094B41410546A962A14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1DF3A65F52D8470C86C62BCABDB24B3F14">
    <w:name w:val="1DF3A65F52D8470C86C62BCABDB24B3F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34BFA88A48D48BD88B0FBD0321AABAF14">
    <w:name w:val="134BFA88A48D48BD88B0FBD0321AABAF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ADD01BD0BAA4502B5CEE90C8B4DF70214">
    <w:name w:val="CADD01BD0BAA4502B5CEE90C8B4DF702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5EEEB20F5B34D7D9ECF85192353BACE14">
    <w:name w:val="75EEEB20F5B34D7D9ECF85192353BACE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A5941D2D55C45FEBE8B22F3CAB73FFA14">
    <w:name w:val="3A5941D2D55C45FEBE8B22F3CAB73FFA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8B138ABF5D544D99696E0454D8FF87D14">
    <w:name w:val="88B138ABF5D544D99696E0454D8FF87D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A974F08C62D4BBD81F5BDD505CD927414">
    <w:name w:val="7A974F08C62D4BBD81F5BDD505CD927414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D2415796CDBA4AA0A351502C43CF6C7A14">
    <w:name w:val="D2415796CDBA4AA0A351502C43CF6C7A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20B52A457F5451AB58C7085473939BC14">
    <w:name w:val="020B52A457F5451AB58C7085473939BC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5C0376686605443687D41A0513C260E114">
    <w:name w:val="5C0376686605443687D41A0513C260E1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C970D8AC53D472785F0A450AB27948A14">
    <w:name w:val="BC970D8AC53D472785F0A450AB27948A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B3224B26F5F46889EF536831E18AE3714">
    <w:name w:val="4B3224B26F5F46889EF536831E18AE37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C98B87CCAD043D68524DEB18007900514">
    <w:name w:val="DC98B87CCAD043D68524DEB180079005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CE4CD22C26E47B285FE50FC9856DF5514">
    <w:name w:val="0CE4CD22C26E47B285FE50FC9856DF5514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BC6EE3D1166C416CBEA32417FADB2F2114">
    <w:name w:val="BC6EE3D1166C416CBEA32417FADB2F21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4E9E80B12434AAAB175D67D3DBEF2B214">
    <w:name w:val="B4E9E80B12434AAAB175D67D3DBEF2B2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9E39427D6A4480B9C818360525975114">
    <w:name w:val="469E39427D6A4480B9C8183605259751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92C42B7DB9478F805E69FDE1BB2E8514">
    <w:name w:val="E492C42B7DB9478F805E69FDE1BB2E85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E3CD9BA47F24F188875E1CB9BEEFB5F14">
    <w:name w:val="1E3CD9BA47F24F188875E1CB9BEEFB5F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E03841F6D4A4E2EB7C9C1E4D73CD6F614">
    <w:name w:val="8E03841F6D4A4E2EB7C9C1E4D73CD6F6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88388866C6A4B0BB74BAB15D14BC51214">
    <w:name w:val="B88388866C6A4B0BB74BAB15D14BC51214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C47ED37C079438BBC66C5851BD1925D14">
    <w:name w:val="4C47ED37C079438BBC66C5851BD1925D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84DD45142A441E294BD0330CE141A1214">
    <w:name w:val="384DD45142A441E294BD0330CE141A12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9590122C004AF2B317541D970F67E814">
    <w:name w:val="D29590122C004AF2B317541D970F67E8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2F13D0F285B4952A91C0F1FFC3689DD14">
    <w:name w:val="B2F13D0F285B4952A91C0F1FFC3689DD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0C1EEDC19C84B8CB88DB624B309CA7214">
    <w:name w:val="30C1EEDC19C84B8CB88DB624B309CA72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4D6869E2F27452899A03445E7864D4E14">
    <w:name w:val="64D6869E2F27452899A03445E7864D4E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8C52F7957D846868FBC42E17A39E0BA14">
    <w:name w:val="28C52F7957D846868FBC42E17A39E0BA14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AF864A5AAF9B4A118D17C448ABEA9E2714">
    <w:name w:val="AF864A5AAF9B4A118D17C448ABEA9E27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4718C5F2B2C412D86B769FFB5B1762114">
    <w:name w:val="C4718C5F2B2C412D86B769FFB5B17621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4D34214B1A24A7095B86F696F0E986A14">
    <w:name w:val="F4D34214B1A24A7095B86F696F0E986A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F092CB4BA3F4BAB871745C540EE6BFF14">
    <w:name w:val="8F092CB4BA3F4BAB871745C540EE6BFF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A7C102AA256F419486B5C3335672F53E14">
    <w:name w:val="A7C102AA256F419486B5C3335672F53E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25B0C6B5C740748DCF4ACC0C0E2FE414">
    <w:name w:val="BD25B0C6B5C740748DCF4ACC0C0E2FE4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55A39CD4B7D46A0864FC752550A0F4A14">
    <w:name w:val="B55A39CD4B7D46A0864FC752550A0F4A14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945A2B905E94B4CB264E5EC7558BE1A14">
    <w:name w:val="5945A2B905E94B4CB264E5EC7558BE1A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0664A7F0C684DE6A29437227796EE8A14">
    <w:name w:val="F0664A7F0C684DE6A29437227796EE8A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F886BF7CCF546288FB2B1586A425C3214">
    <w:name w:val="FF886BF7CCF546288FB2B1586A425C32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4D281CA5B9C474B967E3C1320B0C34614">
    <w:name w:val="84D281CA5B9C474B967E3C1320B0C346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167FE8D7A3244BCA2D5DC38178734F214">
    <w:name w:val="6167FE8D7A3244BCA2D5DC38178734F2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B92089DB9D4818A13CD21C3FEC950114">
    <w:name w:val="BDB92089DB9D4818A13CD21C3FEC9501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1E0BBFA0F143139E77A314489D7F0D14">
    <w:name w:val="E41E0BBFA0F143139E77A314489D7F0D14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3A37C2ED64D54ACB8CF9F18242B7D57214">
    <w:name w:val="3A37C2ED64D54ACB8CF9F18242B7D572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BFC6E2E6496474E83667500E126277014">
    <w:name w:val="EBFC6E2E6496474E83667500E1262770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242CCDE9B1941539C09DA36F72640EF14">
    <w:name w:val="8242CCDE9B1941539C09DA36F72640EF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3C10E87F2B24ECD9C8F54ADA8D2124014">
    <w:name w:val="F3C10E87F2B24ECD9C8F54ADA8D21240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00085B61894040A5FF6A57299BA69814">
    <w:name w:val="FB00085B61894040A5FF6A57299BA698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5C3D6A510ED4F36882396FD9A3D415A14">
    <w:name w:val="15C3D6A510ED4F36882396FD9A3D415A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294AFAD310E4A65A999FB81107F07E314">
    <w:name w:val="9294AFAD310E4A65A999FB81107F07E314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19630686892454BADDA01E257114F6F14">
    <w:name w:val="419630686892454BADDA01E257114F6F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112CEF2E3CC44B085959EAB173BFB6714">
    <w:name w:val="C112CEF2E3CC44B085959EAB173BFB67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71FD75FC3694D779FA59A21B53B856514">
    <w:name w:val="271FD75FC3694D779FA59A21B53B8565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9B8B15D1FE346A4B9149E6A1813600D14">
    <w:name w:val="F9B8B15D1FE346A4B9149E6A1813600D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87025AF2765492F98D5240C335027D014">
    <w:name w:val="F87025AF2765492F98D5240C335027D0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F4A191842F440EB9FCDB7D47490495814">
    <w:name w:val="BF4A191842F440EB9FCDB7D4749049581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8BCF059FAE24D38B723189348A345DC15">
    <w:name w:val="68BCF059FAE24D38B723189348A345DC15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25711D6A6F98415AB748D678F93F4B5215">
    <w:name w:val="25711D6A6F98415AB748D678F93F4B52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898521E74CA4AC4A665777C91565A5315">
    <w:name w:val="4898521E74CA4AC4A665777C91565A53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F54E8A6A3F14036A587252711B66C0A15">
    <w:name w:val="0F54E8A6A3F14036A587252711B66C0A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81FE586FD54529AA7774771104898215">
    <w:name w:val="FB81FE586FD54529AA77747711048982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74D7865BE4F4738928AA93E1B7940C615">
    <w:name w:val="C74D7865BE4F4738928AA93E1B7940C6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11EF5089B3F41BEA8242E1E5275D9F215">
    <w:name w:val="911EF5089B3F41BEA8242E1E5275D9F2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2228C0B858444C989F9A523BB2C460615">
    <w:name w:val="C2228C0B858444C989F9A523BB2C460615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3A276C4141143D49EFA007782EA94F515">
    <w:name w:val="53A276C4141143D49EFA007782EA94F5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71580BFA054C7FAA7068F88518775B15">
    <w:name w:val="4671580BFA054C7FAA7068F88518775B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56CBFCB43C04DDE81B4214A724DEAD515">
    <w:name w:val="F56CBFCB43C04DDE81B4214A724DEAD5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7D090E138D14D3EB660095525D60E7815">
    <w:name w:val="17D090E138D14D3EB660095525D60E78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6FB2EE686D3459987362FB395980A9815">
    <w:name w:val="06FB2EE686D3459987362FB395980A98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89354F1BB84BC9875E89BE1142A0FE15">
    <w:name w:val="D289354F1BB84BC9875E89BE1142A0FE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36D6C47AFCA41A094B41410546A962A15">
    <w:name w:val="836D6C47AFCA41A094B41410546A962A15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1DF3A65F52D8470C86C62BCABDB24B3F15">
    <w:name w:val="1DF3A65F52D8470C86C62BCABDB24B3F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34BFA88A48D48BD88B0FBD0321AABAF15">
    <w:name w:val="134BFA88A48D48BD88B0FBD0321AABAF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ADD01BD0BAA4502B5CEE90C8B4DF70215">
    <w:name w:val="CADD01BD0BAA4502B5CEE90C8B4DF702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5EEEB20F5B34D7D9ECF85192353BACE15">
    <w:name w:val="75EEEB20F5B34D7D9ECF85192353BACE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A5941D2D55C45FEBE8B22F3CAB73FFA15">
    <w:name w:val="3A5941D2D55C45FEBE8B22F3CAB73FFA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8B138ABF5D544D99696E0454D8FF87D15">
    <w:name w:val="88B138ABF5D544D99696E0454D8FF87D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A974F08C62D4BBD81F5BDD505CD927415">
    <w:name w:val="7A974F08C62D4BBD81F5BDD505CD927415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D2415796CDBA4AA0A351502C43CF6C7A15">
    <w:name w:val="D2415796CDBA4AA0A351502C43CF6C7A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20B52A457F5451AB58C7085473939BC15">
    <w:name w:val="020B52A457F5451AB58C7085473939BC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5C0376686605443687D41A0513C260E115">
    <w:name w:val="5C0376686605443687D41A0513C260E1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C970D8AC53D472785F0A450AB27948A15">
    <w:name w:val="BC970D8AC53D472785F0A450AB27948A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B3224B26F5F46889EF536831E18AE3715">
    <w:name w:val="4B3224B26F5F46889EF536831E18AE37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C98B87CCAD043D68524DEB18007900515">
    <w:name w:val="DC98B87CCAD043D68524DEB180079005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CE4CD22C26E47B285FE50FC9856DF5515">
    <w:name w:val="0CE4CD22C26E47B285FE50FC9856DF5515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BC6EE3D1166C416CBEA32417FADB2F2115">
    <w:name w:val="BC6EE3D1166C416CBEA32417FADB2F21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4E9E80B12434AAAB175D67D3DBEF2B215">
    <w:name w:val="B4E9E80B12434AAAB175D67D3DBEF2B2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9E39427D6A4480B9C818360525975115">
    <w:name w:val="469E39427D6A4480B9C8183605259751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92C42B7DB9478F805E69FDE1BB2E8515">
    <w:name w:val="E492C42B7DB9478F805E69FDE1BB2E85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E3CD9BA47F24F188875E1CB9BEEFB5F15">
    <w:name w:val="1E3CD9BA47F24F188875E1CB9BEEFB5F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E03841F6D4A4E2EB7C9C1E4D73CD6F615">
    <w:name w:val="8E03841F6D4A4E2EB7C9C1E4D73CD6F6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88388866C6A4B0BB74BAB15D14BC51215">
    <w:name w:val="B88388866C6A4B0BB74BAB15D14BC51215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C47ED37C079438BBC66C5851BD1925D15">
    <w:name w:val="4C47ED37C079438BBC66C5851BD1925D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84DD45142A441E294BD0330CE141A1215">
    <w:name w:val="384DD45142A441E294BD0330CE141A12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9590122C004AF2B317541D970F67E815">
    <w:name w:val="D29590122C004AF2B317541D970F67E8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2F13D0F285B4952A91C0F1FFC3689DD15">
    <w:name w:val="B2F13D0F285B4952A91C0F1FFC3689DD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0C1EEDC19C84B8CB88DB624B309CA7215">
    <w:name w:val="30C1EEDC19C84B8CB88DB624B309CA72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4D6869E2F27452899A03445E7864D4E15">
    <w:name w:val="64D6869E2F27452899A03445E7864D4E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8C52F7957D846868FBC42E17A39E0BA15">
    <w:name w:val="28C52F7957D846868FBC42E17A39E0BA15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AF864A5AAF9B4A118D17C448ABEA9E2715">
    <w:name w:val="AF864A5AAF9B4A118D17C448ABEA9E27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4718C5F2B2C412D86B769FFB5B1762115">
    <w:name w:val="C4718C5F2B2C412D86B769FFB5B17621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4D34214B1A24A7095B86F696F0E986A15">
    <w:name w:val="F4D34214B1A24A7095B86F696F0E986A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F092CB4BA3F4BAB871745C540EE6BFF15">
    <w:name w:val="8F092CB4BA3F4BAB871745C540EE6BFF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A7C102AA256F419486B5C3335672F53E15">
    <w:name w:val="A7C102AA256F419486B5C3335672F53E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25B0C6B5C740748DCF4ACC0C0E2FE415">
    <w:name w:val="BD25B0C6B5C740748DCF4ACC0C0E2FE4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55A39CD4B7D46A0864FC752550A0F4A15">
    <w:name w:val="B55A39CD4B7D46A0864FC752550A0F4A15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945A2B905E94B4CB264E5EC7558BE1A15">
    <w:name w:val="5945A2B905E94B4CB264E5EC7558BE1A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0664A7F0C684DE6A29437227796EE8A15">
    <w:name w:val="F0664A7F0C684DE6A29437227796EE8A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F886BF7CCF546288FB2B1586A425C3215">
    <w:name w:val="FF886BF7CCF546288FB2B1586A425C32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4D281CA5B9C474B967E3C1320B0C34615">
    <w:name w:val="84D281CA5B9C474B967E3C1320B0C346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167FE8D7A3244BCA2D5DC38178734F215">
    <w:name w:val="6167FE8D7A3244BCA2D5DC38178734F2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B92089DB9D4818A13CD21C3FEC950115">
    <w:name w:val="BDB92089DB9D4818A13CD21C3FEC9501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1E0BBFA0F143139E77A314489D7F0D15">
    <w:name w:val="E41E0BBFA0F143139E77A314489D7F0D15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3A37C2ED64D54ACB8CF9F18242B7D57215">
    <w:name w:val="3A37C2ED64D54ACB8CF9F18242B7D572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BFC6E2E6496474E83667500E126277015">
    <w:name w:val="EBFC6E2E6496474E83667500E1262770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242CCDE9B1941539C09DA36F72640EF15">
    <w:name w:val="8242CCDE9B1941539C09DA36F72640EF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3C10E87F2B24ECD9C8F54ADA8D2124015">
    <w:name w:val="F3C10E87F2B24ECD9C8F54ADA8D21240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00085B61894040A5FF6A57299BA69815">
    <w:name w:val="FB00085B61894040A5FF6A57299BA698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5C3D6A510ED4F36882396FD9A3D415A15">
    <w:name w:val="15C3D6A510ED4F36882396FD9A3D415A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294AFAD310E4A65A999FB81107F07E315">
    <w:name w:val="9294AFAD310E4A65A999FB81107F07E315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19630686892454BADDA01E257114F6F15">
    <w:name w:val="419630686892454BADDA01E257114F6F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112CEF2E3CC44B085959EAB173BFB6715">
    <w:name w:val="C112CEF2E3CC44B085959EAB173BFB67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71FD75FC3694D779FA59A21B53B856515">
    <w:name w:val="271FD75FC3694D779FA59A21B53B8565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9B8B15D1FE346A4B9149E6A1813600D15">
    <w:name w:val="F9B8B15D1FE346A4B9149E6A1813600D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87025AF2765492F98D5240C335027D015">
    <w:name w:val="F87025AF2765492F98D5240C335027D0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F4A191842F440EB9FCDB7D47490495815">
    <w:name w:val="BF4A191842F440EB9FCDB7D4749049581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8BCF059FAE24D38B723189348A345DC16">
    <w:name w:val="68BCF059FAE24D38B723189348A345DC16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25711D6A6F98415AB748D678F93F4B5216">
    <w:name w:val="25711D6A6F98415AB748D678F93F4B52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898521E74CA4AC4A665777C91565A5316">
    <w:name w:val="4898521E74CA4AC4A665777C91565A53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F54E8A6A3F14036A587252711B66C0A16">
    <w:name w:val="0F54E8A6A3F14036A587252711B66C0A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81FE586FD54529AA7774771104898216">
    <w:name w:val="FB81FE586FD54529AA77747711048982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74D7865BE4F4738928AA93E1B7940C616">
    <w:name w:val="C74D7865BE4F4738928AA93E1B7940C6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11EF5089B3F41BEA8242E1E5275D9F216">
    <w:name w:val="911EF5089B3F41BEA8242E1E5275D9F2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2228C0B858444C989F9A523BB2C460616">
    <w:name w:val="C2228C0B858444C989F9A523BB2C460616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3A276C4141143D49EFA007782EA94F516">
    <w:name w:val="53A276C4141143D49EFA007782EA94F5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71580BFA054C7FAA7068F88518775B16">
    <w:name w:val="4671580BFA054C7FAA7068F88518775B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56CBFCB43C04DDE81B4214A724DEAD516">
    <w:name w:val="F56CBFCB43C04DDE81B4214A724DEAD5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7D090E138D14D3EB660095525D60E7816">
    <w:name w:val="17D090E138D14D3EB660095525D60E78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6FB2EE686D3459987362FB395980A9816">
    <w:name w:val="06FB2EE686D3459987362FB395980A98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89354F1BB84BC9875E89BE1142A0FE16">
    <w:name w:val="D289354F1BB84BC9875E89BE1142A0FE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36D6C47AFCA41A094B41410546A962A16">
    <w:name w:val="836D6C47AFCA41A094B41410546A962A16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1DF3A65F52D8470C86C62BCABDB24B3F16">
    <w:name w:val="1DF3A65F52D8470C86C62BCABDB24B3F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34BFA88A48D48BD88B0FBD0321AABAF16">
    <w:name w:val="134BFA88A48D48BD88B0FBD0321AABAF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ADD01BD0BAA4502B5CEE90C8B4DF70216">
    <w:name w:val="CADD01BD0BAA4502B5CEE90C8B4DF702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5EEEB20F5B34D7D9ECF85192353BACE16">
    <w:name w:val="75EEEB20F5B34D7D9ECF85192353BACE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A5941D2D55C45FEBE8B22F3CAB73FFA16">
    <w:name w:val="3A5941D2D55C45FEBE8B22F3CAB73FFA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8B138ABF5D544D99696E0454D8FF87D16">
    <w:name w:val="88B138ABF5D544D99696E0454D8FF87D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A974F08C62D4BBD81F5BDD505CD927416">
    <w:name w:val="7A974F08C62D4BBD81F5BDD505CD927416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D2415796CDBA4AA0A351502C43CF6C7A16">
    <w:name w:val="D2415796CDBA4AA0A351502C43CF6C7A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20B52A457F5451AB58C7085473939BC16">
    <w:name w:val="020B52A457F5451AB58C7085473939BC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5C0376686605443687D41A0513C260E116">
    <w:name w:val="5C0376686605443687D41A0513C260E1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C970D8AC53D472785F0A450AB27948A16">
    <w:name w:val="BC970D8AC53D472785F0A450AB27948A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B3224B26F5F46889EF536831E18AE3716">
    <w:name w:val="4B3224B26F5F46889EF536831E18AE37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C98B87CCAD043D68524DEB18007900516">
    <w:name w:val="DC98B87CCAD043D68524DEB180079005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CE4CD22C26E47B285FE50FC9856DF5516">
    <w:name w:val="0CE4CD22C26E47B285FE50FC9856DF5516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BC6EE3D1166C416CBEA32417FADB2F2116">
    <w:name w:val="BC6EE3D1166C416CBEA32417FADB2F21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4E9E80B12434AAAB175D67D3DBEF2B216">
    <w:name w:val="B4E9E80B12434AAAB175D67D3DBEF2B2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9E39427D6A4480B9C818360525975116">
    <w:name w:val="469E39427D6A4480B9C8183605259751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92C42B7DB9478F805E69FDE1BB2E8516">
    <w:name w:val="E492C42B7DB9478F805E69FDE1BB2E85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E3CD9BA47F24F188875E1CB9BEEFB5F16">
    <w:name w:val="1E3CD9BA47F24F188875E1CB9BEEFB5F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E03841F6D4A4E2EB7C9C1E4D73CD6F616">
    <w:name w:val="8E03841F6D4A4E2EB7C9C1E4D73CD6F6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88388866C6A4B0BB74BAB15D14BC51216">
    <w:name w:val="B88388866C6A4B0BB74BAB15D14BC51216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C47ED37C079438BBC66C5851BD1925D16">
    <w:name w:val="4C47ED37C079438BBC66C5851BD1925D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84DD45142A441E294BD0330CE141A1216">
    <w:name w:val="384DD45142A441E294BD0330CE141A12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9590122C004AF2B317541D970F67E816">
    <w:name w:val="D29590122C004AF2B317541D970F67E8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2F13D0F285B4952A91C0F1FFC3689DD16">
    <w:name w:val="B2F13D0F285B4952A91C0F1FFC3689DD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0C1EEDC19C84B8CB88DB624B309CA7216">
    <w:name w:val="30C1EEDC19C84B8CB88DB624B309CA72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4D6869E2F27452899A03445E7864D4E16">
    <w:name w:val="64D6869E2F27452899A03445E7864D4E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8C52F7957D846868FBC42E17A39E0BA16">
    <w:name w:val="28C52F7957D846868FBC42E17A39E0BA16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AF864A5AAF9B4A118D17C448ABEA9E2716">
    <w:name w:val="AF864A5AAF9B4A118D17C448ABEA9E27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4718C5F2B2C412D86B769FFB5B1762116">
    <w:name w:val="C4718C5F2B2C412D86B769FFB5B17621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4D34214B1A24A7095B86F696F0E986A16">
    <w:name w:val="F4D34214B1A24A7095B86F696F0E986A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F092CB4BA3F4BAB871745C540EE6BFF16">
    <w:name w:val="8F092CB4BA3F4BAB871745C540EE6BFF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A7C102AA256F419486B5C3335672F53E16">
    <w:name w:val="A7C102AA256F419486B5C3335672F53E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25B0C6B5C740748DCF4ACC0C0E2FE416">
    <w:name w:val="BD25B0C6B5C740748DCF4ACC0C0E2FE4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55A39CD4B7D46A0864FC752550A0F4A16">
    <w:name w:val="B55A39CD4B7D46A0864FC752550A0F4A16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945A2B905E94B4CB264E5EC7558BE1A16">
    <w:name w:val="5945A2B905E94B4CB264E5EC7558BE1A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0664A7F0C684DE6A29437227796EE8A16">
    <w:name w:val="F0664A7F0C684DE6A29437227796EE8A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F886BF7CCF546288FB2B1586A425C3216">
    <w:name w:val="FF886BF7CCF546288FB2B1586A425C32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4D281CA5B9C474B967E3C1320B0C34616">
    <w:name w:val="84D281CA5B9C474B967E3C1320B0C346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167FE8D7A3244BCA2D5DC38178734F216">
    <w:name w:val="6167FE8D7A3244BCA2D5DC38178734F2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B92089DB9D4818A13CD21C3FEC950116">
    <w:name w:val="BDB92089DB9D4818A13CD21C3FEC9501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1E0BBFA0F143139E77A314489D7F0D16">
    <w:name w:val="E41E0BBFA0F143139E77A314489D7F0D16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3A37C2ED64D54ACB8CF9F18242B7D57216">
    <w:name w:val="3A37C2ED64D54ACB8CF9F18242B7D572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BFC6E2E6496474E83667500E126277016">
    <w:name w:val="EBFC6E2E6496474E83667500E1262770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242CCDE9B1941539C09DA36F72640EF16">
    <w:name w:val="8242CCDE9B1941539C09DA36F72640EF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3C10E87F2B24ECD9C8F54ADA8D2124016">
    <w:name w:val="F3C10E87F2B24ECD9C8F54ADA8D21240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00085B61894040A5FF6A57299BA69816">
    <w:name w:val="FB00085B61894040A5FF6A57299BA698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5C3D6A510ED4F36882396FD9A3D415A16">
    <w:name w:val="15C3D6A510ED4F36882396FD9A3D415A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294AFAD310E4A65A999FB81107F07E316">
    <w:name w:val="9294AFAD310E4A65A999FB81107F07E316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19630686892454BADDA01E257114F6F16">
    <w:name w:val="419630686892454BADDA01E257114F6F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112CEF2E3CC44B085959EAB173BFB6716">
    <w:name w:val="C112CEF2E3CC44B085959EAB173BFB67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71FD75FC3694D779FA59A21B53B856516">
    <w:name w:val="271FD75FC3694D779FA59A21B53B8565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9B8B15D1FE346A4B9149E6A1813600D16">
    <w:name w:val="F9B8B15D1FE346A4B9149E6A1813600D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87025AF2765492F98D5240C335027D016">
    <w:name w:val="F87025AF2765492F98D5240C335027D0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F4A191842F440EB9FCDB7D47490495816">
    <w:name w:val="BF4A191842F440EB9FCDB7D4749049581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8BCF059FAE24D38B723189348A345DC17">
    <w:name w:val="68BCF059FAE24D38B723189348A345DC17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25711D6A6F98415AB748D678F93F4B5217">
    <w:name w:val="25711D6A6F98415AB748D678F93F4B52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898521E74CA4AC4A665777C91565A5317">
    <w:name w:val="4898521E74CA4AC4A665777C91565A53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F54E8A6A3F14036A587252711B66C0A17">
    <w:name w:val="0F54E8A6A3F14036A587252711B66C0A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81FE586FD54529AA7774771104898217">
    <w:name w:val="FB81FE586FD54529AA77747711048982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74D7865BE4F4738928AA93E1B7940C617">
    <w:name w:val="C74D7865BE4F4738928AA93E1B7940C6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11EF5089B3F41BEA8242E1E5275D9F217">
    <w:name w:val="911EF5089B3F41BEA8242E1E5275D9F2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2228C0B858444C989F9A523BB2C460617">
    <w:name w:val="C2228C0B858444C989F9A523BB2C460617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3A276C4141143D49EFA007782EA94F517">
    <w:name w:val="53A276C4141143D49EFA007782EA94F5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71580BFA054C7FAA7068F88518775B17">
    <w:name w:val="4671580BFA054C7FAA7068F88518775B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56CBFCB43C04DDE81B4214A724DEAD517">
    <w:name w:val="F56CBFCB43C04DDE81B4214A724DEAD5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7D090E138D14D3EB660095525D60E7817">
    <w:name w:val="17D090E138D14D3EB660095525D60E78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6FB2EE686D3459987362FB395980A9817">
    <w:name w:val="06FB2EE686D3459987362FB395980A98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89354F1BB84BC9875E89BE1142A0FE17">
    <w:name w:val="D289354F1BB84BC9875E89BE1142A0FE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36D6C47AFCA41A094B41410546A962A17">
    <w:name w:val="836D6C47AFCA41A094B41410546A962A17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1DF3A65F52D8470C86C62BCABDB24B3F17">
    <w:name w:val="1DF3A65F52D8470C86C62BCABDB24B3F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34BFA88A48D48BD88B0FBD0321AABAF17">
    <w:name w:val="134BFA88A48D48BD88B0FBD0321AABAF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ADD01BD0BAA4502B5CEE90C8B4DF70217">
    <w:name w:val="CADD01BD0BAA4502B5CEE90C8B4DF702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5EEEB20F5B34D7D9ECF85192353BACE17">
    <w:name w:val="75EEEB20F5B34D7D9ECF85192353BACE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A5941D2D55C45FEBE8B22F3CAB73FFA17">
    <w:name w:val="3A5941D2D55C45FEBE8B22F3CAB73FFA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8B138ABF5D544D99696E0454D8FF87D17">
    <w:name w:val="88B138ABF5D544D99696E0454D8FF87D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A974F08C62D4BBD81F5BDD505CD927417">
    <w:name w:val="7A974F08C62D4BBD81F5BDD505CD927417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D2415796CDBA4AA0A351502C43CF6C7A17">
    <w:name w:val="D2415796CDBA4AA0A351502C43CF6C7A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20B52A457F5451AB58C7085473939BC17">
    <w:name w:val="020B52A457F5451AB58C7085473939BC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5C0376686605443687D41A0513C260E117">
    <w:name w:val="5C0376686605443687D41A0513C260E1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C970D8AC53D472785F0A450AB27948A17">
    <w:name w:val="BC970D8AC53D472785F0A450AB27948A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B3224B26F5F46889EF536831E18AE3717">
    <w:name w:val="4B3224B26F5F46889EF536831E18AE37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C98B87CCAD043D68524DEB18007900517">
    <w:name w:val="DC98B87CCAD043D68524DEB180079005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CE4CD22C26E47B285FE50FC9856DF5517">
    <w:name w:val="0CE4CD22C26E47B285FE50FC9856DF5517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BC6EE3D1166C416CBEA32417FADB2F2117">
    <w:name w:val="BC6EE3D1166C416CBEA32417FADB2F21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4E9E80B12434AAAB175D67D3DBEF2B217">
    <w:name w:val="B4E9E80B12434AAAB175D67D3DBEF2B2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9E39427D6A4480B9C818360525975117">
    <w:name w:val="469E39427D6A4480B9C8183605259751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92C42B7DB9478F805E69FDE1BB2E8517">
    <w:name w:val="E492C42B7DB9478F805E69FDE1BB2E85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E3CD9BA47F24F188875E1CB9BEEFB5F17">
    <w:name w:val="1E3CD9BA47F24F188875E1CB9BEEFB5F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E03841F6D4A4E2EB7C9C1E4D73CD6F617">
    <w:name w:val="8E03841F6D4A4E2EB7C9C1E4D73CD6F6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88388866C6A4B0BB74BAB15D14BC51217">
    <w:name w:val="B88388866C6A4B0BB74BAB15D14BC51217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C47ED37C079438BBC66C5851BD1925D17">
    <w:name w:val="4C47ED37C079438BBC66C5851BD1925D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84DD45142A441E294BD0330CE141A1217">
    <w:name w:val="384DD45142A441E294BD0330CE141A12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9590122C004AF2B317541D970F67E817">
    <w:name w:val="D29590122C004AF2B317541D970F67E8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2F13D0F285B4952A91C0F1FFC3689DD17">
    <w:name w:val="B2F13D0F285B4952A91C0F1FFC3689DD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0C1EEDC19C84B8CB88DB624B309CA7217">
    <w:name w:val="30C1EEDC19C84B8CB88DB624B309CA72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4D6869E2F27452899A03445E7864D4E17">
    <w:name w:val="64D6869E2F27452899A03445E7864D4E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8C52F7957D846868FBC42E17A39E0BA17">
    <w:name w:val="28C52F7957D846868FBC42E17A39E0BA17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AF864A5AAF9B4A118D17C448ABEA9E2717">
    <w:name w:val="AF864A5AAF9B4A118D17C448ABEA9E27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4718C5F2B2C412D86B769FFB5B1762117">
    <w:name w:val="C4718C5F2B2C412D86B769FFB5B17621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4D34214B1A24A7095B86F696F0E986A17">
    <w:name w:val="F4D34214B1A24A7095B86F696F0E986A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F092CB4BA3F4BAB871745C540EE6BFF17">
    <w:name w:val="8F092CB4BA3F4BAB871745C540EE6BFF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A7C102AA256F419486B5C3335672F53E17">
    <w:name w:val="A7C102AA256F419486B5C3335672F53E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25B0C6B5C740748DCF4ACC0C0E2FE417">
    <w:name w:val="BD25B0C6B5C740748DCF4ACC0C0E2FE4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55A39CD4B7D46A0864FC752550A0F4A17">
    <w:name w:val="B55A39CD4B7D46A0864FC752550A0F4A17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945A2B905E94B4CB264E5EC7558BE1A17">
    <w:name w:val="5945A2B905E94B4CB264E5EC7558BE1A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0664A7F0C684DE6A29437227796EE8A17">
    <w:name w:val="F0664A7F0C684DE6A29437227796EE8A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F886BF7CCF546288FB2B1586A425C3217">
    <w:name w:val="FF886BF7CCF546288FB2B1586A425C32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4D281CA5B9C474B967E3C1320B0C34617">
    <w:name w:val="84D281CA5B9C474B967E3C1320B0C346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167FE8D7A3244BCA2D5DC38178734F217">
    <w:name w:val="6167FE8D7A3244BCA2D5DC38178734F2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B92089DB9D4818A13CD21C3FEC950117">
    <w:name w:val="BDB92089DB9D4818A13CD21C3FEC9501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1E0BBFA0F143139E77A314489D7F0D17">
    <w:name w:val="E41E0BBFA0F143139E77A314489D7F0D17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3A37C2ED64D54ACB8CF9F18242B7D57217">
    <w:name w:val="3A37C2ED64D54ACB8CF9F18242B7D572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BFC6E2E6496474E83667500E126277017">
    <w:name w:val="EBFC6E2E6496474E83667500E1262770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242CCDE9B1941539C09DA36F72640EF17">
    <w:name w:val="8242CCDE9B1941539C09DA36F72640EF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3C10E87F2B24ECD9C8F54ADA8D2124017">
    <w:name w:val="F3C10E87F2B24ECD9C8F54ADA8D21240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00085B61894040A5FF6A57299BA69817">
    <w:name w:val="FB00085B61894040A5FF6A57299BA698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5C3D6A510ED4F36882396FD9A3D415A17">
    <w:name w:val="15C3D6A510ED4F36882396FD9A3D415A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294AFAD310E4A65A999FB81107F07E317">
    <w:name w:val="9294AFAD310E4A65A999FB81107F07E317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19630686892454BADDA01E257114F6F17">
    <w:name w:val="419630686892454BADDA01E257114F6F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112CEF2E3CC44B085959EAB173BFB6717">
    <w:name w:val="C112CEF2E3CC44B085959EAB173BFB67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71FD75FC3694D779FA59A21B53B856517">
    <w:name w:val="271FD75FC3694D779FA59A21B53B8565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9B8B15D1FE346A4B9149E6A1813600D17">
    <w:name w:val="F9B8B15D1FE346A4B9149E6A1813600D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87025AF2765492F98D5240C335027D017">
    <w:name w:val="F87025AF2765492F98D5240C335027D0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F4A191842F440EB9FCDB7D47490495817">
    <w:name w:val="BF4A191842F440EB9FCDB7D4749049581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8BCF059FAE24D38B723189348A345DC18">
    <w:name w:val="68BCF059FAE24D38B723189348A345DC18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25711D6A6F98415AB748D678F93F4B5218">
    <w:name w:val="25711D6A6F98415AB748D678F93F4B52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898521E74CA4AC4A665777C91565A5318">
    <w:name w:val="4898521E74CA4AC4A665777C91565A53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F54E8A6A3F14036A587252711B66C0A18">
    <w:name w:val="0F54E8A6A3F14036A587252711B66C0A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81FE586FD54529AA7774771104898218">
    <w:name w:val="FB81FE586FD54529AA77747711048982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74D7865BE4F4738928AA93E1B7940C618">
    <w:name w:val="C74D7865BE4F4738928AA93E1B7940C6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11EF5089B3F41BEA8242E1E5275D9F218">
    <w:name w:val="911EF5089B3F41BEA8242E1E5275D9F2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2228C0B858444C989F9A523BB2C460618">
    <w:name w:val="C2228C0B858444C989F9A523BB2C460618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3A276C4141143D49EFA007782EA94F518">
    <w:name w:val="53A276C4141143D49EFA007782EA94F5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71580BFA054C7FAA7068F88518775B18">
    <w:name w:val="4671580BFA054C7FAA7068F88518775B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56CBFCB43C04DDE81B4214A724DEAD518">
    <w:name w:val="F56CBFCB43C04DDE81B4214A724DEAD5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7D090E138D14D3EB660095525D60E7818">
    <w:name w:val="17D090E138D14D3EB660095525D60E78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6FB2EE686D3459987362FB395980A9818">
    <w:name w:val="06FB2EE686D3459987362FB395980A98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89354F1BB84BC9875E89BE1142A0FE18">
    <w:name w:val="D289354F1BB84BC9875E89BE1142A0FE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36D6C47AFCA41A094B41410546A962A18">
    <w:name w:val="836D6C47AFCA41A094B41410546A962A18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1DF3A65F52D8470C86C62BCABDB24B3F18">
    <w:name w:val="1DF3A65F52D8470C86C62BCABDB24B3F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34BFA88A48D48BD88B0FBD0321AABAF18">
    <w:name w:val="134BFA88A48D48BD88B0FBD0321AABAF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ADD01BD0BAA4502B5CEE90C8B4DF70218">
    <w:name w:val="CADD01BD0BAA4502B5CEE90C8B4DF702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5EEEB20F5B34D7D9ECF85192353BACE18">
    <w:name w:val="75EEEB20F5B34D7D9ECF85192353BACE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A5941D2D55C45FEBE8B22F3CAB73FFA18">
    <w:name w:val="3A5941D2D55C45FEBE8B22F3CAB73FFA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8B138ABF5D544D99696E0454D8FF87D18">
    <w:name w:val="88B138ABF5D544D99696E0454D8FF87D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A974F08C62D4BBD81F5BDD505CD927418">
    <w:name w:val="7A974F08C62D4BBD81F5BDD505CD927418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D2415796CDBA4AA0A351502C43CF6C7A18">
    <w:name w:val="D2415796CDBA4AA0A351502C43CF6C7A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20B52A457F5451AB58C7085473939BC18">
    <w:name w:val="020B52A457F5451AB58C7085473939BC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5C0376686605443687D41A0513C260E118">
    <w:name w:val="5C0376686605443687D41A0513C260E1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C970D8AC53D472785F0A450AB27948A18">
    <w:name w:val="BC970D8AC53D472785F0A450AB27948A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B3224B26F5F46889EF536831E18AE3718">
    <w:name w:val="4B3224B26F5F46889EF536831E18AE37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C98B87CCAD043D68524DEB18007900518">
    <w:name w:val="DC98B87CCAD043D68524DEB180079005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CE4CD22C26E47B285FE50FC9856DF5518">
    <w:name w:val="0CE4CD22C26E47B285FE50FC9856DF5518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BC6EE3D1166C416CBEA32417FADB2F2118">
    <w:name w:val="BC6EE3D1166C416CBEA32417FADB2F21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4E9E80B12434AAAB175D67D3DBEF2B218">
    <w:name w:val="B4E9E80B12434AAAB175D67D3DBEF2B2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9E39427D6A4480B9C818360525975118">
    <w:name w:val="469E39427D6A4480B9C8183605259751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92C42B7DB9478F805E69FDE1BB2E8518">
    <w:name w:val="E492C42B7DB9478F805E69FDE1BB2E85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E3CD9BA47F24F188875E1CB9BEEFB5F18">
    <w:name w:val="1E3CD9BA47F24F188875E1CB9BEEFB5F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E03841F6D4A4E2EB7C9C1E4D73CD6F618">
    <w:name w:val="8E03841F6D4A4E2EB7C9C1E4D73CD6F6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88388866C6A4B0BB74BAB15D14BC51218">
    <w:name w:val="B88388866C6A4B0BB74BAB15D14BC51218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C47ED37C079438BBC66C5851BD1925D18">
    <w:name w:val="4C47ED37C079438BBC66C5851BD1925D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84DD45142A441E294BD0330CE141A1218">
    <w:name w:val="384DD45142A441E294BD0330CE141A12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9590122C004AF2B317541D970F67E818">
    <w:name w:val="D29590122C004AF2B317541D970F67E8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2F13D0F285B4952A91C0F1FFC3689DD18">
    <w:name w:val="B2F13D0F285B4952A91C0F1FFC3689DD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0C1EEDC19C84B8CB88DB624B309CA7218">
    <w:name w:val="30C1EEDC19C84B8CB88DB624B309CA72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4D6869E2F27452899A03445E7864D4E18">
    <w:name w:val="64D6869E2F27452899A03445E7864D4E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8C52F7957D846868FBC42E17A39E0BA18">
    <w:name w:val="28C52F7957D846868FBC42E17A39E0BA18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AF864A5AAF9B4A118D17C448ABEA9E2718">
    <w:name w:val="AF864A5AAF9B4A118D17C448ABEA9E27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4718C5F2B2C412D86B769FFB5B1762118">
    <w:name w:val="C4718C5F2B2C412D86B769FFB5B17621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4D34214B1A24A7095B86F696F0E986A18">
    <w:name w:val="F4D34214B1A24A7095B86F696F0E986A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F092CB4BA3F4BAB871745C540EE6BFF18">
    <w:name w:val="8F092CB4BA3F4BAB871745C540EE6BFF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A7C102AA256F419486B5C3335672F53E18">
    <w:name w:val="A7C102AA256F419486B5C3335672F53E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25B0C6B5C740748DCF4ACC0C0E2FE418">
    <w:name w:val="BD25B0C6B5C740748DCF4ACC0C0E2FE4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55A39CD4B7D46A0864FC752550A0F4A18">
    <w:name w:val="B55A39CD4B7D46A0864FC752550A0F4A18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945A2B905E94B4CB264E5EC7558BE1A18">
    <w:name w:val="5945A2B905E94B4CB264E5EC7558BE1A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0664A7F0C684DE6A29437227796EE8A18">
    <w:name w:val="F0664A7F0C684DE6A29437227796EE8A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F886BF7CCF546288FB2B1586A425C3218">
    <w:name w:val="FF886BF7CCF546288FB2B1586A425C32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4D281CA5B9C474B967E3C1320B0C34618">
    <w:name w:val="84D281CA5B9C474B967E3C1320B0C346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167FE8D7A3244BCA2D5DC38178734F218">
    <w:name w:val="6167FE8D7A3244BCA2D5DC38178734F2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B92089DB9D4818A13CD21C3FEC950118">
    <w:name w:val="BDB92089DB9D4818A13CD21C3FEC9501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1E0BBFA0F143139E77A314489D7F0D18">
    <w:name w:val="E41E0BBFA0F143139E77A314489D7F0D18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3A37C2ED64D54ACB8CF9F18242B7D57218">
    <w:name w:val="3A37C2ED64D54ACB8CF9F18242B7D572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BFC6E2E6496474E83667500E126277018">
    <w:name w:val="EBFC6E2E6496474E83667500E1262770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242CCDE9B1941539C09DA36F72640EF18">
    <w:name w:val="8242CCDE9B1941539C09DA36F72640EF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3C10E87F2B24ECD9C8F54ADA8D2124018">
    <w:name w:val="F3C10E87F2B24ECD9C8F54ADA8D21240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00085B61894040A5FF6A57299BA69818">
    <w:name w:val="FB00085B61894040A5FF6A57299BA698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5C3D6A510ED4F36882396FD9A3D415A18">
    <w:name w:val="15C3D6A510ED4F36882396FD9A3D415A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294AFAD310E4A65A999FB81107F07E318">
    <w:name w:val="9294AFAD310E4A65A999FB81107F07E318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19630686892454BADDA01E257114F6F18">
    <w:name w:val="419630686892454BADDA01E257114F6F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112CEF2E3CC44B085959EAB173BFB6718">
    <w:name w:val="C112CEF2E3CC44B085959EAB173BFB67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71FD75FC3694D779FA59A21B53B856518">
    <w:name w:val="271FD75FC3694D779FA59A21B53B8565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9B8B15D1FE346A4B9149E6A1813600D18">
    <w:name w:val="F9B8B15D1FE346A4B9149E6A1813600D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87025AF2765492F98D5240C335027D018">
    <w:name w:val="F87025AF2765492F98D5240C335027D0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F4A191842F440EB9FCDB7D47490495818">
    <w:name w:val="BF4A191842F440EB9FCDB7D4749049581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8BCF059FAE24D38B723189348A345DC19">
    <w:name w:val="68BCF059FAE24D38B723189348A345DC19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25711D6A6F98415AB748D678F93F4B5219">
    <w:name w:val="25711D6A6F98415AB748D678F93F4B52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898521E74CA4AC4A665777C91565A5319">
    <w:name w:val="4898521E74CA4AC4A665777C91565A53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F54E8A6A3F14036A587252711B66C0A19">
    <w:name w:val="0F54E8A6A3F14036A587252711B66C0A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81FE586FD54529AA7774771104898219">
    <w:name w:val="FB81FE586FD54529AA77747711048982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74D7865BE4F4738928AA93E1B7940C619">
    <w:name w:val="C74D7865BE4F4738928AA93E1B7940C6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11EF5089B3F41BEA8242E1E5275D9F219">
    <w:name w:val="911EF5089B3F41BEA8242E1E5275D9F2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2228C0B858444C989F9A523BB2C460619">
    <w:name w:val="C2228C0B858444C989F9A523BB2C460619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3A276C4141143D49EFA007782EA94F519">
    <w:name w:val="53A276C4141143D49EFA007782EA94F5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71580BFA054C7FAA7068F88518775B19">
    <w:name w:val="4671580BFA054C7FAA7068F88518775B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56CBFCB43C04DDE81B4214A724DEAD519">
    <w:name w:val="F56CBFCB43C04DDE81B4214A724DEAD5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7D090E138D14D3EB660095525D60E7819">
    <w:name w:val="17D090E138D14D3EB660095525D60E78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6FB2EE686D3459987362FB395980A9819">
    <w:name w:val="06FB2EE686D3459987362FB395980A98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89354F1BB84BC9875E89BE1142A0FE19">
    <w:name w:val="D289354F1BB84BC9875E89BE1142A0FE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36D6C47AFCA41A094B41410546A962A19">
    <w:name w:val="836D6C47AFCA41A094B41410546A962A19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1DF3A65F52D8470C86C62BCABDB24B3F19">
    <w:name w:val="1DF3A65F52D8470C86C62BCABDB24B3F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34BFA88A48D48BD88B0FBD0321AABAF19">
    <w:name w:val="134BFA88A48D48BD88B0FBD0321AABAF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ADD01BD0BAA4502B5CEE90C8B4DF70219">
    <w:name w:val="CADD01BD0BAA4502B5CEE90C8B4DF702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5EEEB20F5B34D7D9ECF85192353BACE19">
    <w:name w:val="75EEEB20F5B34D7D9ECF85192353BACE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A5941D2D55C45FEBE8B22F3CAB73FFA19">
    <w:name w:val="3A5941D2D55C45FEBE8B22F3CAB73FFA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8B138ABF5D544D99696E0454D8FF87D19">
    <w:name w:val="88B138ABF5D544D99696E0454D8FF87D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A974F08C62D4BBD81F5BDD505CD927419">
    <w:name w:val="7A974F08C62D4BBD81F5BDD505CD927419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D2415796CDBA4AA0A351502C43CF6C7A19">
    <w:name w:val="D2415796CDBA4AA0A351502C43CF6C7A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20B52A457F5451AB58C7085473939BC19">
    <w:name w:val="020B52A457F5451AB58C7085473939BC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5C0376686605443687D41A0513C260E119">
    <w:name w:val="5C0376686605443687D41A0513C260E1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C970D8AC53D472785F0A450AB27948A19">
    <w:name w:val="BC970D8AC53D472785F0A450AB27948A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B3224B26F5F46889EF536831E18AE3719">
    <w:name w:val="4B3224B26F5F46889EF536831E18AE37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C98B87CCAD043D68524DEB18007900519">
    <w:name w:val="DC98B87CCAD043D68524DEB180079005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CE4CD22C26E47B285FE50FC9856DF5519">
    <w:name w:val="0CE4CD22C26E47B285FE50FC9856DF5519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BC6EE3D1166C416CBEA32417FADB2F2119">
    <w:name w:val="BC6EE3D1166C416CBEA32417FADB2F21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4E9E80B12434AAAB175D67D3DBEF2B219">
    <w:name w:val="B4E9E80B12434AAAB175D67D3DBEF2B2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9E39427D6A4480B9C818360525975119">
    <w:name w:val="469E39427D6A4480B9C8183605259751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92C42B7DB9478F805E69FDE1BB2E8519">
    <w:name w:val="E492C42B7DB9478F805E69FDE1BB2E85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E3CD9BA47F24F188875E1CB9BEEFB5F19">
    <w:name w:val="1E3CD9BA47F24F188875E1CB9BEEFB5F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E03841F6D4A4E2EB7C9C1E4D73CD6F619">
    <w:name w:val="8E03841F6D4A4E2EB7C9C1E4D73CD6F6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88388866C6A4B0BB74BAB15D14BC51219">
    <w:name w:val="B88388866C6A4B0BB74BAB15D14BC51219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C47ED37C079438BBC66C5851BD1925D19">
    <w:name w:val="4C47ED37C079438BBC66C5851BD1925D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84DD45142A441E294BD0330CE141A1219">
    <w:name w:val="384DD45142A441E294BD0330CE141A12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9590122C004AF2B317541D970F67E819">
    <w:name w:val="D29590122C004AF2B317541D970F67E8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2F13D0F285B4952A91C0F1FFC3689DD19">
    <w:name w:val="B2F13D0F285B4952A91C0F1FFC3689DD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0C1EEDC19C84B8CB88DB624B309CA7219">
    <w:name w:val="30C1EEDC19C84B8CB88DB624B309CA72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4D6869E2F27452899A03445E7864D4E19">
    <w:name w:val="64D6869E2F27452899A03445E7864D4E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8C52F7957D846868FBC42E17A39E0BA19">
    <w:name w:val="28C52F7957D846868FBC42E17A39E0BA19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AF864A5AAF9B4A118D17C448ABEA9E2719">
    <w:name w:val="AF864A5AAF9B4A118D17C448ABEA9E27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4718C5F2B2C412D86B769FFB5B1762119">
    <w:name w:val="C4718C5F2B2C412D86B769FFB5B17621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4D34214B1A24A7095B86F696F0E986A19">
    <w:name w:val="F4D34214B1A24A7095B86F696F0E986A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F092CB4BA3F4BAB871745C540EE6BFF19">
    <w:name w:val="8F092CB4BA3F4BAB871745C540EE6BFF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A7C102AA256F419486B5C3335672F53E19">
    <w:name w:val="A7C102AA256F419486B5C3335672F53E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25B0C6B5C740748DCF4ACC0C0E2FE419">
    <w:name w:val="BD25B0C6B5C740748DCF4ACC0C0E2FE4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55A39CD4B7D46A0864FC752550A0F4A19">
    <w:name w:val="B55A39CD4B7D46A0864FC752550A0F4A19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945A2B905E94B4CB264E5EC7558BE1A19">
    <w:name w:val="5945A2B905E94B4CB264E5EC7558BE1A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0664A7F0C684DE6A29437227796EE8A19">
    <w:name w:val="F0664A7F0C684DE6A29437227796EE8A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F886BF7CCF546288FB2B1586A425C3219">
    <w:name w:val="FF886BF7CCF546288FB2B1586A425C32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4D281CA5B9C474B967E3C1320B0C34619">
    <w:name w:val="84D281CA5B9C474B967E3C1320B0C346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167FE8D7A3244BCA2D5DC38178734F219">
    <w:name w:val="6167FE8D7A3244BCA2D5DC38178734F2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B92089DB9D4818A13CD21C3FEC950119">
    <w:name w:val="BDB92089DB9D4818A13CD21C3FEC9501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1E0BBFA0F143139E77A314489D7F0D19">
    <w:name w:val="E41E0BBFA0F143139E77A314489D7F0D19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3A37C2ED64D54ACB8CF9F18242B7D57219">
    <w:name w:val="3A37C2ED64D54ACB8CF9F18242B7D572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BFC6E2E6496474E83667500E126277019">
    <w:name w:val="EBFC6E2E6496474E83667500E1262770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242CCDE9B1941539C09DA36F72640EF19">
    <w:name w:val="8242CCDE9B1941539C09DA36F72640EF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3C10E87F2B24ECD9C8F54ADA8D2124019">
    <w:name w:val="F3C10E87F2B24ECD9C8F54ADA8D21240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00085B61894040A5FF6A57299BA69819">
    <w:name w:val="FB00085B61894040A5FF6A57299BA698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5C3D6A510ED4F36882396FD9A3D415A19">
    <w:name w:val="15C3D6A510ED4F36882396FD9A3D415A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294AFAD310E4A65A999FB81107F07E319">
    <w:name w:val="9294AFAD310E4A65A999FB81107F07E319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19630686892454BADDA01E257114F6F19">
    <w:name w:val="419630686892454BADDA01E257114F6F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112CEF2E3CC44B085959EAB173BFB6719">
    <w:name w:val="C112CEF2E3CC44B085959EAB173BFB67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71FD75FC3694D779FA59A21B53B856519">
    <w:name w:val="271FD75FC3694D779FA59A21B53B8565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9B8B15D1FE346A4B9149E6A1813600D19">
    <w:name w:val="F9B8B15D1FE346A4B9149E6A1813600D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87025AF2765492F98D5240C335027D019">
    <w:name w:val="F87025AF2765492F98D5240C335027D0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F4A191842F440EB9FCDB7D47490495819">
    <w:name w:val="BF4A191842F440EB9FCDB7D4749049581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8BCF059FAE24D38B723189348A345DC20">
    <w:name w:val="68BCF059FAE24D38B723189348A345DC20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25711D6A6F98415AB748D678F93F4B5220">
    <w:name w:val="25711D6A6F98415AB748D678F93F4B52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898521E74CA4AC4A665777C91565A5320">
    <w:name w:val="4898521E74CA4AC4A665777C91565A53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F54E8A6A3F14036A587252711B66C0A20">
    <w:name w:val="0F54E8A6A3F14036A587252711B66C0A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81FE586FD54529AA7774771104898220">
    <w:name w:val="FB81FE586FD54529AA77747711048982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74D7865BE4F4738928AA93E1B7940C620">
    <w:name w:val="C74D7865BE4F4738928AA93E1B7940C6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11EF5089B3F41BEA8242E1E5275D9F220">
    <w:name w:val="911EF5089B3F41BEA8242E1E5275D9F2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2228C0B858444C989F9A523BB2C460620">
    <w:name w:val="C2228C0B858444C989F9A523BB2C460620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3A276C4141143D49EFA007782EA94F520">
    <w:name w:val="53A276C4141143D49EFA007782EA94F5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71580BFA054C7FAA7068F88518775B20">
    <w:name w:val="4671580BFA054C7FAA7068F88518775B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56CBFCB43C04DDE81B4214A724DEAD520">
    <w:name w:val="F56CBFCB43C04DDE81B4214A724DEAD5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7D090E138D14D3EB660095525D60E7820">
    <w:name w:val="17D090E138D14D3EB660095525D60E78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6FB2EE686D3459987362FB395980A9820">
    <w:name w:val="06FB2EE686D3459987362FB395980A98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89354F1BB84BC9875E89BE1142A0FE20">
    <w:name w:val="D289354F1BB84BC9875E89BE1142A0FE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36D6C47AFCA41A094B41410546A962A20">
    <w:name w:val="836D6C47AFCA41A094B41410546A962A20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1DF3A65F52D8470C86C62BCABDB24B3F20">
    <w:name w:val="1DF3A65F52D8470C86C62BCABDB24B3F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34BFA88A48D48BD88B0FBD0321AABAF20">
    <w:name w:val="134BFA88A48D48BD88B0FBD0321AABAF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ADD01BD0BAA4502B5CEE90C8B4DF70220">
    <w:name w:val="CADD01BD0BAA4502B5CEE90C8B4DF702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5EEEB20F5B34D7D9ECF85192353BACE20">
    <w:name w:val="75EEEB20F5B34D7D9ECF85192353BACE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A5941D2D55C45FEBE8B22F3CAB73FFA20">
    <w:name w:val="3A5941D2D55C45FEBE8B22F3CAB73FFA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8B138ABF5D544D99696E0454D8FF87D20">
    <w:name w:val="88B138ABF5D544D99696E0454D8FF87D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A974F08C62D4BBD81F5BDD505CD927420">
    <w:name w:val="7A974F08C62D4BBD81F5BDD505CD927420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D2415796CDBA4AA0A351502C43CF6C7A20">
    <w:name w:val="D2415796CDBA4AA0A351502C43CF6C7A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20B52A457F5451AB58C7085473939BC20">
    <w:name w:val="020B52A457F5451AB58C7085473939BC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5C0376686605443687D41A0513C260E120">
    <w:name w:val="5C0376686605443687D41A0513C260E1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C970D8AC53D472785F0A450AB27948A20">
    <w:name w:val="BC970D8AC53D472785F0A450AB27948A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B3224B26F5F46889EF536831E18AE3720">
    <w:name w:val="4B3224B26F5F46889EF536831E18AE37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C98B87CCAD043D68524DEB18007900520">
    <w:name w:val="DC98B87CCAD043D68524DEB180079005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CE4CD22C26E47B285FE50FC9856DF5520">
    <w:name w:val="0CE4CD22C26E47B285FE50FC9856DF5520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BC6EE3D1166C416CBEA32417FADB2F2120">
    <w:name w:val="BC6EE3D1166C416CBEA32417FADB2F21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4E9E80B12434AAAB175D67D3DBEF2B220">
    <w:name w:val="B4E9E80B12434AAAB175D67D3DBEF2B2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9E39427D6A4480B9C818360525975120">
    <w:name w:val="469E39427D6A4480B9C8183605259751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92C42B7DB9478F805E69FDE1BB2E8520">
    <w:name w:val="E492C42B7DB9478F805E69FDE1BB2E85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E3CD9BA47F24F188875E1CB9BEEFB5F20">
    <w:name w:val="1E3CD9BA47F24F188875E1CB9BEEFB5F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E03841F6D4A4E2EB7C9C1E4D73CD6F620">
    <w:name w:val="8E03841F6D4A4E2EB7C9C1E4D73CD6F6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88388866C6A4B0BB74BAB15D14BC51220">
    <w:name w:val="B88388866C6A4B0BB74BAB15D14BC51220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C47ED37C079438BBC66C5851BD1925D20">
    <w:name w:val="4C47ED37C079438BBC66C5851BD1925D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84DD45142A441E294BD0330CE141A1220">
    <w:name w:val="384DD45142A441E294BD0330CE141A12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9590122C004AF2B317541D970F67E820">
    <w:name w:val="D29590122C004AF2B317541D970F67E8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2F13D0F285B4952A91C0F1FFC3689DD20">
    <w:name w:val="B2F13D0F285B4952A91C0F1FFC3689DD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0C1EEDC19C84B8CB88DB624B309CA7220">
    <w:name w:val="30C1EEDC19C84B8CB88DB624B309CA72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4D6869E2F27452899A03445E7864D4E20">
    <w:name w:val="64D6869E2F27452899A03445E7864D4E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8C52F7957D846868FBC42E17A39E0BA20">
    <w:name w:val="28C52F7957D846868FBC42E17A39E0BA20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AF864A5AAF9B4A118D17C448ABEA9E2720">
    <w:name w:val="AF864A5AAF9B4A118D17C448ABEA9E27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4718C5F2B2C412D86B769FFB5B1762120">
    <w:name w:val="C4718C5F2B2C412D86B769FFB5B17621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4D34214B1A24A7095B86F696F0E986A20">
    <w:name w:val="F4D34214B1A24A7095B86F696F0E986A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F092CB4BA3F4BAB871745C540EE6BFF20">
    <w:name w:val="8F092CB4BA3F4BAB871745C540EE6BFF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A7C102AA256F419486B5C3335672F53E20">
    <w:name w:val="A7C102AA256F419486B5C3335672F53E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25B0C6B5C740748DCF4ACC0C0E2FE420">
    <w:name w:val="BD25B0C6B5C740748DCF4ACC0C0E2FE4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55A39CD4B7D46A0864FC752550A0F4A20">
    <w:name w:val="B55A39CD4B7D46A0864FC752550A0F4A20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945A2B905E94B4CB264E5EC7558BE1A20">
    <w:name w:val="5945A2B905E94B4CB264E5EC7558BE1A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0664A7F0C684DE6A29437227796EE8A20">
    <w:name w:val="F0664A7F0C684DE6A29437227796EE8A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F886BF7CCF546288FB2B1586A425C3220">
    <w:name w:val="FF886BF7CCF546288FB2B1586A425C32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4D281CA5B9C474B967E3C1320B0C34620">
    <w:name w:val="84D281CA5B9C474B967E3C1320B0C346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167FE8D7A3244BCA2D5DC38178734F220">
    <w:name w:val="6167FE8D7A3244BCA2D5DC38178734F2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B92089DB9D4818A13CD21C3FEC950120">
    <w:name w:val="BDB92089DB9D4818A13CD21C3FEC9501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1E0BBFA0F143139E77A314489D7F0D20">
    <w:name w:val="E41E0BBFA0F143139E77A314489D7F0D20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3A37C2ED64D54ACB8CF9F18242B7D57220">
    <w:name w:val="3A37C2ED64D54ACB8CF9F18242B7D572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BFC6E2E6496474E83667500E126277020">
    <w:name w:val="EBFC6E2E6496474E83667500E1262770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242CCDE9B1941539C09DA36F72640EF20">
    <w:name w:val="8242CCDE9B1941539C09DA36F72640EF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3C10E87F2B24ECD9C8F54ADA8D2124020">
    <w:name w:val="F3C10E87F2B24ECD9C8F54ADA8D21240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00085B61894040A5FF6A57299BA69820">
    <w:name w:val="FB00085B61894040A5FF6A57299BA698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5C3D6A510ED4F36882396FD9A3D415A20">
    <w:name w:val="15C3D6A510ED4F36882396FD9A3D415A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294AFAD310E4A65A999FB81107F07E320">
    <w:name w:val="9294AFAD310E4A65A999FB81107F07E320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19630686892454BADDA01E257114F6F20">
    <w:name w:val="419630686892454BADDA01E257114F6F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112CEF2E3CC44B085959EAB173BFB6720">
    <w:name w:val="C112CEF2E3CC44B085959EAB173BFB67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71FD75FC3694D779FA59A21B53B856520">
    <w:name w:val="271FD75FC3694D779FA59A21B53B8565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9B8B15D1FE346A4B9149E6A1813600D20">
    <w:name w:val="F9B8B15D1FE346A4B9149E6A1813600D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87025AF2765492F98D5240C335027D020">
    <w:name w:val="F87025AF2765492F98D5240C335027D0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F4A191842F440EB9FCDB7D47490495820">
    <w:name w:val="BF4A191842F440EB9FCDB7D4749049582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8BCF059FAE24D38B723189348A345DC21">
    <w:name w:val="68BCF059FAE24D38B723189348A345DC21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25711D6A6F98415AB748D678F93F4B5221">
    <w:name w:val="25711D6A6F98415AB748D678F93F4B52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898521E74CA4AC4A665777C91565A5321">
    <w:name w:val="4898521E74CA4AC4A665777C91565A53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F54E8A6A3F14036A587252711B66C0A21">
    <w:name w:val="0F54E8A6A3F14036A587252711B66C0A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81FE586FD54529AA7774771104898221">
    <w:name w:val="FB81FE586FD54529AA77747711048982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74D7865BE4F4738928AA93E1B7940C621">
    <w:name w:val="C74D7865BE4F4738928AA93E1B7940C6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11EF5089B3F41BEA8242E1E5275D9F221">
    <w:name w:val="911EF5089B3F41BEA8242E1E5275D9F2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2228C0B858444C989F9A523BB2C460621">
    <w:name w:val="C2228C0B858444C989F9A523BB2C460621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3A276C4141143D49EFA007782EA94F521">
    <w:name w:val="53A276C4141143D49EFA007782EA94F5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71580BFA054C7FAA7068F88518775B21">
    <w:name w:val="4671580BFA054C7FAA7068F88518775B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56CBFCB43C04DDE81B4214A724DEAD521">
    <w:name w:val="F56CBFCB43C04DDE81B4214A724DEAD5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7D090E138D14D3EB660095525D60E7821">
    <w:name w:val="17D090E138D14D3EB660095525D60E78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6FB2EE686D3459987362FB395980A9821">
    <w:name w:val="06FB2EE686D3459987362FB395980A98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89354F1BB84BC9875E89BE1142A0FE21">
    <w:name w:val="D289354F1BB84BC9875E89BE1142A0FE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36D6C47AFCA41A094B41410546A962A21">
    <w:name w:val="836D6C47AFCA41A094B41410546A962A21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1DF3A65F52D8470C86C62BCABDB24B3F21">
    <w:name w:val="1DF3A65F52D8470C86C62BCABDB24B3F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34BFA88A48D48BD88B0FBD0321AABAF21">
    <w:name w:val="134BFA88A48D48BD88B0FBD0321AABAF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ADD01BD0BAA4502B5CEE90C8B4DF70221">
    <w:name w:val="CADD01BD0BAA4502B5CEE90C8B4DF702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5EEEB20F5B34D7D9ECF85192353BACE21">
    <w:name w:val="75EEEB20F5B34D7D9ECF85192353BACE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A5941D2D55C45FEBE8B22F3CAB73FFA21">
    <w:name w:val="3A5941D2D55C45FEBE8B22F3CAB73FFA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8B138ABF5D544D99696E0454D8FF87D21">
    <w:name w:val="88B138ABF5D544D99696E0454D8FF87D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A974F08C62D4BBD81F5BDD505CD927421">
    <w:name w:val="7A974F08C62D4BBD81F5BDD505CD927421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D2415796CDBA4AA0A351502C43CF6C7A21">
    <w:name w:val="D2415796CDBA4AA0A351502C43CF6C7A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20B52A457F5451AB58C7085473939BC21">
    <w:name w:val="020B52A457F5451AB58C7085473939BC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5C0376686605443687D41A0513C260E121">
    <w:name w:val="5C0376686605443687D41A0513C260E1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C970D8AC53D472785F0A450AB27948A21">
    <w:name w:val="BC970D8AC53D472785F0A450AB27948A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B3224B26F5F46889EF536831E18AE3721">
    <w:name w:val="4B3224B26F5F46889EF536831E18AE37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C98B87CCAD043D68524DEB18007900521">
    <w:name w:val="DC98B87CCAD043D68524DEB180079005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CE4CD22C26E47B285FE50FC9856DF5521">
    <w:name w:val="0CE4CD22C26E47B285FE50FC9856DF5521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BC6EE3D1166C416CBEA32417FADB2F2121">
    <w:name w:val="BC6EE3D1166C416CBEA32417FADB2F21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4E9E80B12434AAAB175D67D3DBEF2B221">
    <w:name w:val="B4E9E80B12434AAAB175D67D3DBEF2B2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9E39427D6A4480B9C818360525975121">
    <w:name w:val="469E39427D6A4480B9C8183605259751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92C42B7DB9478F805E69FDE1BB2E8521">
    <w:name w:val="E492C42B7DB9478F805E69FDE1BB2E85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E3CD9BA47F24F188875E1CB9BEEFB5F21">
    <w:name w:val="1E3CD9BA47F24F188875E1CB9BEEFB5F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E03841F6D4A4E2EB7C9C1E4D73CD6F621">
    <w:name w:val="8E03841F6D4A4E2EB7C9C1E4D73CD6F6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88388866C6A4B0BB74BAB15D14BC51221">
    <w:name w:val="B88388866C6A4B0BB74BAB15D14BC51221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C47ED37C079438BBC66C5851BD1925D21">
    <w:name w:val="4C47ED37C079438BBC66C5851BD1925D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84DD45142A441E294BD0330CE141A1221">
    <w:name w:val="384DD45142A441E294BD0330CE141A12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9590122C004AF2B317541D970F67E821">
    <w:name w:val="D29590122C004AF2B317541D970F67E8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2F13D0F285B4952A91C0F1FFC3689DD21">
    <w:name w:val="B2F13D0F285B4952A91C0F1FFC3689DD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0C1EEDC19C84B8CB88DB624B309CA7221">
    <w:name w:val="30C1EEDC19C84B8CB88DB624B309CA72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4D6869E2F27452899A03445E7864D4E21">
    <w:name w:val="64D6869E2F27452899A03445E7864D4E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8C52F7957D846868FBC42E17A39E0BA21">
    <w:name w:val="28C52F7957D846868FBC42E17A39E0BA21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AF864A5AAF9B4A118D17C448ABEA9E2721">
    <w:name w:val="AF864A5AAF9B4A118D17C448ABEA9E27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4718C5F2B2C412D86B769FFB5B1762121">
    <w:name w:val="C4718C5F2B2C412D86B769FFB5B17621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4D34214B1A24A7095B86F696F0E986A21">
    <w:name w:val="F4D34214B1A24A7095B86F696F0E986A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F092CB4BA3F4BAB871745C540EE6BFF21">
    <w:name w:val="8F092CB4BA3F4BAB871745C540EE6BFF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A7C102AA256F419486B5C3335672F53E21">
    <w:name w:val="A7C102AA256F419486B5C3335672F53E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25B0C6B5C740748DCF4ACC0C0E2FE421">
    <w:name w:val="BD25B0C6B5C740748DCF4ACC0C0E2FE4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55A39CD4B7D46A0864FC752550A0F4A21">
    <w:name w:val="B55A39CD4B7D46A0864FC752550A0F4A21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945A2B905E94B4CB264E5EC7558BE1A21">
    <w:name w:val="5945A2B905E94B4CB264E5EC7558BE1A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0664A7F0C684DE6A29437227796EE8A21">
    <w:name w:val="F0664A7F0C684DE6A29437227796EE8A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F886BF7CCF546288FB2B1586A425C3221">
    <w:name w:val="FF886BF7CCF546288FB2B1586A425C32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4D281CA5B9C474B967E3C1320B0C34621">
    <w:name w:val="84D281CA5B9C474B967E3C1320B0C346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167FE8D7A3244BCA2D5DC38178734F221">
    <w:name w:val="6167FE8D7A3244BCA2D5DC38178734F2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B92089DB9D4818A13CD21C3FEC950121">
    <w:name w:val="BDB92089DB9D4818A13CD21C3FEC9501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1E0BBFA0F143139E77A314489D7F0D21">
    <w:name w:val="E41E0BBFA0F143139E77A314489D7F0D21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3A37C2ED64D54ACB8CF9F18242B7D57221">
    <w:name w:val="3A37C2ED64D54ACB8CF9F18242B7D572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BFC6E2E6496474E83667500E126277021">
    <w:name w:val="EBFC6E2E6496474E83667500E1262770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242CCDE9B1941539C09DA36F72640EF21">
    <w:name w:val="8242CCDE9B1941539C09DA36F72640EF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3C10E87F2B24ECD9C8F54ADA8D2124021">
    <w:name w:val="F3C10E87F2B24ECD9C8F54ADA8D21240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00085B61894040A5FF6A57299BA69821">
    <w:name w:val="FB00085B61894040A5FF6A57299BA698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5C3D6A510ED4F36882396FD9A3D415A21">
    <w:name w:val="15C3D6A510ED4F36882396FD9A3D415A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294AFAD310E4A65A999FB81107F07E321">
    <w:name w:val="9294AFAD310E4A65A999FB81107F07E321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19630686892454BADDA01E257114F6F21">
    <w:name w:val="419630686892454BADDA01E257114F6F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112CEF2E3CC44B085959EAB173BFB6721">
    <w:name w:val="C112CEF2E3CC44B085959EAB173BFB67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71FD75FC3694D779FA59A21B53B856521">
    <w:name w:val="271FD75FC3694D779FA59A21B53B8565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9B8B15D1FE346A4B9149E6A1813600D21">
    <w:name w:val="F9B8B15D1FE346A4B9149E6A1813600D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87025AF2765492F98D5240C335027D021">
    <w:name w:val="F87025AF2765492F98D5240C335027D0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F4A191842F440EB9FCDB7D47490495821">
    <w:name w:val="BF4A191842F440EB9FCDB7D4749049582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8BCF059FAE24D38B723189348A345DC22">
    <w:name w:val="68BCF059FAE24D38B723189348A345DC22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25711D6A6F98415AB748D678F93F4B5222">
    <w:name w:val="25711D6A6F98415AB748D678F93F4B52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898521E74CA4AC4A665777C91565A5322">
    <w:name w:val="4898521E74CA4AC4A665777C91565A53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F54E8A6A3F14036A587252711B66C0A22">
    <w:name w:val="0F54E8A6A3F14036A587252711B66C0A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81FE586FD54529AA7774771104898222">
    <w:name w:val="FB81FE586FD54529AA77747711048982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74D7865BE4F4738928AA93E1B7940C622">
    <w:name w:val="C74D7865BE4F4738928AA93E1B7940C6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11EF5089B3F41BEA8242E1E5275D9F222">
    <w:name w:val="911EF5089B3F41BEA8242E1E5275D9F2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2228C0B858444C989F9A523BB2C460622">
    <w:name w:val="C2228C0B858444C989F9A523BB2C460622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3A276C4141143D49EFA007782EA94F522">
    <w:name w:val="53A276C4141143D49EFA007782EA94F5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71580BFA054C7FAA7068F88518775B22">
    <w:name w:val="4671580BFA054C7FAA7068F88518775B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56CBFCB43C04DDE81B4214A724DEAD522">
    <w:name w:val="F56CBFCB43C04DDE81B4214A724DEAD5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7D090E138D14D3EB660095525D60E7822">
    <w:name w:val="17D090E138D14D3EB660095525D60E78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6FB2EE686D3459987362FB395980A9822">
    <w:name w:val="06FB2EE686D3459987362FB395980A98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89354F1BB84BC9875E89BE1142A0FE22">
    <w:name w:val="D289354F1BB84BC9875E89BE1142A0FE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36D6C47AFCA41A094B41410546A962A22">
    <w:name w:val="836D6C47AFCA41A094B41410546A962A22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1DF3A65F52D8470C86C62BCABDB24B3F22">
    <w:name w:val="1DF3A65F52D8470C86C62BCABDB24B3F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34BFA88A48D48BD88B0FBD0321AABAF22">
    <w:name w:val="134BFA88A48D48BD88B0FBD0321AABAF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ADD01BD0BAA4502B5CEE90C8B4DF70222">
    <w:name w:val="CADD01BD0BAA4502B5CEE90C8B4DF702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5EEEB20F5B34D7D9ECF85192353BACE22">
    <w:name w:val="75EEEB20F5B34D7D9ECF85192353BACE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A5941D2D55C45FEBE8B22F3CAB73FFA22">
    <w:name w:val="3A5941D2D55C45FEBE8B22F3CAB73FFA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8B138ABF5D544D99696E0454D8FF87D22">
    <w:name w:val="88B138ABF5D544D99696E0454D8FF87D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A974F08C62D4BBD81F5BDD505CD927422">
    <w:name w:val="7A974F08C62D4BBD81F5BDD505CD927422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D2415796CDBA4AA0A351502C43CF6C7A22">
    <w:name w:val="D2415796CDBA4AA0A351502C43CF6C7A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20B52A457F5451AB58C7085473939BC22">
    <w:name w:val="020B52A457F5451AB58C7085473939BC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5C0376686605443687D41A0513C260E122">
    <w:name w:val="5C0376686605443687D41A0513C260E1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C970D8AC53D472785F0A450AB27948A22">
    <w:name w:val="BC970D8AC53D472785F0A450AB27948A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B3224B26F5F46889EF536831E18AE3722">
    <w:name w:val="4B3224B26F5F46889EF536831E18AE37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C98B87CCAD043D68524DEB18007900522">
    <w:name w:val="DC98B87CCAD043D68524DEB180079005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CE4CD22C26E47B285FE50FC9856DF5522">
    <w:name w:val="0CE4CD22C26E47B285FE50FC9856DF5522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BC6EE3D1166C416CBEA32417FADB2F2122">
    <w:name w:val="BC6EE3D1166C416CBEA32417FADB2F21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4E9E80B12434AAAB175D67D3DBEF2B222">
    <w:name w:val="B4E9E80B12434AAAB175D67D3DBEF2B2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9E39427D6A4480B9C818360525975122">
    <w:name w:val="469E39427D6A4480B9C8183605259751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92C42B7DB9478F805E69FDE1BB2E8522">
    <w:name w:val="E492C42B7DB9478F805E69FDE1BB2E85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E3CD9BA47F24F188875E1CB9BEEFB5F22">
    <w:name w:val="1E3CD9BA47F24F188875E1CB9BEEFB5F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E03841F6D4A4E2EB7C9C1E4D73CD6F622">
    <w:name w:val="8E03841F6D4A4E2EB7C9C1E4D73CD6F6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88388866C6A4B0BB74BAB15D14BC51222">
    <w:name w:val="B88388866C6A4B0BB74BAB15D14BC51222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C47ED37C079438BBC66C5851BD1925D22">
    <w:name w:val="4C47ED37C079438BBC66C5851BD1925D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84DD45142A441E294BD0330CE141A1222">
    <w:name w:val="384DD45142A441E294BD0330CE141A12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9590122C004AF2B317541D970F67E822">
    <w:name w:val="D29590122C004AF2B317541D970F67E8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2F13D0F285B4952A91C0F1FFC3689DD22">
    <w:name w:val="B2F13D0F285B4952A91C0F1FFC3689DD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0C1EEDC19C84B8CB88DB624B309CA7222">
    <w:name w:val="30C1EEDC19C84B8CB88DB624B309CA72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4D6869E2F27452899A03445E7864D4E22">
    <w:name w:val="64D6869E2F27452899A03445E7864D4E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8C52F7957D846868FBC42E17A39E0BA22">
    <w:name w:val="28C52F7957D846868FBC42E17A39E0BA22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AF864A5AAF9B4A118D17C448ABEA9E2722">
    <w:name w:val="AF864A5AAF9B4A118D17C448ABEA9E27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4718C5F2B2C412D86B769FFB5B1762122">
    <w:name w:val="C4718C5F2B2C412D86B769FFB5B17621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4D34214B1A24A7095B86F696F0E986A22">
    <w:name w:val="F4D34214B1A24A7095B86F696F0E986A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F092CB4BA3F4BAB871745C540EE6BFF22">
    <w:name w:val="8F092CB4BA3F4BAB871745C540EE6BFF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A7C102AA256F419486B5C3335672F53E22">
    <w:name w:val="A7C102AA256F419486B5C3335672F53E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25B0C6B5C740748DCF4ACC0C0E2FE422">
    <w:name w:val="BD25B0C6B5C740748DCF4ACC0C0E2FE4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55A39CD4B7D46A0864FC752550A0F4A22">
    <w:name w:val="B55A39CD4B7D46A0864FC752550A0F4A22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945A2B905E94B4CB264E5EC7558BE1A22">
    <w:name w:val="5945A2B905E94B4CB264E5EC7558BE1A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0664A7F0C684DE6A29437227796EE8A22">
    <w:name w:val="F0664A7F0C684DE6A29437227796EE8A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F886BF7CCF546288FB2B1586A425C3222">
    <w:name w:val="FF886BF7CCF546288FB2B1586A425C32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4D281CA5B9C474B967E3C1320B0C34622">
    <w:name w:val="84D281CA5B9C474B967E3C1320B0C346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167FE8D7A3244BCA2D5DC38178734F222">
    <w:name w:val="6167FE8D7A3244BCA2D5DC38178734F2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B92089DB9D4818A13CD21C3FEC950122">
    <w:name w:val="BDB92089DB9D4818A13CD21C3FEC9501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1E0BBFA0F143139E77A314489D7F0D22">
    <w:name w:val="E41E0BBFA0F143139E77A314489D7F0D22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3A37C2ED64D54ACB8CF9F18242B7D57222">
    <w:name w:val="3A37C2ED64D54ACB8CF9F18242B7D572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BFC6E2E6496474E83667500E126277022">
    <w:name w:val="EBFC6E2E6496474E83667500E1262770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242CCDE9B1941539C09DA36F72640EF22">
    <w:name w:val="8242CCDE9B1941539C09DA36F72640EF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3C10E87F2B24ECD9C8F54ADA8D2124022">
    <w:name w:val="F3C10E87F2B24ECD9C8F54ADA8D21240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00085B61894040A5FF6A57299BA69822">
    <w:name w:val="FB00085B61894040A5FF6A57299BA698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5C3D6A510ED4F36882396FD9A3D415A22">
    <w:name w:val="15C3D6A510ED4F36882396FD9A3D415A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294AFAD310E4A65A999FB81107F07E322">
    <w:name w:val="9294AFAD310E4A65A999FB81107F07E322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19630686892454BADDA01E257114F6F22">
    <w:name w:val="419630686892454BADDA01E257114F6F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112CEF2E3CC44B085959EAB173BFB6722">
    <w:name w:val="C112CEF2E3CC44B085959EAB173BFB67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71FD75FC3694D779FA59A21B53B856522">
    <w:name w:val="271FD75FC3694D779FA59A21B53B8565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9B8B15D1FE346A4B9149E6A1813600D22">
    <w:name w:val="F9B8B15D1FE346A4B9149E6A1813600D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87025AF2765492F98D5240C335027D022">
    <w:name w:val="F87025AF2765492F98D5240C335027D0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F4A191842F440EB9FCDB7D47490495822">
    <w:name w:val="BF4A191842F440EB9FCDB7D4749049582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8BCF059FAE24D38B723189348A345DC23">
    <w:name w:val="68BCF059FAE24D38B723189348A345DC23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25711D6A6F98415AB748D678F93F4B5223">
    <w:name w:val="25711D6A6F98415AB748D678F93F4B52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898521E74CA4AC4A665777C91565A5323">
    <w:name w:val="4898521E74CA4AC4A665777C91565A53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F54E8A6A3F14036A587252711B66C0A23">
    <w:name w:val="0F54E8A6A3F14036A587252711B66C0A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81FE586FD54529AA7774771104898223">
    <w:name w:val="FB81FE586FD54529AA77747711048982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74D7865BE4F4738928AA93E1B7940C623">
    <w:name w:val="C74D7865BE4F4738928AA93E1B7940C6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11EF5089B3F41BEA8242E1E5275D9F223">
    <w:name w:val="911EF5089B3F41BEA8242E1E5275D9F2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2228C0B858444C989F9A523BB2C460623">
    <w:name w:val="C2228C0B858444C989F9A523BB2C460623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3A276C4141143D49EFA007782EA94F523">
    <w:name w:val="53A276C4141143D49EFA007782EA94F5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71580BFA054C7FAA7068F88518775B23">
    <w:name w:val="4671580BFA054C7FAA7068F88518775B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56CBFCB43C04DDE81B4214A724DEAD523">
    <w:name w:val="F56CBFCB43C04DDE81B4214A724DEAD5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7D090E138D14D3EB660095525D60E7823">
    <w:name w:val="17D090E138D14D3EB660095525D60E78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6FB2EE686D3459987362FB395980A9823">
    <w:name w:val="06FB2EE686D3459987362FB395980A98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89354F1BB84BC9875E89BE1142A0FE23">
    <w:name w:val="D289354F1BB84BC9875E89BE1142A0FE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36D6C47AFCA41A094B41410546A962A23">
    <w:name w:val="836D6C47AFCA41A094B41410546A962A23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1DF3A65F52D8470C86C62BCABDB24B3F23">
    <w:name w:val="1DF3A65F52D8470C86C62BCABDB24B3F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34BFA88A48D48BD88B0FBD0321AABAF23">
    <w:name w:val="134BFA88A48D48BD88B0FBD0321AABAF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ADD01BD0BAA4502B5CEE90C8B4DF70223">
    <w:name w:val="CADD01BD0BAA4502B5CEE90C8B4DF702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5EEEB20F5B34D7D9ECF85192353BACE23">
    <w:name w:val="75EEEB20F5B34D7D9ECF85192353BACE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A5941D2D55C45FEBE8B22F3CAB73FFA23">
    <w:name w:val="3A5941D2D55C45FEBE8B22F3CAB73FFA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8B138ABF5D544D99696E0454D8FF87D23">
    <w:name w:val="88B138ABF5D544D99696E0454D8FF87D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A974F08C62D4BBD81F5BDD505CD927423">
    <w:name w:val="7A974F08C62D4BBD81F5BDD505CD927423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D2415796CDBA4AA0A351502C43CF6C7A23">
    <w:name w:val="D2415796CDBA4AA0A351502C43CF6C7A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20B52A457F5451AB58C7085473939BC23">
    <w:name w:val="020B52A457F5451AB58C7085473939BC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5C0376686605443687D41A0513C260E123">
    <w:name w:val="5C0376686605443687D41A0513C260E1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C970D8AC53D472785F0A450AB27948A23">
    <w:name w:val="BC970D8AC53D472785F0A450AB27948A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B3224B26F5F46889EF536831E18AE3723">
    <w:name w:val="4B3224B26F5F46889EF536831E18AE37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C98B87CCAD043D68524DEB18007900523">
    <w:name w:val="DC98B87CCAD043D68524DEB180079005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CE4CD22C26E47B285FE50FC9856DF5523">
    <w:name w:val="0CE4CD22C26E47B285FE50FC9856DF5523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BC6EE3D1166C416CBEA32417FADB2F2123">
    <w:name w:val="BC6EE3D1166C416CBEA32417FADB2F21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4E9E80B12434AAAB175D67D3DBEF2B223">
    <w:name w:val="B4E9E80B12434AAAB175D67D3DBEF2B2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9E39427D6A4480B9C818360525975123">
    <w:name w:val="469E39427D6A4480B9C8183605259751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92C42B7DB9478F805E69FDE1BB2E8523">
    <w:name w:val="E492C42B7DB9478F805E69FDE1BB2E85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E3CD9BA47F24F188875E1CB9BEEFB5F23">
    <w:name w:val="1E3CD9BA47F24F188875E1CB9BEEFB5F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E03841F6D4A4E2EB7C9C1E4D73CD6F623">
    <w:name w:val="8E03841F6D4A4E2EB7C9C1E4D73CD6F6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88388866C6A4B0BB74BAB15D14BC51223">
    <w:name w:val="B88388866C6A4B0BB74BAB15D14BC51223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C47ED37C079438BBC66C5851BD1925D23">
    <w:name w:val="4C47ED37C079438BBC66C5851BD1925D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84DD45142A441E294BD0330CE141A1223">
    <w:name w:val="384DD45142A441E294BD0330CE141A12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9590122C004AF2B317541D970F67E823">
    <w:name w:val="D29590122C004AF2B317541D970F67E8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2F13D0F285B4952A91C0F1FFC3689DD23">
    <w:name w:val="B2F13D0F285B4952A91C0F1FFC3689DD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0C1EEDC19C84B8CB88DB624B309CA7223">
    <w:name w:val="30C1EEDC19C84B8CB88DB624B309CA72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4D6869E2F27452899A03445E7864D4E23">
    <w:name w:val="64D6869E2F27452899A03445E7864D4E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8C52F7957D846868FBC42E17A39E0BA23">
    <w:name w:val="28C52F7957D846868FBC42E17A39E0BA23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AF864A5AAF9B4A118D17C448ABEA9E2723">
    <w:name w:val="AF864A5AAF9B4A118D17C448ABEA9E27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4718C5F2B2C412D86B769FFB5B1762123">
    <w:name w:val="C4718C5F2B2C412D86B769FFB5B17621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4D34214B1A24A7095B86F696F0E986A23">
    <w:name w:val="F4D34214B1A24A7095B86F696F0E986A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F092CB4BA3F4BAB871745C540EE6BFF23">
    <w:name w:val="8F092CB4BA3F4BAB871745C540EE6BFF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A7C102AA256F419486B5C3335672F53E23">
    <w:name w:val="A7C102AA256F419486B5C3335672F53E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25B0C6B5C740748DCF4ACC0C0E2FE423">
    <w:name w:val="BD25B0C6B5C740748DCF4ACC0C0E2FE4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55A39CD4B7D46A0864FC752550A0F4A23">
    <w:name w:val="B55A39CD4B7D46A0864FC752550A0F4A23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945A2B905E94B4CB264E5EC7558BE1A23">
    <w:name w:val="5945A2B905E94B4CB264E5EC7558BE1A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0664A7F0C684DE6A29437227796EE8A23">
    <w:name w:val="F0664A7F0C684DE6A29437227796EE8A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F886BF7CCF546288FB2B1586A425C3223">
    <w:name w:val="FF886BF7CCF546288FB2B1586A425C32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4D281CA5B9C474B967E3C1320B0C34623">
    <w:name w:val="84D281CA5B9C474B967E3C1320B0C346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167FE8D7A3244BCA2D5DC38178734F223">
    <w:name w:val="6167FE8D7A3244BCA2D5DC38178734F2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B92089DB9D4818A13CD21C3FEC950123">
    <w:name w:val="BDB92089DB9D4818A13CD21C3FEC9501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1E0BBFA0F143139E77A314489D7F0D23">
    <w:name w:val="E41E0BBFA0F143139E77A314489D7F0D23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3A37C2ED64D54ACB8CF9F18242B7D57223">
    <w:name w:val="3A37C2ED64D54ACB8CF9F18242B7D572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BFC6E2E6496474E83667500E126277023">
    <w:name w:val="EBFC6E2E6496474E83667500E1262770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242CCDE9B1941539C09DA36F72640EF23">
    <w:name w:val="8242CCDE9B1941539C09DA36F72640EF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3C10E87F2B24ECD9C8F54ADA8D2124023">
    <w:name w:val="F3C10E87F2B24ECD9C8F54ADA8D21240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00085B61894040A5FF6A57299BA69823">
    <w:name w:val="FB00085B61894040A5FF6A57299BA698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5C3D6A510ED4F36882396FD9A3D415A23">
    <w:name w:val="15C3D6A510ED4F36882396FD9A3D415A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294AFAD310E4A65A999FB81107F07E323">
    <w:name w:val="9294AFAD310E4A65A999FB81107F07E323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19630686892454BADDA01E257114F6F23">
    <w:name w:val="419630686892454BADDA01E257114F6F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112CEF2E3CC44B085959EAB173BFB6723">
    <w:name w:val="C112CEF2E3CC44B085959EAB173BFB67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71FD75FC3694D779FA59A21B53B856523">
    <w:name w:val="271FD75FC3694D779FA59A21B53B8565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9B8B15D1FE346A4B9149E6A1813600D23">
    <w:name w:val="F9B8B15D1FE346A4B9149E6A1813600D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87025AF2765492F98D5240C335027D023">
    <w:name w:val="F87025AF2765492F98D5240C335027D0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F4A191842F440EB9FCDB7D47490495823">
    <w:name w:val="BF4A191842F440EB9FCDB7D4749049582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8BCF059FAE24D38B723189348A345DC24">
    <w:name w:val="68BCF059FAE24D38B723189348A345DC24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25711D6A6F98415AB748D678F93F4B5224">
    <w:name w:val="25711D6A6F98415AB748D678F93F4B52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898521E74CA4AC4A665777C91565A5324">
    <w:name w:val="4898521E74CA4AC4A665777C91565A53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F54E8A6A3F14036A587252711B66C0A24">
    <w:name w:val="0F54E8A6A3F14036A587252711B66C0A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81FE586FD54529AA7774771104898224">
    <w:name w:val="FB81FE586FD54529AA77747711048982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74D7865BE4F4738928AA93E1B7940C624">
    <w:name w:val="C74D7865BE4F4738928AA93E1B7940C6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11EF5089B3F41BEA8242E1E5275D9F224">
    <w:name w:val="911EF5089B3F41BEA8242E1E5275D9F2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2228C0B858444C989F9A523BB2C460624">
    <w:name w:val="C2228C0B858444C989F9A523BB2C460624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3A276C4141143D49EFA007782EA94F524">
    <w:name w:val="53A276C4141143D49EFA007782EA94F5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71580BFA054C7FAA7068F88518775B24">
    <w:name w:val="4671580BFA054C7FAA7068F88518775B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56CBFCB43C04DDE81B4214A724DEAD524">
    <w:name w:val="F56CBFCB43C04DDE81B4214A724DEAD5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7D090E138D14D3EB660095525D60E7824">
    <w:name w:val="17D090E138D14D3EB660095525D60E78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6FB2EE686D3459987362FB395980A9824">
    <w:name w:val="06FB2EE686D3459987362FB395980A98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89354F1BB84BC9875E89BE1142A0FE24">
    <w:name w:val="D289354F1BB84BC9875E89BE1142A0FE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36D6C47AFCA41A094B41410546A962A24">
    <w:name w:val="836D6C47AFCA41A094B41410546A962A24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1DF3A65F52D8470C86C62BCABDB24B3F24">
    <w:name w:val="1DF3A65F52D8470C86C62BCABDB24B3F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34BFA88A48D48BD88B0FBD0321AABAF24">
    <w:name w:val="134BFA88A48D48BD88B0FBD0321AABAF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ADD01BD0BAA4502B5CEE90C8B4DF70224">
    <w:name w:val="CADD01BD0BAA4502B5CEE90C8B4DF702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5EEEB20F5B34D7D9ECF85192353BACE24">
    <w:name w:val="75EEEB20F5B34D7D9ECF85192353BACE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A5941D2D55C45FEBE8B22F3CAB73FFA24">
    <w:name w:val="3A5941D2D55C45FEBE8B22F3CAB73FFA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8B138ABF5D544D99696E0454D8FF87D24">
    <w:name w:val="88B138ABF5D544D99696E0454D8FF87D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A974F08C62D4BBD81F5BDD505CD927424">
    <w:name w:val="7A974F08C62D4BBD81F5BDD505CD927424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D2415796CDBA4AA0A351502C43CF6C7A24">
    <w:name w:val="D2415796CDBA4AA0A351502C43CF6C7A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20B52A457F5451AB58C7085473939BC24">
    <w:name w:val="020B52A457F5451AB58C7085473939BC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5C0376686605443687D41A0513C260E124">
    <w:name w:val="5C0376686605443687D41A0513C260E1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C970D8AC53D472785F0A450AB27948A24">
    <w:name w:val="BC970D8AC53D472785F0A450AB27948A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B3224B26F5F46889EF536831E18AE3724">
    <w:name w:val="4B3224B26F5F46889EF536831E18AE37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C98B87CCAD043D68524DEB18007900524">
    <w:name w:val="DC98B87CCAD043D68524DEB180079005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CE4CD22C26E47B285FE50FC9856DF5524">
    <w:name w:val="0CE4CD22C26E47B285FE50FC9856DF5524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BC6EE3D1166C416CBEA32417FADB2F2124">
    <w:name w:val="BC6EE3D1166C416CBEA32417FADB2F21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4E9E80B12434AAAB175D67D3DBEF2B224">
    <w:name w:val="B4E9E80B12434AAAB175D67D3DBEF2B2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9E39427D6A4480B9C818360525975124">
    <w:name w:val="469E39427D6A4480B9C8183605259751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92C42B7DB9478F805E69FDE1BB2E8524">
    <w:name w:val="E492C42B7DB9478F805E69FDE1BB2E85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E3CD9BA47F24F188875E1CB9BEEFB5F24">
    <w:name w:val="1E3CD9BA47F24F188875E1CB9BEEFB5F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E03841F6D4A4E2EB7C9C1E4D73CD6F624">
    <w:name w:val="8E03841F6D4A4E2EB7C9C1E4D73CD6F6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88388866C6A4B0BB74BAB15D14BC51224">
    <w:name w:val="B88388866C6A4B0BB74BAB15D14BC51224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C47ED37C079438BBC66C5851BD1925D24">
    <w:name w:val="4C47ED37C079438BBC66C5851BD1925D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84DD45142A441E294BD0330CE141A1224">
    <w:name w:val="384DD45142A441E294BD0330CE141A12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9590122C004AF2B317541D970F67E824">
    <w:name w:val="D29590122C004AF2B317541D970F67E8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2F13D0F285B4952A91C0F1FFC3689DD24">
    <w:name w:val="B2F13D0F285B4952A91C0F1FFC3689DD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0C1EEDC19C84B8CB88DB624B309CA7224">
    <w:name w:val="30C1EEDC19C84B8CB88DB624B309CA72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4D6869E2F27452899A03445E7864D4E24">
    <w:name w:val="64D6869E2F27452899A03445E7864D4E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8C52F7957D846868FBC42E17A39E0BA24">
    <w:name w:val="28C52F7957D846868FBC42E17A39E0BA24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AF864A5AAF9B4A118D17C448ABEA9E2724">
    <w:name w:val="AF864A5AAF9B4A118D17C448ABEA9E27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4718C5F2B2C412D86B769FFB5B1762124">
    <w:name w:val="C4718C5F2B2C412D86B769FFB5B17621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4D34214B1A24A7095B86F696F0E986A24">
    <w:name w:val="F4D34214B1A24A7095B86F696F0E986A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F092CB4BA3F4BAB871745C540EE6BFF24">
    <w:name w:val="8F092CB4BA3F4BAB871745C540EE6BFF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A7C102AA256F419486B5C3335672F53E24">
    <w:name w:val="A7C102AA256F419486B5C3335672F53E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25B0C6B5C740748DCF4ACC0C0E2FE424">
    <w:name w:val="BD25B0C6B5C740748DCF4ACC0C0E2FE4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55A39CD4B7D46A0864FC752550A0F4A24">
    <w:name w:val="B55A39CD4B7D46A0864FC752550A0F4A24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945A2B905E94B4CB264E5EC7558BE1A24">
    <w:name w:val="5945A2B905E94B4CB264E5EC7558BE1A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0664A7F0C684DE6A29437227796EE8A24">
    <w:name w:val="F0664A7F0C684DE6A29437227796EE8A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F886BF7CCF546288FB2B1586A425C3224">
    <w:name w:val="FF886BF7CCF546288FB2B1586A425C32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4D281CA5B9C474B967E3C1320B0C34624">
    <w:name w:val="84D281CA5B9C474B967E3C1320B0C346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167FE8D7A3244BCA2D5DC38178734F224">
    <w:name w:val="6167FE8D7A3244BCA2D5DC38178734F2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B92089DB9D4818A13CD21C3FEC950124">
    <w:name w:val="BDB92089DB9D4818A13CD21C3FEC9501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1E0BBFA0F143139E77A314489D7F0D24">
    <w:name w:val="E41E0BBFA0F143139E77A314489D7F0D24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3A37C2ED64D54ACB8CF9F18242B7D57224">
    <w:name w:val="3A37C2ED64D54ACB8CF9F18242B7D572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BFC6E2E6496474E83667500E126277024">
    <w:name w:val="EBFC6E2E6496474E83667500E1262770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242CCDE9B1941539C09DA36F72640EF24">
    <w:name w:val="8242CCDE9B1941539C09DA36F72640EF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3C10E87F2B24ECD9C8F54ADA8D2124024">
    <w:name w:val="F3C10E87F2B24ECD9C8F54ADA8D21240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00085B61894040A5FF6A57299BA69824">
    <w:name w:val="FB00085B61894040A5FF6A57299BA698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5C3D6A510ED4F36882396FD9A3D415A24">
    <w:name w:val="15C3D6A510ED4F36882396FD9A3D415A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294AFAD310E4A65A999FB81107F07E324">
    <w:name w:val="9294AFAD310E4A65A999FB81107F07E324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19630686892454BADDA01E257114F6F24">
    <w:name w:val="419630686892454BADDA01E257114F6F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112CEF2E3CC44B085959EAB173BFB6724">
    <w:name w:val="C112CEF2E3CC44B085959EAB173BFB67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71FD75FC3694D779FA59A21B53B856524">
    <w:name w:val="271FD75FC3694D779FA59A21B53B8565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9B8B15D1FE346A4B9149E6A1813600D24">
    <w:name w:val="F9B8B15D1FE346A4B9149E6A1813600D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87025AF2765492F98D5240C335027D024">
    <w:name w:val="F87025AF2765492F98D5240C335027D0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F4A191842F440EB9FCDB7D47490495824">
    <w:name w:val="BF4A191842F440EB9FCDB7D47490495824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8BCF059FAE24D38B723189348A345DC25">
    <w:name w:val="68BCF059FAE24D38B723189348A345DC25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25711D6A6F98415AB748D678F93F4B5225">
    <w:name w:val="25711D6A6F98415AB748D678F93F4B52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898521E74CA4AC4A665777C91565A5325">
    <w:name w:val="4898521E74CA4AC4A665777C91565A53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F54E8A6A3F14036A587252711B66C0A25">
    <w:name w:val="0F54E8A6A3F14036A587252711B66C0A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81FE586FD54529AA7774771104898225">
    <w:name w:val="FB81FE586FD54529AA77747711048982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74D7865BE4F4738928AA93E1B7940C625">
    <w:name w:val="C74D7865BE4F4738928AA93E1B7940C6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11EF5089B3F41BEA8242E1E5275D9F225">
    <w:name w:val="911EF5089B3F41BEA8242E1E5275D9F2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2228C0B858444C989F9A523BB2C460625">
    <w:name w:val="C2228C0B858444C989F9A523BB2C460625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3A276C4141143D49EFA007782EA94F525">
    <w:name w:val="53A276C4141143D49EFA007782EA94F5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71580BFA054C7FAA7068F88518775B25">
    <w:name w:val="4671580BFA054C7FAA7068F88518775B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56CBFCB43C04DDE81B4214A724DEAD525">
    <w:name w:val="F56CBFCB43C04DDE81B4214A724DEAD5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7D090E138D14D3EB660095525D60E7825">
    <w:name w:val="17D090E138D14D3EB660095525D60E78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6FB2EE686D3459987362FB395980A9825">
    <w:name w:val="06FB2EE686D3459987362FB395980A98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89354F1BB84BC9875E89BE1142A0FE25">
    <w:name w:val="D289354F1BB84BC9875E89BE1142A0FE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36D6C47AFCA41A094B41410546A962A25">
    <w:name w:val="836D6C47AFCA41A094B41410546A962A25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1DF3A65F52D8470C86C62BCABDB24B3F25">
    <w:name w:val="1DF3A65F52D8470C86C62BCABDB24B3F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34BFA88A48D48BD88B0FBD0321AABAF25">
    <w:name w:val="134BFA88A48D48BD88B0FBD0321AABAF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ADD01BD0BAA4502B5CEE90C8B4DF70225">
    <w:name w:val="CADD01BD0BAA4502B5CEE90C8B4DF702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5EEEB20F5B34D7D9ECF85192353BACE25">
    <w:name w:val="75EEEB20F5B34D7D9ECF85192353BACE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A5941D2D55C45FEBE8B22F3CAB73FFA25">
    <w:name w:val="3A5941D2D55C45FEBE8B22F3CAB73FFA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8B138ABF5D544D99696E0454D8FF87D25">
    <w:name w:val="88B138ABF5D544D99696E0454D8FF87D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A974F08C62D4BBD81F5BDD505CD927425">
    <w:name w:val="7A974F08C62D4BBD81F5BDD505CD927425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D2415796CDBA4AA0A351502C43CF6C7A25">
    <w:name w:val="D2415796CDBA4AA0A351502C43CF6C7A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20B52A457F5451AB58C7085473939BC25">
    <w:name w:val="020B52A457F5451AB58C7085473939BC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5C0376686605443687D41A0513C260E125">
    <w:name w:val="5C0376686605443687D41A0513C260E1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C970D8AC53D472785F0A450AB27948A25">
    <w:name w:val="BC970D8AC53D472785F0A450AB27948A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B3224B26F5F46889EF536831E18AE3725">
    <w:name w:val="4B3224B26F5F46889EF536831E18AE37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C98B87CCAD043D68524DEB18007900525">
    <w:name w:val="DC98B87CCAD043D68524DEB180079005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CE4CD22C26E47B285FE50FC9856DF5525">
    <w:name w:val="0CE4CD22C26E47B285FE50FC9856DF5525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BC6EE3D1166C416CBEA32417FADB2F2125">
    <w:name w:val="BC6EE3D1166C416CBEA32417FADB2F21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4E9E80B12434AAAB175D67D3DBEF2B225">
    <w:name w:val="B4E9E80B12434AAAB175D67D3DBEF2B2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9E39427D6A4480B9C818360525975125">
    <w:name w:val="469E39427D6A4480B9C8183605259751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92C42B7DB9478F805E69FDE1BB2E8525">
    <w:name w:val="E492C42B7DB9478F805E69FDE1BB2E85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E3CD9BA47F24F188875E1CB9BEEFB5F25">
    <w:name w:val="1E3CD9BA47F24F188875E1CB9BEEFB5F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E03841F6D4A4E2EB7C9C1E4D73CD6F625">
    <w:name w:val="8E03841F6D4A4E2EB7C9C1E4D73CD6F6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88388866C6A4B0BB74BAB15D14BC51225">
    <w:name w:val="B88388866C6A4B0BB74BAB15D14BC51225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C47ED37C079438BBC66C5851BD1925D25">
    <w:name w:val="4C47ED37C079438BBC66C5851BD1925D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84DD45142A441E294BD0330CE141A1225">
    <w:name w:val="384DD45142A441E294BD0330CE141A12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9590122C004AF2B317541D970F67E825">
    <w:name w:val="D29590122C004AF2B317541D970F67E8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2F13D0F285B4952A91C0F1FFC3689DD25">
    <w:name w:val="B2F13D0F285B4952A91C0F1FFC3689DD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0C1EEDC19C84B8CB88DB624B309CA7225">
    <w:name w:val="30C1EEDC19C84B8CB88DB624B309CA72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4D6869E2F27452899A03445E7864D4E25">
    <w:name w:val="64D6869E2F27452899A03445E7864D4E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8C52F7957D846868FBC42E17A39E0BA25">
    <w:name w:val="28C52F7957D846868FBC42E17A39E0BA25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AF864A5AAF9B4A118D17C448ABEA9E2725">
    <w:name w:val="AF864A5AAF9B4A118D17C448ABEA9E27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4718C5F2B2C412D86B769FFB5B1762125">
    <w:name w:val="C4718C5F2B2C412D86B769FFB5B17621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4D34214B1A24A7095B86F696F0E986A25">
    <w:name w:val="F4D34214B1A24A7095B86F696F0E986A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F092CB4BA3F4BAB871745C540EE6BFF25">
    <w:name w:val="8F092CB4BA3F4BAB871745C540EE6BFF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A7C102AA256F419486B5C3335672F53E25">
    <w:name w:val="A7C102AA256F419486B5C3335672F53E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25B0C6B5C740748DCF4ACC0C0E2FE425">
    <w:name w:val="BD25B0C6B5C740748DCF4ACC0C0E2FE4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55A39CD4B7D46A0864FC752550A0F4A25">
    <w:name w:val="B55A39CD4B7D46A0864FC752550A0F4A25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945A2B905E94B4CB264E5EC7558BE1A25">
    <w:name w:val="5945A2B905E94B4CB264E5EC7558BE1A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0664A7F0C684DE6A29437227796EE8A25">
    <w:name w:val="F0664A7F0C684DE6A29437227796EE8A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F886BF7CCF546288FB2B1586A425C3225">
    <w:name w:val="FF886BF7CCF546288FB2B1586A425C32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4D281CA5B9C474B967E3C1320B0C34625">
    <w:name w:val="84D281CA5B9C474B967E3C1320B0C346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167FE8D7A3244BCA2D5DC38178734F225">
    <w:name w:val="6167FE8D7A3244BCA2D5DC38178734F2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B92089DB9D4818A13CD21C3FEC950125">
    <w:name w:val="BDB92089DB9D4818A13CD21C3FEC9501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1E0BBFA0F143139E77A314489D7F0D25">
    <w:name w:val="E41E0BBFA0F143139E77A314489D7F0D25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3A37C2ED64D54ACB8CF9F18242B7D57225">
    <w:name w:val="3A37C2ED64D54ACB8CF9F18242B7D572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BFC6E2E6496474E83667500E126277025">
    <w:name w:val="EBFC6E2E6496474E83667500E1262770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242CCDE9B1941539C09DA36F72640EF25">
    <w:name w:val="8242CCDE9B1941539C09DA36F72640EF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3C10E87F2B24ECD9C8F54ADA8D2124025">
    <w:name w:val="F3C10E87F2B24ECD9C8F54ADA8D21240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00085B61894040A5FF6A57299BA69825">
    <w:name w:val="FB00085B61894040A5FF6A57299BA698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5C3D6A510ED4F36882396FD9A3D415A25">
    <w:name w:val="15C3D6A510ED4F36882396FD9A3D415A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294AFAD310E4A65A999FB81107F07E325">
    <w:name w:val="9294AFAD310E4A65A999FB81107F07E325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19630686892454BADDA01E257114F6F25">
    <w:name w:val="419630686892454BADDA01E257114F6F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112CEF2E3CC44B085959EAB173BFB6725">
    <w:name w:val="C112CEF2E3CC44B085959EAB173BFB67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71FD75FC3694D779FA59A21B53B856525">
    <w:name w:val="271FD75FC3694D779FA59A21B53B8565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9B8B15D1FE346A4B9149E6A1813600D25">
    <w:name w:val="F9B8B15D1FE346A4B9149E6A1813600D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87025AF2765492F98D5240C335027D025">
    <w:name w:val="F87025AF2765492F98D5240C335027D0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F4A191842F440EB9FCDB7D47490495825">
    <w:name w:val="BF4A191842F440EB9FCDB7D47490495825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8BCF059FAE24D38B723189348A345DC26">
    <w:name w:val="68BCF059FAE24D38B723189348A345DC26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25711D6A6F98415AB748D678F93F4B5226">
    <w:name w:val="25711D6A6F98415AB748D678F93F4B52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898521E74CA4AC4A665777C91565A5326">
    <w:name w:val="4898521E74CA4AC4A665777C91565A53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F54E8A6A3F14036A587252711B66C0A26">
    <w:name w:val="0F54E8A6A3F14036A587252711B66C0A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81FE586FD54529AA7774771104898226">
    <w:name w:val="FB81FE586FD54529AA77747711048982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74D7865BE4F4738928AA93E1B7940C626">
    <w:name w:val="C74D7865BE4F4738928AA93E1B7940C6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11EF5089B3F41BEA8242E1E5275D9F226">
    <w:name w:val="911EF5089B3F41BEA8242E1E5275D9F2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2228C0B858444C989F9A523BB2C460626">
    <w:name w:val="C2228C0B858444C989F9A523BB2C460626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3A276C4141143D49EFA007782EA94F526">
    <w:name w:val="53A276C4141143D49EFA007782EA94F5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71580BFA054C7FAA7068F88518775B26">
    <w:name w:val="4671580BFA054C7FAA7068F88518775B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56CBFCB43C04DDE81B4214A724DEAD526">
    <w:name w:val="F56CBFCB43C04DDE81B4214A724DEAD5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7D090E138D14D3EB660095525D60E7826">
    <w:name w:val="17D090E138D14D3EB660095525D60E78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6FB2EE686D3459987362FB395980A9826">
    <w:name w:val="06FB2EE686D3459987362FB395980A98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89354F1BB84BC9875E89BE1142A0FE26">
    <w:name w:val="D289354F1BB84BC9875E89BE1142A0FE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36D6C47AFCA41A094B41410546A962A26">
    <w:name w:val="836D6C47AFCA41A094B41410546A962A26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1DF3A65F52D8470C86C62BCABDB24B3F26">
    <w:name w:val="1DF3A65F52D8470C86C62BCABDB24B3F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34BFA88A48D48BD88B0FBD0321AABAF26">
    <w:name w:val="134BFA88A48D48BD88B0FBD0321AABAF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ADD01BD0BAA4502B5CEE90C8B4DF70226">
    <w:name w:val="CADD01BD0BAA4502B5CEE90C8B4DF702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5EEEB20F5B34D7D9ECF85192353BACE26">
    <w:name w:val="75EEEB20F5B34D7D9ECF85192353BACE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A5941D2D55C45FEBE8B22F3CAB73FFA26">
    <w:name w:val="3A5941D2D55C45FEBE8B22F3CAB73FFA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8B138ABF5D544D99696E0454D8FF87D26">
    <w:name w:val="88B138ABF5D544D99696E0454D8FF87D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A974F08C62D4BBD81F5BDD505CD927426">
    <w:name w:val="7A974F08C62D4BBD81F5BDD505CD927426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D2415796CDBA4AA0A351502C43CF6C7A26">
    <w:name w:val="D2415796CDBA4AA0A351502C43CF6C7A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20B52A457F5451AB58C7085473939BC26">
    <w:name w:val="020B52A457F5451AB58C7085473939BC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5C0376686605443687D41A0513C260E126">
    <w:name w:val="5C0376686605443687D41A0513C260E1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C970D8AC53D472785F0A450AB27948A26">
    <w:name w:val="BC970D8AC53D472785F0A450AB27948A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B3224B26F5F46889EF536831E18AE3726">
    <w:name w:val="4B3224B26F5F46889EF536831E18AE37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C98B87CCAD043D68524DEB18007900526">
    <w:name w:val="DC98B87CCAD043D68524DEB180079005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CE4CD22C26E47B285FE50FC9856DF5526">
    <w:name w:val="0CE4CD22C26E47B285FE50FC9856DF5526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BC6EE3D1166C416CBEA32417FADB2F2126">
    <w:name w:val="BC6EE3D1166C416CBEA32417FADB2F21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4E9E80B12434AAAB175D67D3DBEF2B226">
    <w:name w:val="B4E9E80B12434AAAB175D67D3DBEF2B2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9E39427D6A4480B9C818360525975126">
    <w:name w:val="469E39427D6A4480B9C8183605259751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92C42B7DB9478F805E69FDE1BB2E8526">
    <w:name w:val="E492C42B7DB9478F805E69FDE1BB2E85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E3CD9BA47F24F188875E1CB9BEEFB5F26">
    <w:name w:val="1E3CD9BA47F24F188875E1CB9BEEFB5F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E03841F6D4A4E2EB7C9C1E4D73CD6F626">
    <w:name w:val="8E03841F6D4A4E2EB7C9C1E4D73CD6F6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88388866C6A4B0BB74BAB15D14BC51226">
    <w:name w:val="B88388866C6A4B0BB74BAB15D14BC51226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C47ED37C079438BBC66C5851BD1925D26">
    <w:name w:val="4C47ED37C079438BBC66C5851BD1925D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84DD45142A441E294BD0330CE141A1226">
    <w:name w:val="384DD45142A441E294BD0330CE141A12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9590122C004AF2B317541D970F67E826">
    <w:name w:val="D29590122C004AF2B317541D970F67E8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2F13D0F285B4952A91C0F1FFC3689DD26">
    <w:name w:val="B2F13D0F285B4952A91C0F1FFC3689DD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0C1EEDC19C84B8CB88DB624B309CA7226">
    <w:name w:val="30C1EEDC19C84B8CB88DB624B309CA72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4D6869E2F27452899A03445E7864D4E26">
    <w:name w:val="64D6869E2F27452899A03445E7864D4E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8C52F7957D846868FBC42E17A39E0BA26">
    <w:name w:val="28C52F7957D846868FBC42E17A39E0BA26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AF864A5AAF9B4A118D17C448ABEA9E2726">
    <w:name w:val="AF864A5AAF9B4A118D17C448ABEA9E27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4718C5F2B2C412D86B769FFB5B1762126">
    <w:name w:val="C4718C5F2B2C412D86B769FFB5B17621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4D34214B1A24A7095B86F696F0E986A26">
    <w:name w:val="F4D34214B1A24A7095B86F696F0E986A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F092CB4BA3F4BAB871745C540EE6BFF26">
    <w:name w:val="8F092CB4BA3F4BAB871745C540EE6BFF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A7C102AA256F419486B5C3335672F53E26">
    <w:name w:val="A7C102AA256F419486B5C3335672F53E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25B0C6B5C740748DCF4ACC0C0E2FE426">
    <w:name w:val="BD25B0C6B5C740748DCF4ACC0C0E2FE4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55A39CD4B7D46A0864FC752550A0F4A26">
    <w:name w:val="B55A39CD4B7D46A0864FC752550A0F4A26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945A2B905E94B4CB264E5EC7558BE1A26">
    <w:name w:val="5945A2B905E94B4CB264E5EC7558BE1A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0664A7F0C684DE6A29437227796EE8A26">
    <w:name w:val="F0664A7F0C684DE6A29437227796EE8A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F886BF7CCF546288FB2B1586A425C3226">
    <w:name w:val="FF886BF7CCF546288FB2B1586A425C32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4D281CA5B9C474B967E3C1320B0C34626">
    <w:name w:val="84D281CA5B9C474B967E3C1320B0C346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167FE8D7A3244BCA2D5DC38178734F226">
    <w:name w:val="6167FE8D7A3244BCA2D5DC38178734F2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B92089DB9D4818A13CD21C3FEC950126">
    <w:name w:val="BDB92089DB9D4818A13CD21C3FEC9501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1E0BBFA0F143139E77A314489D7F0D26">
    <w:name w:val="E41E0BBFA0F143139E77A314489D7F0D26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3A37C2ED64D54ACB8CF9F18242B7D57226">
    <w:name w:val="3A37C2ED64D54ACB8CF9F18242B7D572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BFC6E2E6496474E83667500E126277026">
    <w:name w:val="EBFC6E2E6496474E83667500E1262770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242CCDE9B1941539C09DA36F72640EF26">
    <w:name w:val="8242CCDE9B1941539C09DA36F72640EF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3C10E87F2B24ECD9C8F54ADA8D2124026">
    <w:name w:val="F3C10E87F2B24ECD9C8F54ADA8D21240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00085B61894040A5FF6A57299BA69826">
    <w:name w:val="FB00085B61894040A5FF6A57299BA698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5C3D6A510ED4F36882396FD9A3D415A26">
    <w:name w:val="15C3D6A510ED4F36882396FD9A3D415A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294AFAD310E4A65A999FB81107F07E326">
    <w:name w:val="9294AFAD310E4A65A999FB81107F07E326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19630686892454BADDA01E257114F6F26">
    <w:name w:val="419630686892454BADDA01E257114F6F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112CEF2E3CC44B085959EAB173BFB6726">
    <w:name w:val="C112CEF2E3CC44B085959EAB173BFB67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71FD75FC3694D779FA59A21B53B856526">
    <w:name w:val="271FD75FC3694D779FA59A21B53B8565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9B8B15D1FE346A4B9149E6A1813600D26">
    <w:name w:val="F9B8B15D1FE346A4B9149E6A1813600D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87025AF2765492F98D5240C335027D026">
    <w:name w:val="F87025AF2765492F98D5240C335027D0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F4A191842F440EB9FCDB7D47490495826">
    <w:name w:val="BF4A191842F440EB9FCDB7D47490495826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8BCF059FAE24D38B723189348A345DC27">
    <w:name w:val="68BCF059FAE24D38B723189348A345DC27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25711D6A6F98415AB748D678F93F4B5227">
    <w:name w:val="25711D6A6F98415AB748D678F93F4B52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898521E74CA4AC4A665777C91565A5327">
    <w:name w:val="4898521E74CA4AC4A665777C91565A53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F54E8A6A3F14036A587252711B66C0A27">
    <w:name w:val="0F54E8A6A3F14036A587252711B66C0A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81FE586FD54529AA7774771104898227">
    <w:name w:val="FB81FE586FD54529AA77747711048982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74D7865BE4F4738928AA93E1B7940C627">
    <w:name w:val="C74D7865BE4F4738928AA93E1B7940C6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11EF5089B3F41BEA8242E1E5275D9F227">
    <w:name w:val="911EF5089B3F41BEA8242E1E5275D9F2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2228C0B858444C989F9A523BB2C460627">
    <w:name w:val="C2228C0B858444C989F9A523BB2C460627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3A276C4141143D49EFA007782EA94F527">
    <w:name w:val="53A276C4141143D49EFA007782EA94F5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71580BFA054C7FAA7068F88518775B27">
    <w:name w:val="4671580BFA054C7FAA7068F88518775B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56CBFCB43C04DDE81B4214A724DEAD527">
    <w:name w:val="F56CBFCB43C04DDE81B4214A724DEAD5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7D090E138D14D3EB660095525D60E7827">
    <w:name w:val="17D090E138D14D3EB660095525D60E78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6FB2EE686D3459987362FB395980A9827">
    <w:name w:val="06FB2EE686D3459987362FB395980A98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89354F1BB84BC9875E89BE1142A0FE27">
    <w:name w:val="D289354F1BB84BC9875E89BE1142A0FE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36D6C47AFCA41A094B41410546A962A27">
    <w:name w:val="836D6C47AFCA41A094B41410546A962A27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1DF3A65F52D8470C86C62BCABDB24B3F27">
    <w:name w:val="1DF3A65F52D8470C86C62BCABDB24B3F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34BFA88A48D48BD88B0FBD0321AABAF27">
    <w:name w:val="134BFA88A48D48BD88B0FBD0321AABAF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ADD01BD0BAA4502B5CEE90C8B4DF70227">
    <w:name w:val="CADD01BD0BAA4502B5CEE90C8B4DF702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5EEEB20F5B34D7D9ECF85192353BACE27">
    <w:name w:val="75EEEB20F5B34D7D9ECF85192353BACE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A5941D2D55C45FEBE8B22F3CAB73FFA27">
    <w:name w:val="3A5941D2D55C45FEBE8B22F3CAB73FFA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8B138ABF5D544D99696E0454D8FF87D27">
    <w:name w:val="88B138ABF5D544D99696E0454D8FF87D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A974F08C62D4BBD81F5BDD505CD927427">
    <w:name w:val="7A974F08C62D4BBD81F5BDD505CD927427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D2415796CDBA4AA0A351502C43CF6C7A27">
    <w:name w:val="D2415796CDBA4AA0A351502C43CF6C7A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20B52A457F5451AB58C7085473939BC27">
    <w:name w:val="020B52A457F5451AB58C7085473939BC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5C0376686605443687D41A0513C260E127">
    <w:name w:val="5C0376686605443687D41A0513C260E1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C970D8AC53D472785F0A450AB27948A27">
    <w:name w:val="BC970D8AC53D472785F0A450AB27948A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B3224B26F5F46889EF536831E18AE3727">
    <w:name w:val="4B3224B26F5F46889EF536831E18AE37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C98B87CCAD043D68524DEB18007900527">
    <w:name w:val="DC98B87CCAD043D68524DEB180079005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CE4CD22C26E47B285FE50FC9856DF5527">
    <w:name w:val="0CE4CD22C26E47B285FE50FC9856DF5527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BC6EE3D1166C416CBEA32417FADB2F2127">
    <w:name w:val="BC6EE3D1166C416CBEA32417FADB2F21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4E9E80B12434AAAB175D67D3DBEF2B227">
    <w:name w:val="B4E9E80B12434AAAB175D67D3DBEF2B2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9E39427D6A4480B9C818360525975127">
    <w:name w:val="469E39427D6A4480B9C8183605259751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92C42B7DB9478F805E69FDE1BB2E8527">
    <w:name w:val="E492C42B7DB9478F805E69FDE1BB2E85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E3CD9BA47F24F188875E1CB9BEEFB5F27">
    <w:name w:val="1E3CD9BA47F24F188875E1CB9BEEFB5F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E03841F6D4A4E2EB7C9C1E4D73CD6F627">
    <w:name w:val="8E03841F6D4A4E2EB7C9C1E4D73CD6F6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88388866C6A4B0BB74BAB15D14BC51227">
    <w:name w:val="B88388866C6A4B0BB74BAB15D14BC51227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C47ED37C079438BBC66C5851BD1925D27">
    <w:name w:val="4C47ED37C079438BBC66C5851BD1925D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84DD45142A441E294BD0330CE141A1227">
    <w:name w:val="384DD45142A441E294BD0330CE141A12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9590122C004AF2B317541D970F67E827">
    <w:name w:val="D29590122C004AF2B317541D970F67E8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2F13D0F285B4952A91C0F1FFC3689DD27">
    <w:name w:val="B2F13D0F285B4952A91C0F1FFC3689DD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0C1EEDC19C84B8CB88DB624B309CA7227">
    <w:name w:val="30C1EEDC19C84B8CB88DB624B309CA72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4D6869E2F27452899A03445E7864D4E27">
    <w:name w:val="64D6869E2F27452899A03445E7864D4E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8C52F7957D846868FBC42E17A39E0BA27">
    <w:name w:val="28C52F7957D846868FBC42E17A39E0BA27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AF864A5AAF9B4A118D17C448ABEA9E2727">
    <w:name w:val="AF864A5AAF9B4A118D17C448ABEA9E27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4718C5F2B2C412D86B769FFB5B1762127">
    <w:name w:val="C4718C5F2B2C412D86B769FFB5B17621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4D34214B1A24A7095B86F696F0E986A27">
    <w:name w:val="F4D34214B1A24A7095B86F696F0E986A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F092CB4BA3F4BAB871745C540EE6BFF27">
    <w:name w:val="8F092CB4BA3F4BAB871745C540EE6BFF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A7C102AA256F419486B5C3335672F53E27">
    <w:name w:val="A7C102AA256F419486B5C3335672F53E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25B0C6B5C740748DCF4ACC0C0E2FE427">
    <w:name w:val="BD25B0C6B5C740748DCF4ACC0C0E2FE4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55A39CD4B7D46A0864FC752550A0F4A27">
    <w:name w:val="B55A39CD4B7D46A0864FC752550A0F4A27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945A2B905E94B4CB264E5EC7558BE1A27">
    <w:name w:val="5945A2B905E94B4CB264E5EC7558BE1A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0664A7F0C684DE6A29437227796EE8A27">
    <w:name w:val="F0664A7F0C684DE6A29437227796EE8A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F886BF7CCF546288FB2B1586A425C3227">
    <w:name w:val="FF886BF7CCF546288FB2B1586A425C32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4D281CA5B9C474B967E3C1320B0C34627">
    <w:name w:val="84D281CA5B9C474B967E3C1320B0C346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167FE8D7A3244BCA2D5DC38178734F227">
    <w:name w:val="6167FE8D7A3244BCA2D5DC38178734F2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B92089DB9D4818A13CD21C3FEC950127">
    <w:name w:val="BDB92089DB9D4818A13CD21C3FEC9501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1E0BBFA0F143139E77A314489D7F0D27">
    <w:name w:val="E41E0BBFA0F143139E77A314489D7F0D27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3A37C2ED64D54ACB8CF9F18242B7D57227">
    <w:name w:val="3A37C2ED64D54ACB8CF9F18242B7D572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BFC6E2E6496474E83667500E126277027">
    <w:name w:val="EBFC6E2E6496474E83667500E1262770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242CCDE9B1941539C09DA36F72640EF27">
    <w:name w:val="8242CCDE9B1941539C09DA36F72640EF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3C10E87F2B24ECD9C8F54ADA8D2124027">
    <w:name w:val="F3C10E87F2B24ECD9C8F54ADA8D21240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00085B61894040A5FF6A57299BA69827">
    <w:name w:val="FB00085B61894040A5FF6A57299BA698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5C3D6A510ED4F36882396FD9A3D415A27">
    <w:name w:val="15C3D6A510ED4F36882396FD9A3D415A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294AFAD310E4A65A999FB81107F07E327">
    <w:name w:val="9294AFAD310E4A65A999FB81107F07E327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19630686892454BADDA01E257114F6F27">
    <w:name w:val="419630686892454BADDA01E257114F6F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112CEF2E3CC44B085959EAB173BFB6727">
    <w:name w:val="C112CEF2E3CC44B085959EAB173BFB67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71FD75FC3694D779FA59A21B53B856527">
    <w:name w:val="271FD75FC3694D779FA59A21B53B8565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9B8B15D1FE346A4B9149E6A1813600D27">
    <w:name w:val="F9B8B15D1FE346A4B9149E6A1813600D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87025AF2765492F98D5240C335027D027">
    <w:name w:val="F87025AF2765492F98D5240C335027D0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F4A191842F440EB9FCDB7D47490495827">
    <w:name w:val="BF4A191842F440EB9FCDB7D47490495827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8BCF059FAE24D38B723189348A345DC28">
    <w:name w:val="68BCF059FAE24D38B723189348A345DC28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25711D6A6F98415AB748D678F93F4B5228">
    <w:name w:val="25711D6A6F98415AB748D678F93F4B52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898521E74CA4AC4A665777C91565A5328">
    <w:name w:val="4898521E74CA4AC4A665777C91565A53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F54E8A6A3F14036A587252711B66C0A28">
    <w:name w:val="0F54E8A6A3F14036A587252711B66C0A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81FE586FD54529AA7774771104898228">
    <w:name w:val="FB81FE586FD54529AA77747711048982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74D7865BE4F4738928AA93E1B7940C628">
    <w:name w:val="C74D7865BE4F4738928AA93E1B7940C6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11EF5089B3F41BEA8242E1E5275D9F228">
    <w:name w:val="911EF5089B3F41BEA8242E1E5275D9F2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2228C0B858444C989F9A523BB2C460628">
    <w:name w:val="C2228C0B858444C989F9A523BB2C460628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3A276C4141143D49EFA007782EA94F528">
    <w:name w:val="53A276C4141143D49EFA007782EA94F5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71580BFA054C7FAA7068F88518775B28">
    <w:name w:val="4671580BFA054C7FAA7068F88518775B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56CBFCB43C04DDE81B4214A724DEAD528">
    <w:name w:val="F56CBFCB43C04DDE81B4214A724DEAD5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7D090E138D14D3EB660095525D60E7828">
    <w:name w:val="17D090E138D14D3EB660095525D60E78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6FB2EE686D3459987362FB395980A9828">
    <w:name w:val="06FB2EE686D3459987362FB395980A98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89354F1BB84BC9875E89BE1142A0FE28">
    <w:name w:val="D289354F1BB84BC9875E89BE1142A0FE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36D6C47AFCA41A094B41410546A962A28">
    <w:name w:val="836D6C47AFCA41A094B41410546A962A28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1DF3A65F52D8470C86C62BCABDB24B3F28">
    <w:name w:val="1DF3A65F52D8470C86C62BCABDB24B3F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34BFA88A48D48BD88B0FBD0321AABAF28">
    <w:name w:val="134BFA88A48D48BD88B0FBD0321AABAF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ADD01BD0BAA4502B5CEE90C8B4DF70228">
    <w:name w:val="CADD01BD0BAA4502B5CEE90C8B4DF702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5EEEB20F5B34D7D9ECF85192353BACE28">
    <w:name w:val="75EEEB20F5B34D7D9ECF85192353BACE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A5941D2D55C45FEBE8B22F3CAB73FFA28">
    <w:name w:val="3A5941D2D55C45FEBE8B22F3CAB73FFA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8B138ABF5D544D99696E0454D8FF87D28">
    <w:name w:val="88B138ABF5D544D99696E0454D8FF87D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A974F08C62D4BBD81F5BDD505CD927428">
    <w:name w:val="7A974F08C62D4BBD81F5BDD505CD927428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D2415796CDBA4AA0A351502C43CF6C7A28">
    <w:name w:val="D2415796CDBA4AA0A351502C43CF6C7A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20B52A457F5451AB58C7085473939BC28">
    <w:name w:val="020B52A457F5451AB58C7085473939BC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5C0376686605443687D41A0513C260E128">
    <w:name w:val="5C0376686605443687D41A0513C260E1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C970D8AC53D472785F0A450AB27948A28">
    <w:name w:val="BC970D8AC53D472785F0A450AB27948A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B3224B26F5F46889EF536831E18AE3728">
    <w:name w:val="4B3224B26F5F46889EF536831E18AE37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C98B87CCAD043D68524DEB18007900528">
    <w:name w:val="DC98B87CCAD043D68524DEB180079005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CE4CD22C26E47B285FE50FC9856DF5528">
    <w:name w:val="0CE4CD22C26E47B285FE50FC9856DF5528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BC6EE3D1166C416CBEA32417FADB2F2128">
    <w:name w:val="BC6EE3D1166C416CBEA32417FADB2F21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4E9E80B12434AAAB175D67D3DBEF2B228">
    <w:name w:val="B4E9E80B12434AAAB175D67D3DBEF2B2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9E39427D6A4480B9C818360525975128">
    <w:name w:val="469E39427D6A4480B9C8183605259751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92C42B7DB9478F805E69FDE1BB2E8528">
    <w:name w:val="E492C42B7DB9478F805E69FDE1BB2E85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E3CD9BA47F24F188875E1CB9BEEFB5F28">
    <w:name w:val="1E3CD9BA47F24F188875E1CB9BEEFB5F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E03841F6D4A4E2EB7C9C1E4D73CD6F628">
    <w:name w:val="8E03841F6D4A4E2EB7C9C1E4D73CD6F6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88388866C6A4B0BB74BAB15D14BC51228">
    <w:name w:val="B88388866C6A4B0BB74BAB15D14BC51228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C47ED37C079438BBC66C5851BD1925D28">
    <w:name w:val="4C47ED37C079438BBC66C5851BD1925D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84DD45142A441E294BD0330CE141A1228">
    <w:name w:val="384DD45142A441E294BD0330CE141A12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9590122C004AF2B317541D970F67E828">
    <w:name w:val="D29590122C004AF2B317541D970F67E8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2F13D0F285B4952A91C0F1FFC3689DD28">
    <w:name w:val="B2F13D0F285B4952A91C0F1FFC3689DD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0C1EEDC19C84B8CB88DB624B309CA7228">
    <w:name w:val="30C1EEDC19C84B8CB88DB624B309CA72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4D6869E2F27452899A03445E7864D4E28">
    <w:name w:val="64D6869E2F27452899A03445E7864D4E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8C52F7957D846868FBC42E17A39E0BA28">
    <w:name w:val="28C52F7957D846868FBC42E17A39E0BA28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AF864A5AAF9B4A118D17C448ABEA9E2728">
    <w:name w:val="AF864A5AAF9B4A118D17C448ABEA9E27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4718C5F2B2C412D86B769FFB5B1762128">
    <w:name w:val="C4718C5F2B2C412D86B769FFB5B17621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4D34214B1A24A7095B86F696F0E986A28">
    <w:name w:val="F4D34214B1A24A7095B86F696F0E986A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F092CB4BA3F4BAB871745C540EE6BFF28">
    <w:name w:val="8F092CB4BA3F4BAB871745C540EE6BFF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A7C102AA256F419486B5C3335672F53E28">
    <w:name w:val="A7C102AA256F419486B5C3335672F53E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25B0C6B5C740748DCF4ACC0C0E2FE428">
    <w:name w:val="BD25B0C6B5C740748DCF4ACC0C0E2FE4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55A39CD4B7D46A0864FC752550A0F4A28">
    <w:name w:val="B55A39CD4B7D46A0864FC752550A0F4A28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945A2B905E94B4CB264E5EC7558BE1A28">
    <w:name w:val="5945A2B905E94B4CB264E5EC7558BE1A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0664A7F0C684DE6A29437227796EE8A28">
    <w:name w:val="F0664A7F0C684DE6A29437227796EE8A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F886BF7CCF546288FB2B1586A425C3228">
    <w:name w:val="FF886BF7CCF546288FB2B1586A425C32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4D281CA5B9C474B967E3C1320B0C34628">
    <w:name w:val="84D281CA5B9C474B967E3C1320B0C346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167FE8D7A3244BCA2D5DC38178734F228">
    <w:name w:val="6167FE8D7A3244BCA2D5DC38178734F2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B92089DB9D4818A13CD21C3FEC950128">
    <w:name w:val="BDB92089DB9D4818A13CD21C3FEC9501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1E0BBFA0F143139E77A314489D7F0D28">
    <w:name w:val="E41E0BBFA0F143139E77A314489D7F0D28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3A37C2ED64D54ACB8CF9F18242B7D57228">
    <w:name w:val="3A37C2ED64D54ACB8CF9F18242B7D572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BFC6E2E6496474E83667500E126277028">
    <w:name w:val="EBFC6E2E6496474E83667500E1262770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242CCDE9B1941539C09DA36F72640EF28">
    <w:name w:val="8242CCDE9B1941539C09DA36F72640EF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3C10E87F2B24ECD9C8F54ADA8D2124028">
    <w:name w:val="F3C10E87F2B24ECD9C8F54ADA8D21240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00085B61894040A5FF6A57299BA69828">
    <w:name w:val="FB00085B61894040A5FF6A57299BA698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5C3D6A510ED4F36882396FD9A3D415A28">
    <w:name w:val="15C3D6A510ED4F36882396FD9A3D415A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294AFAD310E4A65A999FB81107F07E328">
    <w:name w:val="9294AFAD310E4A65A999FB81107F07E328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19630686892454BADDA01E257114F6F28">
    <w:name w:val="419630686892454BADDA01E257114F6F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112CEF2E3CC44B085959EAB173BFB6728">
    <w:name w:val="C112CEF2E3CC44B085959EAB173BFB67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71FD75FC3694D779FA59A21B53B856528">
    <w:name w:val="271FD75FC3694D779FA59A21B53B8565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9B8B15D1FE346A4B9149E6A1813600D28">
    <w:name w:val="F9B8B15D1FE346A4B9149E6A1813600D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87025AF2765492F98D5240C335027D028">
    <w:name w:val="F87025AF2765492F98D5240C335027D0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F4A191842F440EB9FCDB7D47490495828">
    <w:name w:val="BF4A191842F440EB9FCDB7D47490495828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8BCF059FAE24D38B723189348A345DC29">
    <w:name w:val="68BCF059FAE24D38B723189348A345DC29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25711D6A6F98415AB748D678F93F4B5229">
    <w:name w:val="25711D6A6F98415AB748D678F93F4B52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898521E74CA4AC4A665777C91565A5329">
    <w:name w:val="4898521E74CA4AC4A665777C91565A53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F54E8A6A3F14036A587252711B66C0A29">
    <w:name w:val="0F54E8A6A3F14036A587252711B66C0A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81FE586FD54529AA7774771104898229">
    <w:name w:val="FB81FE586FD54529AA77747711048982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74D7865BE4F4738928AA93E1B7940C629">
    <w:name w:val="C74D7865BE4F4738928AA93E1B7940C6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11EF5089B3F41BEA8242E1E5275D9F229">
    <w:name w:val="911EF5089B3F41BEA8242E1E5275D9F2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2228C0B858444C989F9A523BB2C460629">
    <w:name w:val="C2228C0B858444C989F9A523BB2C460629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3A276C4141143D49EFA007782EA94F529">
    <w:name w:val="53A276C4141143D49EFA007782EA94F5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71580BFA054C7FAA7068F88518775B29">
    <w:name w:val="4671580BFA054C7FAA7068F88518775B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56CBFCB43C04DDE81B4214A724DEAD529">
    <w:name w:val="F56CBFCB43C04DDE81B4214A724DEAD5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7D090E138D14D3EB660095525D60E7829">
    <w:name w:val="17D090E138D14D3EB660095525D60E78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6FB2EE686D3459987362FB395980A9829">
    <w:name w:val="06FB2EE686D3459987362FB395980A98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89354F1BB84BC9875E89BE1142A0FE29">
    <w:name w:val="D289354F1BB84BC9875E89BE1142A0FE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36D6C47AFCA41A094B41410546A962A29">
    <w:name w:val="836D6C47AFCA41A094B41410546A962A29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1DF3A65F52D8470C86C62BCABDB24B3F29">
    <w:name w:val="1DF3A65F52D8470C86C62BCABDB24B3F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34BFA88A48D48BD88B0FBD0321AABAF29">
    <w:name w:val="134BFA88A48D48BD88B0FBD0321AABAF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ADD01BD0BAA4502B5CEE90C8B4DF70229">
    <w:name w:val="CADD01BD0BAA4502B5CEE90C8B4DF702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5EEEB20F5B34D7D9ECF85192353BACE29">
    <w:name w:val="75EEEB20F5B34D7D9ECF85192353BACE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A5941D2D55C45FEBE8B22F3CAB73FFA29">
    <w:name w:val="3A5941D2D55C45FEBE8B22F3CAB73FFA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8B138ABF5D544D99696E0454D8FF87D29">
    <w:name w:val="88B138ABF5D544D99696E0454D8FF87D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A974F08C62D4BBD81F5BDD505CD927429">
    <w:name w:val="7A974F08C62D4BBD81F5BDD505CD927429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D2415796CDBA4AA0A351502C43CF6C7A29">
    <w:name w:val="D2415796CDBA4AA0A351502C43CF6C7A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20B52A457F5451AB58C7085473939BC29">
    <w:name w:val="020B52A457F5451AB58C7085473939BC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5C0376686605443687D41A0513C260E129">
    <w:name w:val="5C0376686605443687D41A0513C260E1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C970D8AC53D472785F0A450AB27948A29">
    <w:name w:val="BC970D8AC53D472785F0A450AB27948A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B3224B26F5F46889EF536831E18AE3729">
    <w:name w:val="4B3224B26F5F46889EF536831E18AE37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C98B87CCAD043D68524DEB18007900529">
    <w:name w:val="DC98B87CCAD043D68524DEB180079005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CE4CD22C26E47B285FE50FC9856DF5529">
    <w:name w:val="0CE4CD22C26E47B285FE50FC9856DF5529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BC6EE3D1166C416CBEA32417FADB2F2129">
    <w:name w:val="BC6EE3D1166C416CBEA32417FADB2F21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4E9E80B12434AAAB175D67D3DBEF2B229">
    <w:name w:val="B4E9E80B12434AAAB175D67D3DBEF2B2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9E39427D6A4480B9C818360525975129">
    <w:name w:val="469E39427D6A4480B9C8183605259751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92C42B7DB9478F805E69FDE1BB2E8529">
    <w:name w:val="E492C42B7DB9478F805E69FDE1BB2E85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E3CD9BA47F24F188875E1CB9BEEFB5F29">
    <w:name w:val="1E3CD9BA47F24F188875E1CB9BEEFB5F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E03841F6D4A4E2EB7C9C1E4D73CD6F629">
    <w:name w:val="8E03841F6D4A4E2EB7C9C1E4D73CD6F6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88388866C6A4B0BB74BAB15D14BC51229">
    <w:name w:val="B88388866C6A4B0BB74BAB15D14BC51229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C47ED37C079438BBC66C5851BD1925D29">
    <w:name w:val="4C47ED37C079438BBC66C5851BD1925D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84DD45142A441E294BD0330CE141A1229">
    <w:name w:val="384DD45142A441E294BD0330CE141A12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9590122C004AF2B317541D970F67E829">
    <w:name w:val="D29590122C004AF2B317541D970F67E8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2F13D0F285B4952A91C0F1FFC3689DD29">
    <w:name w:val="B2F13D0F285B4952A91C0F1FFC3689DD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0C1EEDC19C84B8CB88DB624B309CA7229">
    <w:name w:val="30C1EEDC19C84B8CB88DB624B309CA72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4D6869E2F27452899A03445E7864D4E29">
    <w:name w:val="64D6869E2F27452899A03445E7864D4E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8C52F7957D846868FBC42E17A39E0BA29">
    <w:name w:val="28C52F7957D846868FBC42E17A39E0BA29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AF864A5AAF9B4A118D17C448ABEA9E2729">
    <w:name w:val="AF864A5AAF9B4A118D17C448ABEA9E27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4718C5F2B2C412D86B769FFB5B1762129">
    <w:name w:val="C4718C5F2B2C412D86B769FFB5B17621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4D34214B1A24A7095B86F696F0E986A29">
    <w:name w:val="F4D34214B1A24A7095B86F696F0E986A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F092CB4BA3F4BAB871745C540EE6BFF29">
    <w:name w:val="8F092CB4BA3F4BAB871745C540EE6BFF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A7C102AA256F419486B5C3335672F53E29">
    <w:name w:val="A7C102AA256F419486B5C3335672F53E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25B0C6B5C740748DCF4ACC0C0E2FE429">
    <w:name w:val="BD25B0C6B5C740748DCF4ACC0C0E2FE4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55A39CD4B7D46A0864FC752550A0F4A29">
    <w:name w:val="B55A39CD4B7D46A0864FC752550A0F4A29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945A2B905E94B4CB264E5EC7558BE1A29">
    <w:name w:val="5945A2B905E94B4CB264E5EC7558BE1A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0664A7F0C684DE6A29437227796EE8A29">
    <w:name w:val="F0664A7F0C684DE6A29437227796EE8A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F886BF7CCF546288FB2B1586A425C3229">
    <w:name w:val="FF886BF7CCF546288FB2B1586A425C32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4D281CA5B9C474B967E3C1320B0C34629">
    <w:name w:val="84D281CA5B9C474B967E3C1320B0C346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167FE8D7A3244BCA2D5DC38178734F229">
    <w:name w:val="6167FE8D7A3244BCA2D5DC38178734F2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B92089DB9D4818A13CD21C3FEC950129">
    <w:name w:val="BDB92089DB9D4818A13CD21C3FEC9501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1E0BBFA0F143139E77A314489D7F0D29">
    <w:name w:val="E41E0BBFA0F143139E77A314489D7F0D29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3A37C2ED64D54ACB8CF9F18242B7D57229">
    <w:name w:val="3A37C2ED64D54ACB8CF9F18242B7D572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BFC6E2E6496474E83667500E126277029">
    <w:name w:val="EBFC6E2E6496474E83667500E1262770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242CCDE9B1941539C09DA36F72640EF29">
    <w:name w:val="8242CCDE9B1941539C09DA36F72640EF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3C10E87F2B24ECD9C8F54ADA8D2124029">
    <w:name w:val="F3C10E87F2B24ECD9C8F54ADA8D21240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00085B61894040A5FF6A57299BA69829">
    <w:name w:val="FB00085B61894040A5FF6A57299BA698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5C3D6A510ED4F36882396FD9A3D415A29">
    <w:name w:val="15C3D6A510ED4F36882396FD9A3D415A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294AFAD310E4A65A999FB81107F07E329">
    <w:name w:val="9294AFAD310E4A65A999FB81107F07E329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19630686892454BADDA01E257114F6F29">
    <w:name w:val="419630686892454BADDA01E257114F6F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112CEF2E3CC44B085959EAB173BFB6729">
    <w:name w:val="C112CEF2E3CC44B085959EAB173BFB67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71FD75FC3694D779FA59A21B53B856529">
    <w:name w:val="271FD75FC3694D779FA59A21B53B8565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9B8B15D1FE346A4B9149E6A1813600D29">
    <w:name w:val="F9B8B15D1FE346A4B9149E6A1813600D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87025AF2765492F98D5240C335027D029">
    <w:name w:val="F87025AF2765492F98D5240C335027D0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F4A191842F440EB9FCDB7D47490495829">
    <w:name w:val="BF4A191842F440EB9FCDB7D47490495829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8BCF059FAE24D38B723189348A345DC30">
    <w:name w:val="68BCF059FAE24D38B723189348A345DC30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25711D6A6F98415AB748D678F93F4B5230">
    <w:name w:val="25711D6A6F98415AB748D678F93F4B52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898521E74CA4AC4A665777C91565A5330">
    <w:name w:val="4898521E74CA4AC4A665777C91565A53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F54E8A6A3F14036A587252711B66C0A30">
    <w:name w:val="0F54E8A6A3F14036A587252711B66C0A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81FE586FD54529AA7774771104898230">
    <w:name w:val="FB81FE586FD54529AA77747711048982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74D7865BE4F4738928AA93E1B7940C630">
    <w:name w:val="C74D7865BE4F4738928AA93E1B7940C6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11EF5089B3F41BEA8242E1E5275D9F230">
    <w:name w:val="911EF5089B3F41BEA8242E1E5275D9F2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2228C0B858444C989F9A523BB2C460630">
    <w:name w:val="C2228C0B858444C989F9A523BB2C460630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3A276C4141143D49EFA007782EA94F530">
    <w:name w:val="53A276C4141143D49EFA007782EA94F5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71580BFA054C7FAA7068F88518775B30">
    <w:name w:val="4671580BFA054C7FAA7068F88518775B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56CBFCB43C04DDE81B4214A724DEAD530">
    <w:name w:val="F56CBFCB43C04DDE81B4214A724DEAD5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7D090E138D14D3EB660095525D60E7830">
    <w:name w:val="17D090E138D14D3EB660095525D60E78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6FB2EE686D3459987362FB395980A9830">
    <w:name w:val="06FB2EE686D3459987362FB395980A98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89354F1BB84BC9875E89BE1142A0FE30">
    <w:name w:val="D289354F1BB84BC9875E89BE1142A0FE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36D6C47AFCA41A094B41410546A962A30">
    <w:name w:val="836D6C47AFCA41A094B41410546A962A30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1DF3A65F52D8470C86C62BCABDB24B3F30">
    <w:name w:val="1DF3A65F52D8470C86C62BCABDB24B3F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34BFA88A48D48BD88B0FBD0321AABAF30">
    <w:name w:val="134BFA88A48D48BD88B0FBD0321AABAF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ADD01BD0BAA4502B5CEE90C8B4DF70230">
    <w:name w:val="CADD01BD0BAA4502B5CEE90C8B4DF702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5EEEB20F5B34D7D9ECF85192353BACE30">
    <w:name w:val="75EEEB20F5B34D7D9ECF85192353BACE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A5941D2D55C45FEBE8B22F3CAB73FFA30">
    <w:name w:val="3A5941D2D55C45FEBE8B22F3CAB73FFA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8B138ABF5D544D99696E0454D8FF87D30">
    <w:name w:val="88B138ABF5D544D99696E0454D8FF87D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A974F08C62D4BBD81F5BDD505CD927430">
    <w:name w:val="7A974F08C62D4BBD81F5BDD505CD927430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D2415796CDBA4AA0A351502C43CF6C7A30">
    <w:name w:val="D2415796CDBA4AA0A351502C43CF6C7A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20B52A457F5451AB58C7085473939BC30">
    <w:name w:val="020B52A457F5451AB58C7085473939BC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5C0376686605443687D41A0513C260E130">
    <w:name w:val="5C0376686605443687D41A0513C260E1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C970D8AC53D472785F0A450AB27948A30">
    <w:name w:val="BC970D8AC53D472785F0A450AB27948A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B3224B26F5F46889EF536831E18AE3730">
    <w:name w:val="4B3224B26F5F46889EF536831E18AE37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C98B87CCAD043D68524DEB18007900530">
    <w:name w:val="DC98B87CCAD043D68524DEB180079005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CE4CD22C26E47B285FE50FC9856DF5530">
    <w:name w:val="0CE4CD22C26E47B285FE50FC9856DF5530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BC6EE3D1166C416CBEA32417FADB2F2130">
    <w:name w:val="BC6EE3D1166C416CBEA32417FADB2F21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4E9E80B12434AAAB175D67D3DBEF2B230">
    <w:name w:val="B4E9E80B12434AAAB175D67D3DBEF2B2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9E39427D6A4480B9C818360525975130">
    <w:name w:val="469E39427D6A4480B9C8183605259751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92C42B7DB9478F805E69FDE1BB2E8530">
    <w:name w:val="E492C42B7DB9478F805E69FDE1BB2E85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E3CD9BA47F24F188875E1CB9BEEFB5F30">
    <w:name w:val="1E3CD9BA47F24F188875E1CB9BEEFB5F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E03841F6D4A4E2EB7C9C1E4D73CD6F630">
    <w:name w:val="8E03841F6D4A4E2EB7C9C1E4D73CD6F6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88388866C6A4B0BB74BAB15D14BC51230">
    <w:name w:val="B88388866C6A4B0BB74BAB15D14BC51230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C47ED37C079438BBC66C5851BD1925D30">
    <w:name w:val="4C47ED37C079438BBC66C5851BD1925D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84DD45142A441E294BD0330CE141A1230">
    <w:name w:val="384DD45142A441E294BD0330CE141A12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9590122C004AF2B317541D970F67E830">
    <w:name w:val="D29590122C004AF2B317541D970F67E8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2F13D0F285B4952A91C0F1FFC3689DD30">
    <w:name w:val="B2F13D0F285B4952A91C0F1FFC3689DD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0C1EEDC19C84B8CB88DB624B309CA7230">
    <w:name w:val="30C1EEDC19C84B8CB88DB624B309CA72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4D6869E2F27452899A03445E7864D4E30">
    <w:name w:val="64D6869E2F27452899A03445E7864D4E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8C52F7957D846868FBC42E17A39E0BA30">
    <w:name w:val="28C52F7957D846868FBC42E17A39E0BA30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AF864A5AAF9B4A118D17C448ABEA9E2730">
    <w:name w:val="AF864A5AAF9B4A118D17C448ABEA9E27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4718C5F2B2C412D86B769FFB5B1762130">
    <w:name w:val="C4718C5F2B2C412D86B769FFB5B17621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4D34214B1A24A7095B86F696F0E986A30">
    <w:name w:val="F4D34214B1A24A7095B86F696F0E986A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F092CB4BA3F4BAB871745C540EE6BFF30">
    <w:name w:val="8F092CB4BA3F4BAB871745C540EE6BFF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A7C102AA256F419486B5C3335672F53E30">
    <w:name w:val="A7C102AA256F419486B5C3335672F53E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25B0C6B5C740748DCF4ACC0C0E2FE430">
    <w:name w:val="BD25B0C6B5C740748DCF4ACC0C0E2FE4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55A39CD4B7D46A0864FC752550A0F4A30">
    <w:name w:val="B55A39CD4B7D46A0864FC752550A0F4A30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945A2B905E94B4CB264E5EC7558BE1A30">
    <w:name w:val="5945A2B905E94B4CB264E5EC7558BE1A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0664A7F0C684DE6A29437227796EE8A30">
    <w:name w:val="F0664A7F0C684DE6A29437227796EE8A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F886BF7CCF546288FB2B1586A425C3230">
    <w:name w:val="FF886BF7CCF546288FB2B1586A425C32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4D281CA5B9C474B967E3C1320B0C34630">
    <w:name w:val="84D281CA5B9C474B967E3C1320B0C346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167FE8D7A3244BCA2D5DC38178734F230">
    <w:name w:val="6167FE8D7A3244BCA2D5DC38178734F2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B92089DB9D4818A13CD21C3FEC950130">
    <w:name w:val="BDB92089DB9D4818A13CD21C3FEC9501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1E0BBFA0F143139E77A314489D7F0D30">
    <w:name w:val="E41E0BBFA0F143139E77A314489D7F0D30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3A37C2ED64D54ACB8CF9F18242B7D57230">
    <w:name w:val="3A37C2ED64D54ACB8CF9F18242B7D572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BFC6E2E6496474E83667500E126277030">
    <w:name w:val="EBFC6E2E6496474E83667500E1262770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242CCDE9B1941539C09DA36F72640EF30">
    <w:name w:val="8242CCDE9B1941539C09DA36F72640EF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3C10E87F2B24ECD9C8F54ADA8D2124030">
    <w:name w:val="F3C10E87F2B24ECD9C8F54ADA8D21240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00085B61894040A5FF6A57299BA69830">
    <w:name w:val="FB00085B61894040A5FF6A57299BA698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5C3D6A510ED4F36882396FD9A3D415A30">
    <w:name w:val="15C3D6A510ED4F36882396FD9A3D415A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294AFAD310E4A65A999FB81107F07E330">
    <w:name w:val="9294AFAD310E4A65A999FB81107F07E330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19630686892454BADDA01E257114F6F30">
    <w:name w:val="419630686892454BADDA01E257114F6F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112CEF2E3CC44B085959EAB173BFB6730">
    <w:name w:val="C112CEF2E3CC44B085959EAB173BFB67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71FD75FC3694D779FA59A21B53B856530">
    <w:name w:val="271FD75FC3694D779FA59A21B53B8565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9B8B15D1FE346A4B9149E6A1813600D30">
    <w:name w:val="F9B8B15D1FE346A4B9149E6A1813600D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87025AF2765492F98D5240C335027D030">
    <w:name w:val="F87025AF2765492F98D5240C335027D0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F4A191842F440EB9FCDB7D47490495830">
    <w:name w:val="BF4A191842F440EB9FCDB7D47490495830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8BCF059FAE24D38B723189348A345DC31">
    <w:name w:val="68BCF059FAE24D38B723189348A345DC31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25711D6A6F98415AB748D678F93F4B5231">
    <w:name w:val="25711D6A6F98415AB748D678F93F4B52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898521E74CA4AC4A665777C91565A5331">
    <w:name w:val="4898521E74CA4AC4A665777C91565A53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F54E8A6A3F14036A587252711B66C0A31">
    <w:name w:val="0F54E8A6A3F14036A587252711B66C0A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81FE586FD54529AA7774771104898231">
    <w:name w:val="FB81FE586FD54529AA77747711048982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74D7865BE4F4738928AA93E1B7940C631">
    <w:name w:val="C74D7865BE4F4738928AA93E1B7940C6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11EF5089B3F41BEA8242E1E5275D9F231">
    <w:name w:val="911EF5089B3F41BEA8242E1E5275D9F2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2228C0B858444C989F9A523BB2C460631">
    <w:name w:val="C2228C0B858444C989F9A523BB2C460631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3A276C4141143D49EFA007782EA94F531">
    <w:name w:val="53A276C4141143D49EFA007782EA94F5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71580BFA054C7FAA7068F88518775B31">
    <w:name w:val="4671580BFA054C7FAA7068F88518775B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56CBFCB43C04DDE81B4214A724DEAD531">
    <w:name w:val="F56CBFCB43C04DDE81B4214A724DEAD5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7D090E138D14D3EB660095525D60E7831">
    <w:name w:val="17D090E138D14D3EB660095525D60E78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6FB2EE686D3459987362FB395980A9831">
    <w:name w:val="06FB2EE686D3459987362FB395980A98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89354F1BB84BC9875E89BE1142A0FE31">
    <w:name w:val="D289354F1BB84BC9875E89BE1142A0FE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36D6C47AFCA41A094B41410546A962A31">
    <w:name w:val="836D6C47AFCA41A094B41410546A962A31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1DF3A65F52D8470C86C62BCABDB24B3F31">
    <w:name w:val="1DF3A65F52D8470C86C62BCABDB24B3F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34BFA88A48D48BD88B0FBD0321AABAF31">
    <w:name w:val="134BFA88A48D48BD88B0FBD0321AABAF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ADD01BD0BAA4502B5CEE90C8B4DF70231">
    <w:name w:val="CADD01BD0BAA4502B5CEE90C8B4DF702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5EEEB20F5B34D7D9ECF85192353BACE31">
    <w:name w:val="75EEEB20F5B34D7D9ECF85192353BACE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A5941D2D55C45FEBE8B22F3CAB73FFA31">
    <w:name w:val="3A5941D2D55C45FEBE8B22F3CAB73FFA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8B138ABF5D544D99696E0454D8FF87D31">
    <w:name w:val="88B138ABF5D544D99696E0454D8FF87D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A974F08C62D4BBD81F5BDD505CD927431">
    <w:name w:val="7A974F08C62D4BBD81F5BDD505CD927431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D2415796CDBA4AA0A351502C43CF6C7A31">
    <w:name w:val="D2415796CDBA4AA0A351502C43CF6C7A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20B52A457F5451AB58C7085473939BC31">
    <w:name w:val="020B52A457F5451AB58C7085473939BC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5C0376686605443687D41A0513C260E131">
    <w:name w:val="5C0376686605443687D41A0513C260E1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C970D8AC53D472785F0A450AB27948A31">
    <w:name w:val="BC970D8AC53D472785F0A450AB27948A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B3224B26F5F46889EF536831E18AE3731">
    <w:name w:val="4B3224B26F5F46889EF536831E18AE37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C98B87CCAD043D68524DEB18007900531">
    <w:name w:val="DC98B87CCAD043D68524DEB180079005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CE4CD22C26E47B285FE50FC9856DF5531">
    <w:name w:val="0CE4CD22C26E47B285FE50FC9856DF5531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BC6EE3D1166C416CBEA32417FADB2F2131">
    <w:name w:val="BC6EE3D1166C416CBEA32417FADB2F21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4E9E80B12434AAAB175D67D3DBEF2B231">
    <w:name w:val="B4E9E80B12434AAAB175D67D3DBEF2B2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9E39427D6A4480B9C818360525975131">
    <w:name w:val="469E39427D6A4480B9C8183605259751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92C42B7DB9478F805E69FDE1BB2E8531">
    <w:name w:val="E492C42B7DB9478F805E69FDE1BB2E85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E3CD9BA47F24F188875E1CB9BEEFB5F31">
    <w:name w:val="1E3CD9BA47F24F188875E1CB9BEEFB5F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E03841F6D4A4E2EB7C9C1E4D73CD6F631">
    <w:name w:val="8E03841F6D4A4E2EB7C9C1E4D73CD6F6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88388866C6A4B0BB74BAB15D14BC51231">
    <w:name w:val="B88388866C6A4B0BB74BAB15D14BC51231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C47ED37C079438BBC66C5851BD1925D31">
    <w:name w:val="4C47ED37C079438BBC66C5851BD1925D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84DD45142A441E294BD0330CE141A1231">
    <w:name w:val="384DD45142A441E294BD0330CE141A12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9590122C004AF2B317541D970F67E831">
    <w:name w:val="D29590122C004AF2B317541D970F67E8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2F13D0F285B4952A91C0F1FFC3689DD31">
    <w:name w:val="B2F13D0F285B4952A91C0F1FFC3689DD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0C1EEDC19C84B8CB88DB624B309CA7231">
    <w:name w:val="30C1EEDC19C84B8CB88DB624B309CA72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4D6869E2F27452899A03445E7864D4E31">
    <w:name w:val="64D6869E2F27452899A03445E7864D4E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8C52F7957D846868FBC42E17A39E0BA31">
    <w:name w:val="28C52F7957D846868FBC42E17A39E0BA31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AF864A5AAF9B4A118D17C448ABEA9E2731">
    <w:name w:val="AF864A5AAF9B4A118D17C448ABEA9E27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4718C5F2B2C412D86B769FFB5B1762131">
    <w:name w:val="C4718C5F2B2C412D86B769FFB5B17621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4D34214B1A24A7095B86F696F0E986A31">
    <w:name w:val="F4D34214B1A24A7095B86F696F0E986A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F092CB4BA3F4BAB871745C540EE6BFF31">
    <w:name w:val="8F092CB4BA3F4BAB871745C540EE6BFF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A7C102AA256F419486B5C3335672F53E31">
    <w:name w:val="A7C102AA256F419486B5C3335672F53E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25B0C6B5C740748DCF4ACC0C0E2FE431">
    <w:name w:val="BD25B0C6B5C740748DCF4ACC0C0E2FE4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55A39CD4B7D46A0864FC752550A0F4A31">
    <w:name w:val="B55A39CD4B7D46A0864FC752550A0F4A31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945A2B905E94B4CB264E5EC7558BE1A31">
    <w:name w:val="5945A2B905E94B4CB264E5EC7558BE1A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0664A7F0C684DE6A29437227796EE8A31">
    <w:name w:val="F0664A7F0C684DE6A29437227796EE8A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F886BF7CCF546288FB2B1586A425C3231">
    <w:name w:val="FF886BF7CCF546288FB2B1586A425C32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4D281CA5B9C474B967E3C1320B0C34631">
    <w:name w:val="84D281CA5B9C474B967E3C1320B0C346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167FE8D7A3244BCA2D5DC38178734F231">
    <w:name w:val="6167FE8D7A3244BCA2D5DC38178734F2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B92089DB9D4818A13CD21C3FEC950131">
    <w:name w:val="BDB92089DB9D4818A13CD21C3FEC9501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1E0BBFA0F143139E77A314489D7F0D31">
    <w:name w:val="E41E0BBFA0F143139E77A314489D7F0D31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3A37C2ED64D54ACB8CF9F18242B7D57231">
    <w:name w:val="3A37C2ED64D54ACB8CF9F18242B7D572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BFC6E2E6496474E83667500E126277031">
    <w:name w:val="EBFC6E2E6496474E83667500E1262770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242CCDE9B1941539C09DA36F72640EF31">
    <w:name w:val="8242CCDE9B1941539C09DA36F72640EF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3C10E87F2B24ECD9C8F54ADA8D2124031">
    <w:name w:val="F3C10E87F2B24ECD9C8F54ADA8D21240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00085B61894040A5FF6A57299BA69831">
    <w:name w:val="FB00085B61894040A5FF6A57299BA698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5C3D6A510ED4F36882396FD9A3D415A31">
    <w:name w:val="15C3D6A510ED4F36882396FD9A3D415A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294AFAD310E4A65A999FB81107F07E331">
    <w:name w:val="9294AFAD310E4A65A999FB81107F07E331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19630686892454BADDA01E257114F6F31">
    <w:name w:val="419630686892454BADDA01E257114F6F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112CEF2E3CC44B085959EAB173BFB6731">
    <w:name w:val="C112CEF2E3CC44B085959EAB173BFB67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71FD75FC3694D779FA59A21B53B856531">
    <w:name w:val="271FD75FC3694D779FA59A21B53B8565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9B8B15D1FE346A4B9149E6A1813600D31">
    <w:name w:val="F9B8B15D1FE346A4B9149E6A1813600D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87025AF2765492F98D5240C335027D031">
    <w:name w:val="F87025AF2765492F98D5240C335027D0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F4A191842F440EB9FCDB7D47490495831">
    <w:name w:val="BF4A191842F440EB9FCDB7D47490495831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8BCF059FAE24D38B723189348A345DC32">
    <w:name w:val="68BCF059FAE24D38B723189348A345DC32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25711D6A6F98415AB748D678F93F4B5232">
    <w:name w:val="25711D6A6F98415AB748D678F93F4B52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898521E74CA4AC4A665777C91565A5332">
    <w:name w:val="4898521E74CA4AC4A665777C91565A53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F54E8A6A3F14036A587252711B66C0A32">
    <w:name w:val="0F54E8A6A3F14036A587252711B66C0A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81FE586FD54529AA7774771104898232">
    <w:name w:val="FB81FE586FD54529AA77747711048982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74D7865BE4F4738928AA93E1B7940C632">
    <w:name w:val="C74D7865BE4F4738928AA93E1B7940C6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11EF5089B3F41BEA8242E1E5275D9F232">
    <w:name w:val="911EF5089B3F41BEA8242E1E5275D9F2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2228C0B858444C989F9A523BB2C460632">
    <w:name w:val="C2228C0B858444C989F9A523BB2C460632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3A276C4141143D49EFA007782EA94F532">
    <w:name w:val="53A276C4141143D49EFA007782EA94F5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71580BFA054C7FAA7068F88518775B32">
    <w:name w:val="4671580BFA054C7FAA7068F88518775B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56CBFCB43C04DDE81B4214A724DEAD532">
    <w:name w:val="F56CBFCB43C04DDE81B4214A724DEAD5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7D090E138D14D3EB660095525D60E7832">
    <w:name w:val="17D090E138D14D3EB660095525D60E78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6FB2EE686D3459987362FB395980A9832">
    <w:name w:val="06FB2EE686D3459987362FB395980A98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89354F1BB84BC9875E89BE1142A0FE32">
    <w:name w:val="D289354F1BB84BC9875E89BE1142A0FE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36D6C47AFCA41A094B41410546A962A32">
    <w:name w:val="836D6C47AFCA41A094B41410546A962A32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1DF3A65F52D8470C86C62BCABDB24B3F32">
    <w:name w:val="1DF3A65F52D8470C86C62BCABDB24B3F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34BFA88A48D48BD88B0FBD0321AABAF32">
    <w:name w:val="134BFA88A48D48BD88B0FBD0321AABAF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ADD01BD0BAA4502B5CEE90C8B4DF70232">
    <w:name w:val="CADD01BD0BAA4502B5CEE90C8B4DF702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5EEEB20F5B34D7D9ECF85192353BACE32">
    <w:name w:val="75EEEB20F5B34D7D9ECF85192353BACE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A5941D2D55C45FEBE8B22F3CAB73FFA32">
    <w:name w:val="3A5941D2D55C45FEBE8B22F3CAB73FFA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8B138ABF5D544D99696E0454D8FF87D32">
    <w:name w:val="88B138ABF5D544D99696E0454D8FF87D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A974F08C62D4BBD81F5BDD505CD927432">
    <w:name w:val="7A974F08C62D4BBD81F5BDD505CD927432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D2415796CDBA4AA0A351502C43CF6C7A32">
    <w:name w:val="D2415796CDBA4AA0A351502C43CF6C7A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20B52A457F5451AB58C7085473939BC32">
    <w:name w:val="020B52A457F5451AB58C7085473939BC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5C0376686605443687D41A0513C260E132">
    <w:name w:val="5C0376686605443687D41A0513C260E1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C970D8AC53D472785F0A450AB27948A32">
    <w:name w:val="BC970D8AC53D472785F0A450AB27948A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B3224B26F5F46889EF536831E18AE3732">
    <w:name w:val="4B3224B26F5F46889EF536831E18AE37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C98B87CCAD043D68524DEB18007900532">
    <w:name w:val="DC98B87CCAD043D68524DEB180079005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CE4CD22C26E47B285FE50FC9856DF5532">
    <w:name w:val="0CE4CD22C26E47B285FE50FC9856DF5532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BC6EE3D1166C416CBEA32417FADB2F2132">
    <w:name w:val="BC6EE3D1166C416CBEA32417FADB2F21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4E9E80B12434AAAB175D67D3DBEF2B232">
    <w:name w:val="B4E9E80B12434AAAB175D67D3DBEF2B2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9E39427D6A4480B9C818360525975132">
    <w:name w:val="469E39427D6A4480B9C8183605259751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92C42B7DB9478F805E69FDE1BB2E8532">
    <w:name w:val="E492C42B7DB9478F805E69FDE1BB2E85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E3CD9BA47F24F188875E1CB9BEEFB5F32">
    <w:name w:val="1E3CD9BA47F24F188875E1CB9BEEFB5F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E03841F6D4A4E2EB7C9C1E4D73CD6F632">
    <w:name w:val="8E03841F6D4A4E2EB7C9C1E4D73CD6F6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88388866C6A4B0BB74BAB15D14BC51232">
    <w:name w:val="B88388866C6A4B0BB74BAB15D14BC51232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C47ED37C079438BBC66C5851BD1925D32">
    <w:name w:val="4C47ED37C079438BBC66C5851BD1925D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84DD45142A441E294BD0330CE141A1232">
    <w:name w:val="384DD45142A441E294BD0330CE141A12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9590122C004AF2B317541D970F67E832">
    <w:name w:val="D29590122C004AF2B317541D970F67E8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2F13D0F285B4952A91C0F1FFC3689DD32">
    <w:name w:val="B2F13D0F285B4952A91C0F1FFC3689DD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0C1EEDC19C84B8CB88DB624B309CA7232">
    <w:name w:val="30C1EEDC19C84B8CB88DB624B309CA72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4D6869E2F27452899A03445E7864D4E32">
    <w:name w:val="64D6869E2F27452899A03445E7864D4E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8C52F7957D846868FBC42E17A39E0BA32">
    <w:name w:val="28C52F7957D846868FBC42E17A39E0BA32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AF864A5AAF9B4A118D17C448ABEA9E2732">
    <w:name w:val="AF864A5AAF9B4A118D17C448ABEA9E27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4718C5F2B2C412D86B769FFB5B1762132">
    <w:name w:val="C4718C5F2B2C412D86B769FFB5B17621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4D34214B1A24A7095B86F696F0E986A32">
    <w:name w:val="F4D34214B1A24A7095B86F696F0E986A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F092CB4BA3F4BAB871745C540EE6BFF32">
    <w:name w:val="8F092CB4BA3F4BAB871745C540EE6BFF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A7C102AA256F419486B5C3335672F53E32">
    <w:name w:val="A7C102AA256F419486B5C3335672F53E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25B0C6B5C740748DCF4ACC0C0E2FE432">
    <w:name w:val="BD25B0C6B5C740748DCF4ACC0C0E2FE4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55A39CD4B7D46A0864FC752550A0F4A32">
    <w:name w:val="B55A39CD4B7D46A0864FC752550A0F4A32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945A2B905E94B4CB264E5EC7558BE1A32">
    <w:name w:val="5945A2B905E94B4CB264E5EC7558BE1A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0664A7F0C684DE6A29437227796EE8A32">
    <w:name w:val="F0664A7F0C684DE6A29437227796EE8A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F886BF7CCF546288FB2B1586A425C3232">
    <w:name w:val="FF886BF7CCF546288FB2B1586A425C32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4D281CA5B9C474B967E3C1320B0C34632">
    <w:name w:val="84D281CA5B9C474B967E3C1320B0C346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167FE8D7A3244BCA2D5DC38178734F232">
    <w:name w:val="6167FE8D7A3244BCA2D5DC38178734F2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B92089DB9D4818A13CD21C3FEC950132">
    <w:name w:val="BDB92089DB9D4818A13CD21C3FEC9501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1E0BBFA0F143139E77A314489D7F0D32">
    <w:name w:val="E41E0BBFA0F143139E77A314489D7F0D32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3A37C2ED64D54ACB8CF9F18242B7D57232">
    <w:name w:val="3A37C2ED64D54ACB8CF9F18242B7D572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BFC6E2E6496474E83667500E126277032">
    <w:name w:val="EBFC6E2E6496474E83667500E1262770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242CCDE9B1941539C09DA36F72640EF32">
    <w:name w:val="8242CCDE9B1941539C09DA36F72640EF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3C10E87F2B24ECD9C8F54ADA8D2124032">
    <w:name w:val="F3C10E87F2B24ECD9C8F54ADA8D21240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00085B61894040A5FF6A57299BA69832">
    <w:name w:val="FB00085B61894040A5FF6A57299BA698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5C3D6A510ED4F36882396FD9A3D415A32">
    <w:name w:val="15C3D6A510ED4F36882396FD9A3D415A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294AFAD310E4A65A999FB81107F07E332">
    <w:name w:val="9294AFAD310E4A65A999FB81107F07E332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19630686892454BADDA01E257114F6F32">
    <w:name w:val="419630686892454BADDA01E257114F6F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112CEF2E3CC44B085959EAB173BFB6732">
    <w:name w:val="C112CEF2E3CC44B085959EAB173BFB67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71FD75FC3694D779FA59A21B53B856532">
    <w:name w:val="271FD75FC3694D779FA59A21B53B8565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9B8B15D1FE346A4B9149E6A1813600D32">
    <w:name w:val="F9B8B15D1FE346A4B9149E6A1813600D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87025AF2765492F98D5240C335027D032">
    <w:name w:val="F87025AF2765492F98D5240C335027D0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F4A191842F440EB9FCDB7D47490495832">
    <w:name w:val="BF4A191842F440EB9FCDB7D47490495832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8BCF059FAE24D38B723189348A345DC33">
    <w:name w:val="68BCF059FAE24D38B723189348A345DC33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25711D6A6F98415AB748D678F93F4B5233">
    <w:name w:val="25711D6A6F98415AB748D678F93F4B52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898521E74CA4AC4A665777C91565A5333">
    <w:name w:val="4898521E74CA4AC4A665777C91565A53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F54E8A6A3F14036A587252711B66C0A33">
    <w:name w:val="0F54E8A6A3F14036A587252711B66C0A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81FE586FD54529AA7774771104898233">
    <w:name w:val="FB81FE586FD54529AA77747711048982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74D7865BE4F4738928AA93E1B7940C633">
    <w:name w:val="C74D7865BE4F4738928AA93E1B7940C6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11EF5089B3F41BEA8242E1E5275D9F233">
    <w:name w:val="911EF5089B3F41BEA8242E1E5275D9F2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2228C0B858444C989F9A523BB2C460633">
    <w:name w:val="C2228C0B858444C989F9A523BB2C460633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3A276C4141143D49EFA007782EA94F533">
    <w:name w:val="53A276C4141143D49EFA007782EA94F5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71580BFA054C7FAA7068F88518775B33">
    <w:name w:val="4671580BFA054C7FAA7068F88518775B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56CBFCB43C04DDE81B4214A724DEAD533">
    <w:name w:val="F56CBFCB43C04DDE81B4214A724DEAD5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7D090E138D14D3EB660095525D60E7833">
    <w:name w:val="17D090E138D14D3EB660095525D60E78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6FB2EE686D3459987362FB395980A9833">
    <w:name w:val="06FB2EE686D3459987362FB395980A98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89354F1BB84BC9875E89BE1142A0FE33">
    <w:name w:val="D289354F1BB84BC9875E89BE1142A0FE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36D6C47AFCA41A094B41410546A962A33">
    <w:name w:val="836D6C47AFCA41A094B41410546A962A33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1DF3A65F52D8470C86C62BCABDB24B3F33">
    <w:name w:val="1DF3A65F52D8470C86C62BCABDB24B3F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34BFA88A48D48BD88B0FBD0321AABAF33">
    <w:name w:val="134BFA88A48D48BD88B0FBD0321AABAF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ADD01BD0BAA4502B5CEE90C8B4DF70233">
    <w:name w:val="CADD01BD0BAA4502B5CEE90C8B4DF702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5EEEB20F5B34D7D9ECF85192353BACE33">
    <w:name w:val="75EEEB20F5B34D7D9ECF85192353BACE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A5941D2D55C45FEBE8B22F3CAB73FFA33">
    <w:name w:val="3A5941D2D55C45FEBE8B22F3CAB73FFA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8B138ABF5D544D99696E0454D8FF87D33">
    <w:name w:val="88B138ABF5D544D99696E0454D8FF87D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A974F08C62D4BBD81F5BDD505CD927433">
    <w:name w:val="7A974F08C62D4BBD81F5BDD505CD927433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D2415796CDBA4AA0A351502C43CF6C7A33">
    <w:name w:val="D2415796CDBA4AA0A351502C43CF6C7A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20B52A457F5451AB58C7085473939BC33">
    <w:name w:val="020B52A457F5451AB58C7085473939BC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5C0376686605443687D41A0513C260E133">
    <w:name w:val="5C0376686605443687D41A0513C260E1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C970D8AC53D472785F0A450AB27948A33">
    <w:name w:val="BC970D8AC53D472785F0A450AB27948A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B3224B26F5F46889EF536831E18AE3733">
    <w:name w:val="4B3224B26F5F46889EF536831E18AE37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C98B87CCAD043D68524DEB18007900533">
    <w:name w:val="DC98B87CCAD043D68524DEB180079005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CE4CD22C26E47B285FE50FC9856DF5533">
    <w:name w:val="0CE4CD22C26E47B285FE50FC9856DF5533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BC6EE3D1166C416CBEA32417FADB2F2133">
    <w:name w:val="BC6EE3D1166C416CBEA32417FADB2F21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4E9E80B12434AAAB175D67D3DBEF2B233">
    <w:name w:val="B4E9E80B12434AAAB175D67D3DBEF2B2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9E39427D6A4480B9C818360525975133">
    <w:name w:val="469E39427D6A4480B9C8183605259751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92C42B7DB9478F805E69FDE1BB2E8533">
    <w:name w:val="E492C42B7DB9478F805E69FDE1BB2E85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E3CD9BA47F24F188875E1CB9BEEFB5F33">
    <w:name w:val="1E3CD9BA47F24F188875E1CB9BEEFB5F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E03841F6D4A4E2EB7C9C1E4D73CD6F633">
    <w:name w:val="8E03841F6D4A4E2EB7C9C1E4D73CD6F6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88388866C6A4B0BB74BAB15D14BC51233">
    <w:name w:val="B88388866C6A4B0BB74BAB15D14BC51233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C47ED37C079438BBC66C5851BD1925D33">
    <w:name w:val="4C47ED37C079438BBC66C5851BD1925D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84DD45142A441E294BD0330CE141A1233">
    <w:name w:val="384DD45142A441E294BD0330CE141A12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9590122C004AF2B317541D970F67E833">
    <w:name w:val="D29590122C004AF2B317541D970F67E8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2F13D0F285B4952A91C0F1FFC3689DD33">
    <w:name w:val="B2F13D0F285B4952A91C0F1FFC3689DD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0C1EEDC19C84B8CB88DB624B309CA7233">
    <w:name w:val="30C1EEDC19C84B8CB88DB624B309CA72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4D6869E2F27452899A03445E7864D4E33">
    <w:name w:val="64D6869E2F27452899A03445E7864D4E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8C52F7957D846868FBC42E17A39E0BA33">
    <w:name w:val="28C52F7957D846868FBC42E17A39E0BA33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AF864A5AAF9B4A118D17C448ABEA9E2733">
    <w:name w:val="AF864A5AAF9B4A118D17C448ABEA9E27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4718C5F2B2C412D86B769FFB5B1762133">
    <w:name w:val="C4718C5F2B2C412D86B769FFB5B17621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4D34214B1A24A7095B86F696F0E986A33">
    <w:name w:val="F4D34214B1A24A7095B86F696F0E986A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F092CB4BA3F4BAB871745C540EE6BFF33">
    <w:name w:val="8F092CB4BA3F4BAB871745C540EE6BFF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A7C102AA256F419486B5C3335672F53E33">
    <w:name w:val="A7C102AA256F419486B5C3335672F53E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25B0C6B5C740748DCF4ACC0C0E2FE433">
    <w:name w:val="BD25B0C6B5C740748DCF4ACC0C0E2FE4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55A39CD4B7D46A0864FC752550A0F4A33">
    <w:name w:val="B55A39CD4B7D46A0864FC752550A0F4A33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945A2B905E94B4CB264E5EC7558BE1A33">
    <w:name w:val="5945A2B905E94B4CB264E5EC7558BE1A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0664A7F0C684DE6A29437227796EE8A33">
    <w:name w:val="F0664A7F0C684DE6A29437227796EE8A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F886BF7CCF546288FB2B1586A425C3233">
    <w:name w:val="FF886BF7CCF546288FB2B1586A425C32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4D281CA5B9C474B967E3C1320B0C34633">
    <w:name w:val="84D281CA5B9C474B967E3C1320B0C346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167FE8D7A3244BCA2D5DC38178734F233">
    <w:name w:val="6167FE8D7A3244BCA2D5DC38178734F2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B92089DB9D4818A13CD21C3FEC950133">
    <w:name w:val="BDB92089DB9D4818A13CD21C3FEC9501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1E0BBFA0F143139E77A314489D7F0D33">
    <w:name w:val="E41E0BBFA0F143139E77A314489D7F0D33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3A37C2ED64D54ACB8CF9F18242B7D57233">
    <w:name w:val="3A37C2ED64D54ACB8CF9F18242B7D572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BFC6E2E6496474E83667500E126277033">
    <w:name w:val="EBFC6E2E6496474E83667500E1262770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242CCDE9B1941539C09DA36F72640EF33">
    <w:name w:val="8242CCDE9B1941539C09DA36F72640EF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3C10E87F2B24ECD9C8F54ADA8D2124033">
    <w:name w:val="F3C10E87F2B24ECD9C8F54ADA8D21240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00085B61894040A5FF6A57299BA69833">
    <w:name w:val="FB00085B61894040A5FF6A57299BA698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5C3D6A510ED4F36882396FD9A3D415A33">
    <w:name w:val="15C3D6A510ED4F36882396FD9A3D415A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294AFAD310E4A65A999FB81107F07E333">
    <w:name w:val="9294AFAD310E4A65A999FB81107F07E333"/>
    <w:rsid w:val="00636CC1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19630686892454BADDA01E257114F6F33">
    <w:name w:val="419630686892454BADDA01E257114F6F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112CEF2E3CC44B085959EAB173BFB6733">
    <w:name w:val="C112CEF2E3CC44B085959EAB173BFB67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71FD75FC3694D779FA59A21B53B856533">
    <w:name w:val="271FD75FC3694D779FA59A21B53B8565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9B8B15D1FE346A4B9149E6A1813600D33">
    <w:name w:val="F9B8B15D1FE346A4B9149E6A1813600D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87025AF2765492F98D5240C335027D033">
    <w:name w:val="F87025AF2765492F98D5240C335027D0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F4A191842F440EB9FCDB7D47490495833">
    <w:name w:val="BF4A191842F440EB9FCDB7D47490495833"/>
    <w:rsid w:val="00636CC1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8BCF059FAE24D38B723189348A345DC34">
    <w:name w:val="68BCF059FAE24D38B723189348A345DC34"/>
    <w:rsid w:val="004C02DF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25711D6A6F98415AB748D678F93F4B5234">
    <w:name w:val="25711D6A6F98415AB748D678F93F4B52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898521E74CA4AC4A665777C91565A5334">
    <w:name w:val="4898521E74CA4AC4A665777C91565A53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F54E8A6A3F14036A587252711B66C0A34">
    <w:name w:val="0F54E8A6A3F14036A587252711B66C0A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81FE586FD54529AA7774771104898234">
    <w:name w:val="FB81FE586FD54529AA77747711048982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74D7865BE4F4738928AA93E1B7940C634">
    <w:name w:val="C74D7865BE4F4738928AA93E1B7940C6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11EF5089B3F41BEA8242E1E5275D9F234">
    <w:name w:val="911EF5089B3F41BEA8242E1E5275D9F2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2228C0B858444C989F9A523BB2C460634">
    <w:name w:val="C2228C0B858444C989F9A523BB2C460634"/>
    <w:rsid w:val="004C02DF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3A276C4141143D49EFA007782EA94F534">
    <w:name w:val="53A276C4141143D49EFA007782EA94F5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71580BFA054C7FAA7068F88518775B34">
    <w:name w:val="4671580BFA054C7FAA7068F88518775B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56CBFCB43C04DDE81B4214A724DEAD534">
    <w:name w:val="F56CBFCB43C04DDE81B4214A724DEAD5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7D090E138D14D3EB660095525D60E7834">
    <w:name w:val="17D090E138D14D3EB660095525D60E78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6FB2EE686D3459987362FB395980A9834">
    <w:name w:val="06FB2EE686D3459987362FB395980A98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89354F1BB84BC9875E89BE1142A0FE34">
    <w:name w:val="D289354F1BB84BC9875E89BE1142A0FE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36D6C47AFCA41A094B41410546A962A34">
    <w:name w:val="836D6C47AFCA41A094B41410546A962A34"/>
    <w:rsid w:val="004C02DF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1DF3A65F52D8470C86C62BCABDB24B3F34">
    <w:name w:val="1DF3A65F52D8470C86C62BCABDB24B3F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34BFA88A48D48BD88B0FBD0321AABAF34">
    <w:name w:val="134BFA88A48D48BD88B0FBD0321AABAF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ADD01BD0BAA4502B5CEE90C8B4DF70234">
    <w:name w:val="CADD01BD0BAA4502B5CEE90C8B4DF702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5EEEB20F5B34D7D9ECF85192353BACE34">
    <w:name w:val="75EEEB20F5B34D7D9ECF85192353BACE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A5941D2D55C45FEBE8B22F3CAB73FFA34">
    <w:name w:val="3A5941D2D55C45FEBE8B22F3CAB73FFA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8B138ABF5D544D99696E0454D8FF87D34">
    <w:name w:val="88B138ABF5D544D99696E0454D8FF87D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7A974F08C62D4BBD81F5BDD505CD927434">
    <w:name w:val="7A974F08C62D4BBD81F5BDD505CD927434"/>
    <w:rsid w:val="004C02DF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D2415796CDBA4AA0A351502C43CF6C7A34">
    <w:name w:val="D2415796CDBA4AA0A351502C43CF6C7A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20B52A457F5451AB58C7085473939BC34">
    <w:name w:val="020B52A457F5451AB58C7085473939BC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5C0376686605443687D41A0513C260E134">
    <w:name w:val="5C0376686605443687D41A0513C260E1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C970D8AC53D472785F0A450AB27948A34">
    <w:name w:val="BC970D8AC53D472785F0A450AB27948A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B3224B26F5F46889EF536831E18AE3734">
    <w:name w:val="4B3224B26F5F46889EF536831E18AE37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C98B87CCAD043D68524DEB18007900534">
    <w:name w:val="DC98B87CCAD043D68524DEB180079005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0CE4CD22C26E47B285FE50FC9856DF5534">
    <w:name w:val="0CE4CD22C26E47B285FE50FC9856DF5534"/>
    <w:rsid w:val="004C02DF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BC6EE3D1166C416CBEA32417FADB2F2134">
    <w:name w:val="BC6EE3D1166C416CBEA32417FADB2F21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4E9E80B12434AAAB175D67D3DBEF2B234">
    <w:name w:val="B4E9E80B12434AAAB175D67D3DBEF2B2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469E39427D6A4480B9C818360525975134">
    <w:name w:val="469E39427D6A4480B9C8183605259751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92C42B7DB9478F805E69FDE1BB2E8534">
    <w:name w:val="E492C42B7DB9478F805E69FDE1BB2E85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E3CD9BA47F24F188875E1CB9BEEFB5F34">
    <w:name w:val="1E3CD9BA47F24F188875E1CB9BEEFB5F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E03841F6D4A4E2EB7C9C1E4D73CD6F634">
    <w:name w:val="8E03841F6D4A4E2EB7C9C1E4D73CD6F6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88388866C6A4B0BB74BAB15D14BC51234">
    <w:name w:val="B88388866C6A4B0BB74BAB15D14BC51234"/>
    <w:rsid w:val="004C02DF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C47ED37C079438BBC66C5851BD1925D34">
    <w:name w:val="4C47ED37C079438BBC66C5851BD1925D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84DD45142A441E294BD0330CE141A1234">
    <w:name w:val="384DD45142A441E294BD0330CE141A12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D29590122C004AF2B317541D970F67E834">
    <w:name w:val="D29590122C004AF2B317541D970F67E8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2F13D0F285B4952A91C0F1FFC3689DD34">
    <w:name w:val="B2F13D0F285B4952A91C0F1FFC3689DD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30C1EEDC19C84B8CB88DB624B309CA7234">
    <w:name w:val="30C1EEDC19C84B8CB88DB624B309CA72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4D6869E2F27452899A03445E7864D4E34">
    <w:name w:val="64D6869E2F27452899A03445E7864D4E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8C52F7957D846868FBC42E17A39E0BA34">
    <w:name w:val="28C52F7957D846868FBC42E17A39E0BA34"/>
    <w:rsid w:val="004C02DF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AF864A5AAF9B4A118D17C448ABEA9E2734">
    <w:name w:val="AF864A5AAF9B4A118D17C448ABEA9E27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4718C5F2B2C412D86B769FFB5B1762134">
    <w:name w:val="C4718C5F2B2C412D86B769FFB5B17621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4D34214B1A24A7095B86F696F0E986A34">
    <w:name w:val="F4D34214B1A24A7095B86F696F0E986A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F092CB4BA3F4BAB871745C540EE6BFF34">
    <w:name w:val="8F092CB4BA3F4BAB871745C540EE6BFF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A7C102AA256F419486B5C3335672F53E34">
    <w:name w:val="A7C102AA256F419486B5C3335672F53E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25B0C6B5C740748DCF4ACC0C0E2FE434">
    <w:name w:val="BD25B0C6B5C740748DCF4ACC0C0E2FE4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55A39CD4B7D46A0864FC752550A0F4A34">
    <w:name w:val="B55A39CD4B7D46A0864FC752550A0F4A34"/>
    <w:rsid w:val="004C02DF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5945A2B905E94B4CB264E5EC7558BE1A34">
    <w:name w:val="5945A2B905E94B4CB264E5EC7558BE1A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0664A7F0C684DE6A29437227796EE8A34">
    <w:name w:val="F0664A7F0C684DE6A29437227796EE8A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F886BF7CCF546288FB2B1586A425C3234">
    <w:name w:val="FF886BF7CCF546288FB2B1586A425C32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4D281CA5B9C474B967E3C1320B0C34634">
    <w:name w:val="84D281CA5B9C474B967E3C1320B0C346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6167FE8D7A3244BCA2D5DC38178734F234">
    <w:name w:val="6167FE8D7A3244BCA2D5DC38178734F2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DB92089DB9D4818A13CD21C3FEC950134">
    <w:name w:val="BDB92089DB9D4818A13CD21C3FEC9501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41E0BBFA0F143139E77A314489D7F0D34">
    <w:name w:val="E41E0BBFA0F143139E77A314489D7F0D34"/>
    <w:rsid w:val="004C02DF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3A37C2ED64D54ACB8CF9F18242B7D57234">
    <w:name w:val="3A37C2ED64D54ACB8CF9F18242B7D572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EBFC6E2E6496474E83667500E126277034">
    <w:name w:val="EBFC6E2E6496474E83667500E1262770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8242CCDE9B1941539C09DA36F72640EF34">
    <w:name w:val="8242CCDE9B1941539C09DA36F72640EF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3C10E87F2B24ECD9C8F54ADA8D2124034">
    <w:name w:val="F3C10E87F2B24ECD9C8F54ADA8D21240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B00085B61894040A5FF6A57299BA69834">
    <w:name w:val="FB00085B61894040A5FF6A57299BA698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15C3D6A510ED4F36882396FD9A3D415A34">
    <w:name w:val="15C3D6A510ED4F36882396FD9A3D415A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9294AFAD310E4A65A999FB81107F07E334">
    <w:name w:val="9294AFAD310E4A65A999FB81107F07E334"/>
    <w:rsid w:val="004C02DF"/>
    <w:pPr>
      <w:spacing w:after="0" w:line="240" w:lineRule="auto"/>
      <w:jc w:val="center"/>
    </w:pPr>
    <w:rPr>
      <w:rFonts w:asciiTheme="majorHAnsi" w:hAnsiTheme="majorHAnsi" w:cstheme="majorBidi"/>
      <w:color w:val="4472C4" w:themeColor="accent1"/>
      <w:sz w:val="32"/>
      <w:szCs w:val="32"/>
    </w:rPr>
  </w:style>
  <w:style w:type="paragraph" w:customStyle="1" w:styleId="419630686892454BADDA01E257114F6F34">
    <w:name w:val="419630686892454BADDA01E257114F6F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C112CEF2E3CC44B085959EAB173BFB6734">
    <w:name w:val="C112CEF2E3CC44B085959EAB173BFB67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271FD75FC3694D779FA59A21B53B856534">
    <w:name w:val="271FD75FC3694D779FA59A21B53B8565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9B8B15D1FE346A4B9149E6A1813600D34">
    <w:name w:val="F9B8B15D1FE346A4B9149E6A1813600D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F87025AF2765492F98D5240C335027D034">
    <w:name w:val="F87025AF2765492F98D5240C335027D0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  <w:style w:type="paragraph" w:customStyle="1" w:styleId="BF4A191842F440EB9FCDB7D47490495834">
    <w:name w:val="BF4A191842F440EB9FCDB7D47490495834"/>
    <w:rsid w:val="004C02DF"/>
    <w:pPr>
      <w:spacing w:after="0" w:line="240" w:lineRule="auto"/>
      <w:jc w:val="center"/>
    </w:pPr>
    <w:rPr>
      <w:color w:val="595959" w:themeColor="text1" w:themeTint="A6"/>
      <w:sz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loral Business Car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D43293"/>
      </a:accent1>
      <a:accent2>
        <a:srgbClr val="FE9100"/>
      </a:accent2>
      <a:accent3>
        <a:srgbClr val="92D050"/>
      </a:accent3>
      <a:accent4>
        <a:srgbClr val="00B0F0"/>
      </a:accent4>
      <a:accent5>
        <a:srgbClr val="CC00CC"/>
      </a:accent5>
      <a:accent6>
        <a:srgbClr val="9900CC"/>
      </a:accent6>
      <a:hlink>
        <a:srgbClr val="00B0F0"/>
      </a:hlink>
      <a:folHlink>
        <a:srgbClr val="9900CC"/>
      </a:folHlink>
    </a:clrScheme>
    <a:fontScheme name="Floral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Office_17150128_TF03424896</Template>
  <TotalTime>54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11</cp:revision>
  <cp:lastPrinted>2012-08-29T19:15:00Z</cp:lastPrinted>
  <dcterms:created xsi:type="dcterms:W3CDTF">2018-01-16T06:20:00Z</dcterms:created>
  <dcterms:modified xsi:type="dcterms:W3CDTF">2018-01-25T05:49:00Z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