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830B0A" w14:paraId="491B0DD5" w14:textId="77777777" w:rsidTr="000B3CA0">
        <w:trPr>
          <w:jc w:val="right"/>
        </w:trPr>
        <w:sdt>
          <w:sdtPr>
            <w:id w:val="-1384706299"/>
            <w:placeholder>
              <w:docPart w:val="96AAC5B54912497499D78AF797AC74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5018239D" w14:textId="77777777" w:rsidR="00B66D44" w:rsidRPr="00830B0A" w:rsidRDefault="009533FA" w:rsidP="000B3CA0">
                <w:pPr>
                  <w:pStyle w:val="Title"/>
                </w:pPr>
                <w:r w:rsidRPr="00830B0A">
                  <w:rPr>
                    <w:lang w:bidi="uk-UA"/>
                  </w:rPr>
                  <w:t>Назва події</w:t>
                </w:r>
              </w:p>
            </w:tc>
          </w:sdtContent>
        </w:sdt>
      </w:tr>
      <w:tr w:rsidR="00B66D44" w:rsidRPr="00830B0A" w14:paraId="33FF3E67" w14:textId="77777777" w:rsidTr="000B3CA0">
        <w:trPr>
          <w:trHeight w:val="558"/>
          <w:jc w:val="right"/>
        </w:trPr>
        <w:tc>
          <w:tcPr>
            <w:tcW w:w="6199" w:type="dxa"/>
          </w:tcPr>
          <w:p w14:paraId="2DEE8F61" w14:textId="1802E5FB" w:rsidR="00B66D44" w:rsidRPr="00830B0A" w:rsidRDefault="00876641" w:rsidP="000B3CA0">
            <w:pPr>
              <w:pStyle w:val="NoSpacing"/>
              <w:ind w:left="0"/>
              <w:jc w:val="right"/>
              <w:rPr>
                <w:color w:val="FFFFFF" w:themeColor="background1"/>
                <w:lang w:val="uk-UA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423D8D0C" wp14:editId="4E58EE69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FE4927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TQJXP8IEAAA1FgAADgAAAAAAAAAAAAAAAAAuAgAAZHJzL2Uyb0RvYy54bWxQSwECLQAUAAYACAAA&#10;ACEAHCRoU9wAAAAEAQAADwAAAAAAAAAAAAAAAAAcBwAAZHJzL2Rvd25yZXYueG1sUEsFBgAAAAAE&#10;AAQA8wAAACUI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</w:tc>
      </w:tr>
      <w:tr w:rsidR="00B66D44" w:rsidRPr="00830B0A" w14:paraId="29DD3121" w14:textId="77777777" w:rsidTr="000B3CA0">
        <w:trPr>
          <w:jc w:val="right"/>
        </w:trPr>
        <w:sdt>
          <w:sdtPr>
            <w:id w:val="-1525392968"/>
            <w:placeholder>
              <w:docPart w:val="E7B796B92D0E480DB382E23EBF2FA6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209B7CD" w14:textId="77777777" w:rsidR="00B66D44" w:rsidRPr="00830B0A" w:rsidRDefault="009533FA" w:rsidP="000B3CA0">
                <w:pPr>
                  <w:spacing w:after="120" w:line="240" w:lineRule="auto"/>
                  <w:ind w:left="102" w:right="102"/>
                </w:pPr>
                <w:r w:rsidRPr="00830B0A">
                  <w:rPr>
                    <w:lang w:bidi="uk-UA"/>
                  </w:rPr>
                  <w:t>Дата проведення</w:t>
                </w:r>
              </w:p>
            </w:tc>
          </w:sdtContent>
        </w:sdt>
      </w:tr>
      <w:tr w:rsidR="00B66D44" w:rsidRPr="00830B0A" w14:paraId="4D61C86C" w14:textId="77777777" w:rsidTr="000B3CA0">
        <w:trPr>
          <w:jc w:val="right"/>
        </w:trPr>
        <w:sdt>
          <w:sdtPr>
            <w:id w:val="1030071144"/>
            <w:placeholder>
              <w:docPart w:val="B6E607DBE9134A819934921BFA1B2FD0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25B289EB" w14:textId="77777777" w:rsidR="00B66D44" w:rsidRPr="00830B0A" w:rsidRDefault="009533FA" w:rsidP="000B3CA0">
                <w:pPr>
                  <w:pStyle w:val="Date"/>
                  <w:rPr>
                    <w:rStyle w:val="DateChar"/>
                  </w:rPr>
                </w:pPr>
                <w:r w:rsidRPr="00830B0A">
                  <w:rPr>
                    <w:lang w:bidi="uk-UA"/>
                  </w:rPr>
                  <w:t>8 червня [рік] р.</w:t>
                </w:r>
              </w:p>
            </w:tc>
          </w:sdtContent>
        </w:sdt>
      </w:tr>
      <w:tr w:rsidR="00B66D44" w:rsidRPr="00830B0A" w14:paraId="70797F63" w14:textId="77777777" w:rsidTr="000B3CA0">
        <w:trPr>
          <w:jc w:val="right"/>
        </w:trPr>
        <w:sdt>
          <w:sdtPr>
            <w:id w:val="-376551727"/>
            <w:placeholder>
              <w:docPart w:val="CDC71677833941B3955CC1D95E8C8F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3B52BF16" w14:textId="77777777" w:rsidR="00B66D44" w:rsidRPr="00830B0A" w:rsidRDefault="00D8745D" w:rsidP="000B3CA0">
                <w:pPr>
                  <w:pStyle w:val="a"/>
                </w:pPr>
                <w:r w:rsidRPr="00830B0A">
                  <w:rPr>
                    <w:lang w:bidi="uk-UA"/>
                  </w:rPr>
                  <w:t>20:00–00:00</w:t>
                </w:r>
              </w:p>
            </w:tc>
          </w:sdtContent>
        </w:sdt>
      </w:tr>
      <w:tr w:rsidR="00B66D44" w:rsidRPr="00830B0A" w14:paraId="58891EE3" w14:textId="77777777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C1686B6DFF874441848CC8E2B3BD1D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018F55A" w14:textId="77777777" w:rsidR="00B66D44" w:rsidRPr="00830B0A" w:rsidRDefault="00D8745D" w:rsidP="000B3CA0">
                <w:pPr>
                  <w:pStyle w:val="Subtitle"/>
                  <w:rPr>
                    <w:noProof/>
                  </w:rPr>
                </w:pPr>
                <w:r w:rsidRPr="00830B0A">
                  <w:rPr>
                    <w:lang w:bidi="uk-UA"/>
                  </w:rPr>
                  <w:t>Додайте основні відомості про захід тут!</w:t>
                </w:r>
              </w:p>
            </w:tc>
          </w:sdtContent>
        </w:sdt>
      </w:tr>
      <w:tr w:rsidR="00B66D44" w:rsidRPr="00830B0A" w14:paraId="0B6029B0" w14:textId="77777777" w:rsidTr="000B3CA0">
        <w:trPr>
          <w:jc w:val="right"/>
        </w:trPr>
        <w:sdt>
          <w:sdtPr>
            <w:rPr>
              <w:noProof/>
            </w:rPr>
            <w:id w:val="114188800"/>
            <w:placeholder>
              <w:docPart w:val="660BE80DF9AF47AB9E0D0BA559FB02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1F72D637" w14:textId="77777777" w:rsidR="00D8745D" w:rsidRPr="00830B0A" w:rsidRDefault="00D8745D" w:rsidP="00D8745D">
                <w:r w:rsidRPr="00830B0A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14:paraId="1390C4BD" w14:textId="77777777" w:rsidR="00D8745D" w:rsidRPr="00830B0A" w:rsidRDefault="00D8745D" w:rsidP="00D8745D">
                <w:r w:rsidRPr="00830B0A">
                  <w:rPr>
                    <w:lang w:bidi="uk-UA"/>
                  </w:rPr>
                  <w:t xml:space="preserve">На нашу думку, ця гарна листівка чудово донесе ваше повідомлення.  Проте ви можете змінити її, вибравши різні шрифти та кольори на вкладці "Конструктор".  </w:t>
                </w:r>
              </w:p>
              <w:p w14:paraId="33D84873" w14:textId="77777777" w:rsidR="00B66D44" w:rsidRPr="00830B0A" w:rsidRDefault="00D8745D" w:rsidP="000B3CA0">
                <w:r w:rsidRPr="00830B0A">
                  <w:rPr>
                    <w:lang w:bidi="uk-UA"/>
                  </w:rPr>
                  <w:t>Двічі клацніть в області верхнього колонтитула, щоб змінити фонове зображення.</w:t>
                </w:r>
              </w:p>
            </w:tc>
          </w:sdtContent>
        </w:sdt>
      </w:tr>
    </w:tbl>
    <w:p w14:paraId="032C0A7A" w14:textId="77777777" w:rsidR="00C479BE" w:rsidRPr="00830B0A" w:rsidRDefault="00C479BE" w:rsidP="00C6724B">
      <w:pPr>
        <w:spacing w:after="0"/>
        <w:rPr>
          <w:sz w:val="10"/>
        </w:rPr>
      </w:pPr>
    </w:p>
    <w:p w14:paraId="4B9A8D03" w14:textId="77777777" w:rsidR="007F2548" w:rsidRPr="00830B0A" w:rsidRDefault="007F2548" w:rsidP="00C6724B">
      <w:pPr>
        <w:pStyle w:val="NoSpacing"/>
        <w:rPr>
          <w:lang w:val="uk-UA"/>
        </w:rPr>
      </w:pPr>
    </w:p>
    <w:sectPr w:rsidR="007F2548" w:rsidRPr="00830B0A" w:rsidSect="00830B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02EE4" w14:textId="77777777" w:rsidR="00876641" w:rsidRDefault="00876641" w:rsidP="0068245E">
      <w:pPr>
        <w:spacing w:after="0" w:line="240" w:lineRule="auto"/>
      </w:pPr>
      <w:r>
        <w:separator/>
      </w:r>
    </w:p>
  </w:endnote>
  <w:endnote w:type="continuationSeparator" w:id="0">
    <w:p w14:paraId="692E3289" w14:textId="77777777" w:rsidR="00876641" w:rsidRDefault="0087664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F5A10" w14:textId="77777777" w:rsidR="00830B0A" w:rsidRDefault="00830B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A9E6A" w14:textId="77777777" w:rsidR="009124DD" w:rsidRPr="00830B0A" w:rsidRDefault="009124DD">
    <w:pPr>
      <w:pStyle w:val="Footer"/>
    </w:pPr>
    <w:r w:rsidRPr="00830B0A">
      <w:rPr>
        <w:lang w:bidi="uk-UA"/>
      </w:rPr>
      <w:fldChar w:fldCharType="begin"/>
    </w:r>
    <w:r w:rsidRPr="00830B0A">
      <w:rPr>
        <w:lang w:bidi="uk-UA"/>
      </w:rPr>
      <w:instrText xml:space="preserve"> PAGE   \* MERGEFORMAT </w:instrText>
    </w:r>
    <w:r w:rsidRPr="00830B0A">
      <w:rPr>
        <w:lang w:bidi="uk-UA"/>
      </w:rPr>
      <w:fldChar w:fldCharType="separate"/>
    </w:r>
    <w:r w:rsidR="009533FA" w:rsidRPr="00830B0A">
      <w:rPr>
        <w:noProof/>
        <w:lang w:bidi="uk-UA"/>
      </w:rPr>
      <w:t>2</w:t>
    </w:r>
    <w:r w:rsidRPr="00830B0A">
      <w:rPr>
        <w:noProof/>
        <w:lang w:bidi="uk-U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6FB73" w14:textId="77777777" w:rsidR="00830B0A" w:rsidRDefault="00830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9FB76" w14:textId="77777777" w:rsidR="00876641" w:rsidRDefault="00876641" w:rsidP="0068245E">
      <w:pPr>
        <w:spacing w:after="0" w:line="240" w:lineRule="auto"/>
      </w:pPr>
      <w:r>
        <w:separator/>
      </w:r>
    </w:p>
  </w:footnote>
  <w:footnote w:type="continuationSeparator" w:id="0">
    <w:p w14:paraId="1285F65F" w14:textId="77777777" w:rsidR="00876641" w:rsidRDefault="0087664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EDE00" w14:textId="77777777" w:rsidR="00830B0A" w:rsidRDefault="00830B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7364D" w14:textId="77777777" w:rsidR="00830B0A" w:rsidRPr="00830B0A" w:rsidRDefault="00830B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1B8E6" w14:textId="77777777"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bidi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ED799" wp14:editId="7EA1E65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Фонове зображення" descr="Фонове зображення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B8439A7" id="Фонове зображення" o:spid="_x0000_s1026" alt="Фонове зображення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" stroked="f" strokeweight="1pt">
              <v:fill r:id="rId2" o:title="Фонове зображення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6F4418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578921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F2E4D1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5C2B6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78D10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8054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3E52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0C3CC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803A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8F1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9F7FE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C42640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Стаття %1."/>
      <w:lvlJc w:val="left"/>
      <w:pPr>
        <w:ind w:left="0" w:firstLine="0"/>
      </w:p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DB1AD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641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84E77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0B0A"/>
    <w:rsid w:val="00833494"/>
    <w:rsid w:val="00834305"/>
    <w:rsid w:val="00852EB7"/>
    <w:rsid w:val="00876641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37FA92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uk-UA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0B0A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30B0A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30B0A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30B0A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830B0A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830B0A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830B0A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830B0A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830B0A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30B0A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830B0A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830B0A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830B0A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830B0A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830B0A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830B0A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830B0A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a">
    <w:name w:val="Час"/>
    <w:basedOn w:val="Normal"/>
    <w:uiPriority w:val="2"/>
    <w:qFormat/>
    <w:rsid w:val="00830B0A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a0">
    <w:name w:val="Місце проведення"/>
    <w:basedOn w:val="Normal"/>
    <w:uiPriority w:val="3"/>
    <w:semiHidden/>
    <w:qFormat/>
    <w:rsid w:val="00830B0A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Контактна інформація"/>
    <w:basedOn w:val="Normal"/>
    <w:uiPriority w:val="4"/>
    <w:semiHidden/>
    <w:qFormat/>
    <w:rsid w:val="00830B0A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830B0A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0B0A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830B0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0B0A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830B0A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30B0A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30B0A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830B0A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830B0A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30B0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830B0A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830B0A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0B0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830B0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830B0A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830B0A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830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30B0A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830B0A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830B0A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830B0A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30B0A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B0A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0B0A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30B0A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830B0A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30B0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830B0A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830B0A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B0A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30B0A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B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30B0A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30B0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30B0A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30B0A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830B0A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30B0A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30B0A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30B0A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830B0A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830B0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30B0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830B0A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830B0A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830B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830B0A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30B0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830B0A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830B0A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830B0A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30B0A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B0A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B0A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830B0A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830B0A"/>
  </w:style>
  <w:style w:type="paragraph" w:styleId="BodyText">
    <w:name w:val="Body Text"/>
    <w:basedOn w:val="Normal"/>
    <w:link w:val="BodyTextChar"/>
    <w:uiPriority w:val="99"/>
    <w:semiHidden/>
    <w:unhideWhenUsed/>
    <w:rsid w:val="00830B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30B0A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30B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30B0A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30B0A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30B0A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30B0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30B0A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30B0A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30B0A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30B0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30B0A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830B0A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830B0A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30B0A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30B0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30B0A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30B0A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30B0A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30B0A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30B0A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30B0A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830B0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30B0A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30B0A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30B0A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30B0A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30B0A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30B0A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30B0A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30B0A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semiHidden/>
    <w:unhideWhenUsed/>
    <w:qFormat/>
    <w:rsid w:val="00830B0A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30B0A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830B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830B0A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830B0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30B0A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30B0A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30B0A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30B0A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30B0A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30B0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30B0A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30B0A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30B0A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30B0A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30B0A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30B0A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30B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30B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30B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30B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30B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30B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30B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30B0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30B0A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30B0A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30B0A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30B0A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30B0A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30B0A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30B0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30B0A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30B0A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30B0A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30B0A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30B0A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30B0A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830B0A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830B0A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30B0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30B0A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830B0A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30B0A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830B0A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830B0A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30B0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30B0A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830B0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30B0A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30B0A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30B0A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30B0A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30B0A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30B0A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30B0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30B0A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30B0A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30B0A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30B0A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30B0A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30B0A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30B0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30B0A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30B0A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30B0A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30B0A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30B0A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30B0A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30B0A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830B0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30B0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30B0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30B0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30B0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30B0A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30B0A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30B0A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30B0A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30B0A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30B0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30B0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30B0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30B0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30B0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30B0A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30B0A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30B0A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30B0A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30B0A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830B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30B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30B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30B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30B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30B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30B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30B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830B0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30B0A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30B0A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30B0A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30B0A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30B0A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30B0A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30B0A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30B0A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30B0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30B0A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30B0A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30B0A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30B0A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30B0A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30B0A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30B0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30B0A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30B0A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30B0A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30B0A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30B0A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30B0A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30B0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30B0A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30B0A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30B0A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30B0A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30B0A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30B0A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30B0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30B0A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30B0A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30B0A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30B0A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30B0A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30B0A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30B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30B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30B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30B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30B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30B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30B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30B0A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30B0A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30B0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30B0A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30B0A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30B0A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30B0A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30B0A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30B0A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30B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30B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30B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30B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30B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30B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30B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830B0A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30B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30B0A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30B0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30B0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30B0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30B0A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830B0A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830B0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30B0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30B0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30B0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30B0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30B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30B0A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30B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30B0A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30B0A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30B0A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830B0A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830B0A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830B0A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830B0A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30B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30B0A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30B0A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30B0A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30B0A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30B0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30B0A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30B0A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30B0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30B0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30B0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30B0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30B0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30B0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830B0A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AAC5B54912497499D78AF797AC7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5704B-9686-4032-9652-C6748F388396}"/>
      </w:docPartPr>
      <w:docPartBody>
        <w:p w:rsidR="00000000" w:rsidRDefault="00A057D1">
          <w:pPr>
            <w:pStyle w:val="96AAC5B54912497499D78AF797AC748E"/>
          </w:pPr>
          <w:r>
            <w:rPr>
              <w:rStyle w:val="PlaceholderText"/>
              <w:lang w:bidi="uk-UA"/>
            </w:rPr>
            <w:t>Назва події</w:t>
          </w:r>
        </w:p>
      </w:docPartBody>
    </w:docPart>
    <w:docPart>
      <w:docPartPr>
        <w:name w:val="E7B796B92D0E480DB382E23EBF2FA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67796-1134-43A7-BD7D-AA1B01105CF9}"/>
      </w:docPartPr>
      <w:docPartBody>
        <w:p w:rsidR="00000000" w:rsidRDefault="00A057D1">
          <w:pPr>
            <w:pStyle w:val="E7B796B92D0E480DB382E23EBF2FA6A4"/>
          </w:pPr>
          <w:r>
            <w:rPr>
              <w:rStyle w:val="PlaceholderText"/>
              <w:lang w:bidi="uk-UA"/>
            </w:rPr>
            <w:t>Дата проведення</w:t>
          </w:r>
        </w:p>
      </w:docPartBody>
    </w:docPart>
    <w:docPart>
      <w:docPartPr>
        <w:name w:val="B6E607DBE9134A819934921BFA1B2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86208-1A56-44FA-BD30-3F6ACEDF8437}"/>
      </w:docPartPr>
      <w:docPartBody>
        <w:p w:rsidR="00000000" w:rsidRDefault="00A057D1">
          <w:pPr>
            <w:pStyle w:val="B6E607DBE9134A819934921BFA1B2FD0"/>
          </w:pPr>
          <w:r>
            <w:rPr>
              <w:rStyle w:val="PlaceholderText"/>
              <w:lang w:bidi="uk-UA"/>
            </w:rPr>
            <w:t>8 червня [рік] р.</w:t>
          </w:r>
        </w:p>
      </w:docPartBody>
    </w:docPart>
    <w:docPart>
      <w:docPartPr>
        <w:name w:val="CDC71677833941B3955CC1D95E8C8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AEF4E-6230-4021-A9A1-9FFBE79D0926}"/>
      </w:docPartPr>
      <w:docPartBody>
        <w:p w:rsidR="00000000" w:rsidRDefault="00A057D1">
          <w:pPr>
            <w:pStyle w:val="CDC71677833941B3955CC1D95E8C8F1F"/>
          </w:pPr>
          <w:r>
            <w:rPr>
              <w:rStyle w:val="PlaceholderText"/>
              <w:lang w:bidi="uk-UA"/>
            </w:rPr>
            <w:t>20:00–00:00</w:t>
          </w:r>
        </w:p>
      </w:docPartBody>
    </w:docPart>
    <w:docPart>
      <w:docPartPr>
        <w:name w:val="C1686B6DFF874441848CC8E2B3BD1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07D88-A994-4566-8564-C52BE636850D}"/>
      </w:docPartPr>
      <w:docPartBody>
        <w:p w:rsidR="00000000" w:rsidRDefault="00A057D1">
          <w:pPr>
            <w:pStyle w:val="C1686B6DFF874441848CC8E2B3BD1DA1"/>
          </w:pPr>
          <w:r>
            <w:rPr>
              <w:rStyle w:val="PlaceholderText"/>
              <w:lang w:bidi="uk-UA"/>
            </w:rPr>
            <w:t>Додайте основні відомості про захід тут!</w:t>
          </w:r>
        </w:p>
      </w:docPartBody>
    </w:docPart>
    <w:docPart>
      <w:docPartPr>
        <w:name w:val="660BE80DF9AF47AB9E0D0BA559FB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D474D-C6FD-4554-9E41-AC49A446F7E9}"/>
      </w:docPartPr>
      <w:docPartBody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uk-UA"/>
            </w:rPr>
            <w:t xml:space="preserve">На нашу думку, ця гарна листівка чудово донесе ваше повідомлення.  Проте ви можете змінити її, вибравши різні шрифти та кольори на вкладці "Конструктор".  </w:t>
          </w:r>
        </w:p>
        <w:p w:rsidR="00000000" w:rsidRDefault="00A057D1">
          <w:pPr>
            <w:pStyle w:val="660BE80DF9AF47AB9E0D0BA559FB029A"/>
          </w:pPr>
          <w:r w:rsidRPr="00D8745D">
            <w:rPr>
              <w:color w:val="595959"/>
              <w:lang w:bidi="uk-UA"/>
            </w:rPr>
            <w:t>Двічі клацніть в області верхнього колонтитула, щоб змінити фонове зображення.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96AAC5B54912497499D78AF797AC748E">
    <w:name w:val="96AAC5B54912497499D78AF797AC748E"/>
  </w:style>
  <w:style w:type="paragraph" w:customStyle="1" w:styleId="E7B796B92D0E480DB382E23EBF2FA6A4">
    <w:name w:val="E7B796B92D0E480DB382E23EBF2FA6A4"/>
  </w:style>
  <w:style w:type="paragraph" w:customStyle="1" w:styleId="B6E607DBE9134A819934921BFA1B2FD0">
    <w:name w:val="B6E607DBE9134A819934921BFA1B2FD0"/>
  </w:style>
  <w:style w:type="paragraph" w:customStyle="1" w:styleId="CDC71677833941B3955CC1D95E8C8F1F">
    <w:name w:val="CDC71677833941B3955CC1D95E8C8F1F"/>
  </w:style>
  <w:style w:type="paragraph" w:customStyle="1" w:styleId="C1686B6DFF874441848CC8E2B3BD1DA1">
    <w:name w:val="C1686B6DFF874441848CC8E2B3BD1DA1"/>
  </w:style>
  <w:style w:type="paragraph" w:customStyle="1" w:styleId="660BE80DF9AF47AB9E0D0BA559FB029A">
    <w:name w:val="660BE80DF9AF47AB9E0D0BA559FB02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EFC749-B643-4493-860E-2034BE5D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2018-06-27T15:55:00Z</dcterms:created>
  <dcterms:modified xsi:type="dcterms:W3CDTF">2018-06-27T15:56:00Z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