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1C71" w:rsidRDefault="00273D1A">
      <w:pPr>
        <w:pStyle w:val="a9"/>
      </w:pPr>
      <w:sdt>
        <w:sdtPr>
          <w:alias w:val="Введіть заголовок грамоти:"/>
          <w:tag w:val="Введіть заголовок грамоти:"/>
          <w:id w:val="-1397126520"/>
          <w:placeholder>
            <w:docPart w:val="72BACBCF133F47AAB8669B42D448956B"/>
          </w:placeholder>
          <w:temporary/>
          <w:showingPlcHdr/>
        </w:sdtPr>
        <w:sdtEndPr/>
        <w:sdtContent>
          <w:r w:rsidR="00B90157">
            <w:rPr>
              <w:lang w:bidi="uk-UA"/>
            </w:rPr>
            <w:t>Найкращий гравець</w:t>
          </w:r>
        </w:sdtContent>
      </w:sdt>
    </w:p>
    <w:bookmarkStart w:id="0" w:name="_GoBack"/>
    <w:p w:rsidR="006E1C71" w:rsidRPr="00C83C1D" w:rsidRDefault="00273D1A" w:rsidP="00C83C1D">
      <w:pPr>
        <w:pStyle w:val="1"/>
      </w:pPr>
      <w:sdt>
        <w:sdtPr>
          <w:alias w:val="Введіть ім’я одержувача:"/>
          <w:tag w:val="Введіть ім’я одержувача:"/>
          <w:id w:val="-1756204315"/>
          <w:placeholder>
            <w:docPart w:val="4ADB83C530D24C9CA83642B73C64FAFC"/>
          </w:placeholder>
          <w:temporary/>
          <w:showingPlcHdr/>
        </w:sdtPr>
        <w:sdtEndPr/>
        <w:sdtContent>
          <w:r w:rsidR="009A3C9B" w:rsidRPr="00C83C1D">
            <w:rPr>
              <w:lang w:bidi="uk-UA"/>
            </w:rPr>
            <w:t>Ім’я одержувача</w:t>
          </w:r>
        </w:sdtContent>
      </w:sdt>
    </w:p>
    <w:bookmarkEnd w:id="0" w:displacedByCustomXml="next"/>
    <w:sdt>
      <w:sdtPr>
        <w:alias w:val="Опис сертифіката:"/>
        <w:tag w:val="Опис сертифіката:"/>
        <w:id w:val="1430230843"/>
        <w:placeholder>
          <w:docPart w:val="ECA6D58B978440DBB99497C29DD773FB"/>
        </w:placeholder>
        <w:temporary/>
        <w:showingPlcHdr/>
      </w:sdtPr>
      <w:sdtEndPr/>
      <w:sdtContent>
        <w:p w:rsidR="006E1C71" w:rsidRDefault="009A3C9B">
          <w:r>
            <w:rPr>
              <w:lang w:bidi="uk-UA"/>
            </w:rPr>
            <w:t>визнається найкращим гравцем цього сезону в команді</w:t>
          </w:r>
        </w:p>
      </w:sdtContent>
    </w:sdt>
    <w:p w:rsidR="006E1C71" w:rsidRPr="00C83C1D" w:rsidRDefault="00273D1A" w:rsidP="00C83C1D">
      <w:pPr>
        <w:pStyle w:val="21"/>
      </w:pPr>
      <w:sdt>
        <w:sdtPr>
          <w:alias w:val="Введіть назву команди:"/>
          <w:tag w:val="Введіть назву команди:"/>
          <w:id w:val="-50456193"/>
          <w:placeholder>
            <w:docPart w:val="2506B6AC172E4A978C05D1C0015F62EE"/>
          </w:placeholder>
          <w:temporary/>
          <w:showingPlcHdr/>
        </w:sdtPr>
        <w:sdtEndPr/>
        <w:sdtContent>
          <w:r w:rsidR="009A3C9B" w:rsidRPr="00C83C1D">
            <w:rPr>
              <w:lang w:bidi="uk-UA"/>
            </w:rPr>
            <w:t>Назва команди</w:t>
          </w:r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Печатка у вигляді нагороди й таблиця підпису"/>
      </w:tblPr>
      <w:tblGrid>
        <w:gridCol w:w="3370"/>
        <w:gridCol w:w="10306"/>
      </w:tblGrid>
      <w:tr w:rsidR="00A2067C" w:rsidTr="00DC105C">
        <w:trPr>
          <w:trHeight w:val="3024"/>
        </w:trPr>
        <w:tc>
          <w:tcPr>
            <w:tcW w:w="3123" w:type="dxa"/>
            <w:vAlign w:val="center"/>
          </w:tcPr>
          <w:p w:rsidR="00A2067C" w:rsidRDefault="00A2067C" w:rsidP="008A5914">
            <w:pPr>
              <w:pStyle w:val="affff4"/>
            </w:pPr>
            <w:r>
              <w:rPr>
                <w:noProof/>
                <w:lang w:val="en-US" w:eastAsia="en-US"/>
              </w:rPr>
              <mc:AlternateContent>
                <mc:Choice Requires="wpg">
                  <w:drawing>
                    <wp:inline distT="0" distB="0" distL="0" distR="0" wp14:anchorId="04E67E4C" wp14:editId="1987DA9D">
                      <wp:extent cx="1892300" cy="1892300"/>
                      <wp:effectExtent l="0" t="0" r="0" b="0"/>
                      <wp:docPr id="1" name="Група 1" descr="Печатка у вигляді нагороди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2300" cy="1892300"/>
                                <a:chOff x="0" y="0"/>
                                <a:chExt cx="1892300" cy="1892300"/>
                              </a:xfrm>
                            </wpg:grpSpPr>
                            <wpg:grpSp>
                              <wpg:cNvPr id="2" name="Печатка" descr="Печатка у вигляді нагороди"/>
                              <wpg:cNvGrpSpPr/>
                              <wpg:grpSpPr>
                                <a:xfrm>
                                  <a:off x="0" y="0"/>
                                  <a:ext cx="1892300" cy="1892300"/>
                                  <a:chOff x="0" y="0"/>
                                  <a:chExt cx="1895475" cy="1901825"/>
                                </a:xfrm>
                              </wpg:grpSpPr>
                              <wps:wsp>
                                <wps:cNvPr id="6" name="Форма печатки" descr="Формат печатки у вигляді нагороди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0" y="9525"/>
                                    <a:ext cx="1892300" cy="1892300"/>
                                  </a:xfrm>
                                  <a:custGeom>
                                    <a:avLst/>
                                    <a:gdLst>
                                      <a:gd name="T0" fmla="*/ 1674 w 3366"/>
                                      <a:gd name="T1" fmla="*/ 214 h 3348"/>
                                      <a:gd name="T2" fmla="*/ 1888 w 3366"/>
                                      <a:gd name="T3" fmla="*/ 0 h 3348"/>
                                      <a:gd name="T4" fmla="*/ 2048 w 3366"/>
                                      <a:gd name="T5" fmla="*/ 267 h 3348"/>
                                      <a:gd name="T6" fmla="*/ 2297 w 3366"/>
                                      <a:gd name="T7" fmla="*/ 107 h 3348"/>
                                      <a:gd name="T8" fmla="*/ 2386 w 3366"/>
                                      <a:gd name="T9" fmla="*/ 392 h 3348"/>
                                      <a:gd name="T10" fmla="*/ 2671 w 3366"/>
                                      <a:gd name="T11" fmla="*/ 303 h 3348"/>
                                      <a:gd name="T12" fmla="*/ 2671 w 3366"/>
                                      <a:gd name="T13" fmla="*/ 605 h 3348"/>
                                      <a:gd name="T14" fmla="*/ 2974 w 3366"/>
                                      <a:gd name="T15" fmla="*/ 588 h 3348"/>
                                      <a:gd name="T16" fmla="*/ 2903 w 3366"/>
                                      <a:gd name="T17" fmla="*/ 890 h 3348"/>
                                      <a:gd name="T18" fmla="*/ 3206 w 3366"/>
                                      <a:gd name="T19" fmla="*/ 944 h 3348"/>
                                      <a:gd name="T20" fmla="*/ 3063 w 3366"/>
                                      <a:gd name="T21" fmla="*/ 1211 h 3348"/>
                                      <a:gd name="T22" fmla="*/ 3330 w 3366"/>
                                      <a:gd name="T23" fmla="*/ 1353 h 3348"/>
                                      <a:gd name="T24" fmla="*/ 3134 w 3366"/>
                                      <a:gd name="T25" fmla="*/ 1585 h 3348"/>
                                      <a:gd name="T26" fmla="*/ 3366 w 3366"/>
                                      <a:gd name="T27" fmla="*/ 1781 h 3348"/>
                                      <a:gd name="T28" fmla="*/ 3117 w 3366"/>
                                      <a:gd name="T29" fmla="*/ 1941 h 3348"/>
                                      <a:gd name="T30" fmla="*/ 3277 w 3366"/>
                                      <a:gd name="T31" fmla="*/ 2190 h 3348"/>
                                      <a:gd name="T32" fmla="*/ 2992 w 3366"/>
                                      <a:gd name="T33" fmla="*/ 2297 h 3348"/>
                                      <a:gd name="T34" fmla="*/ 3099 w 3366"/>
                                      <a:gd name="T35" fmla="*/ 2564 h 3348"/>
                                      <a:gd name="T36" fmla="*/ 2796 w 3366"/>
                                      <a:gd name="T37" fmla="*/ 2600 h 3348"/>
                                      <a:gd name="T38" fmla="*/ 2832 w 3366"/>
                                      <a:gd name="T39" fmla="*/ 2903 h 3348"/>
                                      <a:gd name="T40" fmla="*/ 2529 w 3366"/>
                                      <a:gd name="T41" fmla="*/ 2849 h 3348"/>
                                      <a:gd name="T42" fmla="*/ 2493 w 3366"/>
                                      <a:gd name="T43" fmla="*/ 3152 h 3348"/>
                                      <a:gd name="T44" fmla="*/ 2208 w 3366"/>
                                      <a:gd name="T45" fmla="*/ 3027 h 3348"/>
                                      <a:gd name="T46" fmla="*/ 2101 w 3366"/>
                                      <a:gd name="T47" fmla="*/ 3294 h 3348"/>
                                      <a:gd name="T48" fmla="*/ 1870 w 3366"/>
                                      <a:gd name="T49" fmla="*/ 3116 h 3348"/>
                                      <a:gd name="T50" fmla="*/ 1674 w 3366"/>
                                      <a:gd name="T51" fmla="*/ 3348 h 3348"/>
                                      <a:gd name="T52" fmla="*/ 1496 w 3366"/>
                                      <a:gd name="T53" fmla="*/ 3116 h 3348"/>
                                      <a:gd name="T54" fmla="*/ 1264 w 3366"/>
                                      <a:gd name="T55" fmla="*/ 3294 h 3348"/>
                                      <a:gd name="T56" fmla="*/ 1140 w 3366"/>
                                      <a:gd name="T57" fmla="*/ 3027 h 3348"/>
                                      <a:gd name="T58" fmla="*/ 872 w 3366"/>
                                      <a:gd name="T59" fmla="*/ 3152 h 3348"/>
                                      <a:gd name="T60" fmla="*/ 819 w 3366"/>
                                      <a:gd name="T61" fmla="*/ 2849 h 3348"/>
                                      <a:gd name="T62" fmla="*/ 534 w 3366"/>
                                      <a:gd name="T63" fmla="*/ 2903 h 3348"/>
                                      <a:gd name="T64" fmla="*/ 552 w 3366"/>
                                      <a:gd name="T65" fmla="*/ 2600 h 3348"/>
                                      <a:gd name="T66" fmla="*/ 249 w 3366"/>
                                      <a:gd name="T67" fmla="*/ 2564 h 3348"/>
                                      <a:gd name="T68" fmla="*/ 356 w 3366"/>
                                      <a:gd name="T69" fmla="*/ 2297 h 3348"/>
                                      <a:gd name="T70" fmla="*/ 71 w 3366"/>
                                      <a:gd name="T71" fmla="*/ 2190 h 3348"/>
                                      <a:gd name="T72" fmla="*/ 249 w 3366"/>
                                      <a:gd name="T73" fmla="*/ 1941 h 3348"/>
                                      <a:gd name="T74" fmla="*/ 0 w 3366"/>
                                      <a:gd name="T75" fmla="*/ 1781 h 3348"/>
                                      <a:gd name="T76" fmla="*/ 231 w 3366"/>
                                      <a:gd name="T77" fmla="*/ 1585 h 3348"/>
                                      <a:gd name="T78" fmla="*/ 18 w 3366"/>
                                      <a:gd name="T79" fmla="*/ 1353 h 3348"/>
                                      <a:gd name="T80" fmla="*/ 302 w 3366"/>
                                      <a:gd name="T81" fmla="*/ 1211 h 3348"/>
                                      <a:gd name="T82" fmla="*/ 160 w 3366"/>
                                      <a:gd name="T83" fmla="*/ 944 h 3348"/>
                                      <a:gd name="T84" fmla="*/ 445 w 3366"/>
                                      <a:gd name="T85" fmla="*/ 890 h 3348"/>
                                      <a:gd name="T86" fmla="*/ 374 w 3366"/>
                                      <a:gd name="T87" fmla="*/ 588 h 3348"/>
                                      <a:gd name="T88" fmla="*/ 677 w 3366"/>
                                      <a:gd name="T89" fmla="*/ 605 h 3348"/>
                                      <a:gd name="T90" fmla="*/ 694 w 3366"/>
                                      <a:gd name="T91" fmla="*/ 303 h 3348"/>
                                      <a:gd name="T92" fmla="*/ 979 w 3366"/>
                                      <a:gd name="T93" fmla="*/ 392 h 3348"/>
                                      <a:gd name="T94" fmla="*/ 1051 w 3366"/>
                                      <a:gd name="T95" fmla="*/ 107 h 3348"/>
                                      <a:gd name="T96" fmla="*/ 1318 w 3366"/>
                                      <a:gd name="T97" fmla="*/ 267 h 3348"/>
                                      <a:gd name="T98" fmla="*/ 1460 w 3366"/>
                                      <a:gd name="T99" fmla="*/ 0 h 3348"/>
                                      <a:gd name="T100" fmla="*/ 1674 w 3366"/>
                                      <a:gd name="T101" fmla="*/ 214 h 334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3366" h="3348">
                                        <a:moveTo>
                                          <a:pt x="1674" y="214"/>
                                        </a:moveTo>
                                        <a:lnTo>
                                          <a:pt x="1888" y="0"/>
                                        </a:lnTo>
                                        <a:lnTo>
                                          <a:pt x="2048" y="267"/>
                                        </a:lnTo>
                                        <a:lnTo>
                                          <a:pt x="2297" y="107"/>
                                        </a:lnTo>
                                        <a:lnTo>
                                          <a:pt x="2386" y="392"/>
                                        </a:lnTo>
                                        <a:lnTo>
                                          <a:pt x="2671" y="303"/>
                                        </a:lnTo>
                                        <a:lnTo>
                                          <a:pt x="2671" y="605"/>
                                        </a:lnTo>
                                        <a:lnTo>
                                          <a:pt x="2974" y="588"/>
                                        </a:lnTo>
                                        <a:lnTo>
                                          <a:pt x="2903" y="890"/>
                                        </a:lnTo>
                                        <a:lnTo>
                                          <a:pt x="3206" y="944"/>
                                        </a:lnTo>
                                        <a:lnTo>
                                          <a:pt x="3063" y="1211"/>
                                        </a:lnTo>
                                        <a:lnTo>
                                          <a:pt x="3330" y="1353"/>
                                        </a:lnTo>
                                        <a:lnTo>
                                          <a:pt x="3134" y="1585"/>
                                        </a:lnTo>
                                        <a:lnTo>
                                          <a:pt x="3366" y="1781"/>
                                        </a:lnTo>
                                        <a:lnTo>
                                          <a:pt x="3117" y="1941"/>
                                        </a:lnTo>
                                        <a:lnTo>
                                          <a:pt x="3277" y="2190"/>
                                        </a:lnTo>
                                        <a:lnTo>
                                          <a:pt x="2992" y="2297"/>
                                        </a:lnTo>
                                        <a:lnTo>
                                          <a:pt x="3099" y="2564"/>
                                        </a:lnTo>
                                        <a:lnTo>
                                          <a:pt x="2796" y="2600"/>
                                        </a:lnTo>
                                        <a:lnTo>
                                          <a:pt x="2832" y="2903"/>
                                        </a:lnTo>
                                        <a:lnTo>
                                          <a:pt x="2529" y="2849"/>
                                        </a:lnTo>
                                        <a:lnTo>
                                          <a:pt x="2493" y="3152"/>
                                        </a:lnTo>
                                        <a:lnTo>
                                          <a:pt x="2208" y="3027"/>
                                        </a:lnTo>
                                        <a:lnTo>
                                          <a:pt x="2101" y="3294"/>
                                        </a:lnTo>
                                        <a:lnTo>
                                          <a:pt x="1870" y="3116"/>
                                        </a:lnTo>
                                        <a:lnTo>
                                          <a:pt x="1674" y="3348"/>
                                        </a:lnTo>
                                        <a:lnTo>
                                          <a:pt x="1496" y="3116"/>
                                        </a:lnTo>
                                        <a:lnTo>
                                          <a:pt x="1264" y="3294"/>
                                        </a:lnTo>
                                        <a:lnTo>
                                          <a:pt x="1140" y="3027"/>
                                        </a:lnTo>
                                        <a:lnTo>
                                          <a:pt x="872" y="3152"/>
                                        </a:lnTo>
                                        <a:lnTo>
                                          <a:pt x="819" y="2849"/>
                                        </a:lnTo>
                                        <a:lnTo>
                                          <a:pt x="534" y="2903"/>
                                        </a:lnTo>
                                        <a:lnTo>
                                          <a:pt x="552" y="2600"/>
                                        </a:lnTo>
                                        <a:lnTo>
                                          <a:pt x="249" y="2564"/>
                                        </a:lnTo>
                                        <a:lnTo>
                                          <a:pt x="356" y="2297"/>
                                        </a:lnTo>
                                        <a:lnTo>
                                          <a:pt x="71" y="2190"/>
                                        </a:lnTo>
                                        <a:lnTo>
                                          <a:pt x="249" y="1941"/>
                                        </a:lnTo>
                                        <a:lnTo>
                                          <a:pt x="0" y="1781"/>
                                        </a:lnTo>
                                        <a:lnTo>
                                          <a:pt x="231" y="1585"/>
                                        </a:lnTo>
                                        <a:lnTo>
                                          <a:pt x="18" y="1353"/>
                                        </a:lnTo>
                                        <a:lnTo>
                                          <a:pt x="302" y="1211"/>
                                        </a:lnTo>
                                        <a:lnTo>
                                          <a:pt x="160" y="944"/>
                                        </a:lnTo>
                                        <a:lnTo>
                                          <a:pt x="445" y="890"/>
                                        </a:lnTo>
                                        <a:lnTo>
                                          <a:pt x="374" y="588"/>
                                        </a:lnTo>
                                        <a:lnTo>
                                          <a:pt x="677" y="605"/>
                                        </a:lnTo>
                                        <a:lnTo>
                                          <a:pt x="694" y="303"/>
                                        </a:lnTo>
                                        <a:lnTo>
                                          <a:pt x="979" y="392"/>
                                        </a:lnTo>
                                        <a:lnTo>
                                          <a:pt x="1051" y="107"/>
                                        </a:lnTo>
                                        <a:lnTo>
                                          <a:pt x="1318" y="267"/>
                                        </a:lnTo>
                                        <a:lnTo>
                                          <a:pt x="1460" y="0"/>
                                        </a:lnTo>
                                        <a:lnTo>
                                          <a:pt x="1674" y="2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>
                                    <a:noFill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7" name="Текстура печатки" descr="Текстура печатки у вигляді нагороди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9653" t="-3302" r="-144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95475" cy="1895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" name="Бейсбольний м’яч" descr="Піктограма бейсбольного м’яч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0" y="381000"/>
                                  <a:ext cx="11239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2E7492" id="Група 1" o:spid="_x0000_s1026" alt="Печатка у вигляді нагороди" style="width:149pt;height:149pt;mso-position-horizontal-relative:char;mso-position-vertical-relative:line" coordsize="18923,18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">
                      <v:group id="Печатка" o:spid="_x0000_s1027" alt="Печатка у вигляді нагороди" style="position:absolute;width:18923;height:18923" coordsize="18954,19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  <v:shape id="Форма печатки" o:spid="_x0000_s1028" alt="Формат печатки у вигляді нагороди" style="position:absolute;top:95;width:18923;height:18923;visibility:visible;mso-wrap-style:square;v-text-anchor:top" coordsize="3366,3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" path="m1674,214l1888,r160,267l2297,107r89,285l2671,303r,302l2974,588r-71,302l3206,944r-143,267l3330,1353r-196,232l3366,1781r-249,160l3277,2190r-285,107l3099,2564r-303,36l2832,2903r-303,-54l2493,3152,2208,3027r-107,267l1870,3116r-196,232l1496,3116r-232,178l1140,3027,872,3152,819,2849r-285,54l552,2600,249,2564,356,2297,71,2190,249,1941,,1781,231,1585,18,1353,302,1211,160,944,445,890,374,588r303,17l694,303r285,89l1051,107r267,160l1460,r214,214xe" fillcolor="#006ab2 [3206]" stroked="f">
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<o:lock v:ext="edit" aspectratio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Текстура печатки" o:spid="_x0000_s1029" type="#_x0000_t75" alt="Текстура печатки у вигляді нагороди" style="position:absolute;width:18954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">
                          <v:imagedata r:id="rId10" o:title="Текстура печатки у вигляді нагороди" croptop="-2164f" cropleft="19433f" cropright="-949f"/>
                        </v:shape>
                      </v:group>
                      <v:shape id="Бейсбольний м’яч" o:spid="_x0000_s1030" type="#_x0000_t75" alt="Піктограма бейсбольного м’яча" style="position:absolute;left:3810;top:3810;width:11239;height:1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">
                        <v:imagedata r:id="rId11" o:title="Піктограма бейсбольного м’яча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549" w:type="dxa"/>
            <w:tcMar>
              <w:left w:w="950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Таблиця дати й підпису"/>
            </w:tblPr>
            <w:tblGrid>
              <w:gridCol w:w="2623"/>
              <w:gridCol w:w="6733"/>
            </w:tblGrid>
            <w:tr w:rsidR="00A2067C" w:rsidTr="008A5914">
              <w:trPr>
                <w:trHeight w:val="1377"/>
                <w:jc w:val="right"/>
              </w:trPr>
              <w:tc>
                <w:tcPr>
                  <w:tcW w:w="2411" w:type="dxa"/>
                  <w:vAlign w:val="bottom"/>
                </w:tcPr>
                <w:p w:rsidR="00A2067C" w:rsidRPr="009C610B" w:rsidRDefault="00273D1A" w:rsidP="009C610B">
                  <w:pPr>
                    <w:pStyle w:val="31"/>
                  </w:pPr>
                  <w:sdt>
                    <w:sdtPr>
                      <w:alias w:val="Хто вручив:"/>
                      <w:tag w:val="Хто вручив:"/>
                      <w:id w:val="846757699"/>
                      <w:placeholder>
                        <w:docPart w:val="FA91316956F743DE90994F4E510349C6"/>
                      </w:placeholder>
                      <w:temporary/>
                      <w:showingPlcHdr/>
                    </w:sdtPr>
                    <w:sdtEndPr/>
                    <w:sdtContent>
                      <w:r w:rsidR="00B90157" w:rsidRPr="009C610B">
                        <w:rPr>
                          <w:lang w:bidi="uk-UA"/>
                        </w:rPr>
                        <w:t>Хто вручив:</w:t>
                      </w:r>
                    </w:sdtContent>
                  </w:sdt>
                </w:p>
              </w:tc>
              <w:sdt>
                <w:sdtPr>
                  <w:alias w:val="Введіть ім’я та посаду дарувальника:"/>
                  <w:tag w:val="Введіть ім’я та посаду дарувальника:"/>
                  <w:id w:val="-446467856"/>
                  <w:placeholder>
                    <w:docPart w:val="E2D400A3A12E4598B226A821E0C6A11C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vAlign w:val="bottom"/>
                    </w:tcPr>
                    <w:p w:rsidR="00A2067C" w:rsidRPr="0088629E" w:rsidRDefault="00F52848" w:rsidP="0088629E">
                      <w:pPr>
                        <w:pStyle w:val="41"/>
                      </w:pPr>
                      <w:r w:rsidRPr="0088629E">
                        <w:rPr>
                          <w:lang w:bidi="uk-UA"/>
                        </w:rPr>
                        <w:t>Ім’я та посада дарувальника</w:t>
                      </w:r>
                    </w:p>
                  </w:tc>
                </w:sdtContent>
              </w:sdt>
            </w:tr>
            <w:tr w:rsidR="00A2067C" w:rsidTr="008A5914">
              <w:trPr>
                <w:trHeight w:val="1150"/>
                <w:jc w:val="right"/>
              </w:trPr>
              <w:sdt>
                <w:sdtPr>
                  <w:alias w:val="Цього дня:"/>
                  <w:tag w:val="Цього дня:"/>
                  <w:id w:val="-512454740"/>
                  <w:placeholder>
                    <w:docPart w:val="18208100460442769F7A4F237E79ABE1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2411" w:type="dxa"/>
                      <w:vAlign w:val="bottom"/>
                    </w:tcPr>
                    <w:p w:rsidR="00A2067C" w:rsidRDefault="00B90157" w:rsidP="009C610B">
                      <w:pPr>
                        <w:pStyle w:val="31"/>
                      </w:pPr>
                      <w:r>
                        <w:rPr>
                          <w:lang w:bidi="uk-UA"/>
                        </w:rPr>
                        <w:t>Цього дня:</w:t>
                      </w:r>
                    </w:p>
                  </w:tc>
                </w:sdtContent>
              </w:sdt>
              <w:sdt>
                <w:sdtPr>
                  <w:alias w:val="Введіть дату:"/>
                  <w:tag w:val="Введіть дату:"/>
                  <w:id w:val="695198871"/>
                  <w:placeholder>
                    <w:docPart w:val="E0EBDEE568C3480BB1C08FC5DF8AE303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88" w:type="dxa"/>
                      <w:tcMar>
                        <w:top w:w="144" w:type="dxa"/>
                      </w:tcMar>
                      <w:vAlign w:val="bottom"/>
                    </w:tcPr>
                    <w:p w:rsidR="00A2067C" w:rsidRDefault="00B90157" w:rsidP="0088629E">
                      <w:pPr>
                        <w:pStyle w:val="41"/>
                      </w:pPr>
                      <w:r>
                        <w:rPr>
                          <w:lang w:bidi="uk-UA"/>
                        </w:rPr>
                        <w:t>Введіть дату</w:t>
                      </w:r>
                    </w:p>
                  </w:tc>
                </w:sdtContent>
              </w:sdt>
            </w:tr>
          </w:tbl>
          <w:p w:rsidR="00A2067C" w:rsidRDefault="00A2067C" w:rsidP="008A5914"/>
        </w:tc>
      </w:tr>
    </w:tbl>
    <w:p w:rsidR="006E1C71" w:rsidRDefault="006E1C71" w:rsidP="00AF515A">
      <w:pPr>
        <w:pStyle w:val="affff4"/>
      </w:pPr>
    </w:p>
    <w:sectPr w:rsidR="006E1C71" w:rsidSect="004F1BB1">
      <w:headerReference w:type="default" r:id="rId12"/>
      <w:footerReference w:type="default" r:id="rId13"/>
      <w:headerReference w:type="first" r:id="rId14"/>
      <w:pgSz w:w="16840" w:h="11907" w:orient="landscape" w:code="9"/>
      <w:pgMar w:top="2160" w:right="1582" w:bottom="1151" w:left="1582" w:header="1077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3D1A" w:rsidRDefault="00273D1A">
      <w:pPr>
        <w:spacing w:after="0" w:line="240" w:lineRule="auto"/>
      </w:pPr>
      <w:r>
        <w:separator/>
      </w:r>
    </w:p>
  </w:endnote>
  <w:endnote w:type="continuationSeparator" w:id="0">
    <w:p w:rsidR="00273D1A" w:rsidRDefault="00273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087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6DDC" w:rsidRDefault="00F46DDC">
        <w:pPr>
          <w:pStyle w:val="ad"/>
        </w:pPr>
        <w:r>
          <w:rPr>
            <w:lang w:bidi="uk-UA"/>
          </w:rPr>
          <w:fldChar w:fldCharType="begin"/>
        </w:r>
        <w:r>
          <w:rPr>
            <w:lang w:bidi="uk-UA"/>
          </w:rPr>
          <w:instrText xml:space="preserve"> PAGE   \* MERGEFORMAT </w:instrText>
        </w:r>
        <w:r>
          <w:rPr>
            <w:lang w:bidi="uk-UA"/>
          </w:rPr>
          <w:fldChar w:fldCharType="separate"/>
        </w:r>
        <w:r w:rsidR="008C6A08">
          <w:rPr>
            <w:noProof/>
            <w:lang w:bidi="uk-UA"/>
          </w:rPr>
          <w:t>2</w:t>
        </w:r>
        <w:r>
          <w:rPr>
            <w:noProof/>
            <w:lang w:bidi="uk-UA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3D1A" w:rsidRDefault="00273D1A">
      <w:pPr>
        <w:spacing w:after="0" w:line="240" w:lineRule="auto"/>
      </w:pPr>
      <w:r>
        <w:separator/>
      </w:r>
    </w:p>
  </w:footnote>
  <w:footnote w:type="continuationSeparator" w:id="0">
    <w:p w:rsidR="00273D1A" w:rsidRDefault="00273D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24B8" w:rsidRDefault="00F46DDC">
    <w:pPr>
      <w:pStyle w:val="ab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433121B" wp14:editId="464A8B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Група 11" descr="2 прямокутні рамки, які перетинаються в кутах, з багатопроменевою зіркою, промені якої простягаються з центру до кутів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Промені" descr="2 прямокутні рамки, які перетинаються в кутах, з багатопроменевою зіркою, промені якої простягаються з центру до кутів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Чорна рамка" descr="2 прямокутні рамки, які перетинаються в кутах, з багатопроменевою зіркою, промені якої простягаються з центру до кутів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Прямокутна рамка" descr="2 прямокутні рамки, які перетинаються в кутах, з багатопроменевою зіркою, промені якої простягаються з центру до кутів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536CF37" id="Група 11" o:spid="_x0000_s1026" alt="2 прямокутні рамки, які перетинаються в кутах, з багатопроменевою зіркою, промені якої простягаються з центру до кутів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Промені" o:spid="_x0000_s1027" type="#_x0000_t75" alt="2 прямокутні рамки, які перетинаються в кутах, з багатопроменевою зіркою, промені якої простягаються з центру до кутів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 прямокутні рамки, які перетинаються в кутах, з багатопроменевою зіркою, промені якої простягаються з центру до кутів"/>
              </v:shape>
              <v:shape id="Чорна рамка" o:spid="_x0000_s1028" type="#_x0000_t75" alt="2 прямокутні рамки, які перетинаються в кутах, з багатопроменевою зіркою, промені якої простягаються з центру до кутів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 прямокутні рамки, які перетинаються в кутах, з багатопроменевою зіркою, промені якої простягаються з центру до кутів"/>
              </v:shape>
              <v:rect id="Прямокутна рамка" o:spid="_x0000_s1029" alt="2 прямокутні рамки, які перетинаються в кутах, з багатопроменевою зіркою, промені якої простягаються з центру до кутів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6DDC" w:rsidRDefault="00F46DDC">
    <w:pPr>
      <w:pStyle w:val="ab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92279D3" wp14:editId="5AA861C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4" name="Група 4" descr="2 прямокутні рамки, які перетинаються в кутах, з багатопроменевою зіркою, промені якої простягаються з центру до кутів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5" name="Промені" descr="2 прямокутні рамки, які перетинаються в кутах, з багатопроменевою зіркою, промені якої простягаються з центру до кутів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Чорна рамка" descr="2 прямокутні рамки, які перетинаються в кутах, з багатопроменевою зіркою, промені якої простягаються з центру до кутів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Прямокутна рамка" descr="2 прямокутні рамки, які перетинаються в кутах, з багатопроменевою зіркою, промені якої простягаються з центру до кутів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7CF2F71" id="Група 4" o:spid="_x0000_s1026" alt="2 прямокутні рамки, які перетинаються в кутах, з багатопроменевою зіркою, промені якої простягаються з центру до кутів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AHEq&#10;AACUGO4AABAgTgUAgJE4FQAAYsSpAACAOBUAAEoMdwAACBCnAgDASJwKAAAx4lQAAECcCgAAJYY7&#10;AAAEiFMBAGAkTgUAgBhxKgAAIE4FAIASwx0AAALEqQAAMBKnAgBAjDgVAAAQpwIAQInhDgAAAeJU&#10;AAAYiVMBACBGnAoAAIh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AHEqAACUGO4AABAgTgUAgJE4FQAAYsSpAACAOBUAAEoMdwAACBCnAgDASJwKAAAx4lQA&#10;AECcCgAAJYY7AAAEiFMBAGAkTgUAgBhxKgAAIE4FAIASwx0AAALEqQAAMBKnAgBAjDgVAAAQpwIA&#10;QInhDgAAAeJUAAAYiVMBACBGnAoAAIh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Промені" o:spid="_x0000_s1027" type="#_x0000_t75" alt="2 прямокутні рамки, які перетинаються в кутах, з багатопроменевою зіркою, промені якої простягаються з центру до кутів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RgwwAAANoAAAAPAAAAZHJzL2Rvd25yZXYueG1sRI9BawIx&#10;FITvBf9DeIK3mlWw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B5okYMMAAADaAAAADwAA&#10;AAAAAAAAAAAAAAAHAgAAZHJzL2Rvd25yZXYueG1sUEsFBgAAAAADAAMAtwAAAPcCAAAAAA==&#10;">
                <v:imagedata r:id="rId3" o:title="2 прямокутні рамки, які перетинаються в кутах, з багатопроменевою зіркою, промені якої простягаються з центру до кутів"/>
              </v:shape>
              <v:shape id="Чорна рамка" o:spid="_x0000_s1028" type="#_x0000_t75" alt="2 прямокутні рамки, які перетинаються в кутах, з багатопроменевою зіркою, промені якої простягаються з центру до кутів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">
                <v:imagedata r:id="rId4" o:title="2 прямокутні рамки, які перетинаються в кутах, з багатопроменевою зіркою, промені якої простягаються з центру до кутів"/>
              </v:shape>
              <v:rect id="Прямокутна рамка" o:spid="_x0000_s1029" alt="2 прямокутні рамки, які перетинаються в кутах, з багатопроменевою зіркою, промені якої простягаються з центру до кутів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E72B0F6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00E495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9AD4EE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1C2F0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D4639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A2307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301C2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7D04AD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1C6A5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348D2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E1C71"/>
    <w:rsid w:val="00055C44"/>
    <w:rsid w:val="000570F5"/>
    <w:rsid w:val="000659A2"/>
    <w:rsid w:val="000A6797"/>
    <w:rsid w:val="0010178B"/>
    <w:rsid w:val="001609E6"/>
    <w:rsid w:val="001E66BE"/>
    <w:rsid w:val="0027102E"/>
    <w:rsid w:val="002713A3"/>
    <w:rsid w:val="00273D1A"/>
    <w:rsid w:val="003A0107"/>
    <w:rsid w:val="003F47AB"/>
    <w:rsid w:val="00402527"/>
    <w:rsid w:val="004E24B8"/>
    <w:rsid w:val="004F1BB1"/>
    <w:rsid w:val="0054759E"/>
    <w:rsid w:val="00553547"/>
    <w:rsid w:val="005F6FDE"/>
    <w:rsid w:val="0066143E"/>
    <w:rsid w:val="006826FC"/>
    <w:rsid w:val="006E1C71"/>
    <w:rsid w:val="007209A0"/>
    <w:rsid w:val="008251CC"/>
    <w:rsid w:val="008330B8"/>
    <w:rsid w:val="008407C5"/>
    <w:rsid w:val="00852170"/>
    <w:rsid w:val="0088629E"/>
    <w:rsid w:val="008A5914"/>
    <w:rsid w:val="008C6A08"/>
    <w:rsid w:val="009558C9"/>
    <w:rsid w:val="009A3C9B"/>
    <w:rsid w:val="009B3F55"/>
    <w:rsid w:val="009C610B"/>
    <w:rsid w:val="009F4C94"/>
    <w:rsid w:val="00A2067C"/>
    <w:rsid w:val="00A51DB1"/>
    <w:rsid w:val="00AD0ACD"/>
    <w:rsid w:val="00AF515A"/>
    <w:rsid w:val="00B90157"/>
    <w:rsid w:val="00BB4010"/>
    <w:rsid w:val="00C83C1D"/>
    <w:rsid w:val="00CB7D03"/>
    <w:rsid w:val="00CC7D58"/>
    <w:rsid w:val="00D03CE0"/>
    <w:rsid w:val="00DC105C"/>
    <w:rsid w:val="00E2756D"/>
    <w:rsid w:val="00ED5E7A"/>
    <w:rsid w:val="00F125C6"/>
    <w:rsid w:val="00F20B57"/>
    <w:rsid w:val="00F46DDC"/>
    <w:rsid w:val="00F52848"/>
    <w:rsid w:val="00F84AAD"/>
    <w:rsid w:val="00FB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uk-UA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4F1BB1"/>
    <w:rPr>
      <w:rFonts w:ascii="Georgia" w:hAnsi="Georgia"/>
    </w:rPr>
  </w:style>
  <w:style w:type="paragraph" w:styleId="1">
    <w:name w:val="heading 1"/>
    <w:basedOn w:val="a1"/>
    <w:link w:val="10"/>
    <w:uiPriority w:val="9"/>
    <w:qFormat/>
    <w:rsid w:val="004F1BB1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21">
    <w:name w:val="heading 2"/>
    <w:basedOn w:val="a1"/>
    <w:link w:val="22"/>
    <w:uiPriority w:val="9"/>
    <w:unhideWhenUsed/>
    <w:qFormat/>
    <w:rsid w:val="004F1BB1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31">
    <w:name w:val="heading 3"/>
    <w:basedOn w:val="a1"/>
    <w:link w:val="32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41">
    <w:name w:val="heading 4"/>
    <w:basedOn w:val="a1"/>
    <w:link w:val="42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a6">
    <w:name w:val="Текст у виносці Знак"/>
    <w:basedOn w:val="a2"/>
    <w:link w:val="a5"/>
    <w:uiPriority w:val="99"/>
    <w:semiHidden/>
    <w:rPr>
      <w:rFonts w:ascii="Tahoma" w:hAnsi="Tahoma" w:cs="Tahoma"/>
      <w:sz w:val="22"/>
      <w:szCs w:val="16"/>
    </w:rPr>
  </w:style>
  <w:style w:type="character" w:styleId="a7">
    <w:name w:val="Placeholder Text"/>
    <w:basedOn w:val="a2"/>
    <w:uiPriority w:val="99"/>
    <w:semiHidden/>
    <w:rsid w:val="000A6797"/>
    <w:rPr>
      <w:color w:val="595959" w:themeColor="text1" w:themeTint="A6"/>
    </w:rPr>
  </w:style>
  <w:style w:type="table" w:styleId="a8">
    <w:name w:val="Table Grid"/>
    <w:basedOn w:val="a3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itle"/>
    <w:basedOn w:val="a1"/>
    <w:link w:val="aa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aa">
    <w:name w:val="Назва Знак"/>
    <w:basedOn w:val="a2"/>
    <w:link w:val="a9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10">
    <w:name w:val="Заголовок 1 Знак"/>
    <w:basedOn w:val="a2"/>
    <w:link w:val="1"/>
    <w:uiPriority w:val="9"/>
    <w:rsid w:val="004F1BB1"/>
    <w:rPr>
      <w:rFonts w:ascii="Georgia" w:eastAsiaTheme="majorEastAsia" w:hAnsi="Georgia" w:cstheme="majorBidi"/>
      <w:sz w:val="114"/>
      <w:szCs w:val="32"/>
    </w:rPr>
  </w:style>
  <w:style w:type="character" w:customStyle="1" w:styleId="22">
    <w:name w:val="Заголовок 2 Знак"/>
    <w:basedOn w:val="a2"/>
    <w:link w:val="21"/>
    <w:uiPriority w:val="9"/>
    <w:rsid w:val="004F1BB1"/>
    <w:rPr>
      <w:rFonts w:ascii="Georgia" w:eastAsiaTheme="majorEastAsia" w:hAnsi="Georgia" w:cstheme="majorBidi"/>
      <w:caps/>
      <w:sz w:val="66"/>
    </w:rPr>
  </w:style>
  <w:style w:type="paragraph" w:styleId="ab">
    <w:name w:val="header"/>
    <w:basedOn w:val="a1"/>
    <w:link w:val="ac"/>
    <w:uiPriority w:val="99"/>
    <w:unhideWhenUsed/>
    <w:rsid w:val="005F6FDE"/>
    <w:pPr>
      <w:spacing w:after="0" w:line="240" w:lineRule="auto"/>
    </w:pPr>
  </w:style>
  <w:style w:type="character" w:customStyle="1" w:styleId="ac">
    <w:name w:val="Верхній колонтитул Знак"/>
    <w:basedOn w:val="a2"/>
    <w:link w:val="ab"/>
    <w:uiPriority w:val="99"/>
    <w:rsid w:val="005F6FDE"/>
  </w:style>
  <w:style w:type="paragraph" w:styleId="ad">
    <w:name w:val="footer"/>
    <w:basedOn w:val="a1"/>
    <w:link w:val="ae"/>
    <w:uiPriority w:val="99"/>
    <w:unhideWhenUsed/>
    <w:rsid w:val="005F6FDE"/>
    <w:pPr>
      <w:spacing w:after="0" w:line="240" w:lineRule="auto"/>
    </w:pPr>
  </w:style>
  <w:style w:type="character" w:customStyle="1" w:styleId="ae">
    <w:name w:val="Нижній колонтитул Знак"/>
    <w:basedOn w:val="a2"/>
    <w:link w:val="ad"/>
    <w:uiPriority w:val="99"/>
    <w:rsid w:val="005F6FDE"/>
  </w:style>
  <w:style w:type="paragraph" w:styleId="af">
    <w:name w:val="Bibliography"/>
    <w:basedOn w:val="a1"/>
    <w:next w:val="a1"/>
    <w:uiPriority w:val="37"/>
    <w:semiHidden/>
    <w:unhideWhenUsed/>
    <w:rsid w:val="009B3F55"/>
  </w:style>
  <w:style w:type="paragraph" w:styleId="af0">
    <w:name w:val="Block Text"/>
    <w:basedOn w:val="a1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af1">
    <w:name w:val="Body Text"/>
    <w:basedOn w:val="a1"/>
    <w:link w:val="af2"/>
    <w:uiPriority w:val="99"/>
    <w:semiHidden/>
    <w:unhideWhenUsed/>
    <w:rsid w:val="009B3F55"/>
    <w:pPr>
      <w:spacing w:after="120"/>
    </w:pPr>
  </w:style>
  <w:style w:type="character" w:customStyle="1" w:styleId="af2">
    <w:name w:val="Основний текст Знак"/>
    <w:basedOn w:val="a2"/>
    <w:link w:val="af1"/>
    <w:uiPriority w:val="99"/>
    <w:semiHidden/>
    <w:rsid w:val="009B3F55"/>
  </w:style>
  <w:style w:type="paragraph" w:styleId="23">
    <w:name w:val="Body Text 2"/>
    <w:basedOn w:val="a1"/>
    <w:link w:val="24"/>
    <w:uiPriority w:val="99"/>
    <w:semiHidden/>
    <w:unhideWhenUsed/>
    <w:rsid w:val="009B3F55"/>
    <w:pPr>
      <w:spacing w:after="120" w:line="480" w:lineRule="auto"/>
    </w:pPr>
  </w:style>
  <w:style w:type="character" w:customStyle="1" w:styleId="24">
    <w:name w:val="Основний текст 2 Знак"/>
    <w:basedOn w:val="a2"/>
    <w:link w:val="23"/>
    <w:uiPriority w:val="99"/>
    <w:semiHidden/>
    <w:rsid w:val="009B3F55"/>
  </w:style>
  <w:style w:type="paragraph" w:styleId="33">
    <w:name w:val="Body Text 3"/>
    <w:basedOn w:val="a1"/>
    <w:link w:val="34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34">
    <w:name w:val="Основний текст 3 Знак"/>
    <w:basedOn w:val="a2"/>
    <w:link w:val="33"/>
    <w:uiPriority w:val="99"/>
    <w:semiHidden/>
    <w:rsid w:val="009B3F55"/>
    <w:rPr>
      <w:sz w:val="22"/>
      <w:szCs w:val="16"/>
    </w:rPr>
  </w:style>
  <w:style w:type="paragraph" w:styleId="af3">
    <w:name w:val="Body Text First Indent"/>
    <w:basedOn w:val="af1"/>
    <w:link w:val="af4"/>
    <w:uiPriority w:val="99"/>
    <w:semiHidden/>
    <w:unhideWhenUsed/>
    <w:rsid w:val="009B3F55"/>
    <w:pPr>
      <w:spacing w:after="200"/>
      <w:ind w:firstLine="360"/>
    </w:pPr>
  </w:style>
  <w:style w:type="character" w:customStyle="1" w:styleId="af4">
    <w:name w:val="Червоний рядок Знак"/>
    <w:basedOn w:val="af2"/>
    <w:link w:val="af3"/>
    <w:uiPriority w:val="99"/>
    <w:semiHidden/>
    <w:rsid w:val="009B3F55"/>
  </w:style>
  <w:style w:type="paragraph" w:styleId="af5">
    <w:name w:val="Body Text Indent"/>
    <w:basedOn w:val="a1"/>
    <w:link w:val="af6"/>
    <w:uiPriority w:val="99"/>
    <w:semiHidden/>
    <w:unhideWhenUsed/>
    <w:rsid w:val="009B3F55"/>
    <w:pPr>
      <w:spacing w:after="120"/>
      <w:ind w:left="360"/>
    </w:pPr>
  </w:style>
  <w:style w:type="character" w:customStyle="1" w:styleId="af6">
    <w:name w:val="Основний текст з відступом Знак"/>
    <w:basedOn w:val="a2"/>
    <w:link w:val="af5"/>
    <w:uiPriority w:val="99"/>
    <w:semiHidden/>
    <w:rsid w:val="009B3F55"/>
  </w:style>
  <w:style w:type="paragraph" w:styleId="25">
    <w:name w:val="Body Text First Indent 2"/>
    <w:basedOn w:val="af5"/>
    <w:link w:val="26"/>
    <w:uiPriority w:val="99"/>
    <w:semiHidden/>
    <w:unhideWhenUsed/>
    <w:rsid w:val="009B3F55"/>
    <w:pPr>
      <w:spacing w:after="200"/>
      <w:ind w:firstLine="360"/>
    </w:pPr>
  </w:style>
  <w:style w:type="character" w:customStyle="1" w:styleId="26">
    <w:name w:val="Червоний рядок 2 Знак"/>
    <w:basedOn w:val="af6"/>
    <w:link w:val="25"/>
    <w:uiPriority w:val="99"/>
    <w:semiHidden/>
    <w:rsid w:val="009B3F55"/>
  </w:style>
  <w:style w:type="paragraph" w:styleId="27">
    <w:name w:val="Body Text Indent 2"/>
    <w:basedOn w:val="a1"/>
    <w:link w:val="28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28">
    <w:name w:val="Основний текст з відступом 2 Знак"/>
    <w:basedOn w:val="a2"/>
    <w:link w:val="27"/>
    <w:uiPriority w:val="99"/>
    <w:semiHidden/>
    <w:rsid w:val="009B3F55"/>
  </w:style>
  <w:style w:type="paragraph" w:styleId="35">
    <w:name w:val="Body Text Indent 3"/>
    <w:basedOn w:val="a1"/>
    <w:link w:val="36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36">
    <w:name w:val="Основний текст з відступом 3 Знак"/>
    <w:basedOn w:val="a2"/>
    <w:link w:val="35"/>
    <w:uiPriority w:val="99"/>
    <w:semiHidden/>
    <w:rsid w:val="009B3F55"/>
    <w:rPr>
      <w:sz w:val="22"/>
      <w:szCs w:val="16"/>
    </w:rPr>
  </w:style>
  <w:style w:type="character" w:styleId="af7">
    <w:name w:val="Book Title"/>
    <w:basedOn w:val="a2"/>
    <w:uiPriority w:val="33"/>
    <w:semiHidden/>
    <w:qFormat/>
    <w:rsid w:val="00A51DB1"/>
    <w:rPr>
      <w:b/>
      <w:bCs/>
      <w:i/>
      <w:iCs/>
      <w:spacing w:val="0"/>
    </w:rPr>
  </w:style>
  <w:style w:type="paragraph" w:styleId="af8">
    <w:name w:val="caption"/>
    <w:basedOn w:val="a1"/>
    <w:next w:val="a1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af9">
    <w:name w:val="Closing"/>
    <w:basedOn w:val="a1"/>
    <w:link w:val="afa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afa">
    <w:name w:val="Прощання Знак"/>
    <w:basedOn w:val="a2"/>
    <w:link w:val="af9"/>
    <w:uiPriority w:val="99"/>
    <w:semiHidden/>
    <w:rsid w:val="009B3F55"/>
  </w:style>
  <w:style w:type="table" w:styleId="afb">
    <w:name w:val="Colorful Grid"/>
    <w:basedOn w:val="a3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1">
    <w:name w:val="Colorful Grid Accent 1"/>
    <w:basedOn w:val="a3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29">
    <w:name w:val="Colorful Grid Accent 2"/>
    <w:basedOn w:val="a3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37">
    <w:name w:val="Colorful Grid Accent 3"/>
    <w:basedOn w:val="a3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43">
    <w:name w:val="Colorful Grid Accent 4"/>
    <w:basedOn w:val="a3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53">
    <w:name w:val="Colorful Grid Accent 5"/>
    <w:basedOn w:val="a3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61">
    <w:name w:val="Colorful Grid Accent 6"/>
    <w:basedOn w:val="a3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afc">
    <w:name w:val="Colorful List"/>
    <w:basedOn w:val="a3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2">
    <w:name w:val="Colorful List Accent 1"/>
    <w:basedOn w:val="a3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2a">
    <w:name w:val="Colorful List Accent 2"/>
    <w:basedOn w:val="a3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38">
    <w:name w:val="Colorful List Accent 3"/>
    <w:basedOn w:val="a3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44">
    <w:name w:val="Colorful List Accent 4"/>
    <w:basedOn w:val="a3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54">
    <w:name w:val="Colorful List Accent 5"/>
    <w:basedOn w:val="a3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62">
    <w:name w:val="Colorful List Accent 6"/>
    <w:basedOn w:val="a3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afd">
    <w:name w:val="Colorful Shading"/>
    <w:basedOn w:val="a3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3">
    <w:name w:val="Colorful Shading Accent 1"/>
    <w:basedOn w:val="a3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2b">
    <w:name w:val="Colorful Shading Accent 2"/>
    <w:basedOn w:val="a3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39">
    <w:name w:val="Colorful Shading Accent 3"/>
    <w:basedOn w:val="a3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45">
    <w:name w:val="Colorful Shading Accent 4"/>
    <w:basedOn w:val="a3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55">
    <w:name w:val="Colorful Shading Accent 5"/>
    <w:basedOn w:val="a3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63">
    <w:name w:val="Colorful Shading Accent 6"/>
    <w:basedOn w:val="a3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e">
    <w:name w:val="annotation reference"/>
    <w:basedOn w:val="a2"/>
    <w:uiPriority w:val="99"/>
    <w:semiHidden/>
    <w:unhideWhenUsed/>
    <w:rsid w:val="009B3F55"/>
    <w:rPr>
      <w:sz w:val="22"/>
      <w:szCs w:val="16"/>
    </w:rPr>
  </w:style>
  <w:style w:type="paragraph" w:styleId="aff">
    <w:name w:val="annotation text"/>
    <w:basedOn w:val="a1"/>
    <w:link w:val="aff0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aff0">
    <w:name w:val="Текст примітки Знак"/>
    <w:basedOn w:val="a2"/>
    <w:link w:val="aff"/>
    <w:uiPriority w:val="99"/>
    <w:semiHidden/>
    <w:rsid w:val="009B3F55"/>
    <w:rPr>
      <w:sz w:val="22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9B3F55"/>
    <w:rPr>
      <w:b/>
      <w:bCs/>
    </w:rPr>
  </w:style>
  <w:style w:type="character" w:customStyle="1" w:styleId="aff2">
    <w:name w:val="Тема примітки Знак"/>
    <w:basedOn w:val="aff0"/>
    <w:link w:val="aff1"/>
    <w:uiPriority w:val="99"/>
    <w:semiHidden/>
    <w:rsid w:val="009B3F55"/>
    <w:rPr>
      <w:b/>
      <w:bCs/>
      <w:sz w:val="22"/>
      <w:szCs w:val="20"/>
    </w:rPr>
  </w:style>
  <w:style w:type="table" w:styleId="aff3">
    <w:name w:val="Dark List"/>
    <w:basedOn w:val="a3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4">
    <w:name w:val="Dark List Accent 1"/>
    <w:basedOn w:val="a3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2c">
    <w:name w:val="Dark List Accent 2"/>
    <w:basedOn w:val="a3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3a">
    <w:name w:val="Dark List Accent 3"/>
    <w:basedOn w:val="a3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46">
    <w:name w:val="Dark List Accent 4"/>
    <w:basedOn w:val="a3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56">
    <w:name w:val="Dark List Accent 5"/>
    <w:basedOn w:val="a3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64">
    <w:name w:val="Dark List Accent 6"/>
    <w:basedOn w:val="a3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aff4">
    <w:name w:val="Date"/>
    <w:basedOn w:val="a1"/>
    <w:next w:val="a1"/>
    <w:link w:val="aff5"/>
    <w:uiPriority w:val="99"/>
    <w:semiHidden/>
    <w:unhideWhenUsed/>
    <w:rsid w:val="009B3F55"/>
  </w:style>
  <w:style w:type="character" w:customStyle="1" w:styleId="aff5">
    <w:name w:val="Дата Знак"/>
    <w:basedOn w:val="a2"/>
    <w:link w:val="aff4"/>
    <w:uiPriority w:val="99"/>
    <w:semiHidden/>
    <w:rsid w:val="009B3F55"/>
  </w:style>
  <w:style w:type="paragraph" w:styleId="aff6">
    <w:name w:val="Document Map"/>
    <w:basedOn w:val="a1"/>
    <w:link w:val="aff7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aff7">
    <w:name w:val="Схема документа Знак"/>
    <w:basedOn w:val="a2"/>
    <w:link w:val="aff6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aff8">
    <w:name w:val="E-mail Signature"/>
    <w:basedOn w:val="a1"/>
    <w:link w:val="aff9"/>
    <w:uiPriority w:val="99"/>
    <w:semiHidden/>
    <w:unhideWhenUsed/>
    <w:rsid w:val="009B3F55"/>
    <w:pPr>
      <w:spacing w:after="0" w:line="240" w:lineRule="auto"/>
    </w:pPr>
  </w:style>
  <w:style w:type="character" w:customStyle="1" w:styleId="aff9">
    <w:name w:val="Електронний підпис Знак"/>
    <w:basedOn w:val="a2"/>
    <w:link w:val="aff8"/>
    <w:uiPriority w:val="99"/>
    <w:semiHidden/>
    <w:rsid w:val="009B3F55"/>
  </w:style>
  <w:style w:type="character" w:styleId="affa">
    <w:name w:val="Emphasis"/>
    <w:basedOn w:val="a2"/>
    <w:uiPriority w:val="20"/>
    <w:semiHidden/>
    <w:qFormat/>
    <w:rsid w:val="009B3F55"/>
    <w:rPr>
      <w:i/>
      <w:iCs/>
    </w:rPr>
  </w:style>
  <w:style w:type="character" w:styleId="affb">
    <w:name w:val="endnote reference"/>
    <w:basedOn w:val="a2"/>
    <w:uiPriority w:val="99"/>
    <w:semiHidden/>
    <w:unhideWhenUsed/>
    <w:rsid w:val="009B3F55"/>
    <w:rPr>
      <w:vertAlign w:val="superscript"/>
    </w:rPr>
  </w:style>
  <w:style w:type="paragraph" w:styleId="affc">
    <w:name w:val="endnote text"/>
    <w:basedOn w:val="a1"/>
    <w:link w:val="affd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affd">
    <w:name w:val="Текст кінцевої виноски Знак"/>
    <w:basedOn w:val="a2"/>
    <w:link w:val="affc"/>
    <w:uiPriority w:val="99"/>
    <w:semiHidden/>
    <w:rsid w:val="009B3F55"/>
    <w:rPr>
      <w:sz w:val="22"/>
      <w:szCs w:val="20"/>
    </w:rPr>
  </w:style>
  <w:style w:type="paragraph" w:styleId="affe">
    <w:name w:val="envelope address"/>
    <w:basedOn w:val="a1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d">
    <w:name w:val="envelope return"/>
    <w:basedOn w:val="a1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afff">
    <w:name w:val="FollowedHyperlink"/>
    <w:basedOn w:val="a2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afff0">
    <w:name w:val="footnote reference"/>
    <w:basedOn w:val="a2"/>
    <w:uiPriority w:val="99"/>
    <w:semiHidden/>
    <w:unhideWhenUsed/>
    <w:rsid w:val="009B3F55"/>
    <w:rPr>
      <w:vertAlign w:val="superscript"/>
    </w:rPr>
  </w:style>
  <w:style w:type="paragraph" w:styleId="afff1">
    <w:name w:val="footnote text"/>
    <w:basedOn w:val="a1"/>
    <w:link w:val="afff2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afff2">
    <w:name w:val="Текст виноски Знак"/>
    <w:basedOn w:val="a2"/>
    <w:link w:val="afff1"/>
    <w:uiPriority w:val="99"/>
    <w:semiHidden/>
    <w:rsid w:val="009B3F55"/>
    <w:rPr>
      <w:sz w:val="22"/>
      <w:szCs w:val="20"/>
    </w:rPr>
  </w:style>
  <w:style w:type="table" w:customStyle="1" w:styleId="-11">
    <w:name w:val="Таблиця-сітка 1 (світла)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11">
    <w:name w:val="Таблиця-сітка 1 (світла) – акцент 1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21">
    <w:name w:val="Таблиця-сітка 1 світла – акцент 2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31">
    <w:name w:val="Таблиця-сітка 1 (світла) – акцент 3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41">
    <w:name w:val="Таблиця-сітка 1 (світла) – акцент 4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51">
    <w:name w:val="Таблиця-сітка 1 (світла) – акцент 5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161">
    <w:name w:val="Таблиця-сітка 1 (світла) – акцент 6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">
    <w:name w:val="Таблиця-сітка 2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">
    <w:name w:val="Таблиця-сітка 2 – акцент 1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-221">
    <w:name w:val="Таблиця-сітка 2 – акцент 2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-231">
    <w:name w:val="Таблиця-сітка 2 – акцент 3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-241">
    <w:name w:val="Таблиця-сітка 2 – акцент 4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-251">
    <w:name w:val="Таблиця-сітка 2 – акцент 5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-261">
    <w:name w:val="Таблиця-сітка 2 – акцент 6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-31">
    <w:name w:val="Таблиця-сітка 3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311">
    <w:name w:val="Таблиця-сітка 3 – акцент 1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-321">
    <w:name w:val="Таблиця-сітка 3 – акцент 2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-331">
    <w:name w:val="Таблиця-сітка 3 – акцент 3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-341">
    <w:name w:val="Таблиця-сітка 3 – акцент 4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-351">
    <w:name w:val="Таблиця-сітка 3 – акцент 5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-361">
    <w:name w:val="Таблиця-сітка 3 – акцент 6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-41">
    <w:name w:val="Таблиця-сітка 4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">
    <w:name w:val="Таблиця-сітка 4 – акцент 1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-421">
    <w:name w:val="Таблиця-сітка 4 – акцент 2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-431">
    <w:name w:val="Таблиця-сітка 4 – акцент 3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-441">
    <w:name w:val="Таблиця-сітка 4 – акцент 4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-451">
    <w:name w:val="Таблиця-сітка 4 – акцент 5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-461">
    <w:name w:val="Таблиця-сітка 4 – акцент 6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-51">
    <w:name w:val="Таблиця-сітка 5 (темна)1"/>
    <w:basedOn w:val="a3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-511">
    <w:name w:val="Таблиця-сітка 5 (темна) – акцент 11"/>
    <w:basedOn w:val="a3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-521">
    <w:name w:val="Таблиця-сітка 5 (темна) – акцент 21"/>
    <w:basedOn w:val="a3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-531">
    <w:name w:val="Таблиця-сітка 5 (темна) – акцент 31"/>
    <w:basedOn w:val="a3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-541">
    <w:name w:val="Таблиця-сітка 5 (темна) – акцент 41"/>
    <w:basedOn w:val="a3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-551">
    <w:name w:val="Таблиця-сітка 5 (темна) – акцент 51"/>
    <w:basedOn w:val="a3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-561">
    <w:name w:val="Таблиця-сітка 5 (темна) – акцент 61"/>
    <w:basedOn w:val="a3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-61">
    <w:name w:val="Таблиця-сітка 6 (кольорова)1"/>
    <w:basedOn w:val="a3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">
    <w:name w:val="Таблиця-сітка 6 (кольорова) – акцент 11"/>
    <w:basedOn w:val="a3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-621">
    <w:name w:val="Таблиця-сітка 6 (кольорова) – акцент 21"/>
    <w:basedOn w:val="a3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-631">
    <w:name w:val="Таблиця-сітка 6 (кольорова) – акцент 31"/>
    <w:basedOn w:val="a3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-641">
    <w:name w:val="Таблиця-сітка 6 (кольорова) – акцент 41"/>
    <w:basedOn w:val="a3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-651">
    <w:name w:val="Таблиця-сітка 6 (кольорова) – акцент 51"/>
    <w:basedOn w:val="a3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-661">
    <w:name w:val="Таблиця-сітка 6 (кольорова) – акцент 61"/>
    <w:basedOn w:val="a3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-71">
    <w:name w:val="Таблиця-сітка 7 (кольорова)1"/>
    <w:basedOn w:val="a3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-711">
    <w:name w:val="Таблиця-сітка 7 (кольорова) – акцент 11"/>
    <w:basedOn w:val="a3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-721">
    <w:name w:val="Таблиця-сітка 7 (кольорова) – акцент 21"/>
    <w:basedOn w:val="a3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-731">
    <w:name w:val="Таблиця-сітка 7 (кольорова) – акцент 31"/>
    <w:basedOn w:val="a3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-741">
    <w:name w:val="Таблиця-сітка 7 (кольорова) – акцент 41"/>
    <w:basedOn w:val="a3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-751">
    <w:name w:val="Таблиця-сітка 7 (кольорова) – акцент 51"/>
    <w:basedOn w:val="a3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-761">
    <w:name w:val="Таблиця-сітка 7 (кольорова) – акцент 61"/>
    <w:basedOn w:val="a3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32">
    <w:name w:val="Заголовок 3 Знак"/>
    <w:basedOn w:val="a2"/>
    <w:link w:val="31"/>
    <w:uiPriority w:val="9"/>
    <w:rsid w:val="00CB7D03"/>
    <w:rPr>
      <w:rFonts w:eastAsiaTheme="majorEastAsia" w:cstheme="majorBidi"/>
      <w:caps/>
      <w:szCs w:val="24"/>
    </w:rPr>
  </w:style>
  <w:style w:type="character" w:customStyle="1" w:styleId="42">
    <w:name w:val="Заголовок 4 Знак"/>
    <w:basedOn w:val="a2"/>
    <w:link w:val="41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52">
    <w:name w:val="Заголовок 5 Знак"/>
    <w:basedOn w:val="a2"/>
    <w:link w:val="51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70">
    <w:name w:val="Заголовок 7 Знак"/>
    <w:basedOn w:val="a2"/>
    <w:link w:val="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80">
    <w:name w:val="Заголовок 8 Знак"/>
    <w:basedOn w:val="a2"/>
    <w:link w:val="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">
    <w:name w:val="HTML Acronym"/>
    <w:basedOn w:val="a2"/>
    <w:uiPriority w:val="99"/>
    <w:semiHidden/>
    <w:unhideWhenUsed/>
    <w:rsid w:val="009B3F55"/>
  </w:style>
  <w:style w:type="paragraph" w:styleId="HTML0">
    <w:name w:val="HTML Address"/>
    <w:basedOn w:val="a1"/>
    <w:link w:val="HTML1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1">
    <w:name w:val="Адреса HTML Знак"/>
    <w:basedOn w:val="a2"/>
    <w:link w:val="HTML0"/>
    <w:uiPriority w:val="99"/>
    <w:semiHidden/>
    <w:rsid w:val="009B3F55"/>
    <w:rPr>
      <w:i/>
      <w:iCs/>
    </w:rPr>
  </w:style>
  <w:style w:type="character" w:styleId="HTML2">
    <w:name w:val="HTML Cite"/>
    <w:basedOn w:val="a2"/>
    <w:uiPriority w:val="99"/>
    <w:semiHidden/>
    <w:unhideWhenUsed/>
    <w:rsid w:val="009B3F55"/>
    <w:rPr>
      <w:i/>
      <w:iCs/>
    </w:rPr>
  </w:style>
  <w:style w:type="character" w:styleId="HTML3">
    <w:name w:val="HTML Code"/>
    <w:basedOn w:val="a2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9B3F55"/>
    <w:rPr>
      <w:i/>
      <w:iCs/>
    </w:rPr>
  </w:style>
  <w:style w:type="character" w:styleId="HTML5">
    <w:name w:val="HTML Keyboard"/>
    <w:basedOn w:val="a2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7">
    <w:name w:val="Стандартний HTML Знак"/>
    <w:basedOn w:val="a2"/>
    <w:link w:val="HTML6"/>
    <w:uiPriority w:val="99"/>
    <w:semiHidden/>
    <w:rsid w:val="009B3F55"/>
    <w:rPr>
      <w:rFonts w:ascii="Consolas" w:hAnsi="Consolas"/>
      <w:sz w:val="22"/>
      <w:szCs w:val="20"/>
    </w:rPr>
  </w:style>
  <w:style w:type="character" w:styleId="HTML8">
    <w:name w:val="HTML Sample"/>
    <w:basedOn w:val="a2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9B3F55"/>
    <w:rPr>
      <w:i/>
      <w:iCs/>
    </w:rPr>
  </w:style>
  <w:style w:type="character" w:styleId="afff3">
    <w:name w:val="Hyperlink"/>
    <w:basedOn w:val="a2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15">
    <w:name w:val="index 1"/>
    <w:basedOn w:val="a1"/>
    <w:next w:val="a1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2e">
    <w:name w:val="index 2"/>
    <w:basedOn w:val="a1"/>
    <w:next w:val="a1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3b">
    <w:name w:val="index 3"/>
    <w:basedOn w:val="a1"/>
    <w:next w:val="a1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47">
    <w:name w:val="index 4"/>
    <w:basedOn w:val="a1"/>
    <w:next w:val="a1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57">
    <w:name w:val="index 5"/>
    <w:basedOn w:val="a1"/>
    <w:next w:val="a1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65">
    <w:name w:val="index 6"/>
    <w:basedOn w:val="a1"/>
    <w:next w:val="a1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71">
    <w:name w:val="index 7"/>
    <w:basedOn w:val="a1"/>
    <w:next w:val="a1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81">
    <w:name w:val="index 8"/>
    <w:basedOn w:val="a1"/>
    <w:next w:val="a1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91">
    <w:name w:val="index 9"/>
    <w:basedOn w:val="a1"/>
    <w:next w:val="a1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afff4">
    <w:name w:val="index heading"/>
    <w:basedOn w:val="a1"/>
    <w:next w:val="15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afff5">
    <w:name w:val="Intense Emphasis"/>
    <w:basedOn w:val="a2"/>
    <w:uiPriority w:val="21"/>
    <w:semiHidden/>
    <w:qFormat/>
    <w:rsid w:val="009B3F55"/>
    <w:rPr>
      <w:i/>
      <w:iCs/>
      <w:color w:val="8B0E04" w:themeColor="accent1"/>
    </w:rPr>
  </w:style>
  <w:style w:type="paragraph" w:styleId="afff6">
    <w:name w:val="Intense Quote"/>
    <w:basedOn w:val="a1"/>
    <w:next w:val="a1"/>
    <w:link w:val="afff7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afff7">
    <w:name w:val="Насичена цитата Знак"/>
    <w:basedOn w:val="a2"/>
    <w:link w:val="afff6"/>
    <w:uiPriority w:val="30"/>
    <w:semiHidden/>
    <w:rsid w:val="00A51DB1"/>
    <w:rPr>
      <w:i/>
      <w:iCs/>
      <w:color w:val="8B0E04" w:themeColor="accent1"/>
    </w:rPr>
  </w:style>
  <w:style w:type="character" w:styleId="afff8">
    <w:name w:val="Intense Reference"/>
    <w:basedOn w:val="a2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afff9">
    <w:name w:val="Light Grid"/>
    <w:basedOn w:val="a3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16">
    <w:name w:val="Light Grid Accent 1"/>
    <w:basedOn w:val="a3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2f">
    <w:name w:val="Light Grid Accent 2"/>
    <w:basedOn w:val="a3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3c">
    <w:name w:val="Light Grid Accent 3"/>
    <w:basedOn w:val="a3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48">
    <w:name w:val="Light Grid Accent 4"/>
    <w:basedOn w:val="a3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58">
    <w:name w:val="Light Grid Accent 5"/>
    <w:basedOn w:val="a3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66">
    <w:name w:val="Light Grid Accent 6"/>
    <w:basedOn w:val="a3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afffa">
    <w:name w:val="Light List"/>
    <w:basedOn w:val="a3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17">
    <w:name w:val="Light List Accent 1"/>
    <w:basedOn w:val="a3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2f0">
    <w:name w:val="Light List Accent 2"/>
    <w:basedOn w:val="a3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3d">
    <w:name w:val="Light List Accent 3"/>
    <w:basedOn w:val="a3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49">
    <w:name w:val="Light List Accent 4"/>
    <w:basedOn w:val="a3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59">
    <w:name w:val="Light List Accent 5"/>
    <w:basedOn w:val="a3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67">
    <w:name w:val="Light List Accent 6"/>
    <w:basedOn w:val="a3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afffb">
    <w:name w:val="Light Shading"/>
    <w:basedOn w:val="a3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3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2f1">
    <w:name w:val="Light Shading Accent 2"/>
    <w:basedOn w:val="a3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3e">
    <w:name w:val="Light Shading Accent 3"/>
    <w:basedOn w:val="a3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4a">
    <w:name w:val="Light Shading Accent 4"/>
    <w:basedOn w:val="a3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5a">
    <w:name w:val="Light Shading Accent 5"/>
    <w:basedOn w:val="a3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68">
    <w:name w:val="Light Shading Accent 6"/>
    <w:basedOn w:val="a3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afffc">
    <w:name w:val="line number"/>
    <w:basedOn w:val="a2"/>
    <w:uiPriority w:val="99"/>
    <w:semiHidden/>
    <w:unhideWhenUsed/>
    <w:rsid w:val="009B3F55"/>
  </w:style>
  <w:style w:type="paragraph" w:styleId="afffd">
    <w:name w:val="List"/>
    <w:basedOn w:val="a1"/>
    <w:uiPriority w:val="99"/>
    <w:semiHidden/>
    <w:unhideWhenUsed/>
    <w:rsid w:val="009B3F55"/>
    <w:pPr>
      <w:ind w:left="360" w:hanging="360"/>
      <w:contextualSpacing/>
    </w:pPr>
  </w:style>
  <w:style w:type="paragraph" w:styleId="2f2">
    <w:name w:val="List 2"/>
    <w:basedOn w:val="a1"/>
    <w:uiPriority w:val="99"/>
    <w:semiHidden/>
    <w:unhideWhenUsed/>
    <w:rsid w:val="009B3F55"/>
    <w:pPr>
      <w:ind w:left="720" w:hanging="360"/>
      <w:contextualSpacing/>
    </w:pPr>
  </w:style>
  <w:style w:type="paragraph" w:styleId="3f">
    <w:name w:val="List 3"/>
    <w:basedOn w:val="a1"/>
    <w:uiPriority w:val="99"/>
    <w:semiHidden/>
    <w:unhideWhenUsed/>
    <w:rsid w:val="009B3F55"/>
    <w:pPr>
      <w:ind w:left="1080" w:hanging="360"/>
      <w:contextualSpacing/>
    </w:pPr>
  </w:style>
  <w:style w:type="paragraph" w:styleId="4b">
    <w:name w:val="List 4"/>
    <w:basedOn w:val="a1"/>
    <w:uiPriority w:val="99"/>
    <w:semiHidden/>
    <w:unhideWhenUsed/>
    <w:rsid w:val="009B3F55"/>
    <w:pPr>
      <w:ind w:left="1440" w:hanging="360"/>
      <w:contextualSpacing/>
    </w:pPr>
  </w:style>
  <w:style w:type="paragraph" w:styleId="5b">
    <w:name w:val="List 5"/>
    <w:basedOn w:val="a1"/>
    <w:uiPriority w:val="99"/>
    <w:semiHidden/>
    <w:unhideWhenUsed/>
    <w:rsid w:val="009B3F55"/>
    <w:pPr>
      <w:ind w:left="1800" w:hanging="360"/>
      <w:contextualSpacing/>
    </w:pPr>
  </w:style>
  <w:style w:type="paragraph" w:styleId="a0">
    <w:name w:val="List Bullet"/>
    <w:basedOn w:val="a1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afffe">
    <w:name w:val="List Continue"/>
    <w:basedOn w:val="a1"/>
    <w:uiPriority w:val="99"/>
    <w:semiHidden/>
    <w:unhideWhenUsed/>
    <w:rsid w:val="009B3F55"/>
    <w:pPr>
      <w:spacing w:after="120"/>
      <w:ind w:left="360"/>
      <w:contextualSpacing/>
    </w:pPr>
  </w:style>
  <w:style w:type="paragraph" w:styleId="2f3">
    <w:name w:val="List Continue 2"/>
    <w:basedOn w:val="a1"/>
    <w:uiPriority w:val="99"/>
    <w:semiHidden/>
    <w:unhideWhenUsed/>
    <w:rsid w:val="009B3F55"/>
    <w:pPr>
      <w:spacing w:after="120"/>
      <w:ind w:left="720"/>
      <w:contextualSpacing/>
    </w:pPr>
  </w:style>
  <w:style w:type="paragraph" w:styleId="3f0">
    <w:name w:val="List Continue 3"/>
    <w:basedOn w:val="a1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4c">
    <w:name w:val="List Continue 4"/>
    <w:basedOn w:val="a1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5c">
    <w:name w:val="List Continue 5"/>
    <w:basedOn w:val="a1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affff">
    <w:name w:val="List Paragraph"/>
    <w:basedOn w:val="a1"/>
    <w:uiPriority w:val="34"/>
    <w:semiHidden/>
    <w:qFormat/>
    <w:rsid w:val="009B3F55"/>
    <w:pPr>
      <w:ind w:left="720"/>
      <w:contextualSpacing/>
    </w:pPr>
  </w:style>
  <w:style w:type="table" w:customStyle="1" w:styleId="-110">
    <w:name w:val="Таблиця-список 1 (світлий)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1110">
    <w:name w:val="Таблиця-список 1 (світлий) – акцент 1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-1210">
    <w:name w:val="Таблиця-список 1 (світлий) – акцент 2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-1310">
    <w:name w:val="Таблиця-список 1 (світлий) – акцент 3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-1410">
    <w:name w:val="Таблиця-список 1 (світлий) – акцент 4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-1510">
    <w:name w:val="Таблиця-список 1 (світлий) – акцент 5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-1610">
    <w:name w:val="Таблиця-список 1 (світлий) – акцент 61"/>
    <w:basedOn w:val="a3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-210">
    <w:name w:val="Таблиця-список 2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2110">
    <w:name w:val="Таблиця-список 2 – акцент 1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-2210">
    <w:name w:val="Таблиця-список 2 – акцент 2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-2310">
    <w:name w:val="Таблиця-список 2 – акцент 3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-2410">
    <w:name w:val="Таблиця-список 2 – акцент 4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-2510">
    <w:name w:val="Таблиця-список 2 – акцент 5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-2610">
    <w:name w:val="Таблиця-список 2 – акцент 61"/>
    <w:basedOn w:val="a3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-310">
    <w:name w:val="Таблиця-список 3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-3110">
    <w:name w:val="Таблиця-список 3 – акцент 1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-3210">
    <w:name w:val="Таблиця-список 3 – акцент 2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-3310">
    <w:name w:val="Таблиця-список 3 – акцент 3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-3410">
    <w:name w:val="Таблиця-список 3 – акцент 4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-3510">
    <w:name w:val="Таблиця-список 3 – акцент 5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-3610">
    <w:name w:val="Таблиця-список 3 – акцент 61"/>
    <w:basedOn w:val="a3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-410">
    <w:name w:val="Таблиця-список 4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4110">
    <w:name w:val="Таблиця-список 4 – акцент 1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-4210">
    <w:name w:val="Таблиця-список 4 – акцент 2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-4310">
    <w:name w:val="Таблиця-список 4 – акцент 3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-4410">
    <w:name w:val="Таблиця-список 4 – акцент 4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-4510">
    <w:name w:val="Таблиця-список 4 – акцент 5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-4610">
    <w:name w:val="Таблиця-список 4 – акцент 61"/>
    <w:basedOn w:val="a3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-510">
    <w:name w:val="Таблиця-список 5 (темний)1"/>
    <w:basedOn w:val="a3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110">
    <w:name w:val="Таблиця-список 5 (темний) – акцент 11"/>
    <w:basedOn w:val="a3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210">
    <w:name w:val="Таблиця-список 5 (темний) – акцент 21"/>
    <w:basedOn w:val="a3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310">
    <w:name w:val="Таблиця-список 5 (темний) – акцент 31"/>
    <w:basedOn w:val="a3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410">
    <w:name w:val="Таблиця-список 5 (темний) – акцент 41"/>
    <w:basedOn w:val="a3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510">
    <w:name w:val="Таблиця-список 5 (темний) – акцент 51"/>
    <w:basedOn w:val="a3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5610">
    <w:name w:val="Таблиця-список 5 (темний) – акцент 61"/>
    <w:basedOn w:val="a3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-610">
    <w:name w:val="Таблиця-список 6 (кольоровий)1"/>
    <w:basedOn w:val="a3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6110">
    <w:name w:val="Таблиця-список 6 (кольоровий) – акцент 11"/>
    <w:basedOn w:val="a3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-6210">
    <w:name w:val="Таблиця-список 6 (кольоровий) – акцент 21"/>
    <w:basedOn w:val="a3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-6310">
    <w:name w:val="Таблиця-список 6 (кольоровий) – акцент 31"/>
    <w:basedOn w:val="a3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-6410">
    <w:name w:val="Таблиця-список 6 (кольоровий) – акцент 41"/>
    <w:basedOn w:val="a3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-6510">
    <w:name w:val="Таблиця-список 6 (кольоровий) – акцент 51"/>
    <w:basedOn w:val="a3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-6610">
    <w:name w:val="Таблиця-список 6 (кольоровий) – акцент 61"/>
    <w:basedOn w:val="a3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-710">
    <w:name w:val="Таблиця-список 7 (кольоровий)1"/>
    <w:basedOn w:val="a3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110">
    <w:name w:val="Таблиця-список 7 (кольоровий) – акцент 11"/>
    <w:basedOn w:val="a3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210">
    <w:name w:val="Таблиця-список 7 (кольоровий) – акцент 21"/>
    <w:basedOn w:val="a3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310">
    <w:name w:val="Таблиця-список 7 (кольоровий) – акцент 31"/>
    <w:basedOn w:val="a3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410">
    <w:name w:val="Таблиця-список 7 (кольоровий) – акцент 41"/>
    <w:basedOn w:val="a3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510">
    <w:name w:val="Таблиця-список 7 (кольоровий) – акцент 51"/>
    <w:basedOn w:val="a3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7610">
    <w:name w:val="Таблиця-список 7 (кольоровий) – акцент 61"/>
    <w:basedOn w:val="a3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0">
    <w:name w:val="macro"/>
    <w:link w:val="affff1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affff1">
    <w:name w:val="Текст макросу Знак"/>
    <w:basedOn w:val="a2"/>
    <w:link w:val="affff0"/>
    <w:uiPriority w:val="99"/>
    <w:semiHidden/>
    <w:rsid w:val="009B3F55"/>
    <w:rPr>
      <w:rFonts w:ascii="Consolas" w:hAnsi="Consolas"/>
      <w:sz w:val="22"/>
      <w:szCs w:val="20"/>
    </w:rPr>
  </w:style>
  <w:style w:type="table" w:styleId="19">
    <w:name w:val="Medium Grid 1"/>
    <w:basedOn w:val="a3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10">
    <w:name w:val="Medium Grid 1 Accent 1"/>
    <w:basedOn w:val="a3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120">
    <w:name w:val="Medium Grid 1 Accent 2"/>
    <w:basedOn w:val="a3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130">
    <w:name w:val="Medium Grid 1 Accent 3"/>
    <w:basedOn w:val="a3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140">
    <w:name w:val="Medium Grid 1 Accent 4"/>
    <w:basedOn w:val="a3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150">
    <w:name w:val="Medium Grid 1 Accent 5"/>
    <w:basedOn w:val="a3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160">
    <w:name w:val="Medium Grid 1 Accent 6"/>
    <w:basedOn w:val="a3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2f4">
    <w:name w:val="Medium Grid 2"/>
    <w:basedOn w:val="a3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10">
    <w:name w:val="Medium Grid 2 Accent 1"/>
    <w:basedOn w:val="a3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20">
    <w:name w:val="Medium Grid 2 Accent 2"/>
    <w:basedOn w:val="a3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30">
    <w:name w:val="Medium Grid 2 Accent 3"/>
    <w:basedOn w:val="a3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40">
    <w:name w:val="Medium Grid 2 Accent 4"/>
    <w:basedOn w:val="a3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50">
    <w:name w:val="Medium Grid 2 Accent 5"/>
    <w:basedOn w:val="a3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60">
    <w:name w:val="Medium Grid 2 Accent 6"/>
    <w:basedOn w:val="a3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f1">
    <w:name w:val="Medium Grid 3"/>
    <w:basedOn w:val="a3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10">
    <w:name w:val="Medium Grid 3 Accent 1"/>
    <w:basedOn w:val="a3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320">
    <w:name w:val="Medium Grid 3 Accent 2"/>
    <w:basedOn w:val="a3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330">
    <w:name w:val="Medium Grid 3 Accent 3"/>
    <w:basedOn w:val="a3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340">
    <w:name w:val="Medium Grid 3 Accent 4"/>
    <w:basedOn w:val="a3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350">
    <w:name w:val="Medium Grid 3 Accent 5"/>
    <w:basedOn w:val="a3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360">
    <w:name w:val="Medium Grid 3 Accent 6"/>
    <w:basedOn w:val="a3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1a">
    <w:name w:val="Medium List 1"/>
    <w:basedOn w:val="a3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11">
    <w:name w:val="Medium List 1 Accent 1"/>
    <w:basedOn w:val="a3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121">
    <w:name w:val="Medium List 1 Accent 2"/>
    <w:basedOn w:val="a3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131">
    <w:name w:val="Medium List 1 Accent 3"/>
    <w:basedOn w:val="a3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141">
    <w:name w:val="Medium List 1 Accent 4"/>
    <w:basedOn w:val="a3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151">
    <w:name w:val="Medium List 1 Accent 5"/>
    <w:basedOn w:val="a3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161">
    <w:name w:val="Medium List 1 Accent 6"/>
    <w:basedOn w:val="a3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2f5">
    <w:name w:val="Medium List 2"/>
    <w:basedOn w:val="a3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11">
    <w:name w:val="Medium List 2 Accent 1"/>
    <w:basedOn w:val="a3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21">
    <w:name w:val="Medium List 2 Accent 2"/>
    <w:basedOn w:val="a3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31">
    <w:name w:val="Medium List 2 Accent 3"/>
    <w:basedOn w:val="a3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41">
    <w:name w:val="Medium List 2 Accent 4"/>
    <w:basedOn w:val="a3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51">
    <w:name w:val="Medium List 2 Accent 5"/>
    <w:basedOn w:val="a3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61">
    <w:name w:val="Medium List 2 Accent 6"/>
    <w:basedOn w:val="a3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b">
    <w:name w:val="Medium Shading 1"/>
    <w:basedOn w:val="a3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12">
    <w:name w:val="Medium Shading 1 Accent 1"/>
    <w:basedOn w:val="a3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22">
    <w:name w:val="Medium Shading 1 Accent 2"/>
    <w:basedOn w:val="a3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32">
    <w:name w:val="Medium Shading 1 Accent 3"/>
    <w:basedOn w:val="a3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42">
    <w:name w:val="Medium Shading 1 Accent 4"/>
    <w:basedOn w:val="a3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2">
    <w:name w:val="Medium Shading 1 Accent 5"/>
    <w:basedOn w:val="a3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62">
    <w:name w:val="Medium Shading 1 Accent 6"/>
    <w:basedOn w:val="a3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6">
    <w:name w:val="Medium Shading 2"/>
    <w:basedOn w:val="a3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12">
    <w:name w:val="Medium Shading 2 Accent 1"/>
    <w:basedOn w:val="a3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22">
    <w:name w:val="Medium Shading 2 Accent 2"/>
    <w:basedOn w:val="a3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32">
    <w:name w:val="Medium Shading 2 Accent 3"/>
    <w:basedOn w:val="a3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42">
    <w:name w:val="Medium Shading 2 Accent 4"/>
    <w:basedOn w:val="a3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52">
    <w:name w:val="Medium Shading 2 Accent 5"/>
    <w:basedOn w:val="a3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62">
    <w:name w:val="Medium Shading 2 Accent 6"/>
    <w:basedOn w:val="a3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2">
    <w:name w:val="Message Header"/>
    <w:basedOn w:val="a1"/>
    <w:link w:val="affff3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3">
    <w:name w:val="Шапка Знак"/>
    <w:basedOn w:val="a2"/>
    <w:link w:val="affff2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4">
    <w:name w:val="No Spacing"/>
    <w:uiPriority w:val="10"/>
    <w:unhideWhenUsed/>
    <w:rsid w:val="009B3F55"/>
    <w:pPr>
      <w:spacing w:after="0" w:line="240" w:lineRule="auto"/>
    </w:pPr>
  </w:style>
  <w:style w:type="paragraph" w:styleId="affff5">
    <w:name w:val="Normal (Web)"/>
    <w:basedOn w:val="a1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affff6">
    <w:name w:val="Normal Indent"/>
    <w:basedOn w:val="a1"/>
    <w:uiPriority w:val="99"/>
    <w:semiHidden/>
    <w:unhideWhenUsed/>
    <w:rsid w:val="009B3F55"/>
    <w:pPr>
      <w:ind w:left="720"/>
    </w:pPr>
  </w:style>
  <w:style w:type="paragraph" w:styleId="affff7">
    <w:name w:val="Note Heading"/>
    <w:basedOn w:val="a1"/>
    <w:next w:val="a1"/>
    <w:link w:val="affff8"/>
    <w:uiPriority w:val="99"/>
    <w:semiHidden/>
    <w:unhideWhenUsed/>
    <w:rsid w:val="009B3F55"/>
    <w:pPr>
      <w:spacing w:after="0" w:line="240" w:lineRule="auto"/>
    </w:pPr>
  </w:style>
  <w:style w:type="character" w:customStyle="1" w:styleId="affff8">
    <w:name w:val="Заголовок нотатки Знак"/>
    <w:basedOn w:val="a2"/>
    <w:link w:val="affff7"/>
    <w:uiPriority w:val="99"/>
    <w:semiHidden/>
    <w:rsid w:val="009B3F55"/>
  </w:style>
  <w:style w:type="character" w:styleId="affff9">
    <w:name w:val="page number"/>
    <w:basedOn w:val="a2"/>
    <w:uiPriority w:val="99"/>
    <w:semiHidden/>
    <w:unhideWhenUsed/>
    <w:rsid w:val="009B3F55"/>
  </w:style>
  <w:style w:type="table" w:customStyle="1" w:styleId="113">
    <w:name w:val="Звичайна таблиця 11"/>
    <w:basedOn w:val="a3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3">
    <w:name w:val="Звичайна таблиця 21"/>
    <w:basedOn w:val="a3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1">
    <w:name w:val="Звичайна таблиця 31"/>
    <w:basedOn w:val="a3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Звичайна таблиця 41"/>
    <w:basedOn w:val="a3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0">
    <w:name w:val="Звичайна таблиця 51"/>
    <w:basedOn w:val="a3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a">
    <w:name w:val="Plain Text"/>
    <w:basedOn w:val="a1"/>
    <w:link w:val="affffb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affffb">
    <w:name w:val="Текст Знак"/>
    <w:basedOn w:val="a2"/>
    <w:link w:val="affffa"/>
    <w:uiPriority w:val="99"/>
    <w:semiHidden/>
    <w:rsid w:val="009B3F55"/>
    <w:rPr>
      <w:rFonts w:ascii="Consolas" w:hAnsi="Consolas"/>
      <w:sz w:val="22"/>
      <w:szCs w:val="21"/>
    </w:rPr>
  </w:style>
  <w:style w:type="paragraph" w:styleId="affffc">
    <w:name w:val="Quote"/>
    <w:basedOn w:val="a1"/>
    <w:next w:val="a1"/>
    <w:link w:val="affffd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affffd">
    <w:name w:val="Цитата Знак"/>
    <w:basedOn w:val="a2"/>
    <w:link w:val="affffc"/>
    <w:uiPriority w:val="29"/>
    <w:semiHidden/>
    <w:rsid w:val="00A51DB1"/>
    <w:rPr>
      <w:i/>
      <w:iCs/>
      <w:color w:val="404040" w:themeColor="text1" w:themeTint="BF"/>
    </w:rPr>
  </w:style>
  <w:style w:type="paragraph" w:styleId="affffe">
    <w:name w:val="Salutation"/>
    <w:basedOn w:val="a1"/>
    <w:next w:val="a1"/>
    <w:link w:val="afffff"/>
    <w:uiPriority w:val="99"/>
    <w:semiHidden/>
    <w:unhideWhenUsed/>
    <w:rsid w:val="009B3F55"/>
  </w:style>
  <w:style w:type="character" w:customStyle="1" w:styleId="afffff">
    <w:name w:val="Привітання Знак"/>
    <w:basedOn w:val="a2"/>
    <w:link w:val="affffe"/>
    <w:uiPriority w:val="99"/>
    <w:semiHidden/>
    <w:rsid w:val="009B3F55"/>
  </w:style>
  <w:style w:type="character" w:styleId="afffff0">
    <w:name w:val="Strong"/>
    <w:basedOn w:val="a2"/>
    <w:uiPriority w:val="22"/>
    <w:semiHidden/>
    <w:qFormat/>
    <w:rsid w:val="009B3F55"/>
    <w:rPr>
      <w:b/>
      <w:bCs/>
    </w:rPr>
  </w:style>
  <w:style w:type="paragraph" w:styleId="afffff1">
    <w:name w:val="Subtitle"/>
    <w:basedOn w:val="a1"/>
    <w:link w:val="afffff2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afffff2">
    <w:name w:val="Підзаголовок Знак"/>
    <w:basedOn w:val="a2"/>
    <w:link w:val="afffff1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afffff3">
    <w:name w:val="Subtle Emphasis"/>
    <w:basedOn w:val="a2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afffff4">
    <w:name w:val="Subtle Reference"/>
    <w:basedOn w:val="a2"/>
    <w:uiPriority w:val="31"/>
    <w:semiHidden/>
    <w:qFormat/>
    <w:rsid w:val="009B3F55"/>
    <w:rPr>
      <w:smallCaps/>
      <w:color w:val="5A5A5A" w:themeColor="text1" w:themeTint="A5"/>
    </w:rPr>
  </w:style>
  <w:style w:type="table" w:styleId="1c">
    <w:name w:val="Table 3D effects 1"/>
    <w:basedOn w:val="a3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3D effects 2"/>
    <w:basedOn w:val="a3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3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d">
    <w:name w:val="Table Classic 1"/>
    <w:basedOn w:val="a3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Classic 2"/>
    <w:basedOn w:val="a3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3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d">
    <w:name w:val="Table Classic 4"/>
    <w:basedOn w:val="a3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Colorful 1"/>
    <w:basedOn w:val="a3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Colorful 2"/>
    <w:basedOn w:val="a3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orful 3"/>
    <w:basedOn w:val="a3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Columns 1"/>
    <w:basedOn w:val="a3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olumns 2"/>
    <w:basedOn w:val="a3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umns 3"/>
    <w:basedOn w:val="a3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olumns 4"/>
    <w:basedOn w:val="a3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d">
    <w:name w:val="Table Columns 5"/>
    <w:basedOn w:val="a3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3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3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Grid 1"/>
    <w:basedOn w:val="a3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Grid 2"/>
    <w:basedOn w:val="a3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Grid 3"/>
    <w:basedOn w:val="a3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Grid 4"/>
    <w:basedOn w:val="a3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e">
    <w:name w:val="Table Grid 5"/>
    <w:basedOn w:val="a3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9">
    <w:name w:val="Table Grid 6"/>
    <w:basedOn w:val="a3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1">
    <w:name w:val="Сітка таблиці (світла)1"/>
    <w:basedOn w:val="a3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">
    <w:name w:val="Table List 1"/>
    <w:basedOn w:val="a3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List 2"/>
    <w:basedOn w:val="a3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List 3"/>
    <w:basedOn w:val="a3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List 4"/>
    <w:basedOn w:val="a3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3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3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7">
    <w:name w:val="table of authorities"/>
    <w:basedOn w:val="a1"/>
    <w:next w:val="a1"/>
    <w:uiPriority w:val="99"/>
    <w:semiHidden/>
    <w:unhideWhenUsed/>
    <w:rsid w:val="009B3F55"/>
    <w:pPr>
      <w:spacing w:after="0"/>
      <w:ind w:left="260" w:hanging="260"/>
    </w:pPr>
  </w:style>
  <w:style w:type="paragraph" w:styleId="afffff8">
    <w:name w:val="table of figures"/>
    <w:basedOn w:val="a1"/>
    <w:next w:val="a1"/>
    <w:uiPriority w:val="99"/>
    <w:semiHidden/>
    <w:unhideWhenUsed/>
    <w:rsid w:val="009B3F55"/>
    <w:pPr>
      <w:spacing w:after="0"/>
    </w:pPr>
  </w:style>
  <w:style w:type="table" w:styleId="afffff9">
    <w:name w:val="Table Professional"/>
    <w:basedOn w:val="a3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Simple 1"/>
    <w:basedOn w:val="a3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Simple 2"/>
    <w:basedOn w:val="a3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Simple 3"/>
    <w:basedOn w:val="a3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3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ubtle 2"/>
    <w:basedOn w:val="a3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3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0">
    <w:name w:val="Table Web 1"/>
    <w:basedOn w:val="a3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3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3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1"/>
    <w:next w:val="a1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4">
    <w:name w:val="toc 1"/>
    <w:basedOn w:val="a1"/>
    <w:next w:val="a1"/>
    <w:autoRedefine/>
    <w:uiPriority w:val="39"/>
    <w:semiHidden/>
    <w:unhideWhenUsed/>
    <w:rsid w:val="009B3F55"/>
    <w:pPr>
      <w:spacing w:after="100"/>
    </w:pPr>
  </w:style>
  <w:style w:type="paragraph" w:styleId="2ff">
    <w:name w:val="toc 2"/>
    <w:basedOn w:val="a1"/>
    <w:next w:val="a1"/>
    <w:autoRedefine/>
    <w:uiPriority w:val="39"/>
    <w:semiHidden/>
    <w:unhideWhenUsed/>
    <w:rsid w:val="009B3F55"/>
    <w:pPr>
      <w:spacing w:after="100"/>
      <w:ind w:left="260"/>
    </w:pPr>
  </w:style>
  <w:style w:type="paragraph" w:styleId="3f9">
    <w:name w:val="toc 3"/>
    <w:basedOn w:val="a1"/>
    <w:next w:val="a1"/>
    <w:autoRedefine/>
    <w:uiPriority w:val="39"/>
    <w:semiHidden/>
    <w:unhideWhenUsed/>
    <w:rsid w:val="009B3F55"/>
    <w:pPr>
      <w:spacing w:after="100"/>
      <w:ind w:left="520"/>
    </w:pPr>
  </w:style>
  <w:style w:type="paragraph" w:styleId="4f1">
    <w:name w:val="toc 4"/>
    <w:basedOn w:val="a1"/>
    <w:next w:val="a1"/>
    <w:autoRedefine/>
    <w:uiPriority w:val="39"/>
    <w:semiHidden/>
    <w:unhideWhenUsed/>
    <w:rsid w:val="009B3F55"/>
    <w:pPr>
      <w:spacing w:after="100"/>
      <w:ind w:left="780"/>
    </w:pPr>
  </w:style>
  <w:style w:type="paragraph" w:styleId="5f">
    <w:name w:val="toc 5"/>
    <w:basedOn w:val="a1"/>
    <w:next w:val="a1"/>
    <w:autoRedefine/>
    <w:uiPriority w:val="39"/>
    <w:semiHidden/>
    <w:unhideWhenUsed/>
    <w:rsid w:val="009B3F55"/>
    <w:pPr>
      <w:spacing w:after="100"/>
      <w:ind w:left="1040"/>
    </w:pPr>
  </w:style>
  <w:style w:type="paragraph" w:styleId="6a">
    <w:name w:val="toc 6"/>
    <w:basedOn w:val="a1"/>
    <w:next w:val="a1"/>
    <w:autoRedefine/>
    <w:uiPriority w:val="39"/>
    <w:semiHidden/>
    <w:unhideWhenUsed/>
    <w:rsid w:val="009B3F55"/>
    <w:pPr>
      <w:spacing w:after="100"/>
      <w:ind w:left="1300"/>
    </w:pPr>
  </w:style>
  <w:style w:type="paragraph" w:styleId="73">
    <w:name w:val="toc 7"/>
    <w:basedOn w:val="a1"/>
    <w:next w:val="a1"/>
    <w:autoRedefine/>
    <w:uiPriority w:val="39"/>
    <w:semiHidden/>
    <w:unhideWhenUsed/>
    <w:rsid w:val="009B3F55"/>
    <w:pPr>
      <w:spacing w:after="100"/>
      <w:ind w:left="1560"/>
    </w:pPr>
  </w:style>
  <w:style w:type="paragraph" w:styleId="83">
    <w:name w:val="toc 8"/>
    <w:basedOn w:val="a1"/>
    <w:next w:val="a1"/>
    <w:autoRedefine/>
    <w:uiPriority w:val="39"/>
    <w:semiHidden/>
    <w:unhideWhenUsed/>
    <w:rsid w:val="009B3F55"/>
    <w:pPr>
      <w:spacing w:after="100"/>
      <w:ind w:left="1820"/>
    </w:pPr>
  </w:style>
  <w:style w:type="paragraph" w:styleId="92">
    <w:name w:val="toc 9"/>
    <w:basedOn w:val="a1"/>
    <w:next w:val="a1"/>
    <w:autoRedefine/>
    <w:uiPriority w:val="39"/>
    <w:semiHidden/>
    <w:unhideWhenUsed/>
    <w:rsid w:val="009B3F55"/>
    <w:pPr>
      <w:spacing w:after="100"/>
      <w:ind w:left="2080"/>
    </w:pPr>
  </w:style>
  <w:style w:type="paragraph" w:styleId="afffffc">
    <w:name w:val="TOC Heading"/>
    <w:basedOn w:val="1"/>
    <w:next w:val="a1"/>
    <w:uiPriority w:val="39"/>
    <w:semiHidden/>
    <w:unhideWhenUsed/>
    <w:qFormat/>
    <w:rsid w:val="0066143E"/>
    <w:pPr>
      <w:outlineLvl w:val="9"/>
    </w:pPr>
  </w:style>
  <w:style w:type="paragraph" w:styleId="afffffd">
    <w:name w:val="Signature"/>
    <w:basedOn w:val="a1"/>
    <w:link w:val="afffffe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afffffe">
    <w:name w:val="Підпис Знак"/>
    <w:basedOn w:val="a2"/>
    <w:link w:val="afffffd"/>
    <w:uiPriority w:val="99"/>
    <w:semiHidden/>
    <w:rsid w:val="008C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ADB83C530D24C9CA83642B73C64FA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A268F-FDD8-4283-B865-35CB951E6733}"/>
      </w:docPartPr>
      <w:docPartBody>
        <w:p w:rsidR="00E33C29" w:rsidRDefault="00412A07" w:rsidP="00412A07">
          <w:pPr>
            <w:pStyle w:val="4ADB83C530D24C9CA83642B73C64FAFC"/>
          </w:pPr>
          <w:r w:rsidRPr="00C83C1D">
            <w:rPr>
              <w:lang w:bidi="uk-UA"/>
            </w:rPr>
            <w:t>Ім’я одержувача</w:t>
          </w:r>
        </w:p>
      </w:docPartBody>
    </w:docPart>
    <w:docPart>
      <w:docPartPr>
        <w:name w:val="ECA6D58B978440DBB99497C29DD773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24F82F-1DD7-4BB8-8E58-7FA1C1ED81A4}"/>
      </w:docPartPr>
      <w:docPartBody>
        <w:p w:rsidR="00E33C29" w:rsidRDefault="00412A07" w:rsidP="00412A07">
          <w:pPr>
            <w:pStyle w:val="ECA6D58B978440DBB99497C29DD773FB"/>
          </w:pPr>
          <w:r>
            <w:rPr>
              <w:lang w:bidi="uk-UA"/>
            </w:rPr>
            <w:t>визнається найкращим гравцем цього сезону в команді</w:t>
          </w:r>
        </w:p>
      </w:docPartBody>
    </w:docPart>
    <w:docPart>
      <w:docPartPr>
        <w:name w:val="2506B6AC172E4A978C05D1C0015F62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ACC635-3BD8-47E8-9702-3CC4C012EF01}"/>
      </w:docPartPr>
      <w:docPartBody>
        <w:p w:rsidR="00E33C29" w:rsidRDefault="00412A07" w:rsidP="00412A07">
          <w:pPr>
            <w:pStyle w:val="2506B6AC172E4A978C05D1C0015F62EE"/>
          </w:pPr>
          <w:r w:rsidRPr="00C83C1D">
            <w:rPr>
              <w:lang w:bidi="uk-UA"/>
            </w:rPr>
            <w:t>Назва команди</w:t>
          </w:r>
        </w:p>
      </w:docPartBody>
    </w:docPart>
    <w:docPart>
      <w:docPartPr>
        <w:name w:val="E2D400A3A12E4598B226A821E0C6A1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7DD6B-389B-4A8F-92C3-8C77052F3AF9}"/>
      </w:docPartPr>
      <w:docPartBody>
        <w:p w:rsidR="00870232" w:rsidRDefault="00412A07" w:rsidP="00412A07">
          <w:pPr>
            <w:pStyle w:val="E2D400A3A12E4598B226A821E0C6A11C1"/>
          </w:pPr>
          <w:r w:rsidRPr="0088629E">
            <w:rPr>
              <w:lang w:bidi="uk-UA"/>
            </w:rPr>
            <w:t>Ім’я та посада дарувальника</w:t>
          </w:r>
        </w:p>
      </w:docPartBody>
    </w:docPart>
    <w:docPart>
      <w:docPartPr>
        <w:name w:val="E0EBDEE568C3480BB1C08FC5DF8AE3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3F0006-95AE-4A23-8864-4520E7D39B3A}"/>
      </w:docPartPr>
      <w:docPartBody>
        <w:p w:rsidR="00870232" w:rsidRDefault="00412A07" w:rsidP="00412A07">
          <w:pPr>
            <w:pStyle w:val="E0EBDEE568C3480BB1C08FC5DF8AE303"/>
          </w:pPr>
          <w:r>
            <w:rPr>
              <w:lang w:bidi="uk-UA"/>
            </w:rPr>
            <w:t>Введіть дату</w:t>
          </w:r>
        </w:p>
      </w:docPartBody>
    </w:docPart>
    <w:docPart>
      <w:docPartPr>
        <w:name w:val="72BACBCF133F47AAB8669B42D4489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E34F5-E6F0-4747-AD30-C27BA951133E}"/>
      </w:docPartPr>
      <w:docPartBody>
        <w:p w:rsidR="00870232" w:rsidRDefault="00412A07" w:rsidP="00412A07">
          <w:pPr>
            <w:pStyle w:val="72BACBCF133F47AAB8669B42D448956B"/>
          </w:pPr>
          <w:r>
            <w:rPr>
              <w:lang w:bidi="uk-UA"/>
            </w:rPr>
            <w:t>Найкращий гравець</w:t>
          </w:r>
        </w:p>
      </w:docPartBody>
    </w:docPart>
    <w:docPart>
      <w:docPartPr>
        <w:name w:val="FA91316956F743DE90994F4E510349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9C488-1F22-443F-BE2C-3947A468045F}"/>
      </w:docPartPr>
      <w:docPartBody>
        <w:p w:rsidR="00870232" w:rsidRDefault="00412A07" w:rsidP="00412A07">
          <w:pPr>
            <w:pStyle w:val="FA91316956F743DE90994F4E510349C6"/>
          </w:pPr>
          <w:r w:rsidRPr="009C610B">
            <w:rPr>
              <w:lang w:bidi="uk-UA"/>
            </w:rPr>
            <w:t>Хто вручив:</w:t>
          </w:r>
        </w:p>
      </w:docPartBody>
    </w:docPart>
    <w:docPart>
      <w:docPartPr>
        <w:name w:val="18208100460442769F7A4F237E79A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0F1EE-6323-418A-ABC1-55566740DD1B}"/>
      </w:docPartPr>
      <w:docPartBody>
        <w:p w:rsidR="00870232" w:rsidRDefault="00412A07" w:rsidP="00412A07">
          <w:pPr>
            <w:pStyle w:val="18208100460442769F7A4F237E79ABE1"/>
          </w:pPr>
          <w:r>
            <w:rPr>
              <w:lang w:bidi="uk-UA"/>
            </w:rPr>
            <w:t>Цього дня: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3C29"/>
    <w:rsid w:val="00246888"/>
    <w:rsid w:val="00412A07"/>
    <w:rsid w:val="00870232"/>
    <w:rsid w:val="008A4F23"/>
    <w:rsid w:val="00C32C04"/>
    <w:rsid w:val="00CF0050"/>
    <w:rsid w:val="00E33C29"/>
    <w:rsid w:val="00F74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uk-UA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12A07"/>
    <w:rPr>
      <w:color w:val="595959" w:themeColor="text1" w:themeTint="A6"/>
    </w:rPr>
  </w:style>
  <w:style w:type="paragraph" w:customStyle="1" w:styleId="FEE51CB134A2442382A0E27D2C21CC43">
    <w:name w:val="FEE51CB134A2442382A0E27D2C21CC43"/>
    <w:rsid w:val="00E33C29"/>
    <w:rPr>
      <w:kern w:val="0"/>
      <w14:ligatures w14:val="none"/>
    </w:rPr>
  </w:style>
  <w:style w:type="paragraph" w:customStyle="1" w:styleId="A00237140B8E441F897020C1151D762A">
    <w:name w:val="A00237140B8E441F897020C1151D762A"/>
    <w:rsid w:val="00E33C29"/>
    <w:rPr>
      <w:kern w:val="0"/>
      <w14:ligatures w14:val="none"/>
    </w:rPr>
  </w:style>
  <w:style w:type="paragraph" w:customStyle="1" w:styleId="E2D400A3A12E4598B226A821E0C6A11C">
    <w:name w:val="E2D400A3A12E4598B226A821E0C6A11C"/>
    <w:rsid w:val="00E33C29"/>
    <w:rPr>
      <w:kern w:val="0"/>
      <w14:ligatures w14:val="none"/>
    </w:rPr>
  </w:style>
  <w:style w:type="paragraph" w:customStyle="1" w:styleId="AFCB444238DB481CB554ACDAD0531100">
    <w:name w:val="AFCB444238DB481CB554ACDAD0531100"/>
    <w:rsid w:val="00E33C29"/>
    <w:rPr>
      <w:kern w:val="0"/>
      <w14:ligatures w14:val="none"/>
    </w:rPr>
  </w:style>
  <w:style w:type="paragraph" w:customStyle="1" w:styleId="72BACBCF133F47AAB8669B42D448956B">
    <w:name w:val="72BACBCF133F47AAB8669B42D448956B"/>
    <w:rsid w:val="00412A07"/>
    <w:pPr>
      <w:pBdr>
        <w:top w:val="single" w:sz="8" w:space="5" w:color="8496B0" w:themeColor="text2" w:themeTint="99"/>
        <w:bottom w:val="single" w:sz="8" w:space="5" w:color="8496B0" w:themeColor="text2" w:themeTint="99"/>
      </w:pBdr>
      <w:spacing w:after="10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A5A5A5" w:themeColor="accent3"/>
      <w:kern w:val="0"/>
      <w:sz w:val="68"/>
      <w:szCs w:val="68"/>
      <w:lang w:eastAsia="ja-JP"/>
      <w14:ligatures w14:val="none"/>
    </w:rPr>
  </w:style>
  <w:style w:type="paragraph" w:customStyle="1" w:styleId="4ADB83C530D24C9CA83642B73C64FAFC">
    <w:name w:val="4ADB83C530D24C9CA83642B73C64FAFC"/>
    <w:rsid w:val="00412A07"/>
    <w:pPr>
      <w:pBdr>
        <w:bottom w:val="single" w:sz="4" w:space="1" w:color="8496B0" w:themeColor="text2" w:themeTint="99"/>
      </w:pBdr>
      <w:spacing w:before="300" w:after="200" w:line="240" w:lineRule="auto"/>
      <w:contextualSpacing/>
      <w:jc w:val="center"/>
      <w:outlineLvl w:val="0"/>
    </w:pPr>
    <w:rPr>
      <w:rFonts w:ascii="Georgia" w:eastAsiaTheme="majorEastAsia" w:hAnsi="Georgia" w:cstheme="majorBidi"/>
      <w:color w:val="262626" w:themeColor="text1" w:themeTint="D9"/>
      <w:kern w:val="0"/>
      <w:sz w:val="114"/>
      <w:szCs w:val="32"/>
      <w:lang w:eastAsia="ja-JP"/>
      <w14:ligatures w14:val="none"/>
    </w:rPr>
  </w:style>
  <w:style w:type="paragraph" w:customStyle="1" w:styleId="ECA6D58B978440DBB99497C29DD773FB">
    <w:name w:val="ECA6D58B978440DBB99497C29DD773FB"/>
    <w:rsid w:val="00412A07"/>
    <w:pPr>
      <w:spacing w:after="200" w:line="276" w:lineRule="auto"/>
      <w:jc w:val="center"/>
    </w:pPr>
    <w:rPr>
      <w:rFonts w:ascii="Georgia" w:hAnsi="Georgia"/>
      <w:color w:val="262626" w:themeColor="text1" w:themeTint="D9"/>
      <w:kern w:val="0"/>
      <w:sz w:val="26"/>
      <w:szCs w:val="26"/>
      <w:lang w:eastAsia="ja-JP"/>
      <w14:ligatures w14:val="none"/>
    </w:rPr>
  </w:style>
  <w:style w:type="paragraph" w:customStyle="1" w:styleId="2506B6AC172E4A978C05D1C0015F62EE">
    <w:name w:val="2506B6AC172E4A978C05D1C0015F62EE"/>
    <w:rsid w:val="00412A07"/>
    <w:pPr>
      <w:spacing w:before="200" w:after="0" w:line="240" w:lineRule="auto"/>
      <w:contextualSpacing/>
      <w:jc w:val="center"/>
      <w:outlineLvl w:val="1"/>
    </w:pPr>
    <w:rPr>
      <w:rFonts w:ascii="Georgia" w:eastAsiaTheme="majorEastAsia" w:hAnsi="Georgia" w:cstheme="majorBidi"/>
      <w:caps/>
      <w:color w:val="262626" w:themeColor="text1" w:themeTint="D9"/>
      <w:kern w:val="0"/>
      <w:sz w:val="66"/>
      <w:szCs w:val="26"/>
      <w:lang w:eastAsia="ja-JP"/>
      <w14:ligatures w14:val="none"/>
    </w:rPr>
  </w:style>
  <w:style w:type="paragraph" w:customStyle="1" w:styleId="FA91316956F743DE90994F4E510349C6">
    <w:name w:val="FA91316956F743DE90994F4E510349C6"/>
    <w:rsid w:val="00412A07"/>
    <w:pPr>
      <w:spacing w:before="160" w:after="0" w:line="240" w:lineRule="auto"/>
      <w:contextualSpacing/>
      <w:jc w:val="center"/>
      <w:outlineLvl w:val="2"/>
    </w:pPr>
    <w:rPr>
      <w:rFonts w:ascii="Georgia" w:eastAsiaTheme="majorEastAsia" w:hAnsi="Georgia" w:cstheme="majorBidi"/>
      <w:caps/>
      <w:color w:val="262626" w:themeColor="text1" w:themeTint="D9"/>
      <w:kern w:val="0"/>
      <w:sz w:val="26"/>
      <w:szCs w:val="24"/>
      <w:lang w:eastAsia="ja-JP"/>
      <w14:ligatures w14:val="none"/>
    </w:rPr>
  </w:style>
  <w:style w:type="paragraph" w:customStyle="1" w:styleId="E2D400A3A12E4598B226A821E0C6A11C1">
    <w:name w:val="E2D400A3A12E4598B226A821E0C6A11C1"/>
    <w:rsid w:val="00412A07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kern w:val="0"/>
      <w:sz w:val="26"/>
      <w:szCs w:val="26"/>
      <w:lang w:eastAsia="ja-JP"/>
      <w14:ligatures w14:val="none"/>
    </w:rPr>
  </w:style>
  <w:style w:type="paragraph" w:customStyle="1" w:styleId="18208100460442769F7A4F237E79ABE1">
    <w:name w:val="18208100460442769F7A4F237E79ABE1"/>
    <w:rsid w:val="00412A07"/>
    <w:pPr>
      <w:spacing w:before="160" w:after="0" w:line="240" w:lineRule="auto"/>
      <w:contextualSpacing/>
      <w:jc w:val="center"/>
      <w:outlineLvl w:val="2"/>
    </w:pPr>
    <w:rPr>
      <w:rFonts w:ascii="Georgia" w:eastAsiaTheme="majorEastAsia" w:hAnsi="Georgia" w:cstheme="majorBidi"/>
      <w:caps/>
      <w:color w:val="262626" w:themeColor="text1" w:themeTint="D9"/>
      <w:kern w:val="0"/>
      <w:sz w:val="26"/>
      <w:szCs w:val="24"/>
      <w:lang w:eastAsia="ja-JP"/>
      <w14:ligatures w14:val="none"/>
    </w:rPr>
  </w:style>
  <w:style w:type="paragraph" w:customStyle="1" w:styleId="E0EBDEE568C3480BB1C08FC5DF8AE303">
    <w:name w:val="E0EBDEE568C3480BB1C08FC5DF8AE303"/>
    <w:rsid w:val="00412A07"/>
    <w:pPr>
      <w:keepNext/>
      <w:keepLines/>
      <w:spacing w:after="0" w:line="240" w:lineRule="auto"/>
      <w:ind w:left="432"/>
      <w:jc w:val="center"/>
      <w:outlineLvl w:val="3"/>
    </w:pPr>
    <w:rPr>
      <w:rFonts w:asciiTheme="majorHAnsi" w:eastAsiaTheme="majorEastAsia" w:hAnsiTheme="majorHAnsi" w:cstheme="majorBidi"/>
      <w:i/>
      <w:iCs/>
      <w:color w:val="262626" w:themeColor="text1" w:themeTint="D9"/>
      <w:kern w:val="0"/>
      <w:sz w:val="26"/>
      <w:szCs w:val="26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481F4-C79F-44C5-B496-F1FE8BA7A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Office_18341678_TF03171112</Template>
  <TotalTime>1</TotalTime>
  <Pages>1</Pages>
  <Words>119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admin</cp:lastModifiedBy>
  <cp:revision>3</cp:revision>
  <dcterms:created xsi:type="dcterms:W3CDTF">2018-04-06T13:34:00Z</dcterms:created>
  <dcterms:modified xsi:type="dcterms:W3CDTF">2018-04-11T14:34:00Z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