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D26" w:rsidRPr="00AB482B" w:rsidRDefault="004226B4" w:rsidP="00DD2D26">
      <w:pPr>
        <w:pStyle w:val="Title"/>
      </w:pPr>
      <w:r w:rsidRPr="00AB482B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0015" behindDoc="1" locked="0" layoutInCell="0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1514475</wp:posOffset>
                </wp:positionV>
                <wp:extent cx="8734425" cy="657860"/>
                <wp:effectExtent l="0" t="0" r="28575" b="27940"/>
                <wp:wrapNone/>
                <wp:docPr id="3827" name="Лінії рамки" descr="Елемент оформлення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4425" cy="657860"/>
                          <a:chOff x="0" y="0"/>
                          <a:chExt cx="8012938" cy="657860"/>
                        </a:xfrm>
                      </wpg:grpSpPr>
                      <wpg:grpSp>
                        <wpg:cNvPr id="28" name="Група 28"/>
                        <wpg:cNvGrpSpPr/>
                        <wpg:grpSpPr>
                          <a:xfrm>
                            <a:off x="0" y="0"/>
                            <a:ext cx="751486" cy="657860"/>
                            <a:chOff x="0" y="0"/>
                            <a:chExt cx="596787" cy="656718"/>
                          </a:xfrm>
                        </wpg:grpSpPr>
                        <wps:wsp>
                          <wps:cNvPr id="7" name="Пряма сполучна лінія 7"/>
                          <wps:cNvCnPr/>
                          <wps:spPr>
                            <a:xfrm>
                              <a:off x="0" y="0"/>
                              <a:ext cx="59678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Пряма сполучна лінія 10"/>
                          <wps:cNvCnPr/>
                          <wps:spPr>
                            <a:xfrm>
                              <a:off x="0" y="656718"/>
                              <a:ext cx="59678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Група 29"/>
                        <wpg:cNvGrpSpPr/>
                        <wpg:grpSpPr>
                          <a:xfrm>
                            <a:off x="6108008" y="0"/>
                            <a:ext cx="1904930" cy="657352"/>
                            <a:chOff x="316808" y="0"/>
                            <a:chExt cx="1904930" cy="656211"/>
                          </a:xfrm>
                        </wpg:grpSpPr>
                        <wps:wsp>
                          <wps:cNvPr id="24" name="Пряма сполучна лінія 24"/>
                          <wps:cNvCnPr/>
                          <wps:spPr>
                            <a:xfrm>
                              <a:off x="386714" y="0"/>
                              <a:ext cx="182816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Пряма сполучна лінія 25"/>
                          <wps:cNvCnPr/>
                          <wps:spPr>
                            <a:xfrm>
                              <a:off x="316808" y="656211"/>
                              <a:ext cx="19049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CE3B2" id="Лінії рамки" o:spid="_x0000_s1026" alt="Елемент оформлення" style="position:absolute;margin-left:76.5pt;margin-top:119.25pt;width:687.75pt;height:51.8pt;z-index:-251646465;mso-position-horizontal-relative:page;mso-position-vertical-relative:page;mso-width-relative:margin;mso-height-relative:margin" coordsize="80129,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" o:allowincell="f">
                <v:group id="Група 28" o:spid="_x0000_s1027" style="position:absolute;width:7514;height:6578" coordsize="5967,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Пряма сполучна лінія 7" o:spid="_x0000_s1028" style="position:absolute;visibility:visible;mso-wrap-style:square" from="0,0" to="59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Пряма сполучна лінія 10" o:spid="_x0000_s1029" style="position:absolute;visibility:visible;mso-wrap-style:square" from="0,6567" to="5967,6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Група 29" o:spid="_x0000_s1030" style="position:absolute;left:61080;width:19049;height:6573" coordorigin="3168" coordsize="19049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Пряма сполучна лінія 24" o:spid="_x0000_s1031" style="position:absolute;visibility:visible;mso-wrap-style:square" from="3867,0" to="221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Пряма сполучна лінія 25" o:spid="_x0000_s1032" style="position:absolute;visibility:visible;mso-wrap-style:square" from="3168,6562" to="22217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Pr="00AB482B">
        <w:rPr>
          <w:noProof/>
          <w:lang w:bidi="uk-UA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1039" behindDoc="1" locked="0" layoutInCell="1" allowOverlap="1">
            <wp:simplePos x="0" y="0"/>
            <wp:positionH relativeFrom="column">
              <wp:posOffset>641985</wp:posOffset>
            </wp:positionH>
            <wp:positionV relativeFrom="page">
              <wp:posOffset>1127125</wp:posOffset>
            </wp:positionV>
            <wp:extent cx="6057900" cy="1348740"/>
            <wp:effectExtent l="0" t="0" r="0" b="3810"/>
            <wp:wrapTight wrapText="bothSides">
              <wp:wrapPolygon edited="0">
                <wp:start x="1087" y="0"/>
                <wp:lineTo x="883" y="915"/>
                <wp:lineTo x="0" y="5797"/>
                <wp:lineTo x="0" y="10373"/>
                <wp:lineTo x="611" y="14644"/>
                <wp:lineTo x="272" y="15254"/>
                <wp:lineTo x="272" y="17390"/>
                <wp:lineTo x="475" y="19525"/>
                <wp:lineTo x="204" y="21356"/>
                <wp:lineTo x="16098" y="21356"/>
                <wp:lineTo x="16506" y="21356"/>
                <wp:lineTo x="20174" y="19831"/>
                <wp:lineTo x="21532" y="19220"/>
                <wp:lineTo x="21532" y="8542"/>
                <wp:lineTo x="21125" y="4881"/>
                <wp:lineTo x="21532" y="4271"/>
                <wp:lineTo x="21532" y="0"/>
                <wp:lineTo x="1087" y="0"/>
              </wp:wrapPolygon>
            </wp:wrapTight>
            <wp:docPr id="4" name="Зображення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luable_uk-U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alias w:val="Гравець:"/>
          <w:tag w:val="Гравець:"/>
          <w:id w:val="-971667538"/>
          <w:placeholder>
            <w:docPart w:val="9FA498C34DA44849B81456A18C37CA6E"/>
          </w:placeholder>
          <w:temporary/>
          <w:showingPlcHdr/>
          <w15:appearance w15:val="hidden"/>
        </w:sdtPr>
        <w:sdtEndPr/>
        <w:sdtContent>
          <w:r w:rsidR="00E91DEC" w:rsidRPr="00AB482B">
            <w:rPr>
              <w:lang w:bidi="uk-UA"/>
            </w:rPr>
            <w:t>гравець</w:t>
          </w:r>
        </w:sdtContent>
      </w:sdt>
      <w:bookmarkStart w:id="0" w:name="_GoBack"/>
      <w:bookmarkEnd w:id="0"/>
    </w:p>
    <w:p w:rsidR="00DD2D26" w:rsidRPr="00AB482B" w:rsidRDefault="008232A1" w:rsidP="00DD2D26">
      <w:pPr>
        <w:pStyle w:val="Heading1"/>
      </w:pPr>
      <w:sdt>
        <w:sdtPr>
          <w:alias w:val="Введіть ім’я одержувача:"/>
          <w:tag w:val="Введіть ім’я одержувача:"/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D52BD0" w:rsidRPr="00AB482B">
            <w:rPr>
              <w:lang w:bidi="uk-UA"/>
            </w:rPr>
            <w:t>Ім’я одержувача</w:t>
          </w:r>
        </w:sdtContent>
      </w:sdt>
    </w:p>
    <w:sdt>
      <w:sdtPr>
        <w:alias w:val="Опис сертифіката:"/>
        <w:tag w:val="Опис сертифіката:"/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3F12BF" w:rsidRPr="00AB482B" w:rsidRDefault="00D52BD0">
          <w:r w:rsidRPr="00AB482B">
            <w:rPr>
              <w:lang w:bidi="uk-UA"/>
            </w:rPr>
            <w:t>визнається найціннішим гравцем цього сезону в команді</w:t>
          </w:r>
        </w:p>
      </w:sdtContent>
    </w:sdt>
    <w:p w:rsidR="00DD2D26" w:rsidRPr="00AB482B" w:rsidRDefault="008232A1" w:rsidP="00DD2D26">
      <w:pPr>
        <w:pStyle w:val="Heading2"/>
      </w:pPr>
      <w:sdt>
        <w:sdtPr>
          <w:alias w:val="Введіть назву команди:"/>
          <w:tag w:val="Введіть назву команди:"/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D52BD0" w:rsidRPr="00AB482B">
            <w:rPr>
              <w:lang w:bidi="uk-UA"/>
            </w:rPr>
            <w:t>Назва команди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Печатка у вигляді нагороди й таблиця підпису"/>
      </w:tblPr>
      <w:tblGrid>
        <w:gridCol w:w="3369"/>
        <w:gridCol w:w="10301"/>
      </w:tblGrid>
      <w:tr w:rsidR="00491D9D" w:rsidRPr="00AB482B" w:rsidTr="00021A12">
        <w:trPr>
          <w:trHeight w:val="3024"/>
        </w:trPr>
        <w:tc>
          <w:tcPr>
            <w:tcW w:w="3123" w:type="dxa"/>
            <w:vAlign w:val="center"/>
          </w:tcPr>
          <w:p w:rsidR="00491D9D" w:rsidRPr="00AB482B" w:rsidRDefault="00491D9D" w:rsidP="00DD2D26">
            <w:pPr>
              <w:pStyle w:val="NoSpacing"/>
            </w:pPr>
            <w:r w:rsidRPr="00AB482B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73DA7DE" wp14:editId="635DAF69">
                      <wp:extent cx="1892300" cy="1892300"/>
                      <wp:effectExtent l="0" t="0" r="0" b="0"/>
                      <wp:docPr id="1" name="Група 1" descr="Печатка у вигляді нагороди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Печатка" descr="Печатка у вигляді нагороди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Форма печатки" descr="Формат печатки у вигляді нагороди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Текстура печатки" descr="Текстура печатки у вигляді нагороди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" name="Бейсбольний м’яч" descr="Піктограма бейсбольного м’яч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86DE97" id="Група 1" o:spid="_x0000_s1026" alt="Печатка у вигляді нагороди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">
                      <v:group id="Печатка" o:spid="_x0000_s1027" alt="Печатка у вигляді нагороди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Форма печатки" o:spid="_x0000_s1028" alt="Формат печатки у вигляді нагороди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8b0e04 [3204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Текстура печатки" o:spid="_x0000_s1029" type="#_x0000_t75" alt="Текстура печатки у вигляді нагороди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">
                          <v:imagedata r:id="rId11" o:title="Текстура печатки у вигляді нагороди" croptop="-2164f" cropleft="19433f" cropright="-949f"/>
                        </v:shape>
                      </v:group>
                      <v:shape id="Бейсбольний м’яч" o:spid="_x0000_s1030" type="#_x0000_t75" alt="Піктограма бейсбольного м’яча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">
                        <v:imagedata r:id="rId12" o:title="Піктограма бейсбольного м’яча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Таблиця дати й підпису"/>
            </w:tblPr>
            <w:tblGrid>
              <w:gridCol w:w="2622"/>
              <w:gridCol w:w="6729"/>
            </w:tblGrid>
            <w:tr w:rsidR="00491D9D" w:rsidRPr="00AB482B" w:rsidTr="00BA2779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DD2D26" w:rsidRPr="00AB482B" w:rsidRDefault="008232A1" w:rsidP="00DD2D26">
                  <w:pPr>
                    <w:pStyle w:val="Heading3"/>
                  </w:pPr>
                  <w:sdt>
                    <w:sdtPr>
                      <w:alias w:val="Хто вручив:"/>
                      <w:tag w:val="Хто вручив:"/>
                      <w:id w:val="-2116810580"/>
                      <w:placeholder>
                        <w:docPart w:val="0A5B72604A764FDB9480DA342FD5FA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91DEC" w:rsidRPr="00AB482B">
                        <w:rPr>
                          <w:lang w:bidi="uk-UA"/>
                        </w:rPr>
                        <w:t>Хто вручив: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sdt>
                  <w:sdtPr>
                    <w:alias w:val="Введіть ім’я та посаду дарувальника:"/>
                    <w:tag w:val="Введіть ім’я та посаду дарувальника:"/>
                    <w:id w:val="-446467856"/>
                    <w:placeholder>
                      <w:docPart w:val="70CDCDCE33274FA3BAEB5AF9DC3383C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DD2D26" w:rsidRPr="00AB482B" w:rsidRDefault="00E91DEC" w:rsidP="00DD2D26">
                      <w:pPr>
                        <w:pStyle w:val="Heading4"/>
                      </w:pPr>
                      <w:r w:rsidRPr="00AB482B">
                        <w:rPr>
                          <w:lang w:bidi="uk-UA"/>
                        </w:rPr>
                        <w:t>Ім’я та посада дарувальника</w:t>
                      </w:r>
                    </w:p>
                  </w:sdtContent>
                </w:sdt>
              </w:tc>
            </w:tr>
            <w:tr w:rsidR="00491D9D" w:rsidRPr="00AB482B" w:rsidTr="00BA2779">
              <w:trPr>
                <w:trHeight w:val="1150"/>
                <w:jc w:val="right"/>
              </w:trPr>
              <w:sdt>
                <w:sdtPr>
                  <w:alias w:val="Цього дня:"/>
                  <w:tag w:val="Цього дня:"/>
                  <w:id w:val="2011643805"/>
                  <w:placeholder>
                    <w:docPart w:val="5DEC94D1BA1142279C151AF9397AA2A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491D9D" w:rsidRPr="00AB482B" w:rsidRDefault="00E91DEC" w:rsidP="00C91816">
                      <w:pPr>
                        <w:pStyle w:val="Heading3"/>
                      </w:pPr>
                      <w:r w:rsidRPr="00AB482B">
                        <w:rPr>
                          <w:lang w:bidi="uk-UA"/>
                        </w:rPr>
                        <w:t>Цього дня:</w:t>
                      </w:r>
                    </w:p>
                  </w:tc>
                </w:sdtContent>
              </w:sdt>
              <w:sdt>
                <w:sdtPr>
                  <w:alias w:val="Введіть дату:"/>
                  <w:tag w:val="Введіть дату:"/>
                  <w:id w:val="1269586690"/>
                  <w:placeholder>
                    <w:docPart w:val="39CEA59EE9604C29A5C76449388B57D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491D9D" w:rsidRPr="00AB482B" w:rsidRDefault="00E91DEC" w:rsidP="00C91816">
                      <w:pPr>
                        <w:pStyle w:val="Heading4"/>
                      </w:pPr>
                      <w:r w:rsidRPr="00AB482B">
                        <w:rPr>
                          <w:lang w:bidi="uk-UA"/>
                        </w:rPr>
                        <w:t>Введіть дату</w:t>
                      </w:r>
                    </w:p>
                  </w:tc>
                </w:sdtContent>
              </w:sdt>
            </w:tr>
          </w:tbl>
          <w:p w:rsidR="00491D9D" w:rsidRPr="00AB482B" w:rsidRDefault="00491D9D" w:rsidP="00DD2D26"/>
        </w:tc>
      </w:tr>
    </w:tbl>
    <w:p w:rsidR="003F12BF" w:rsidRPr="00AB482B" w:rsidRDefault="003F12BF" w:rsidP="00435900">
      <w:pPr>
        <w:pStyle w:val="NoSpacing"/>
      </w:pPr>
    </w:p>
    <w:sectPr w:rsidR="003F12BF" w:rsidRPr="00AB482B" w:rsidSect="00AB482B">
      <w:headerReference w:type="default" r:id="rId13"/>
      <w:footerReference w:type="default" r:id="rId14"/>
      <w:headerReference w:type="first" r:id="rId15"/>
      <w:pgSz w:w="16838" w:h="11906" w:orient="landscape" w:code="9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32A1" w:rsidRDefault="008232A1">
      <w:pPr>
        <w:spacing w:after="0" w:line="240" w:lineRule="auto"/>
      </w:pPr>
      <w:r>
        <w:separator/>
      </w:r>
    </w:p>
  </w:endnote>
  <w:endnote w:type="continuationSeparator" w:id="0">
    <w:p w:rsidR="008232A1" w:rsidRDefault="00823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0501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6430" w:rsidRDefault="002F6430">
        <w:pPr>
          <w:pStyle w:val="Footer"/>
        </w:pPr>
        <w:r>
          <w:rPr>
            <w:lang w:bidi="uk-UA"/>
          </w:rPr>
          <w:fldChar w:fldCharType="begin"/>
        </w:r>
        <w:r>
          <w:rPr>
            <w:lang w:bidi="uk-UA"/>
          </w:rPr>
          <w:instrText xml:space="preserve"> PAGE   \* MERGEFORMAT </w:instrText>
        </w:r>
        <w:r>
          <w:rPr>
            <w:lang w:bidi="uk-UA"/>
          </w:rPr>
          <w:fldChar w:fldCharType="separate"/>
        </w:r>
        <w:r w:rsidR="00501331">
          <w:rPr>
            <w:noProof/>
            <w:lang w:bidi="uk-UA"/>
          </w:rPr>
          <w:t>2</w:t>
        </w:r>
        <w:r>
          <w:rPr>
            <w:noProof/>
            <w:lang w:bidi="uk-U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32A1" w:rsidRDefault="008232A1">
      <w:pPr>
        <w:spacing w:after="0" w:line="240" w:lineRule="auto"/>
      </w:pPr>
      <w:r>
        <w:separator/>
      </w:r>
    </w:p>
  </w:footnote>
  <w:footnote w:type="continuationSeparator" w:id="0">
    <w:p w:rsidR="008232A1" w:rsidRDefault="00823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181" w:rsidRDefault="00236181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C158FD" wp14:editId="237FB64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793224" cy="6867144"/>
              <wp:effectExtent l="0" t="0" r="0" b="0"/>
              <wp:wrapNone/>
              <wp:docPr id="17" name="Група 17" descr="Дві прямокутні рамки, які перетинаються в кутах, з багатопроменевою зіркою, промені якої простягаються з центру до кутів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9322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Промені" descr="2 прямокутні рамки, які перетинаються в кутах, з багатопроменевою зіркою, промені якої простягаються з центру до кутів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Чорна рамка" descr="2 прямокутні рамки, які перетинаються в кутах, з багатопроменевою зіркою, промені якої простягаються з центру до кутів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Прямокутна рамка" descr="Дві прямокутні рамки, які перетинаються в кутах, з багатопроменевою зіркою, промені якої простягаються з центру до кутів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360A11" id="Група 17" o:spid="_x0000_s1026" alt="Дві прямокутні рамки, які перетинаються в кутах, з багатопроменевою зіркою, промені якої простягаються з центру до кутів" style="position:absolute;margin-left:0;margin-top:0;width:771.1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Промені" o:spid="_x0000_s1027" type="#_x0000_t75" alt="2 прямокутні рамки, які перетинаються в кутах, з багатопроменевою зіркою, промені якої простягаються з центру до кутів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 прямокутні рамки, які перетинаються в кутах, з багатопроменевою зіркою, промені якої простягаються з центру до кутів"/>
              </v:shape>
              <v:shape id="Чорна рамка" o:spid="_x0000_s1028" type="#_x0000_t75" alt="2 прямокутні рамки, які перетинаються в кутах, з багатопроменевою зіркою, промені якої простягаються з центру до кутів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 прямокутні рамки, які перетинаються в кутах, з багатопроменевою зіркою, промені якої простягаються з центру до кутів"/>
              </v:shape>
              <v:rect id="Прямокутна рамка" o:spid="_x0000_s1029" alt="Дві прямокутні рамки, які перетинаються в кутах, з багатопроменевою зіркою, промені якої простягаються з центру до кутів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39F" w:rsidRPr="00AB482B" w:rsidRDefault="007B41C2">
    <w:pPr>
      <w:pStyle w:val="Header"/>
    </w:pPr>
    <w:r w:rsidRPr="00AB482B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0650433" wp14:editId="6E5EF9A2">
              <wp:simplePos x="0" y="0"/>
              <wp:positionH relativeFrom="page">
                <wp:posOffset>457200</wp:posOffset>
              </wp:positionH>
              <wp:positionV relativeFrom="page">
                <wp:posOffset>342900</wp:posOffset>
              </wp:positionV>
              <wp:extent cx="9791700" cy="6867144"/>
              <wp:effectExtent l="0" t="0" r="0" b="0"/>
              <wp:wrapNone/>
              <wp:docPr id="22" name="Група 22" descr="Дві прямокутні рамки, які перетинаються в кутах, з багатопроменевою зіркою, промені якої простягаються з центру до кутів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9170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23" name="Промені" descr="2 прямокутні рамки, які перетинаються в кутах, з багатопроменевою зіркою, промені якої простягаються з центру до кутів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Чорна рамка" descr="2 прямокутні рамки, які перетинаються в кутах, з багатопроменевою зіркою, промені якої простягаються з центру до кутів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Прямокутна рамка" descr="2 прямокутні рамки, які перетинаються в кутах, з багатопроменевою зіркою, промені якої простягаються з центру до кутів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BA74E3" id="Група 22" o:spid="_x0000_s1026" alt="Дві прямокутні рамки, які перетинаються в кутах, з багатопроменевою зіркою, промені якої простягаються з центру до кутів" style="position:absolute;margin-left:36pt;margin-top:27pt;width:771pt;height:540.7pt;z-index:-251655168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Промені" o:spid="_x0000_s1027" type="#_x0000_t75" alt="2 прямокутні рамки, які перетинаються в кутах, з багатопроменевою зіркою, промені якої простягаються з центру до кутів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">
                <v:imagedata r:id="rId3" o:title="2 прямокутні рамки, які перетинаються в кутах, з багатопроменевою зіркою, промені якої простягаються з центру до кутів"/>
              </v:shape>
              <v:shape id="Чорна рамка" o:spid="_x0000_s1028" type="#_x0000_t75" alt="2 прямокутні рамки, які перетинаються в кутах, з багатопроменевою зіркою, промені якої простягаються з центру до кутів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">
                <v:imagedata r:id="rId4" o:title="2 прямокутні рамки, які перетинаються в кутах, з багатопроменевою зіркою, промені якої простягаються з центру до кутів"/>
              </v:shape>
              <v:rect id="Прямокутна рамка" o:spid="_x0000_s1029" alt="2 прямокутні рамки, які перетинаються в кутах, з багатопроменевою зіркою, промені якої простягаються з центру до кутів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38519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BC9AA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16D79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1883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442239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0CEDB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24789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24FA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38B58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96A1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BF"/>
    <w:rsid w:val="00021A12"/>
    <w:rsid w:val="000B5BAC"/>
    <w:rsid w:val="000C0713"/>
    <w:rsid w:val="000D1374"/>
    <w:rsid w:val="000F3216"/>
    <w:rsid w:val="00236181"/>
    <w:rsid w:val="002F6430"/>
    <w:rsid w:val="003A034C"/>
    <w:rsid w:val="003E1D52"/>
    <w:rsid w:val="003F12BF"/>
    <w:rsid w:val="004226B4"/>
    <w:rsid w:val="00435900"/>
    <w:rsid w:val="00491D9D"/>
    <w:rsid w:val="004D7937"/>
    <w:rsid w:val="00501331"/>
    <w:rsid w:val="00530441"/>
    <w:rsid w:val="005D4B12"/>
    <w:rsid w:val="005F1054"/>
    <w:rsid w:val="00672D65"/>
    <w:rsid w:val="00794A12"/>
    <w:rsid w:val="007B41C2"/>
    <w:rsid w:val="008114D5"/>
    <w:rsid w:val="008232A1"/>
    <w:rsid w:val="00823CE5"/>
    <w:rsid w:val="008A48EF"/>
    <w:rsid w:val="009811CC"/>
    <w:rsid w:val="009828FE"/>
    <w:rsid w:val="00AB1BE3"/>
    <w:rsid w:val="00AB482B"/>
    <w:rsid w:val="00AC66E4"/>
    <w:rsid w:val="00B9539F"/>
    <w:rsid w:val="00BA2779"/>
    <w:rsid w:val="00C762CF"/>
    <w:rsid w:val="00C91816"/>
    <w:rsid w:val="00D52BD0"/>
    <w:rsid w:val="00D5535D"/>
    <w:rsid w:val="00DD2D26"/>
    <w:rsid w:val="00E91DEC"/>
    <w:rsid w:val="00F0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1D57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uk-UA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482B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9"/>
    <w:qFormat/>
    <w:rsid w:val="00AB482B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AB482B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672D65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C91816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04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5BA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04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04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04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F3216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AB482B"/>
    <w:pP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sz w:val="52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AB482B"/>
    <w:rPr>
      <w:rFonts w:asciiTheme="majorHAnsi" w:eastAsiaTheme="majorEastAsia" w:hAnsiTheme="majorHAnsi" w:cstheme="majorBidi"/>
      <w:b/>
      <w:bCs/>
      <w:caps/>
      <w:sz w:val="52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9828F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8FE"/>
  </w:style>
  <w:style w:type="paragraph" w:styleId="Footer">
    <w:name w:val="footer"/>
    <w:basedOn w:val="Normal"/>
    <w:link w:val="FooterChar"/>
    <w:uiPriority w:val="99"/>
    <w:unhideWhenUsed/>
    <w:rsid w:val="009828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8FE"/>
  </w:style>
  <w:style w:type="paragraph" w:styleId="Bibliography">
    <w:name w:val="Bibliography"/>
    <w:basedOn w:val="Normal"/>
    <w:next w:val="Normal"/>
    <w:uiPriority w:val="37"/>
    <w:semiHidden/>
    <w:unhideWhenUsed/>
    <w:rsid w:val="00530441"/>
  </w:style>
  <w:style w:type="paragraph" w:styleId="BlockText">
    <w:name w:val="Block Text"/>
    <w:basedOn w:val="Normal"/>
    <w:uiPriority w:val="99"/>
    <w:semiHidden/>
    <w:unhideWhenUsed/>
    <w:rsid w:val="00530441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53044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0441"/>
  </w:style>
  <w:style w:type="paragraph" w:styleId="BodyText2">
    <w:name w:val="Body Text 2"/>
    <w:basedOn w:val="Normal"/>
    <w:link w:val="BodyText2Char"/>
    <w:uiPriority w:val="99"/>
    <w:semiHidden/>
    <w:unhideWhenUsed/>
    <w:rsid w:val="0053044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30441"/>
  </w:style>
  <w:style w:type="paragraph" w:styleId="BodyText3">
    <w:name w:val="Body Text 3"/>
    <w:basedOn w:val="Normal"/>
    <w:link w:val="BodyText3Char"/>
    <w:uiPriority w:val="99"/>
    <w:semiHidden/>
    <w:unhideWhenUsed/>
    <w:rsid w:val="0053044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3044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30441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3044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3044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044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30441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3044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3044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3044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3044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3044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0B5BAC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30441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3044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30441"/>
  </w:style>
  <w:style w:type="table" w:styleId="ColorfulGrid">
    <w:name w:val="Colorful Grid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3044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0441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0441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4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441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30441"/>
  </w:style>
  <w:style w:type="character" w:customStyle="1" w:styleId="DateChar">
    <w:name w:val="Date Char"/>
    <w:basedOn w:val="DefaultParagraphFont"/>
    <w:link w:val="Date"/>
    <w:uiPriority w:val="99"/>
    <w:semiHidden/>
    <w:rsid w:val="00530441"/>
  </w:style>
  <w:style w:type="paragraph" w:styleId="DocumentMap">
    <w:name w:val="Document Map"/>
    <w:basedOn w:val="Normal"/>
    <w:link w:val="DocumentMapChar"/>
    <w:uiPriority w:val="99"/>
    <w:semiHidden/>
    <w:unhideWhenUsed/>
    <w:rsid w:val="005304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3044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3044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30441"/>
  </w:style>
  <w:style w:type="character" w:styleId="Emphasis">
    <w:name w:val="Emphasis"/>
    <w:basedOn w:val="DefaultParagraphFont"/>
    <w:uiPriority w:val="20"/>
    <w:semiHidden/>
    <w:qFormat/>
    <w:rsid w:val="0053044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3044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30441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304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30441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3044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0441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B482B"/>
    <w:rPr>
      <w:rFonts w:ascii="Times New Roman" w:eastAsiaTheme="majorEastAsia" w:hAnsi="Times New Roman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B482B"/>
    <w:rPr>
      <w:rFonts w:ascii="Times New Roman" w:eastAsiaTheme="majorEastAsia" w:hAnsi="Times New Roman" w:cstheme="majorBidi"/>
      <w:caps/>
      <w:sz w:val="66"/>
    </w:rPr>
  </w:style>
  <w:style w:type="character" w:customStyle="1" w:styleId="Heading3Char">
    <w:name w:val="Heading 3 Char"/>
    <w:basedOn w:val="DefaultParagraphFont"/>
    <w:link w:val="Heading3"/>
    <w:uiPriority w:val="9"/>
    <w:rsid w:val="00672D65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9181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0441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5BAC"/>
    <w:rPr>
      <w:rFonts w:asciiTheme="majorHAnsi" w:eastAsiaTheme="majorEastAsia" w:hAnsiTheme="majorHAnsi" w:cstheme="majorBidi"/>
      <w:b/>
      <w:color w:val="45060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0441"/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0441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0441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30441"/>
  </w:style>
  <w:style w:type="paragraph" w:styleId="HTMLAddress">
    <w:name w:val="HTML Address"/>
    <w:basedOn w:val="Normal"/>
    <w:link w:val="HTMLAddressChar"/>
    <w:uiPriority w:val="99"/>
    <w:semiHidden/>
    <w:unhideWhenUsed/>
    <w:rsid w:val="0053044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3044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3044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3044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3044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30441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3044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3044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F3216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3044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530441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B5BAC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B5BAC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0B5BAC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304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30441"/>
  </w:style>
  <w:style w:type="paragraph" w:styleId="List">
    <w:name w:val="List"/>
    <w:basedOn w:val="Normal"/>
    <w:uiPriority w:val="99"/>
    <w:semiHidden/>
    <w:unhideWhenUsed/>
    <w:rsid w:val="0053044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3044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3044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3044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3044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3044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3044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3044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30441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30441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3044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3044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3044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3044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3044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30441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30441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30441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30441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30441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30441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304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30441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304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3044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53044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30441"/>
    <w:rPr>
      <w:rFonts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3044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3044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30441"/>
  </w:style>
  <w:style w:type="character" w:styleId="PageNumber">
    <w:name w:val="page number"/>
    <w:basedOn w:val="DefaultParagraphFont"/>
    <w:uiPriority w:val="99"/>
    <w:semiHidden/>
    <w:unhideWhenUsed/>
    <w:rsid w:val="00530441"/>
  </w:style>
  <w:style w:type="table" w:customStyle="1" w:styleId="PlainTable11">
    <w:name w:val="Plain Table 11"/>
    <w:basedOn w:val="TableNormal"/>
    <w:uiPriority w:val="4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1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2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3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4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3044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0B5BAC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B5BA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3044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30441"/>
  </w:style>
  <w:style w:type="character" w:styleId="Strong">
    <w:name w:val="Strong"/>
    <w:basedOn w:val="DefaultParagraphFont"/>
    <w:uiPriority w:val="22"/>
    <w:semiHidden/>
    <w:qFormat/>
    <w:rsid w:val="00530441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8114D5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8114D5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53044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53044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3044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3044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3044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304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304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3044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3044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3044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3044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3044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304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3044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3044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3044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3044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5"/>
    <w:rsid w:val="005304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304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304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3044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304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304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30441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3044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304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304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304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30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3044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304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3044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30441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30441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30441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30441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30441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30441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30441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30441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044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8E2D98" w:rsidRDefault="006A3D50" w:rsidP="006A3D50">
          <w:pPr>
            <w:pStyle w:val="7D5BD3E89BAD43B9BDB7A27255DD426B1"/>
          </w:pPr>
          <w:r w:rsidRPr="00AB482B">
            <w:rPr>
              <w:lang w:bidi="uk-UA"/>
            </w:rPr>
            <w:t>Ім’я одержувача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8E2D98" w:rsidRDefault="006A3D50" w:rsidP="006A3D50">
          <w:pPr>
            <w:pStyle w:val="7B357F59BFC34E5EB81B1D00288700B01"/>
          </w:pPr>
          <w:r w:rsidRPr="00AB482B">
            <w:rPr>
              <w:lang w:bidi="uk-UA"/>
            </w:rPr>
            <w:t>визнається найціннішим гравцем цього сезону в команді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8E2D98" w:rsidRDefault="006A3D50" w:rsidP="006A3D50">
          <w:pPr>
            <w:pStyle w:val="FBF42E3065944AB69AC4E6676845978B1"/>
          </w:pPr>
          <w:r w:rsidRPr="00AB482B">
            <w:rPr>
              <w:lang w:bidi="uk-UA"/>
            </w:rPr>
            <w:t>Назва команди</w:t>
          </w:r>
        </w:p>
      </w:docPartBody>
    </w:docPart>
    <w:docPart>
      <w:docPartPr>
        <w:name w:val="70CDCDCE33274FA3BAEB5AF9DC33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55139-078C-4993-A0E1-4D78CAD3121C}"/>
      </w:docPartPr>
      <w:docPartBody>
        <w:p w:rsidR="00FC6615" w:rsidRDefault="006A3D50" w:rsidP="006A3D50">
          <w:pPr>
            <w:pStyle w:val="70CDCDCE33274FA3BAEB5AF9DC3383CC2"/>
          </w:pPr>
          <w:r w:rsidRPr="00AB482B">
            <w:rPr>
              <w:lang w:bidi="uk-UA"/>
            </w:rPr>
            <w:t>Ім’я та посада дарувальника</w:t>
          </w:r>
        </w:p>
      </w:docPartBody>
    </w:docPart>
    <w:docPart>
      <w:docPartPr>
        <w:name w:val="39CEA59EE9604C29A5C76449388B5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D6508-65CB-48A8-95A8-0500812ECE3C}"/>
      </w:docPartPr>
      <w:docPartBody>
        <w:p w:rsidR="00FC6615" w:rsidRDefault="006A3D50" w:rsidP="006A3D50">
          <w:pPr>
            <w:pStyle w:val="39CEA59EE9604C29A5C76449388B57D02"/>
          </w:pPr>
          <w:r w:rsidRPr="00AB482B">
            <w:rPr>
              <w:lang w:bidi="uk-UA"/>
            </w:rPr>
            <w:t>Введіть дату</w:t>
          </w:r>
        </w:p>
      </w:docPartBody>
    </w:docPart>
    <w:docPart>
      <w:docPartPr>
        <w:name w:val="9FA498C34DA44849B81456A18C37C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78F4F-4946-4C7D-A375-4503BC33C3AF}"/>
      </w:docPartPr>
      <w:docPartBody>
        <w:p w:rsidR="00FC6615" w:rsidRDefault="006A3D50" w:rsidP="006A3D50">
          <w:pPr>
            <w:pStyle w:val="9FA498C34DA44849B81456A18C37CA6E1"/>
          </w:pPr>
          <w:r w:rsidRPr="00AB482B">
            <w:rPr>
              <w:lang w:bidi="uk-UA"/>
            </w:rPr>
            <w:t>гравець</w:t>
          </w:r>
        </w:p>
      </w:docPartBody>
    </w:docPart>
    <w:docPart>
      <w:docPartPr>
        <w:name w:val="0A5B72604A764FDB9480DA342FD5F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8CAE2-26D1-474C-ADAF-4E23F9D742D5}"/>
      </w:docPartPr>
      <w:docPartBody>
        <w:p w:rsidR="00FC6615" w:rsidRDefault="006A3D50" w:rsidP="006A3D50">
          <w:pPr>
            <w:pStyle w:val="0A5B72604A764FDB9480DA342FD5FA121"/>
          </w:pPr>
          <w:r w:rsidRPr="00AB482B">
            <w:rPr>
              <w:lang w:bidi="uk-UA"/>
            </w:rPr>
            <w:t>Хто вручив:</w:t>
          </w:r>
        </w:p>
      </w:docPartBody>
    </w:docPart>
    <w:docPart>
      <w:docPartPr>
        <w:name w:val="5DEC94D1BA1142279C151AF9397A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44FC6-2493-4409-93AC-7FA1D761EF0E}"/>
      </w:docPartPr>
      <w:docPartBody>
        <w:p w:rsidR="00FC6615" w:rsidRDefault="006A3D50" w:rsidP="006A3D50">
          <w:pPr>
            <w:pStyle w:val="5DEC94D1BA1142279C151AF9397AA2A81"/>
          </w:pPr>
          <w:r w:rsidRPr="00AB482B">
            <w:rPr>
              <w:lang w:bidi="uk-UA"/>
            </w:rPr>
            <w:t>Цього дня: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D98"/>
    <w:rsid w:val="000340CB"/>
    <w:rsid w:val="0008345F"/>
    <w:rsid w:val="00300638"/>
    <w:rsid w:val="005B18BB"/>
    <w:rsid w:val="006A3D50"/>
    <w:rsid w:val="006F57F0"/>
    <w:rsid w:val="008E2D98"/>
    <w:rsid w:val="00FC6615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A3D50"/>
    <w:rPr>
      <w:color w:val="595959" w:themeColor="text1" w:themeTint="A6"/>
    </w:rPr>
  </w:style>
  <w:style w:type="paragraph" w:customStyle="1" w:styleId="8FABD0B96A4943E9AB56C2F23929A905">
    <w:name w:val="8FABD0B96A4943E9AB56C2F23929A905"/>
    <w:rsid w:val="008E2D98"/>
    <w:pPr>
      <w:spacing w:after="160" w:line="259" w:lineRule="auto"/>
    </w:pPr>
  </w:style>
  <w:style w:type="paragraph" w:customStyle="1" w:styleId="827AD59092C54A1489E2AC55F3C691E3">
    <w:name w:val="827AD59092C54A1489E2AC55F3C691E3"/>
    <w:rsid w:val="008E2D98"/>
    <w:pPr>
      <w:spacing w:after="160" w:line="259" w:lineRule="auto"/>
    </w:pPr>
  </w:style>
  <w:style w:type="paragraph" w:customStyle="1" w:styleId="70CDCDCE33274FA3BAEB5AF9DC3383CC">
    <w:name w:val="70CDCDCE33274FA3BAEB5AF9DC3383CC"/>
    <w:rsid w:val="008E2D98"/>
    <w:pPr>
      <w:spacing w:after="160" w:line="259" w:lineRule="auto"/>
    </w:pPr>
  </w:style>
  <w:style w:type="paragraph" w:customStyle="1" w:styleId="FCE54C777DD1435CB449EFE74D215CA3">
    <w:name w:val="FCE54C777DD1435CB449EFE74D215CA3"/>
    <w:rsid w:val="008E2D98"/>
    <w:pPr>
      <w:spacing w:after="160" w:line="259" w:lineRule="auto"/>
    </w:pPr>
  </w:style>
  <w:style w:type="paragraph" w:customStyle="1" w:styleId="39CEA59EE9604C29A5C76449388B57D0">
    <w:name w:val="39CEA59EE9604C29A5C76449388B57D0"/>
    <w:rsid w:val="008E2D98"/>
    <w:pPr>
      <w:spacing w:after="160" w:line="259" w:lineRule="auto"/>
    </w:pPr>
  </w:style>
  <w:style w:type="paragraph" w:customStyle="1" w:styleId="F57C1D0BB4C34A22BCB06C078215354E">
    <w:name w:val="F57C1D0BB4C34A22BCB06C078215354E"/>
    <w:rsid w:val="005B18BB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9FA498C34DA44849B81456A18C37CA6E">
    <w:name w:val="9FA498C34DA44849B81456A18C37CA6E"/>
    <w:rsid w:val="005B18BB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D5BD3E89BAD43B9BDB7A27255DD426B">
    <w:name w:val="7D5BD3E89BAD43B9BDB7A27255DD426B"/>
    <w:rsid w:val="005B18BB"/>
    <w:pPr>
      <w:pBdr>
        <w:bottom w:val="single" w:sz="4" w:space="1" w:color="8496B0" w:themeColor="text2" w:themeTint="99"/>
      </w:pBdr>
      <w:spacing w:before="300" w:line="240" w:lineRule="auto"/>
      <w:contextualSpacing/>
      <w:jc w:val="center"/>
      <w:outlineLvl w:val="0"/>
    </w:pPr>
    <w:rPr>
      <w:rFonts w:ascii="Times New Roman" w:eastAsiaTheme="majorEastAsia" w:hAnsi="Times New Roman" w:cstheme="majorBidi"/>
      <w:color w:val="262626" w:themeColor="text1" w:themeTint="D9"/>
      <w:sz w:val="114"/>
      <w:szCs w:val="32"/>
      <w:lang w:eastAsia="ja-JP"/>
    </w:rPr>
  </w:style>
  <w:style w:type="paragraph" w:customStyle="1" w:styleId="7B357F59BFC34E5EB81B1D00288700B0">
    <w:name w:val="7B357F59BFC34E5EB81B1D00288700B0"/>
    <w:rsid w:val="005B18BB"/>
    <w:pPr>
      <w:jc w:val="center"/>
    </w:pPr>
    <w:rPr>
      <w:rFonts w:ascii="Times New Roman" w:hAnsi="Times New Roman"/>
      <w:color w:val="262626" w:themeColor="text1" w:themeTint="D9"/>
      <w:sz w:val="26"/>
      <w:szCs w:val="26"/>
      <w:lang w:eastAsia="ja-JP"/>
    </w:rPr>
  </w:style>
  <w:style w:type="paragraph" w:customStyle="1" w:styleId="FBF42E3065944AB69AC4E6676845978B">
    <w:name w:val="FBF42E3065944AB69AC4E6676845978B"/>
    <w:rsid w:val="005B18BB"/>
    <w:pPr>
      <w:spacing w:before="200" w:after="0" w:line="240" w:lineRule="auto"/>
      <w:contextualSpacing/>
      <w:jc w:val="center"/>
      <w:outlineLvl w:val="1"/>
    </w:pPr>
    <w:rPr>
      <w:rFonts w:ascii="Times New Roman" w:eastAsiaTheme="majorEastAsia" w:hAnsi="Times New Roman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0A5B72604A764FDB9480DA342FD5FA12">
    <w:name w:val="0A5B72604A764FDB9480DA342FD5FA12"/>
    <w:rsid w:val="005B18BB"/>
    <w:pPr>
      <w:spacing w:before="160" w:after="0" w:line="240" w:lineRule="auto"/>
      <w:contextualSpacing/>
      <w:jc w:val="center"/>
      <w:outlineLvl w:val="2"/>
    </w:pPr>
    <w:rPr>
      <w:rFonts w:ascii="Times New Roman" w:eastAsiaTheme="majorEastAsia" w:hAnsi="Times New Roman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0CDCDCE33274FA3BAEB5AF9DC3383CC1">
    <w:name w:val="70CDCDCE33274FA3BAEB5AF9DC3383CC1"/>
    <w:rsid w:val="005B18BB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5DEC94D1BA1142279C151AF9397AA2A8">
    <w:name w:val="5DEC94D1BA1142279C151AF9397AA2A8"/>
    <w:rsid w:val="005B18BB"/>
    <w:pPr>
      <w:spacing w:before="160" w:after="0" w:line="240" w:lineRule="auto"/>
      <w:contextualSpacing/>
      <w:jc w:val="center"/>
      <w:outlineLvl w:val="2"/>
    </w:pPr>
    <w:rPr>
      <w:rFonts w:ascii="Times New Roman" w:eastAsiaTheme="majorEastAsia" w:hAnsi="Times New Roman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39CEA59EE9604C29A5C76449388B57D01">
    <w:name w:val="39CEA59EE9604C29A5C76449388B57D01"/>
    <w:rsid w:val="005B18BB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9FA498C34DA44849B81456A18C37CA6E1">
    <w:name w:val="9FA498C34DA44849B81456A18C37CA6E1"/>
    <w:rsid w:val="006A3D50"/>
    <w:pP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52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D5BD3E89BAD43B9BDB7A27255DD426B1">
    <w:name w:val="7D5BD3E89BAD43B9BDB7A27255DD426B1"/>
    <w:rsid w:val="006A3D50"/>
    <w:pPr>
      <w:pBdr>
        <w:bottom w:val="single" w:sz="4" w:space="1" w:color="8496B0" w:themeColor="text2" w:themeTint="99"/>
      </w:pBdr>
      <w:spacing w:before="300" w:line="240" w:lineRule="auto"/>
      <w:contextualSpacing/>
      <w:jc w:val="center"/>
      <w:outlineLvl w:val="0"/>
    </w:pPr>
    <w:rPr>
      <w:rFonts w:ascii="Times New Roman" w:eastAsiaTheme="majorEastAsia" w:hAnsi="Times New Roman" w:cstheme="majorBidi"/>
      <w:color w:val="262626" w:themeColor="text1" w:themeTint="D9"/>
      <w:sz w:val="114"/>
      <w:szCs w:val="32"/>
      <w:lang w:eastAsia="ja-JP"/>
    </w:rPr>
  </w:style>
  <w:style w:type="paragraph" w:customStyle="1" w:styleId="7B357F59BFC34E5EB81B1D00288700B01">
    <w:name w:val="7B357F59BFC34E5EB81B1D00288700B01"/>
    <w:rsid w:val="006A3D50"/>
    <w:pPr>
      <w:jc w:val="center"/>
    </w:pPr>
    <w:rPr>
      <w:rFonts w:ascii="Times New Roman" w:hAnsi="Times New Roman"/>
      <w:color w:val="262626" w:themeColor="text1" w:themeTint="D9"/>
      <w:sz w:val="26"/>
      <w:szCs w:val="26"/>
      <w:lang w:eastAsia="ja-JP"/>
    </w:rPr>
  </w:style>
  <w:style w:type="paragraph" w:customStyle="1" w:styleId="FBF42E3065944AB69AC4E6676845978B1">
    <w:name w:val="FBF42E3065944AB69AC4E6676845978B1"/>
    <w:rsid w:val="006A3D50"/>
    <w:pPr>
      <w:spacing w:before="200" w:after="0" w:line="240" w:lineRule="auto"/>
      <w:contextualSpacing/>
      <w:jc w:val="center"/>
      <w:outlineLvl w:val="1"/>
    </w:pPr>
    <w:rPr>
      <w:rFonts w:ascii="Times New Roman" w:eastAsiaTheme="majorEastAsia" w:hAnsi="Times New Roman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0A5B72604A764FDB9480DA342FD5FA121">
    <w:name w:val="0A5B72604A764FDB9480DA342FD5FA121"/>
    <w:rsid w:val="006A3D50"/>
    <w:pPr>
      <w:spacing w:before="160" w:after="0" w:line="240" w:lineRule="auto"/>
      <w:contextualSpacing/>
      <w:jc w:val="center"/>
      <w:outlineLvl w:val="2"/>
    </w:pPr>
    <w:rPr>
      <w:rFonts w:ascii="Times New Roman" w:eastAsiaTheme="majorEastAsia" w:hAnsi="Times New Roman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0CDCDCE33274FA3BAEB5AF9DC3383CC2">
    <w:name w:val="70CDCDCE33274FA3BAEB5AF9DC3383CC2"/>
    <w:rsid w:val="006A3D50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5DEC94D1BA1142279C151AF9397AA2A81">
    <w:name w:val="5DEC94D1BA1142279C151AF9397AA2A81"/>
    <w:rsid w:val="006A3D50"/>
    <w:pPr>
      <w:spacing w:before="160" w:after="0" w:line="240" w:lineRule="auto"/>
      <w:contextualSpacing/>
      <w:jc w:val="center"/>
      <w:outlineLvl w:val="2"/>
    </w:pPr>
    <w:rPr>
      <w:rFonts w:ascii="Times New Roman" w:eastAsiaTheme="majorEastAsia" w:hAnsi="Times New Roman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39CEA59EE9604C29A5C76449388B57D02">
    <w:name w:val="39CEA59EE9604C29A5C76449388B57D02"/>
    <w:rsid w:val="006A3D50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Office_21464975_TF02805142</Template>
  <TotalTime>12</TotalTime>
  <Pages>1</Pages>
  <Words>27</Words>
  <Characters>154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2018-11-02T17:18:00Z</dcterms:created>
  <dcterms:modified xsi:type="dcterms:W3CDTF">2018-11-05T08:07:00Z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