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C4" w:rsidRDefault="0023527C">
      <w:sdt>
        <w:sdtPr>
          <w:id w:val="-831605760"/>
          <w:docPartObj>
            <w:docPartGallery w:val="Cover Pages"/>
            <w:docPartUnique/>
          </w:docPartObj>
        </w:sdtPr>
        <w:sdtEndPr/>
        <w:sdtContent>
          <w:bookmarkStart w:id="0" w:name="_GoBack"/>
          <w:bookmarkEnd w:id="0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editId="12DFCFD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Автофігура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 xmlns:wps="http://schemas.microsoft.com/office/word/2008/6/28/wordprocessingShape" xmlns:wpc="http://schemas.microsoft.com/office/word/2008/6/28/wordprocessingCanvas" xmlns:wp14="http://schemas.microsoft.com/office/word/2008/9/16/wordprocessingDrawing" xmlns:wpg="http://schemas.microsoft.com/office/word/2008/6/28/wordprocessingGroup" xmlns:wpi="http://schemas.microsoft.com/office/word/2008/6/28/wordprocessingInk" xmlns:pic="http://schemas.openxmlformats.org/drawingml/2006/picture" xmlns:a14="http://schemas.microsoft.com/office/drawing/2010/main" xmlns:a="http://schemas.openxmlformats.org/drawingml/2006/main">
                <w:pict>
                  <v:roundrect id="AutoShape 622" style="position:absolute;margin-left:0;margin-top:0;width:561.35pt;height:742.9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o:spid="_x0000_s1026" o:allowincell="f" filled="f" fillcolor="black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">
                    <w10:wrap anchorx="page" anchory="pag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editId="1CAC23A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7125970" cy="2205990"/>
                    <wp:effectExtent l="0" t="4445" r="1270" b="0"/>
                    <wp:wrapNone/>
                    <wp:docPr id="15" name="Прямокутник 6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5970" cy="2205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37"/>
                                </w:tblGrid>
                                <w:tr w:rsidR="00B141C4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F4B29B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B141C4" w:rsidRDefault="00B141C4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B141C4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D34817" w:themeFill="accent1"/>
                                      <w:vAlign w:val="center"/>
                                    </w:tcPr>
                                    <w:p w:rsidR="00B141C4" w:rsidRDefault="0023527C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id w:val="3232653"/>
                                          <w:placeholder>
                                            <w:docPart w:val="449C816A7494401981FBA3238CE60FBD"/>
                                          </w:placeholder>
                                          <w:showingPlcHdr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lang w:val="uk-UA"/>
                                            </w:rPr>
                                            <w:t>[Введіть заголовок документа]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B141C4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918485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B141C4" w:rsidRDefault="00B141C4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B141C4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bottom"/>
                                    </w:tcPr>
                                    <w:p w:rsidR="00B141C4" w:rsidRDefault="0023527C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iCs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36"/>
                                            <w:szCs w:val="36"/>
                                          </w:rPr>
                                          <w:id w:val="1652111"/>
                                          <w:placeholder>
                                            <w:docPart w:val="885163E14A304148ADC41B0FD8AD18DC"/>
                                          </w:placeholder>
                                          <w:showingPlcHdr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sz w:val="36"/>
                                              <w:szCs w:val="36"/>
                                              <w:lang w:val="uk-UA"/>
                                            </w:rPr>
                                            <w:t>[Введіть підзаголовок документа]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B141C4" w:rsidRDefault="00B141C4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619" o:spid="_x0000_s1026" style="position:absolute;margin-left:0;margin-top:0;width:561.1pt;height:173.7pt;z-index:251661312;visibility:visible;mso-wrap-style:square;mso-width-percent:917;mso-height-percent:1000;mso-top-percent:250;mso-wrap-distance-left:9pt;mso-wrap-distance-top:0;mso-wrap-distance-right:9pt;mso-wrap-distance-bottom:0;mso-position-horizontal:center;mso-position-horizontal-relative:page;mso-position-vertical-relative:page;mso-width-percent:917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" o:allowincell="f" filled="f" stroked="f"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37"/>
                          </w:tblGrid>
                          <w:tr w:rsidR="00B141C4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F4B29B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B141C4" w:rsidRDefault="00B141C4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B141C4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D34817" w:themeFill="accent1"/>
                                <w:vAlign w:val="center"/>
                              </w:tcPr>
                              <w:p w:rsidR="00B141C4" w:rsidRDefault="0023527C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id w:val="3232653"/>
                                    <w:placeholder>
                                      <w:docPart w:val="449C816A7494401981FBA3238CE60FBD"/>
                                    </w:placeholder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  <w:lang w:val="uk-UA"/>
                                      </w:rPr>
                                      <w:t>[Введіть заголовок документа]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B141C4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918485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B141C4" w:rsidRDefault="00B141C4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B141C4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bottom"/>
                              </w:tcPr>
                              <w:p w:rsidR="00B141C4" w:rsidRDefault="0023527C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id w:val="1652111"/>
                                    <w:placeholder>
                                      <w:docPart w:val="885163E14A304148ADC41B0FD8AD18DC"/>
                                    </w:placeholder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  <w:t>[Введіть підзаголовок документа]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B141C4" w:rsidRDefault="00B141C4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editId="4938A20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5943600" cy="1193800"/>
                    <wp:effectExtent l="0" t="0" r="0" b="3810"/>
                    <wp:wrapNone/>
                    <wp:docPr id="16" name="Прямокутник 6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B141C4" w:rsidRDefault="0023527C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D34817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D34817" w:themeColor="accent1"/>
                                    </w:rPr>
                                    <w:id w:val="1551716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D34817" w:themeColor="accent1"/>
                                        <w:lang w:val="uk-UA"/>
                                      </w:rPr>
                                      <w:t>[Введіть назву установи]</w:t>
                                    </w:r>
                                  </w:sdtContent>
                                </w:sdt>
                              </w:p>
                              <w:p w:rsidR="00B141C4" w:rsidRDefault="00B141C4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D34817" w:themeColor="accent1"/>
                                  </w:rPr>
                                </w:pPr>
                              </w:p>
                              <w:p w:rsidR="00B141C4" w:rsidRDefault="0023527C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</w:pPr>
                                <w:sdt>
                                  <w:sdtPr>
                                    <w:id w:val="155172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MMM d, 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[Виберіть дату]</w:t>
                                    </w:r>
                                  </w:sdtContent>
                                </w:sdt>
                              </w:p>
                              <w:p w:rsidR="00B141C4" w:rsidRDefault="0023527C">
                                <w:pPr>
                                  <w:pStyle w:val="NoSpacing"/>
                                  <w:spacing w:line="276" w:lineRule="auto"/>
                                  <w:jc w:val="center"/>
                                </w:pPr>
                                <w:r>
                                  <w:rPr>
                                    <w:lang w:val="uk-UA"/>
                                  </w:rPr>
                                  <w:t xml:space="preserve">Створено: </w:t>
                                </w:r>
                                <w:sdt>
                                  <w:sdtPr>
                                    <w:id w:val="155172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71192">
                                      <w:t>[Type the author name]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618" o:spid="_x0000_s1027" style="position:absolute;margin-left:0;margin-top:0;width:468pt;height:94pt;z-index:251660288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" o:allowincell="f" filled="f" stroked="f" strokeweight=".25pt">
                    <v:textbox style="mso-fit-shape-to-text:t" inset=",18pt,,18pt">
                      <w:txbxContent>
                        <w:p w:rsidR="00B141C4" w:rsidRDefault="0023527C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D34817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D34817" w:themeColor="accent1"/>
                              </w:rPr>
                              <w:id w:val="1551716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b/>
                                  <w:bCs/>
                                  <w:caps/>
                                  <w:color w:val="D34817" w:themeColor="accent1"/>
                                  <w:lang w:val="uk-UA"/>
                                </w:rPr>
                                <w:t>[Введіть назву установи]</w:t>
                              </w:r>
                            </w:sdtContent>
                          </w:sdt>
                        </w:p>
                        <w:p w:rsidR="00B141C4" w:rsidRDefault="00B141C4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D34817" w:themeColor="accent1"/>
                            </w:rPr>
                          </w:pPr>
                        </w:p>
                        <w:p w:rsidR="00B141C4" w:rsidRDefault="0023527C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</w:pPr>
                          <w:sdt>
                            <w:sdtPr>
                              <w:id w:val="155172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  <w:p w:rsidR="00B141C4" w:rsidRDefault="0023527C">
                          <w:pPr>
                            <w:pStyle w:val="NoSpacing"/>
                            <w:spacing w:line="276" w:lineRule="auto"/>
                            <w:jc w:val="center"/>
                          </w:pPr>
                          <w:r>
                            <w:rPr>
                              <w:lang w:val="uk-UA"/>
                            </w:rPr>
                            <w:t xml:space="preserve">Створено: </w:t>
                          </w:r>
                          <w:sdt>
                            <w:sdtPr>
                              <w:id w:val="155172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F71192">
                                <w:t>[Type the author name]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sdtContent>
      </w:sdt>
    </w:p>
    <w:p w:rsidR="00B141C4" w:rsidRDefault="0023527C">
      <w:pPr>
        <w:pStyle w:val="Title"/>
        <w:rPr>
          <w:smallCaps w:val="0"/>
        </w:rPr>
      </w:pPr>
      <w:sdt>
        <w:sdtPr>
          <w:rPr>
            <w:smallCaps w:val="0"/>
          </w:rPr>
          <w:alias w:val="Заголовок"/>
          <w:tag w:val="Заголовок"/>
          <w:id w:val="11808329"/>
          <w:placeholder>
            <w:docPart w:val="14FA945F883642E1AC4A83E90CA824C8"/>
          </w:placeholder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lang w:val="uk-UA"/>
            </w:rPr>
            <w:t>[Введіть заголовок документа]</w:t>
          </w:r>
        </w:sdtContent>
      </w:sdt>
    </w:p>
    <w:p w:rsidR="00B141C4" w:rsidRDefault="0023527C">
      <w:pPr>
        <w:pStyle w:val="Subtitle"/>
      </w:pPr>
      <w:sdt>
        <w:sdtPr>
          <w:alias w:val="Підзаголовок"/>
          <w:tag w:val="Підзаголовок"/>
          <w:id w:val="11808339"/>
          <w:placeholder>
            <w:docPart w:val="B54DE0D45AD545C78EC4F125A023E94B"/>
          </w:placeholder>
          <w:showingPlcHdr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>
            <w:rPr>
              <w:lang w:val="uk-UA"/>
            </w:rPr>
            <w:t>[Введіть підзаголовок документа]</w:t>
          </w:r>
        </w:sdtContent>
      </w:sdt>
    </w:p>
    <w:sdt>
      <w:sdtPr>
        <w:alias w:val="Введіть текст звіту"/>
        <w:tag w:val="Введіть текст звіту"/>
        <w:id w:val="108009038"/>
        <w:placeholder>
          <w:docPart w:val="E71E60B2395B4B18BB8FBAA40347F862"/>
        </w:placeholder>
        <w:temporary/>
        <w:showingPlcHdr/>
      </w:sdtPr>
      <w:sdtEndPr/>
      <w:sdtContent>
        <w:p w:rsidR="00B141C4" w:rsidRPr="00F71192" w:rsidRDefault="0023527C">
          <w:pPr>
            <w:rPr>
              <w:sz w:val="20"/>
            </w:rPr>
          </w:pPr>
          <w:r w:rsidRPr="00F71192">
            <w:rPr>
              <w:rStyle w:val="Heading1Char"/>
              <w:rFonts w:ascii="Times New Roman" w:hAnsi="Times New Roman"/>
              <w:color w:val="9D3511" w:themeColor="accent1" w:themeShade="BF"/>
              <w:sz w:val="20"/>
              <w:szCs w:val="20"/>
              <w:lang w:val="uk-UA"/>
            </w:rPr>
            <w:t>Заголовок</w:t>
          </w:r>
          <w:r w:rsidRPr="00F71192">
            <w:rPr>
              <w:rStyle w:val="Heading1Char"/>
              <w:rFonts w:asciiTheme="minorHAnsi" w:hAnsiTheme="minorHAnsi"/>
              <w:color w:val="9D3511" w:themeColor="accent1" w:themeShade="BF"/>
              <w:sz w:val="20"/>
              <w:szCs w:val="20"/>
              <w:lang w:val="uk-UA"/>
            </w:rPr>
            <w:t xml:space="preserve"> 1</w:t>
          </w:r>
        </w:p>
        <w:p w:rsidR="00B141C4" w:rsidRPr="00F71192" w:rsidRDefault="0023527C">
          <w:pPr>
            <w:rPr>
              <w:sz w:val="20"/>
            </w:rPr>
          </w:pPr>
          <w:r w:rsidRPr="00F71192">
            <w:rPr>
              <w:rFonts w:ascii="Times New Roman" w:hAnsi="Times New Roman"/>
              <w:sz w:val="20"/>
              <w:lang w:val="uk-UA"/>
            </w:rPr>
            <w:t>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вкладці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sz w:val="20"/>
              <w:lang w:val="uk-UA"/>
            </w:rPr>
            <w:t>"</w:t>
          </w:r>
          <w:r w:rsidRPr="00F71192">
            <w:rPr>
              <w:rFonts w:ascii="Times New Roman" w:hAnsi="Times New Roman"/>
              <w:sz w:val="20"/>
              <w:lang w:val="uk-UA"/>
            </w:rPr>
            <w:t>Вставлення</w:t>
          </w:r>
          <w:r w:rsidRPr="00F71192">
            <w:rPr>
              <w:sz w:val="20"/>
              <w:lang w:val="uk-UA"/>
            </w:rPr>
            <w:t xml:space="preserve">" </w:t>
          </w:r>
          <w:r w:rsidRPr="00F71192">
            <w:rPr>
              <w:rFonts w:ascii="Times New Roman" w:hAnsi="Times New Roman"/>
              <w:sz w:val="20"/>
              <w:lang w:val="uk-UA"/>
            </w:rPr>
            <w:t>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колекціях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містяться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елементи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призначені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для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узгодження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загального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вигляду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 xml:space="preserve">. </w:t>
          </w:r>
          <w:r w:rsidRPr="00F71192">
            <w:rPr>
              <w:rFonts w:ascii="Times New Roman" w:hAnsi="Times New Roman"/>
              <w:sz w:val="20"/>
              <w:lang w:val="uk-UA"/>
            </w:rPr>
            <w:t>Ці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колекції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можна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використовувати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для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вставлення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таблиць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верхніх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нижніх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колонтитулів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списків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титульних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сторінок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інших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стандартних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блоків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>.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Під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час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створення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рисунків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діаграм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або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схем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їхній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також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буде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узгоджено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поточним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виглядом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>.</w:t>
          </w:r>
        </w:p>
        <w:p w:rsidR="00B141C4" w:rsidRPr="00F71192" w:rsidRDefault="0023527C">
          <w:pPr>
            <w:pStyle w:val="Heading2"/>
            <w:rPr>
              <w:rFonts w:asciiTheme="minorHAnsi" w:hAnsiTheme="minorHAnsi"/>
              <w:color w:val="9D3511" w:themeColor="accent1" w:themeShade="BF"/>
              <w:sz w:val="20"/>
              <w:szCs w:val="20"/>
            </w:rPr>
          </w:pPr>
          <w:r w:rsidRPr="00F71192">
            <w:rPr>
              <w:rFonts w:ascii="Times New Roman" w:hAnsi="Times New Roman"/>
              <w:color w:val="9D3511" w:themeColor="accent1" w:themeShade="BF"/>
              <w:sz w:val="20"/>
              <w:szCs w:val="20"/>
              <w:lang w:val="uk-UA"/>
            </w:rPr>
            <w:t>Заголовок</w:t>
          </w:r>
          <w:r w:rsidRPr="00F71192">
            <w:rPr>
              <w:rFonts w:asciiTheme="minorHAnsi" w:hAnsiTheme="minorHAnsi"/>
              <w:color w:val="9D3511" w:themeColor="accent1" w:themeShade="BF"/>
              <w:sz w:val="20"/>
              <w:szCs w:val="20"/>
              <w:lang w:val="uk-UA"/>
            </w:rPr>
            <w:t xml:space="preserve"> 2</w:t>
          </w:r>
        </w:p>
        <w:p w:rsidR="00B141C4" w:rsidRPr="00F71192" w:rsidRDefault="0023527C">
          <w:pPr>
            <w:rPr>
              <w:sz w:val="20"/>
            </w:rPr>
          </w:pPr>
          <w:r w:rsidRPr="00F71192">
            <w:rPr>
              <w:rFonts w:ascii="Times New Roman" w:hAnsi="Times New Roman"/>
              <w:sz w:val="20"/>
              <w:lang w:val="uk-UA"/>
            </w:rPr>
            <w:t>Форматування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тексту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виділеного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документі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можна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легко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змінити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вибравши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виділеного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тексту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колекції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експрес</w:t>
          </w:r>
          <w:r w:rsidRPr="00F71192">
            <w:rPr>
              <w:sz w:val="20"/>
              <w:lang w:val="uk-UA"/>
            </w:rPr>
            <w:t>-</w:t>
          </w:r>
          <w:r w:rsidRPr="00F71192">
            <w:rPr>
              <w:rFonts w:ascii="Times New Roman" w:hAnsi="Times New Roman"/>
              <w:sz w:val="20"/>
              <w:lang w:val="uk-UA"/>
            </w:rPr>
            <w:t>стилів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вкла</w:t>
          </w:r>
          <w:r w:rsidRPr="00F71192">
            <w:rPr>
              <w:rFonts w:ascii="Times New Roman" w:hAnsi="Times New Roman"/>
              <w:sz w:val="20"/>
              <w:lang w:val="uk-UA"/>
            </w:rPr>
            <w:t>дці</w:t>
          </w:r>
          <w:r w:rsidRPr="00F71192">
            <w:rPr>
              <w:sz w:val="20"/>
              <w:lang w:val="uk-UA"/>
            </w:rPr>
            <w:t xml:space="preserve"> "</w:t>
          </w:r>
          <w:r w:rsidRPr="00F71192">
            <w:rPr>
              <w:rFonts w:ascii="Times New Roman" w:hAnsi="Times New Roman"/>
              <w:sz w:val="20"/>
              <w:lang w:val="uk-UA"/>
            </w:rPr>
            <w:t>Основне</w:t>
          </w:r>
          <w:r w:rsidRPr="00F71192">
            <w:rPr>
              <w:sz w:val="20"/>
              <w:lang w:val="uk-UA"/>
            </w:rPr>
            <w:t xml:space="preserve">". </w:t>
          </w:r>
          <w:r w:rsidRPr="00F71192">
            <w:rPr>
              <w:rFonts w:ascii="Times New Roman" w:hAnsi="Times New Roman"/>
              <w:sz w:val="20"/>
              <w:lang w:val="uk-UA"/>
            </w:rPr>
            <w:t>Можна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також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відформатувати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текст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безпосередньо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допомогою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інших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елементів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керування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вкладці</w:t>
          </w:r>
          <w:r w:rsidRPr="00F71192">
            <w:rPr>
              <w:sz w:val="20"/>
              <w:lang w:val="uk-UA"/>
            </w:rPr>
            <w:t xml:space="preserve"> "</w:t>
          </w:r>
          <w:r w:rsidRPr="00F71192">
            <w:rPr>
              <w:rFonts w:ascii="Times New Roman" w:hAnsi="Times New Roman"/>
              <w:sz w:val="20"/>
              <w:lang w:val="uk-UA"/>
            </w:rPr>
            <w:t>Основне</w:t>
          </w:r>
          <w:r w:rsidRPr="00F71192">
            <w:rPr>
              <w:sz w:val="20"/>
              <w:lang w:val="uk-UA"/>
            </w:rPr>
            <w:t xml:space="preserve">". </w:t>
          </w:r>
          <w:r w:rsidRPr="00F71192">
            <w:rPr>
              <w:rFonts w:ascii="Times New Roman" w:hAnsi="Times New Roman"/>
              <w:sz w:val="20"/>
              <w:lang w:val="uk-UA"/>
            </w:rPr>
            <w:t>Більшість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елементів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керування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дає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змогу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вибирати</w:t>
          </w:r>
          <w:r w:rsidRPr="00F71192">
            <w:rPr>
              <w:sz w:val="20"/>
              <w:lang w:val="uk-UA"/>
            </w:rPr>
            <w:t xml:space="preserve">: </w:t>
          </w:r>
          <w:r w:rsidRPr="00F71192">
            <w:rPr>
              <w:rFonts w:ascii="Times New Roman" w:hAnsi="Times New Roman"/>
              <w:sz w:val="20"/>
              <w:lang w:val="uk-UA"/>
            </w:rPr>
            <w:t>використовувати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із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поточної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схеми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чи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формат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указаний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безпосередньо</w:t>
          </w:r>
          <w:r w:rsidRPr="00F71192">
            <w:rPr>
              <w:sz w:val="20"/>
              <w:lang w:val="uk-UA"/>
            </w:rPr>
            <w:t xml:space="preserve">. </w:t>
          </w:r>
        </w:p>
        <w:p w:rsidR="00B141C4" w:rsidRPr="00F71192" w:rsidRDefault="0023527C">
          <w:pPr>
            <w:rPr>
              <w:sz w:val="20"/>
            </w:rPr>
          </w:pPr>
          <w:r w:rsidRPr="00F71192">
            <w:rPr>
              <w:rFonts w:ascii="Times New Roman" w:hAnsi="Times New Roman"/>
              <w:sz w:val="20"/>
              <w:lang w:val="uk-UA"/>
            </w:rPr>
            <w:t>Щоб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зм</w:t>
          </w:r>
          <w:r w:rsidRPr="00F71192">
            <w:rPr>
              <w:rFonts w:ascii="Times New Roman" w:hAnsi="Times New Roman"/>
              <w:sz w:val="20"/>
              <w:lang w:val="uk-UA"/>
            </w:rPr>
            <w:t>інити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загальний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виберіть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нові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елементи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теми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вкладці</w:t>
          </w:r>
          <w:r w:rsidRPr="00F71192">
            <w:rPr>
              <w:sz w:val="20"/>
              <w:lang w:val="uk-UA"/>
            </w:rPr>
            <w:t xml:space="preserve"> "</w:t>
          </w:r>
          <w:r w:rsidRPr="00F71192">
            <w:rPr>
              <w:rFonts w:ascii="Times New Roman" w:hAnsi="Times New Roman"/>
              <w:sz w:val="20"/>
              <w:lang w:val="uk-UA"/>
            </w:rPr>
            <w:t>Макет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сторінки</w:t>
          </w:r>
          <w:r w:rsidRPr="00F71192">
            <w:rPr>
              <w:sz w:val="20"/>
              <w:lang w:val="uk-UA"/>
            </w:rPr>
            <w:t xml:space="preserve">". </w:t>
          </w:r>
          <w:r w:rsidRPr="00F71192">
            <w:rPr>
              <w:rFonts w:ascii="Times New Roman" w:hAnsi="Times New Roman"/>
              <w:sz w:val="20"/>
              <w:lang w:val="uk-UA"/>
            </w:rPr>
            <w:t>Щоб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змінити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набір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зовнішніх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виглядів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доступних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у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колекції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експрес</w:t>
          </w:r>
          <w:r w:rsidRPr="00F71192">
            <w:rPr>
              <w:sz w:val="20"/>
              <w:lang w:val="uk-UA"/>
            </w:rPr>
            <w:t>-</w:t>
          </w:r>
          <w:r w:rsidRPr="00F71192">
            <w:rPr>
              <w:rFonts w:ascii="Times New Roman" w:hAnsi="Times New Roman"/>
              <w:sz w:val="20"/>
              <w:lang w:val="uk-UA"/>
            </w:rPr>
            <w:t>стилів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скористайтеся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командою</w:t>
          </w:r>
          <w:r w:rsidRPr="00F71192">
            <w:rPr>
              <w:sz w:val="20"/>
              <w:lang w:val="uk-UA"/>
            </w:rPr>
            <w:t xml:space="preserve"> "</w:t>
          </w:r>
          <w:r w:rsidRPr="00F71192">
            <w:rPr>
              <w:rFonts w:ascii="Times New Roman" w:hAnsi="Times New Roman"/>
              <w:sz w:val="20"/>
              <w:lang w:val="uk-UA"/>
            </w:rPr>
            <w:t>Змінити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поточний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набір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експрес</w:t>
          </w:r>
          <w:r w:rsidRPr="00F71192">
            <w:rPr>
              <w:sz w:val="20"/>
              <w:lang w:val="uk-UA"/>
            </w:rPr>
            <w:t>-</w:t>
          </w:r>
          <w:r w:rsidRPr="00F71192">
            <w:rPr>
              <w:rFonts w:ascii="Times New Roman" w:hAnsi="Times New Roman"/>
              <w:sz w:val="20"/>
              <w:lang w:val="uk-UA"/>
            </w:rPr>
            <w:t>стилів</w:t>
          </w:r>
          <w:r w:rsidRPr="00F71192">
            <w:rPr>
              <w:sz w:val="20"/>
              <w:lang w:val="uk-UA"/>
            </w:rPr>
            <w:t xml:space="preserve">". </w:t>
          </w:r>
          <w:r w:rsidRPr="00F71192">
            <w:rPr>
              <w:rFonts w:ascii="Times New Roman" w:hAnsi="Times New Roman"/>
              <w:sz w:val="20"/>
              <w:lang w:val="uk-UA"/>
            </w:rPr>
            <w:t>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для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колекції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тем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для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колекції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експрес</w:t>
          </w:r>
          <w:r w:rsidRPr="00F71192">
            <w:rPr>
              <w:sz w:val="20"/>
              <w:lang w:val="uk-UA"/>
            </w:rPr>
            <w:t>-</w:t>
          </w:r>
          <w:r w:rsidRPr="00F71192">
            <w:rPr>
              <w:rFonts w:ascii="Times New Roman" w:hAnsi="Times New Roman"/>
              <w:sz w:val="20"/>
              <w:lang w:val="uk-UA"/>
            </w:rPr>
            <w:t>стилів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передбачено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команди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відновлення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тому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завжди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можна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відновити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початковий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передбачений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поточним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шаблоном</w:t>
          </w:r>
          <w:r w:rsidRPr="00F71192">
            <w:rPr>
              <w:sz w:val="20"/>
              <w:lang w:val="uk-UA"/>
            </w:rPr>
            <w:t>.</w:t>
          </w:r>
        </w:p>
        <w:p w:rsidR="00B141C4" w:rsidRPr="00F71192" w:rsidRDefault="0023527C">
          <w:pPr>
            <w:pStyle w:val="Heading3"/>
            <w:rPr>
              <w:rFonts w:asciiTheme="minorHAnsi" w:hAnsiTheme="minorHAnsi"/>
              <w:sz w:val="20"/>
              <w:szCs w:val="20"/>
            </w:rPr>
          </w:pPr>
          <w:r w:rsidRPr="00F71192">
            <w:rPr>
              <w:rFonts w:ascii="Times New Roman" w:hAnsi="Times New Roman"/>
              <w:sz w:val="20"/>
              <w:szCs w:val="20"/>
              <w:lang w:val="uk-UA"/>
            </w:rPr>
            <w:t>Заголовок</w:t>
          </w:r>
          <w:r w:rsidRPr="00F71192">
            <w:rPr>
              <w:rFonts w:asciiTheme="minorHAnsi" w:hAnsiTheme="minorHAnsi"/>
              <w:sz w:val="20"/>
              <w:szCs w:val="20"/>
              <w:lang w:val="uk-UA"/>
            </w:rPr>
            <w:t xml:space="preserve"> 3</w:t>
          </w:r>
        </w:p>
        <w:p w:rsidR="00B141C4" w:rsidRPr="00F71192" w:rsidRDefault="0023527C">
          <w:pPr>
            <w:rPr>
              <w:sz w:val="20"/>
            </w:rPr>
          </w:pPr>
          <w:r w:rsidRPr="00F71192">
            <w:rPr>
              <w:rFonts w:ascii="Times New Roman" w:hAnsi="Times New Roman"/>
              <w:sz w:val="20"/>
              <w:lang w:val="uk-UA"/>
            </w:rPr>
            <w:t>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вкладці</w:t>
          </w:r>
          <w:r w:rsidRPr="00F71192">
            <w:rPr>
              <w:sz w:val="20"/>
              <w:lang w:val="uk-UA"/>
            </w:rPr>
            <w:t xml:space="preserve"> "</w:t>
          </w:r>
          <w:r w:rsidRPr="00F71192">
            <w:rPr>
              <w:rFonts w:ascii="Times New Roman" w:hAnsi="Times New Roman"/>
              <w:sz w:val="20"/>
              <w:lang w:val="uk-UA"/>
            </w:rPr>
            <w:t>Вставлення</w:t>
          </w:r>
          <w:r w:rsidRPr="00F71192">
            <w:rPr>
              <w:sz w:val="20"/>
              <w:lang w:val="uk-UA"/>
            </w:rPr>
            <w:t xml:space="preserve">" </w:t>
          </w:r>
          <w:r w:rsidRPr="00F71192">
            <w:rPr>
              <w:rFonts w:ascii="Times New Roman" w:hAnsi="Times New Roman"/>
              <w:sz w:val="20"/>
              <w:lang w:val="uk-UA"/>
            </w:rPr>
            <w:t>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колекціях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містяться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елементи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призначені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для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узгодження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загального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</w:t>
          </w:r>
          <w:r w:rsidRPr="00F71192">
            <w:rPr>
              <w:rFonts w:ascii="Times New Roman" w:hAnsi="Times New Roman"/>
              <w:sz w:val="20"/>
              <w:lang w:val="uk-UA"/>
            </w:rPr>
            <w:t>ду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 xml:space="preserve">. </w:t>
          </w:r>
          <w:r w:rsidRPr="00F71192">
            <w:rPr>
              <w:rFonts w:ascii="Times New Roman" w:hAnsi="Times New Roman"/>
              <w:sz w:val="20"/>
              <w:lang w:val="uk-UA"/>
            </w:rPr>
            <w:t>Ці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колекції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можна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використовувати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для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вставлення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таблиць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верхніх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нижніх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колонтитулів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списків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титульних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сторінок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інших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стандартних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блоків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 xml:space="preserve">. </w:t>
          </w:r>
          <w:r w:rsidRPr="00F71192">
            <w:rPr>
              <w:rFonts w:ascii="Times New Roman" w:hAnsi="Times New Roman"/>
              <w:sz w:val="20"/>
              <w:lang w:val="uk-UA"/>
            </w:rPr>
            <w:t>Під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час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створення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рисунків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діаграм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або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схем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їхній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також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буде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узгоджено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поточ</w:t>
          </w:r>
          <w:r w:rsidRPr="00F71192">
            <w:rPr>
              <w:rFonts w:ascii="Times New Roman" w:hAnsi="Times New Roman"/>
              <w:sz w:val="20"/>
              <w:lang w:val="uk-UA"/>
            </w:rPr>
            <w:t>ним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виглядом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>.</w:t>
          </w:r>
        </w:p>
        <w:p w:rsidR="00B141C4" w:rsidRPr="00F71192" w:rsidRDefault="0023527C">
          <w:pPr>
            <w:rPr>
              <w:sz w:val="20"/>
            </w:rPr>
          </w:pPr>
          <w:r w:rsidRPr="00F71192">
            <w:rPr>
              <w:sz w:val="20"/>
              <w:lang w:val="uk-UA"/>
            </w:rPr>
            <w:t xml:space="preserve"> </w:t>
          </w:r>
        </w:p>
        <w:p w:rsidR="00B141C4" w:rsidRPr="00F71192" w:rsidRDefault="0023527C">
          <w:pPr>
            <w:rPr>
              <w:rStyle w:val="PlaceholderText"/>
              <w:sz w:val="20"/>
            </w:rPr>
          </w:pPr>
          <w:r w:rsidRPr="00F71192">
            <w:rPr>
              <w:noProof/>
              <w:color w:val="808080"/>
              <w:sz w:val="20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0" allowOverlap="1" wp14:anchorId="5CB2BFD2" wp14:editId="5075B07C">
                    <wp:simplePos x="0" y="0"/>
                    <wp:positionH relativeFrom="margin">
                      <wp:posOffset>5729605</wp:posOffset>
                    </wp:positionH>
                    <wp:positionV relativeFrom="margin">
                      <wp:posOffset>5643245</wp:posOffset>
                    </wp:positionV>
                    <wp:extent cx="177800" cy="2796540"/>
                    <wp:effectExtent l="0" t="4445" r="0" b="0"/>
                    <wp:wrapTight wrapText="bothSides">
                      <wp:wrapPolygon edited="0">
                        <wp:start x="-1157" y="0"/>
                        <wp:lineTo x="-1157" y="21526"/>
                        <wp:lineTo x="21600" y="21526"/>
                        <wp:lineTo x="21600" y="0"/>
                        <wp:lineTo x="-1157" y="0"/>
                      </wp:wrapPolygon>
                    </wp:wrapTight>
                    <wp:docPr id="2" name="Текстове поле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7800" cy="2796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B141C4" w:rsidRDefault="0023527C">
                                <w:pPr>
                                  <w:pStyle w:val="Caption"/>
                                  <w:rPr>
                                    <w:noProof/>
                                    <w:color w:val="000000" w:themeColor="text1" w:themeShade="BF"/>
                                    <w:szCs w:val="20"/>
                                  </w:rPr>
                                </w:pPr>
                                <w:r>
                                  <w:rPr>
                                    <w:color w:val="732117" w:themeColor="accent2" w:themeShade="BF"/>
                                    <w:lang w:val="uk-UA"/>
                                  </w:rPr>
                                  <w:t xml:space="preserve">Рисунок: </w:t>
                                </w:r>
                                <w:r>
                                  <w:rPr>
                                    <w:color w:val="732117" w:themeColor="accent2" w:themeShade="BF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732117" w:themeColor="accent2" w:themeShade="BF"/>
                                  </w:rPr>
                                  <w:instrText xml:space="preserve"> SEQ Figure \* ARABIC </w:instrText>
                                </w:r>
                                <w:r>
                                  <w:rPr>
                                    <w:color w:val="732117" w:themeColor="accent2" w:themeShade="BF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732117" w:themeColor="accent2" w:themeShade="BF"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732117" w:themeColor="accent2" w:themeShade="BF"/>
                                    <w:lang w:val="uk-UA"/>
                                  </w:rPr>
                                  <w:fldChar w:fldCharType="end"/>
                                </w:r>
                                <w:sdt>
                                  <w:sdtPr>
                                    <w:rPr>
                                      <w:color w:val="732117" w:themeColor="accent2" w:themeShade="BF"/>
                                    </w:rPr>
                                    <w:id w:val="2503634"/>
                                    <w:temporary/>
                                    <w:showingPlcHdr/>
                                  </w:sdtPr>
                                  <w:sdtEndPr>
                                    <w:rPr>
                                      <w:color w:val="732117" w:themeColor="accent2" w:themeShade="BF"/>
                                    </w:rPr>
                                  </w:sdtEndPr>
                                  <w:sdtContent>
                                    <w:r>
                                      <w:rPr>
                                        <w:color w:val="732117" w:themeColor="accent2" w:themeShade="BF"/>
                                        <w:lang w:val="uk-UA"/>
                                      </w:rPr>
                                      <w:t>[Введіть підпис]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8" type="#_x0000_t202" style="position:absolute;margin-left:451.15pt;margin-top:444.35pt;width:14pt;height:220.2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wrapcoords="-1157 0 -1157 21526 21600 21526 21600 0 -115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" o:allowincell="f" stroked="f">
                    <v:textbox style="layout-flow:vertical;mso-layout-flow-alt:bottom-to-top" inset="0,0,0,0">
                      <w:txbxContent>
                        <w:p>
                          <w:pPr>
                            <w:pStyle w:val="Caption"/>
                            <w:rPr>
                              <w:noProof/>
                              <w:color w:val="000000" w:themeColor="text1"/>
                              <w:szCs w:val="20"/>
                              <w14:textFill>
                                <w14:solidFill>
                                  <w14:schemeClr w14:val="tx1">
                                    <w14:lumMod w14:val="7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lang w:val="uk-UA"/>
                            </w:rPr>
                            <w:t xml:space="preserve">Рисунок: </w:t>
                          </w:r>
                          <w:fldSimple w:instr=" SEQ Figure \* ARABIC ">
                            <w:r>
                              <w:rPr>
                                <w:noProof/>
                              </w:rPr>
                              <w:rPr>
                                <w:lang w:val="uk-UA"/>
                              </w:rPr>
                              <w:t>1</w:t>
                            </w:r>
                          </w:fldSimple>
                          <w:sdt>
                            <w:sdtPr>
                              <w:id w:val="2503634"/>
                              <w:temporary/>
                              <w:showingPlcHdr/>
                            </w:sdtPr>
                            <w:sdtContent>
                              <w:r>
                                <w:rPr>
                                  <w:lang w:val="uk-UA"/>
                                </w:rPr>
                                <w:t>[Введіть підпис]</w:t>
                              </w:r>
                            </w:sdtContent>
                          </w:sdt>
                        </w:p>
                      </w:txbxContent>
                    </v:textbox>
                    <w10:wrap type="tight" anchorx="margin" anchory="margin"/>
                  </v:shape>
                </w:pict>
              </mc:Fallback>
            </mc:AlternateContent>
          </w:r>
          <w:r w:rsidRPr="00F71192">
            <w:rPr>
              <w:noProof/>
              <w:color w:val="808080"/>
              <w:sz w:val="20"/>
            </w:rPr>
            <w:drawing>
              <wp:anchor distT="91440" distB="0" distL="164465" distR="114300" simplePos="0" relativeHeight="251657216" behindDoc="0" locked="0" layoutInCell="1" allowOverlap="1" wp14:anchorId="4E0063AE" wp14:editId="7FFCF3DB">
                <wp:simplePos x="0" y="0"/>
                <wp:positionH relativeFrom="column">
                  <wp:posOffset>3013075</wp:posOffset>
                </wp:positionH>
                <wp:positionV relativeFrom="paragraph">
                  <wp:posOffset>-501650</wp:posOffset>
                </wp:positionV>
                <wp:extent cx="2616835" cy="3191510"/>
                <wp:effectExtent l="132588" t="132588" r="132461" b="130810"/>
                <wp:wrapSquare wrapText="bothSides" distT="91440" distB="0" distL="164465" distR="114300"/>
                <wp:docPr id="1" name="Рисунок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j03996460000[1].jpg"/>
                        <pic:cNvPicPr>
                          <a:picLocks noChangeAspect="1"/>
                        </pic:cNvPicPr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835" cy="3190240"/>
                        </a:xfrm>
                        <a:prstGeom prst="rect">
                          <a:avLst/>
                        </a:prstGeom>
                        <a:ln w="76200" cap="sq">
                          <a:solidFill>
                            <a:schemeClr val="bg1"/>
                          </a:solidFill>
                          <a:miter lim="800000"/>
                        </a:ln>
                        <a:effectLst>
                          <a:outerShdw blurRad="50800" algn="tl" rotWithShape="0">
                            <a:srgbClr val="000000">
                              <a:alpha val="2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Pr="00F71192">
            <w:rPr>
              <w:rFonts w:ascii="Times New Roman" w:hAnsi="Times New Roman"/>
              <w:sz w:val="20"/>
              <w:lang w:val="uk-UA"/>
            </w:rPr>
            <w:t>Щоб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змінити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загальний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вигляд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документа</w:t>
          </w:r>
          <w:r w:rsidRPr="00F71192">
            <w:rPr>
              <w:sz w:val="20"/>
              <w:lang w:val="uk-UA"/>
            </w:rPr>
            <w:t xml:space="preserve">, </w:t>
          </w:r>
          <w:r w:rsidRPr="00F71192">
            <w:rPr>
              <w:rFonts w:ascii="Times New Roman" w:hAnsi="Times New Roman"/>
              <w:sz w:val="20"/>
              <w:lang w:val="uk-UA"/>
            </w:rPr>
            <w:t>виберіть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нові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елементи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теми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на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вкладці</w:t>
          </w:r>
          <w:r w:rsidRPr="00F71192">
            <w:rPr>
              <w:sz w:val="20"/>
              <w:lang w:val="uk-UA"/>
            </w:rPr>
            <w:t xml:space="preserve"> "</w:t>
          </w:r>
          <w:r w:rsidRPr="00F71192">
            <w:rPr>
              <w:rFonts w:ascii="Times New Roman" w:hAnsi="Times New Roman"/>
              <w:sz w:val="20"/>
              <w:lang w:val="uk-UA"/>
            </w:rPr>
            <w:t>Макет</w:t>
          </w:r>
          <w:r w:rsidRPr="00F71192">
            <w:rPr>
              <w:sz w:val="20"/>
              <w:lang w:val="uk-UA"/>
            </w:rPr>
            <w:t xml:space="preserve"> </w:t>
          </w:r>
          <w:r w:rsidRPr="00F71192">
            <w:rPr>
              <w:rFonts w:ascii="Times New Roman" w:hAnsi="Times New Roman"/>
              <w:sz w:val="20"/>
              <w:lang w:val="uk-UA"/>
            </w:rPr>
            <w:t>сторінки</w:t>
          </w:r>
          <w:r w:rsidRPr="00F71192">
            <w:rPr>
              <w:sz w:val="20"/>
              <w:lang w:val="uk-UA"/>
            </w:rPr>
            <w:t>".</w:t>
          </w:r>
          <w:r w:rsidRPr="00F71192">
            <w:rPr>
              <w:rStyle w:val="PlaceholderText"/>
              <w:sz w:val="20"/>
              <w:lang w:val="uk-UA"/>
            </w:rPr>
            <w:t>.</w:t>
          </w:r>
        </w:p>
        <w:p w:rsidR="00B141C4" w:rsidRDefault="0023527C"/>
      </w:sdtContent>
    </w:sdt>
    <w:sectPr w:rsidR="00B141C4">
      <w:footerReference w:type="even" r:id="rId11"/>
      <w:footerReference w:type="default" r:id="rId12"/>
      <w:pgSz w:w="12240" w:h="15840" w:code="1"/>
      <w:pgMar w:top="1440" w:right="1440" w:bottom="1440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27C" w:rsidRDefault="0023527C">
      <w:pPr>
        <w:spacing w:after="0" w:line="240" w:lineRule="auto"/>
      </w:pPr>
      <w:r>
        <w:separator/>
      </w:r>
    </w:p>
  </w:endnote>
  <w:endnote w:type="continuationSeparator" w:id="0">
    <w:p w:rsidR="0023527C" w:rsidRDefault="0023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HGSoeiPresenceEB">
    <w:altName w:val="MS Mincho"/>
    <w:charset w:val="80"/>
    <w:family w:val="roman"/>
    <w:pitch w:val="fixed"/>
    <w:sig w:usb0="00000000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C4" w:rsidRDefault="002352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editId="1695E6CF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Прямокут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141C4" w:rsidRDefault="0023527C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Заголовок"/>
                              <w:id w:val="201965352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>[Введіть заголовок документа]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uk-UA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Дата"/>
                              <w:id w:val="201965362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2" o:spid="_x0000_s1029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ObCSdoTAwAA6g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Заголовок"/>
                        <w:id w:val="201965352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rPr>
                            <w:lang w:val="uk-UA"/>
                          </w:rPr>
                          <w:t>[Введіть заголовок документа]</w:t>
                        </w:r>
                      </w:sdtContent>
                    </w:sdt>
                    <w:r>
                      <w:rPr>
                        <w:rFonts w:asciiTheme="majorHAnsi" w:eastAsiaTheme="majorEastAsia" w:hAnsiTheme="majorHAnsi" w:cstheme="majorBidi"/>
                        <w:sz w:val="20"/>
                      </w:rPr>
                      <w:rPr>
                        <w:lang w:val="uk-UA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Дата"/>
                        <w:id w:val="201965362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rPr>
                            <w:lang w:val="uk-UA"/>
                          </w:rPr>
                          <w:t>[Виберіть дату]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editId="7755186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Автофі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 xmlns:wps="http://schemas.microsoft.com/office/word/2008/6/28/wordprocessingShape" xmlns:wpc="http://schemas.microsoft.com/office/word/2008/6/28/wordprocessingCanvas" xmlns:wp14="http://schemas.microsoft.com/office/word/2008/9/16/wordprocessingDrawing" xmlns:wpg="http://schemas.microsoft.com/office/word/2008/6/28/wordprocessingGroup" xmlns:wpi="http://schemas.microsoft.com/office/word/2008/6/28/wordprocessingInk" xmlns:a14="http://schemas.microsoft.com/office/drawing/2010/main" xmlns:a="http://schemas.openxmlformats.org/drawingml/2006/main">
          <w:pict>
            <v:roundrect id="AutoShape 24" style="position:absolute;margin-left:0;margin-top:0;width:561.15pt;height:742.85pt;z-index:2516654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o:spid="_x0000_s1026" o:allowincell="f" filled="f" fillcolor="black" strokeweight="1pt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editId="57BC8C09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34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141C4" w:rsidRDefault="0023527C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F71192" w:rsidRPr="00F71192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uk-UA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21" o:spid="_x0000_s1030" style="position:absolute;margin-left:0;margin-top:0;width:41pt;height:4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" o:allowincell="f" fillcolor="#d34817 [3204]" stroked="f">
              <v:textbox inset="0,0,0,0">
                <w:txbxContent>
                  <w:p w:rsidR="00B141C4" w:rsidRDefault="0023527C">
                    <w:pPr>
                      <w:pStyle w:val="NoSpacing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F71192" w:rsidRPr="00F71192">
                      <w:rPr>
                        <w:noProof/>
                        <w:color w:val="FFFFFF" w:themeColor="background1"/>
                        <w:sz w:val="40"/>
                        <w:szCs w:val="40"/>
                        <w:lang w:val="uk-UA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C4" w:rsidRDefault="0023527C">
    <w:pPr>
      <w:rPr>
        <w:sz w:val="2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36B85038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Прямокут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141C4" w:rsidRDefault="0023527C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Заголовок"/>
                              <w:id w:val="62384370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>[Введіть заголовок документа]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uk-UA"/>
                            </w:rPr>
                            <w:t xml:space="preserve">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Дата"/>
                              <w:id w:val="62384371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4" o:spid="_x0000_s1031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" o:allowincell="f" filled="f" stroked="f">
              <v:textbox style="layout-flow:vertical;mso-layout-flow-alt:bottom-to-top" inset=",,8.64pt,10.8pt">
                <w:txbxContent>
                  <w:p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Заголовок"/>
                        <w:id w:val="62384370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rPr>
                            <w:lang w:val="uk-UA"/>
                          </w:rPr>
                          <w:t>[Введіть заголовок документа]</w:t>
                        </w:r>
                      </w:sdtContent>
                    </w:sdt>
                    <w:r>
                      <w:rPr>
                        <w:rFonts w:asciiTheme="majorHAnsi" w:eastAsiaTheme="majorEastAsia" w:hAnsiTheme="majorHAnsi" w:cstheme="majorBidi"/>
                        <w:sz w:val="20"/>
                      </w:rPr>
                      <w:rPr>
                        <w:lang w:val="uk-UA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Дата"/>
                        <w:id w:val="62384371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rPr>
                            <w:lang w:val="uk-UA"/>
                          </w:rPr>
                          <w:t>[Виберіть дату]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editId="4087D9B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Автофі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 xmlns:wps="http://schemas.microsoft.com/office/word/2008/6/28/wordprocessingShape" xmlns:wpc="http://schemas.microsoft.com/office/word/2008/6/28/wordprocessingCanvas" xmlns:wp14="http://schemas.microsoft.com/office/word/2008/9/16/wordprocessingDrawing" xmlns:wpg="http://schemas.microsoft.com/office/word/2008/6/28/wordprocessingGroup" xmlns:wpi="http://schemas.microsoft.com/office/word/2008/6/28/wordprocessingInk" xmlns:a14="http://schemas.microsoft.com/office/drawing/2010/main" xmlns:a="http://schemas.openxmlformats.org/drawingml/2006/main">
          <w:pict>
            <v:roundrect id="AutoShape 21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o:spid="_x0000_s1026" o:allowincell="f" filled="f" fillcolor="black" strokeweight="1pt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">
              <w10:wrap anchorx="page" anchory="page"/>
            </v:round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editId="04014A31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8890" t="0" r="3810" b="3175"/>
              <wp:wrapNone/>
              <wp:docPr id="37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B141C4" w:rsidRDefault="0023527C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F71192" w:rsidRPr="00F71192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uk-UA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18" o:spid="_x0000_s1032" style="position:absolute;margin-left:-10.2pt;margin-top:0;width:41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" o:allowincell="f" fillcolor="#d34817 [3204]" stroked="f">
              <v:textbox inset="0,0,0,0">
                <w:txbxContent>
                  <w:p w:rsidR="00B141C4" w:rsidRDefault="0023527C">
                    <w:pPr>
                      <w:pStyle w:val="NoSpacing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F71192" w:rsidRPr="00F71192">
                      <w:rPr>
                        <w:noProof/>
                        <w:color w:val="FFFFFF" w:themeColor="background1"/>
                        <w:sz w:val="40"/>
                        <w:szCs w:val="40"/>
                        <w:lang w:val="uk-UA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B141C4" w:rsidRDefault="00B141C4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27C" w:rsidRDefault="0023527C">
      <w:pPr>
        <w:spacing w:after="0" w:line="240" w:lineRule="auto"/>
      </w:pPr>
      <w:r>
        <w:separator/>
      </w:r>
    </w:p>
  </w:footnote>
  <w:footnote w:type="continuationSeparator" w:id="0">
    <w:p w:rsidR="0023527C" w:rsidRDefault="00235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1C4"/>
    <w:rsid w:val="0023527C"/>
    <w:rsid w:val="00B141C4"/>
    <w:rsid w:val="00F7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="Times New Roman"/>
      <w:b/>
      <w:color w:val="9D3511" w:themeColor="accent1" w:themeShade="BF"/>
      <w:spacing w:val="2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="Times New Roman"/>
      <w:b/>
      <w:color w:val="9D3511" w:themeColor="accent1" w:themeShade="BF"/>
      <w:spacing w:val="2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Subtitle">
    <w:name w:val="Subtitle"/>
    <w:basedOn w:val="Normal"/>
    <w:link w:val="SubtitleChar"/>
    <w:uiPriority w:val="11"/>
    <w:qFormat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inorHAnsi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aliases w:val="Цитата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Emph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hAnsiTheme="majorHAnsi" w:cs="Times New Roman"/>
      <w:color w:val="524733" w:themeColor="accent3" w:themeShade="80"/>
      <w:spacing w:val="10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hAnsiTheme="majorHAnsi" w:cs="Times New Roman"/>
      <w:i/>
      <w:color w:val="524733" w:themeColor="accent3" w:themeShade="80"/>
      <w:spacing w:val="10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IntenseQuote">
    <w:name w:val="Intense Quote"/>
    <w:basedOn w:val="Normal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D34817" w:themeColor="accent1"/>
      <w:sz w:val="22"/>
      <w:szCs w:val="20"/>
      <w:u w:val="single"/>
    </w:rPr>
  </w:style>
  <w:style w:type="paragraph" w:styleId="ListBullet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Bullet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Bullet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Bullet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color w:val="808080" w:themeColor="background1" w:themeShade="80"/>
      <w:sz w:val="24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Strong">
    <w:name w:val="Strong"/>
    <w:uiPriority w:val="22"/>
    <w:qFormat/>
    <w:rPr>
      <w:rFonts w:asciiTheme="minorHAnsi" w:hAnsiTheme="minorHAnsi"/>
      <w:b/>
      <w:color w:val="9B2D1F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524733" w:themeColor="accent3" w:themeShade="80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524733" w:themeColor="accent3" w:themeShade="80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="Times New Roman"/>
      <w:b/>
      <w:color w:val="9D3511" w:themeColor="accent1" w:themeShade="BF"/>
      <w:spacing w:val="2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="Times New Roman"/>
      <w:b/>
      <w:color w:val="9D3511" w:themeColor="accent1" w:themeShade="BF"/>
      <w:spacing w:val="2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hAnsiTheme="majorHAnsi" w:cs="Times New Roman"/>
      <w:b/>
      <w:color w:val="D34817" w:themeColor="accent1"/>
      <w:spacing w:val="20"/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="Times New Roman"/>
      <w:b/>
      <w:smallCaps/>
      <w:color w:val="D34817" w:themeColor="accent1"/>
      <w:sz w:val="48"/>
      <w:szCs w:val="48"/>
    </w:rPr>
  </w:style>
  <w:style w:type="paragraph" w:styleId="Subtitle">
    <w:name w:val="Subtitle"/>
    <w:basedOn w:val="Normal"/>
    <w:link w:val="SubtitleChar"/>
    <w:uiPriority w:val="11"/>
    <w:qFormat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inorHAnsi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aliases w:val="Цитата"/>
    <w:uiPriority w:val="40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855D5D" w:themeColor="accent6"/>
      <w:sz w:val="20"/>
      <w:szCs w:val="20"/>
    </w:rPr>
  </w:style>
  <w:style w:type="character" w:styleId="Emph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hAnsiTheme="majorHAnsi" w:cs="Times New Roman"/>
      <w:b/>
      <w:color w:val="7B6A4D" w:themeColor="accent3" w:themeShade="BF"/>
      <w:spacing w:val="2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hAnsiTheme="majorHAnsi" w:cs="Times New Roman"/>
      <w:b/>
      <w:i/>
      <w:color w:val="7B6A4D" w:themeColor="accent3" w:themeShade="BF"/>
      <w:spacing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hAnsiTheme="majorHAnsi" w:cs="Times New Roman"/>
      <w:color w:val="524733" w:themeColor="accent3" w:themeShade="80"/>
      <w:spacing w:val="10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hAnsiTheme="majorHAnsi" w:cs="Times New Roman"/>
      <w:i/>
      <w:color w:val="524733" w:themeColor="accent3" w:themeShade="80"/>
      <w:spacing w:val="10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hAnsiTheme="majorHAnsi" w:cs="Times New Roman"/>
      <w:color w:val="D34817" w:themeColor="accent1"/>
      <w:spacing w:val="1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hAnsiTheme="majorHAnsi" w:cs="Times New Roman"/>
      <w:i/>
      <w:color w:val="D34817" w:themeColor="accent1"/>
      <w:spacing w:val="10"/>
      <w:szCs w:val="20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IntenseQuote">
    <w:name w:val="Intense Quote"/>
    <w:basedOn w:val="Normal"/>
    <w:qFormat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D34817" w:themeColor="accent1"/>
      <w:sz w:val="22"/>
      <w:szCs w:val="20"/>
      <w:u w:val="single"/>
    </w:rPr>
  </w:style>
  <w:style w:type="paragraph" w:styleId="ListBullet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Bullet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Bullet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Bullet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color w:val="808080" w:themeColor="background1" w:themeShade="80"/>
      <w:sz w:val="24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Strong">
    <w:name w:val="Strong"/>
    <w:uiPriority w:val="22"/>
    <w:qFormat/>
    <w:rPr>
      <w:rFonts w:asciiTheme="minorHAnsi" w:hAnsiTheme="minorHAnsi"/>
      <w:b/>
      <w:color w:val="9B2D1F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indows\system32\Equity%20Report.dotx" TargetMode="Externa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5.gif"/><Relationship Id="rId3" Type="http://schemas.openxmlformats.org/officeDocument/2006/relationships/settings" Target="settings.xml"/><Relationship Id="rId7" Type="http://schemas.openxmlformats.org/officeDocument/2006/relationships/image" Target="../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../media/image3.jpeg"/><Relationship Id="rId11" Type="http://schemas.openxmlformats.org/officeDocument/2006/relationships/fontTable" Target="fontTable.xml"/><Relationship Id="rId5" Type="http://schemas.openxmlformats.org/officeDocument/2006/relationships/image" Target="../media/image2.jpeg"/><Relationship Id="rId10" Type="http://schemas.openxmlformats.org/officeDocument/2006/relationships/image" Target="../media/image7.jpeg"/><Relationship Id="rId4" Type="http://schemas.openxmlformats.org/officeDocument/2006/relationships/webSettings" Target="webSettings.xml"/><Relationship Id="rId9" Type="http://schemas.openxmlformats.org/officeDocument/2006/relationships/image" Target="../media/image6.gif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FA945F883642E1AC4A83E90CA82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E6628-8216-4DCA-9760-C8084262F267}"/>
      </w:docPartPr>
      <w:docPartBody>
        <w:p w:rsidR="00CA6C75" w:rsidRDefault="00E70283">
          <w:r>
            <w:rPr>
              <w:lang w:val="uk-UA"/>
            </w:rPr>
            <w:t>[Введіть заголовок документа]</w:t>
          </w:r>
        </w:p>
      </w:docPartBody>
    </w:docPart>
    <w:docPart>
      <w:docPartPr>
        <w:name w:val="B54DE0D45AD545C78EC4F125A023E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8DA63-5550-4F7C-8800-12A300384EBB}"/>
      </w:docPartPr>
      <w:docPartBody>
        <w:p w:rsidR="00CA6C75" w:rsidRDefault="00E70283">
          <w:r>
            <w:rPr>
              <w:lang w:val="uk-UA"/>
            </w:rPr>
            <w:t>[Введіть підзаголовок документа]</w:t>
          </w:r>
        </w:p>
      </w:docPartBody>
    </w:docPart>
    <w:docPart>
      <w:docPartPr>
        <w:name w:val="E71E60B2395B4B18BB8FBAA40347F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18FE4-330C-4268-B38A-EA30D19A1766}"/>
      </w:docPartPr>
      <w:docPartBody>
        <w:p w:rsidR="00CA6C75" w:rsidRDefault="00E70283">
          <w:r>
            <w:rPr>
              <w:rStyle w:val="Heading1Char"/>
              <w:color w:val="365F91" w:themeColor="accent1" w:themeShade="BF"/>
              <w:lang w:val="uk-UA"/>
            </w:rPr>
            <w:t>Заголовок 1</w:t>
          </w:r>
        </w:p>
        <w:p w:rsidR="00CA6C75" w:rsidRDefault="00E70283">
          <w:r>
            <w:rPr>
              <w:lang w:val="uk-UA"/>
            </w:rPr>
            <w:t xml:space="preserve">На вкладці "Вставлення" в колекціях містяться елементи, призначені для узгодження загального вигляду документа. Ці колекції можна використовувати для вставлення таблиць, верхніх і </w:t>
          </w:r>
          <w:r>
            <w:rPr>
              <w:lang w:val="uk-UA"/>
            </w:rPr>
            <w:t>нижніх колонтитулів, списків, титульних сторінок та інших стандартних блоків документа. Під час створення рисунків, діаграм або схем їхній вигляд також буде узгоджено з поточним виглядом документа.</w:t>
          </w:r>
        </w:p>
        <w:p w:rsidR="00CA6C75" w:rsidRDefault="00E70283">
          <w:pPr>
            <w:pStyle w:val="Heading2"/>
            <w:rPr>
              <w:color w:val="365F91" w:themeColor="accent1" w:themeShade="BF"/>
            </w:rPr>
          </w:pPr>
          <w:r>
            <w:rPr>
              <w:color w:val="365F91" w:themeColor="accent1" w:themeShade="BF"/>
              <w:lang w:val="uk-UA"/>
            </w:rPr>
            <w:t>Заголовок 2</w:t>
          </w:r>
        </w:p>
        <w:p w:rsidR="00CA6C75" w:rsidRDefault="00E70283">
          <w:r>
            <w:rPr>
              <w:lang w:val="uk-UA"/>
            </w:rPr>
            <w:t>Форматування тексту, виділеного в документі, м</w:t>
          </w:r>
          <w:r>
            <w:rPr>
              <w:lang w:val="uk-UA"/>
            </w:rPr>
            <w:t>ожна легко змінити, вибравши вигляд виділеного тексту в колекції експрес-стилів на вкладці "Основне". Можна також відформатувати текст безпосередньо за допомогою інших елементів керування на вкладці "Основне". Більшість елементів керування дає змогу вибира</w:t>
          </w:r>
          <w:r>
            <w:rPr>
              <w:lang w:val="uk-UA"/>
            </w:rPr>
            <w:t xml:space="preserve">ти: використовувати вигляд із поточної схеми чи формат, указаний безпосередньо. </w:t>
          </w:r>
        </w:p>
        <w:p w:rsidR="00CA6C75" w:rsidRDefault="00E70283">
          <w:r>
            <w:rPr>
              <w:lang w:val="uk-UA"/>
            </w:rPr>
            <w:t>Щоб змінити загальний вигляд документа, виберіть нові елементи теми на вкладці "Макет сторінки". Щоб змінити набір зовнішніх виглядів, доступних у колекції експрес-стилів, ско</w:t>
          </w:r>
          <w:r>
            <w:rPr>
              <w:lang w:val="uk-UA"/>
            </w:rPr>
            <w:t>ристайтеся командою "Змінити поточний набір експрес-стилів". І для колекції тем, і для колекції експрес-стилів передбачено команди відновлення, тому завжди можна відновити початковий вигляд документа, передбачений поточним шаблоном.</w:t>
          </w:r>
        </w:p>
        <w:p w:rsidR="00CA6C75" w:rsidRDefault="00E70283">
          <w:pPr>
            <w:pStyle w:val="Heading3"/>
          </w:pPr>
          <w:r>
            <w:rPr>
              <w:lang w:val="uk-UA"/>
            </w:rPr>
            <w:t>Заголовок 3</w:t>
          </w:r>
        </w:p>
        <w:p w:rsidR="00CA6C75" w:rsidRDefault="00E70283">
          <w:r>
            <w:rPr>
              <w:lang w:val="uk-UA"/>
            </w:rPr>
            <w:t xml:space="preserve">На вкладці </w:t>
          </w:r>
          <w:r>
            <w:rPr>
              <w:lang w:val="uk-UA"/>
            </w:rPr>
            <w:t>"Вставлення" в колекціях містяться елементи, призначені для узгодження загального вигляду документа. Ці колекції можна використовувати для вставлення таблиць, верхніх і нижніх колонтитулів, списків, титульних сторінок та інших стандартних блоків документа.</w:t>
          </w:r>
          <w:r>
            <w:rPr>
              <w:lang w:val="uk-UA"/>
            </w:rPr>
            <w:t xml:space="preserve"> Під час створення рисунків, діаграм або схем їхній вигляд також буде узгоджено з поточним виглядом документа.</w:t>
          </w:r>
        </w:p>
        <w:p w:rsidR="00CA6C75" w:rsidRDefault="00E70283">
          <w:r>
            <w:rPr>
              <w:lang w:val="uk-UA"/>
            </w:rPr>
            <w:t>Форматування тексту, виділеного в документі, можна легко змінити, вибравши вигляд виділеного тексту в колекції експрес-стилів на вкладці "Основне</w:t>
          </w:r>
          <w:r>
            <w:rPr>
              <w:lang w:val="uk-UA"/>
            </w:rPr>
            <w:t xml:space="preserve">". Можна також відформатувати текст безпосередньо за допомогою інших елементів керування на вкладці "Основне". Більшість елементів керування дає змогу вибирати: використовувати вигляд із поточної схеми чи формат, указаний безпосередньо. </w:t>
          </w:r>
        </w:p>
        <w:p w:rsidR="00CA6C75" w:rsidRDefault="00E70283">
          <w:pPr>
            <w:rPr>
              <w:rStyle w:val="PlaceholderText"/>
            </w:rPr>
          </w:pPr>
          <w:r>
            <w:rPr>
              <w:lang w:val="uk-UA"/>
            </w:rPr>
            <w:t>Щоб змінити загаль</w:t>
          </w:r>
          <w:r>
            <w:rPr>
              <w:lang w:val="uk-UA"/>
            </w:rPr>
            <w:t>ний вигляд документа, виберіть нові елементи теми на вкладці "Макет сторінки". Щоб змінити набір зовнішніх виглядів, доступних у колекції експрес-стилів, скористайтеся командою "Змінити поточний набір експрес-стилів". І для колекції тем, і для колекції екс</w:t>
          </w:r>
          <w:r>
            <w:rPr>
              <w:lang w:val="uk-UA"/>
            </w:rPr>
            <w:t>прес-стилів передбачено команди відновлення, тому завжди можна відновити початковий вигляд документа, передбачений поточним шаблоном.</w:t>
          </w:r>
          <w:r>
            <w:rPr>
              <w:rStyle w:val="PlaceholderText"/>
              <w:lang w:val="uk-UA"/>
            </w:rPr>
            <w:t>.</w:t>
          </w:r>
        </w:p>
        <w:p w:rsidR="00CA6C75" w:rsidRDefault="00CA6C75"/>
      </w:docPartBody>
    </w:docPart>
    <w:docPart>
      <w:docPartPr>
        <w:name w:val="Титульна сторінка 1"/>
        <w:style w:val="Без інтервалів"/>
        <w:category>
          <w:name w:val=" Звіт"/>
          <w:gallery w:val="coverPg"/>
        </w:category>
        <w:behaviors>
          <w:behavior w:val="pg"/>
        </w:behaviors>
        <w:guid w:val="{1419249F-A58F-4836-9CCE-19691BAE2038}"/>
      </w:docPartPr>
      <w:docPartBody>
        <w:p w:rsidR="00CA6C75" w:rsidRDefault="00E70283">
          <w:pPr>
            <w:pStyle w:val="1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0" allowOverlap="1" wp14:editId="12DFCFD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50" name="Автофігура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622" o:spid="_x0000_s1026" style="position:absolute;margin-left:0;margin-top:0;width:561.35pt;height:742.95pt;z-index:25172889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" o:allowincell="f" filled="f" fillcolor="black">
                    <w10:wrap anchorx="page" anchory="pag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7872" behindDoc="0" locked="0" layoutInCell="0" allowOverlap="1" wp14:editId="1CAC23A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7125970" cy="2205990"/>
                    <wp:effectExtent l="0" t="4445" r="1270" b="0"/>
                    <wp:wrapNone/>
                    <wp:docPr id="51" name="Прямокутник 6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5970" cy="2205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37"/>
                                </w:tblGrid>
                                <w:tr w:rsidR="00CA6C75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B8CCE4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CA6C75" w:rsidRDefault="00CA6C75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4F81BD" w:themeFill="accent1"/>
                                      <w:vAlign w:val="center"/>
                                    </w:tcPr>
                                    <w:p w:rsidR="00CA6C75" w:rsidRDefault="00E70283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id w:val="3232653"/>
                                          <w:showingPlcHdr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lang w:val="uk-UA"/>
                                            </w:rPr>
                                            <w:t>[Введіть заголовок документа]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4BACC6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CA6C75" w:rsidRDefault="00CA6C75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bottom"/>
                                    </w:tcPr>
                                    <w:p w:rsidR="00CA6C75" w:rsidRDefault="00E70283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iCs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36"/>
                                            <w:szCs w:val="36"/>
                                          </w:rPr>
                                          <w:id w:val="1652111"/>
                                          <w:showingPlcHdr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sz w:val="36"/>
                                              <w:szCs w:val="36"/>
                                              <w:lang w:val="uk-UA"/>
                                            </w:rPr>
                                            <w:t>[Введіть підзаголовок документа]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CA6C75" w:rsidRDefault="00CA6C75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619" o:spid="_x0000_s1026" style="position:absolute;margin-left:0;margin-top:0;width:561.1pt;height:173.7pt;z-index:251727872;visibility:visible;mso-wrap-style:square;mso-width-percent:917;mso-height-percent:1000;mso-top-percent:250;mso-wrap-distance-left:9pt;mso-wrap-distance-top:0;mso-wrap-distance-right:9pt;mso-wrap-distance-bottom:0;mso-position-horizontal:center;mso-position-horizontal-relative:page;mso-position-vertical-relative:page;mso-width-percent:917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" o:allowincell="f" filled="f" stroked="f"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37"/>
                          </w:tblGrid>
                          <w:tr w:rsidR="00CA6C75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B8CCE4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CA6C75" w:rsidRDefault="00CA6C75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A6C75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4F81BD" w:themeFill="accent1"/>
                                <w:vAlign w:val="center"/>
                              </w:tcPr>
                              <w:p w:rsidR="00CA6C75" w:rsidRDefault="00E70283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id w:val="3232653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  <w:lang w:val="uk-UA"/>
                                      </w:rPr>
                                      <w:t>[Введіть заголовок документа]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CA6C75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4BACC6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CA6C75" w:rsidRDefault="00CA6C75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A6C75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bottom"/>
                              </w:tcPr>
                              <w:p w:rsidR="00CA6C75" w:rsidRDefault="00E70283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id w:val="1652111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  <w:t>[Введіть підзаголовок документа]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CA6C75" w:rsidRDefault="00CA6C7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0" allowOverlap="1" wp14:editId="4938A20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5943600" cy="1193800"/>
                    <wp:effectExtent l="0" t="0" r="0" b="3810"/>
                    <wp:wrapNone/>
                    <wp:docPr id="52" name="Прямокутник 6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4F81BD" w:themeColor="accent1"/>
                                    </w:rPr>
                                    <w:id w:val="1551716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4F81BD" w:themeColor="accent1"/>
                                        <w:lang w:val="uk-UA"/>
                                      </w:rPr>
                                      <w:t>[Введіть назву установи]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</w:pPr>
                                <w:sdt>
                                  <w:sdtPr>
                                    <w:id w:val="155172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MMM d, 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 xml:space="preserve">[Виберіть </w:t>
                                    </w:r>
                                    <w:r>
                                      <w:rPr>
                                        <w:lang w:val="uk-UA"/>
                                      </w:rPr>
                                      <w:t>дату]</w:t>
                                    </w:r>
                                  </w:sdtContent>
                                </w:sdt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jc w:val="center"/>
                                </w:pPr>
                                <w:r>
                                  <w:rPr>
                                    <w:lang w:val="uk-UA"/>
                                  </w:rPr>
                                  <w:t xml:space="preserve">Створено: </w:t>
                                </w:r>
                                <w:sdt>
                                  <w:sdtPr>
                                    <w:id w:val="1551727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[Введіть ім'я автора]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618" o:spid="_x0000_s1027" style="position:absolute;margin-left:0;margin-top:0;width:468pt;height:94pt;z-index:251726848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" o:allowincell="f" filled="f" stroked="f" strokeweight=".25pt">
                    <v:textbox style="mso-fit-shape-to-text:t" inset=",18pt,,18pt">
                      <w:txbxContent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  <w:id w:val="1551716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b/>
                                  <w:bCs/>
                                  <w:caps/>
                                  <w:color w:val="4F81BD" w:themeColor="accent1"/>
                                  <w:lang w:val="uk-UA"/>
                                </w:rPr>
                                <w:t>[Введіть назву установи]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</w:pPr>
                          <w:sdt>
                            <w:sdtPr>
                              <w:id w:val="155172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 xml:space="preserve">[Виберіть </w:t>
                              </w:r>
                              <w:r>
                                <w:rPr>
                                  <w:lang w:val="uk-UA"/>
                                </w:rPr>
                                <w:t>дату]</w:t>
                              </w:r>
                            </w:sdtContent>
                          </w:sdt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jc w:val="center"/>
                          </w:pPr>
                          <w:r>
                            <w:rPr>
                              <w:lang w:val="uk-UA"/>
                            </w:rPr>
                            <w:t xml:space="preserve">Створено: </w:t>
                          </w:r>
                          <w:sdt>
                            <w:sdtPr>
                              <w:id w:val="1551727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[Введіть ім'я автора]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</w:docPartBody>
    </w:docPart>
    <w:docPart>
      <w:docPartPr>
        <w:name w:val="449C816A7494401981FBA3238CE60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0BF0E-3729-4B02-A57B-514800D9A339}"/>
      </w:docPartPr>
      <w:docPartBody>
        <w:p w:rsidR="00CA6C75" w:rsidRDefault="00E70283"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uk-UA"/>
            </w:rPr>
            <w:t>[Введіть заголовок документа]</w:t>
          </w:r>
        </w:p>
      </w:docPartBody>
    </w:docPart>
    <w:docPart>
      <w:docPartPr>
        <w:name w:val="885163E14A304148ADC41B0FD8AD1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918F2-17DF-4361-8574-DDAC6C890A08}"/>
      </w:docPartPr>
      <w:docPartBody>
        <w:p w:rsidR="00CA6C75" w:rsidRDefault="00E70283">
          <w:r>
            <w:rPr>
              <w:sz w:val="36"/>
              <w:szCs w:val="36"/>
              <w:lang w:val="uk-UA"/>
            </w:rPr>
            <w:t>[Введіть підзаголовок документа]</w:t>
          </w:r>
        </w:p>
      </w:docPartBody>
    </w:docPart>
    <w:docPart>
      <w:docPartPr>
        <w:name w:val="Титульна сторінка 2 зі змістом"/>
        <w:style w:val="Без інтервалів"/>
        <w:category>
          <w:name w:val=" Звіт"/>
          <w:gallery w:val="coverPg"/>
        </w:category>
        <w:behaviors>
          <w:behavior w:val="pg"/>
        </w:behaviors>
        <w:guid w:val="{AB12B630-768C-433B-ADFB-56B3E36160D7}"/>
      </w:docPartPr>
      <w:docPartBody>
        <w:p w:rsidR="00CA6C75" w:rsidRDefault="00E70283">
          <w:pPr>
            <w:pStyle w:val="NoSpacing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0" allowOverlap="1" wp14:editId="042294E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5943600" cy="1193800"/>
                    <wp:effectExtent l="0" t="3175" r="0" b="635"/>
                    <wp:wrapNone/>
                    <wp:docPr id="53" name="Прямокут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4F81BD" w:themeColor="accent1"/>
                                    </w:rPr>
                                    <w:id w:val="1652115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4F81BD" w:themeColor="accent1"/>
                                        <w:lang w:val="uk-UA"/>
                                      </w:rPr>
                                      <w:t xml:space="preserve">[Введіть назву установи] 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</w:pPr>
                                <w:sdt>
                                  <w:sdtPr>
                                    <w:id w:val="165212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MMM d, 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5 вересня 2006 р.</w:t>
                                    </w:r>
                                  </w:sdtContent>
                                </w:sdt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jc w:val="center"/>
                                </w:pPr>
                                <w:r>
                                  <w:rPr>
                                    <w:lang w:val="uk-UA"/>
                                  </w:rPr>
                                  <w:t xml:space="preserve">Створено: </w:t>
                                </w:r>
                                <w:sdt>
                                  <w:sdtPr>
                                    <w:id w:val="1652126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[Введіть ім'я автора]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228600" rIns="91440" bIns="22860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3" o:spid="_x0000_s1028" style="position:absolute;margin-left:0;margin-top:0;width:468pt;height:94pt;z-index:251730944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" o:allowincell="f" filled="f" stroked="f" strokeweight=".25pt">
                    <v:fill opacity="46003f"/>
                    <v:textbox style="mso-fit-shape-to-text:t" inset=",18pt,,18pt">
                      <w:txbxContent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  <w:id w:val="1652115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b/>
                                  <w:bCs/>
                                  <w:caps/>
                                  <w:color w:val="4F81BD" w:themeColor="accent1"/>
                                  <w:lang w:val="uk-UA"/>
                                </w:rPr>
                                <w:t xml:space="preserve">[Введіть назву установи] 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</w:pPr>
                          <w:sdt>
                            <w:sdtPr>
                              <w:id w:val="165212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5 вересня 2006 р.</w:t>
                              </w:r>
                            </w:sdtContent>
                          </w:sdt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jc w:val="center"/>
                          </w:pPr>
                          <w:r>
                            <w:rPr>
                              <w:lang w:val="uk-UA"/>
                            </w:rPr>
                            <w:t xml:space="preserve">Створено: </w:t>
                          </w:r>
                          <w:sdt>
                            <w:sdtPr>
                              <w:id w:val="1652126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[Введіть ім'я автора]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1" locked="0" layoutInCell="0" allowOverlap="1" wp14:editId="2015EC9A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40000</wp14:pctPosVOffset>
                        </wp:positionV>
                      </mc:Choice>
                      <mc:Fallback>
                        <wp:positionV relativeFrom="page">
                          <wp:posOffset>4023360</wp:posOffset>
                        </wp:positionV>
                      </mc:Fallback>
                    </mc:AlternateContent>
                    <wp:extent cx="4754880" cy="3190875"/>
                    <wp:effectExtent l="0" t="3810" r="0" b="0"/>
                    <wp:wrapNone/>
                    <wp:docPr id="54" name="Прямокут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54880" cy="31908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06040" cy="2998440"/>
                                      <wp:effectExtent l="95250" t="95250" r="99035" b="97185"/>
                                      <wp:docPr id="57" name="Рисунок 1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MPj03996460000[1]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15097" cy="30143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76200" cap="sq">
                                                <a:solidFill>
                                                  <a:schemeClr val="bg1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50800" algn="tl" rotWithShape="0">
                                                  <a:srgbClr val="000000">
                                                    <a:alpha val="25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80000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4" o:spid="_x0000_s1029" style="position:absolute;margin-left:0;margin-top:0;width:374.4pt;height:251.25pt;z-index:-251584512;visibility:visible;mso-wrap-style:square;mso-width-percent:800;mso-height-percent:1000;mso-top-percent:400;mso-wrap-distance-left:9pt;mso-wrap-distance-top:0;mso-wrap-distance-right:9pt;mso-wrap-distance-bottom:0;mso-position-horizontal:center;mso-position-horizontal-relative:margin;mso-position-vertical-relative:page;mso-width-percent:800;mso-height-percent:1000;mso-top-percent:4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" o:allowincell="f" filled="f" stroked="f" strokeweight=".25pt">
                    <v:textbox style="mso-fit-shape-to-text:t" inset="0,0,0,0">
                      <w:txbxContent>
                        <w:p w:rsidR="00CA6C75" w:rsidRDefault="00E70283">
                          <w:pPr>
                            <w:pStyle w:val="NoSpacing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06040" cy="2998440"/>
                                <wp:effectExtent l="95250" t="95250" r="99035" b="97185"/>
                                <wp:docPr id="57" name="Рисунок 1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Pj03996460000[1]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15097" cy="3014383"/>
                                        </a:xfrm>
                                        <a:prstGeom prst="rect">
                                          <a:avLst/>
                                        </a:prstGeom>
                                        <a:ln w="76200" cap="sq">
                                          <a:solidFill>
                                            <a:schemeClr val="bg1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0800" algn="tl" rotWithShape="0">
                                            <a:srgbClr val="000000">
                                              <a:alpha val="25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0" allowOverlap="1" wp14:editId="036A4CE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5943600" cy="1155700"/>
                    <wp:effectExtent l="0" t="0" r="0" b="0"/>
                    <wp:wrapNone/>
                    <wp:docPr id="55" name="Прямокут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557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pBdr>
                                    <w:bottom w:val="single" w:sz="6" w:space="1" w:color="4F81BD" w:themeColor="accent1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id w:val="1652102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F81BD" w:themeColor="accent1"/>
                                        <w:sz w:val="72"/>
                                        <w:szCs w:val="72"/>
                                        <w:lang w:val="uk-UA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alias w:val="Підзаголовок"/>
                                    <w:id w:val="1766798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5" o:spid="_x0000_s1030" style="position:absolute;margin-left:0;margin-top:0;width:468pt;height:91pt;z-index:251732992;visibility:visible;mso-wrap-style:square;mso-width-percent:1000;mso-height-percent:1000;mso-top-percent:250;mso-wrap-distance-left:9pt;mso-wrap-distance-top:0;mso-wrap-distance-right:9pt;mso-wrap-distance-bottom:0;mso-position-horizontal:center;mso-position-horizontal-relative:margin;mso-position-vertical-relative:page;mso-width-percent:1000;mso-height-percent:1000;mso-top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" o:allowincell="f" filled="f" stroked="f" strokeweight=".25pt">
                    <v:fill opacity="46003f"/>
                    <v:textbox style="mso-fit-shape-to-text:t">
                      <w:txbxContent>
                        <w:p w:rsidR="00CA6C75" w:rsidRDefault="00E70283">
                          <w:pPr>
                            <w:pStyle w:val="NoSpacing"/>
                            <w:pBdr>
                              <w:bottom w:val="single" w:sz="6" w:space="1" w:color="4F81BD" w:themeColor="accent1"/>
                            </w:pBdr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4F81BD" w:themeColor="accent1"/>
                                <w:sz w:val="72"/>
                                <w:szCs w:val="72"/>
                              </w:rPr>
                              <w:id w:val="1652102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F81BD" w:themeColor="accent1"/>
                                  <w:sz w:val="72"/>
                                  <w:szCs w:val="72"/>
                                  <w:lang w:val="uk-UA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CA6C75" w:rsidRDefault="00E70283">
                          <w:pPr>
                            <w:pStyle w:val="NoSpacing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Підзаголовок"/>
                              <w:id w:val="1766798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:rsidR="00CA6C75" w:rsidRDefault="00E70283">
          <w:pPr>
            <w:pStyle w:val="NoSpacing"/>
            <w:sectPr w:rsidR="00CA6C75">
              <w:type w:val="oddPage"/>
              <w:pgSz w:w="12240" w:h="15840" w:code="1"/>
              <w:pgMar w:top="1440" w:right="1440" w:bottom="1440" w:left="1440" w:header="720" w:footer="720" w:gutter="0"/>
              <w:cols w:space="720"/>
              <w:docGrid w:linePitch="360"/>
            </w:sect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4016" behindDoc="1" locked="0" layoutInCell="0" allowOverlap="1" wp14:editId="5BD131A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56" name="Автофігур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7" o:spid="_x0000_s1026" style="position:absolute;margin-left:0;margin-top:0;width:561.35pt;height:742.95pt;z-index:-25158246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" o:allowincell="f" filled="f" fillcolor="black">
                    <w10:wrap anchorx="page" anchory="page"/>
                  </v:roundrect>
                </w:pict>
              </mc:Fallback>
            </mc:AlternateContent>
          </w:r>
        </w:p>
        <w:p w:rsidR="00CA6C75" w:rsidRDefault="00E70283">
          <w:pPr>
            <w:pStyle w:val="Heading1"/>
            <w:rPr>
              <w:color w:val="365F91" w:themeColor="accent1" w:themeShade="BF"/>
            </w:rPr>
          </w:pPr>
          <w:sdt>
            <w:sdtPr>
              <w:rPr>
                <w:b w:val="0"/>
                <w:bCs/>
                <w:color w:val="365F91" w:themeColor="accent1" w:themeShade="BF"/>
              </w:rPr>
              <w:id w:val="57394454"/>
              <w:docPartObj>
                <w:docPartGallery w:val="Quick Parts"/>
                <w:docPartUnique/>
              </w:docPartObj>
            </w:sdtPr>
            <w:sdtEndPr>
              <w:rPr>
                <w:color w:val="365F91" w:themeColor="accent1" w:themeShade="BF"/>
              </w:rPr>
            </w:sdtEndPr>
            <w:sdtContent>
              <w:r>
                <w:rPr>
                  <w:color w:val="365F91" w:themeColor="accent1" w:themeShade="BF"/>
                  <w:lang w:val="uk-UA"/>
                </w:rPr>
                <w:t>Зміст</w:t>
              </w:r>
            </w:sdtContent>
          </w:sdt>
        </w:p>
        <w:p w:rsidR="00CA6C75" w:rsidRDefault="00E70283">
          <w:pPr>
            <w:pStyle w:val="TOC2"/>
            <w:tabs>
              <w:tab w:val="right" w:leader="dot" w:pos="9350"/>
            </w:tabs>
            <w:rPr>
              <w:szCs w:val="22"/>
            </w:rPr>
          </w:pPr>
          <w:r>
            <w:rPr>
              <w:rFonts w:eastAsiaTheme="minorEastAsia" w:cstheme="minorBidi"/>
              <w:sz w:val="24"/>
            </w:rPr>
            <w:fldChar w:fldCharType="begin"/>
          </w:r>
          <w:r>
            <w:instrText>TOC \o "1-3" \h \z \u</w:instrText>
          </w:r>
          <w:r>
            <w:rPr>
              <w:rFonts w:eastAsiaTheme="minorEastAsia" w:cstheme="minorBidi"/>
              <w:sz w:val="24"/>
            </w:rPr>
            <w:fldChar w:fldCharType="separate"/>
          </w:r>
          <w:hyperlink w:anchor="_Toc129749944" w:history="1">
            <w:r>
              <w:rPr>
                <w:rStyle w:val="Hyperlink"/>
                <w:lang w:val="uk-UA"/>
              </w:rPr>
              <w:t>Шаблон стандартного блоку</w:t>
            </w:r>
            <w:r>
              <w:rPr>
                <w:webHidden/>
              </w:rPr>
              <w:tab/>
            </w:r>
            <w:r>
              <w:rPr>
                <w:smallCaps w:val="0"/>
                <w:webHidden/>
              </w:rPr>
              <w:fldChar w:fldCharType="begin"/>
            </w:r>
            <w:r>
              <w:rPr>
                <w:webHidden/>
              </w:rPr>
              <w:instrText>PAGEREF _Toc129749944 \h</w:instrText>
            </w:r>
            <w:r>
              <w:rPr>
                <w:smallCaps w:val="0"/>
                <w:webHidden/>
              </w:rPr>
            </w:r>
            <w:r>
              <w:rPr>
                <w:smallCaps w:val="0"/>
                <w:webHidden/>
              </w:rPr>
              <w:fldChar w:fldCharType="separate"/>
            </w:r>
            <w:r>
              <w:rPr>
                <w:b/>
                <w:bCs/>
                <w:webHidden/>
                <w:lang w:val="uk-UA"/>
              </w:rPr>
              <w:t>Помилка. Закладку не визначено.</w:t>
            </w:r>
            <w:r>
              <w:rPr>
                <w:smallCaps w:val="0"/>
                <w:webHidden/>
              </w:rPr>
              <w:fldChar w:fldCharType="end"/>
            </w:r>
          </w:hyperlink>
        </w:p>
        <w:p w:rsidR="00CA6C75" w:rsidRDefault="00E70283">
          <w:pPr>
            <w:pStyle w:val="TOC1"/>
            <w:tabs>
              <w:tab w:val="right" w:leader="dot" w:pos="9350"/>
            </w:tabs>
            <w:rPr>
              <w:szCs w:val="22"/>
            </w:rPr>
          </w:pPr>
          <w:hyperlink w:anchor="_Toc129749945" w:history="1">
            <w:r>
              <w:rPr>
                <w:rStyle w:val="Hyperlink"/>
                <w:lang w:val="uk-UA"/>
              </w:rPr>
              <w:t>Зміст</w:t>
            </w:r>
            <w:r>
              <w:rPr>
                <w:webHidden/>
              </w:rPr>
              <w:tab/>
            </w:r>
            <w:r>
              <w:rPr>
                <w:smallCaps w:val="0"/>
                <w:webHidden/>
              </w:rPr>
              <w:fldChar w:fldCharType="begin"/>
            </w:r>
            <w:r>
              <w:rPr>
                <w:webHidden/>
              </w:rPr>
              <w:instrText>PAGEREF _Toc129749945 \h</w:instrText>
            </w:r>
            <w:r>
              <w:rPr>
                <w:smallCaps w:val="0"/>
                <w:webHidden/>
              </w:rPr>
            </w:r>
            <w:r>
              <w:rPr>
                <w:smallCaps w:val="0"/>
                <w:webHidden/>
              </w:rPr>
              <w:fldChar w:fldCharType="separate"/>
            </w:r>
            <w:r>
              <w:rPr>
                <w:b/>
                <w:bCs/>
                <w:webHidden/>
                <w:lang w:val="uk-UA"/>
              </w:rPr>
              <w:t xml:space="preserve">Помилка. </w:t>
            </w:r>
            <w:r>
              <w:rPr>
                <w:b/>
                <w:bCs/>
                <w:webHidden/>
                <w:lang w:val="uk-UA"/>
              </w:rPr>
              <w:t>Закладку не визначено.</w:t>
            </w:r>
            <w:r>
              <w:rPr>
                <w:smallCaps w:val="0"/>
                <w:webHidden/>
              </w:rPr>
              <w:fldChar w:fldCharType="end"/>
            </w:r>
          </w:hyperlink>
        </w:p>
        <w:p w:rsidR="00CA6C75" w:rsidRDefault="00E70283">
          <w:pPr>
            <w:pStyle w:val="NoSpacing"/>
            <w:sectPr w:rsidR="00CA6C75">
              <w:pgSz w:w="12240" w:h="15840"/>
              <w:pgMar w:top="1440" w:right="1440" w:bottom="1440" w:left="1440" w:header="720" w:footer="720" w:gutter="0"/>
              <w:pgNumType w:fmt="lowerRoman"/>
              <w:cols w:space="720"/>
              <w:docGrid w:linePitch="360"/>
            </w:sectPr>
          </w:pPr>
          <w:r>
            <w:fldChar w:fldCharType="end"/>
          </w:r>
        </w:p>
        <w:p w:rsidR="00CA6C75" w:rsidRDefault="00CA6C75"/>
      </w:docPartBody>
    </w:docPart>
    <w:docPart>
      <w:docPartPr>
        <w:name w:val="Титульна сторінка 2"/>
        <w:style w:val="Без інтервалів"/>
        <w:category>
          <w:name w:val=" Звіт"/>
          <w:gallery w:val="coverPg"/>
        </w:category>
        <w:behaviors>
          <w:behavior w:val="pg"/>
        </w:behaviors>
        <w:guid w:val="{9E98F835-C985-4BAA-B2E8-0A13110961DC}"/>
      </w:docPartPr>
      <w:docPartBody>
        <w:p w:rsidR="00CA6C75" w:rsidRDefault="00E70283">
          <w:pPr>
            <w:pStyle w:val="2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9136" behindDoc="1" locked="0" layoutInCell="0" allowOverlap="1" wp14:editId="3697171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58" name="Автофігур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7" o:spid="_x0000_s1026" style="position:absolute;margin-left:0;margin-top:0;width:561.35pt;height:742.95pt;z-index:-25157734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" o:allowincell="f" filled="f" fillcolor="black">
                    <w10:wrap anchorx="page" anchory="pag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6064" behindDoc="0" locked="0" layoutInCell="0" allowOverlap="1" wp14:editId="797FCAE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5943600" cy="1193800"/>
                    <wp:effectExtent l="0" t="3175" r="0" b="635"/>
                    <wp:wrapNone/>
                    <wp:docPr id="59" name="Прямокутник 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4F81BD" w:themeColor="accent1"/>
                                    </w:rPr>
                                    <w:alias w:val="Установа"/>
                                    <w:id w:val="1766802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4F81BD" w:themeColor="accent1"/>
                                        <w:lang w:val="uk-UA"/>
                                      </w:rPr>
                                      <w:t>[Введіть назву установи]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</w:pPr>
                                <w:sdt>
                                  <w:sdtPr>
                                    <w:alias w:val="Рік"/>
                                    <w:tag w:val="Рік"/>
                                    <w:id w:val="1766809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[Виберіть дату]</w:t>
                                    </w:r>
                                  </w:sdtContent>
                                </w:sdt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jc w:val="center"/>
                                </w:pPr>
                                <w:r>
                                  <w:rPr>
                                    <w:lang w:val="uk-UA"/>
                                  </w:rPr>
                                  <w:t xml:space="preserve">Створено: </w:t>
                                </w:r>
                                <w:sdt>
                                  <w:sdtPr>
                                    <w:alias w:val="Автор"/>
                                    <w:id w:val="1766813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[Введіть ім'я автора]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228600" rIns="91440" bIns="22860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59" o:spid="_x0000_s1031" style="position:absolute;margin-left:0;margin-top:0;width:468pt;height:94pt;z-index:251736064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" o:allowincell="f" filled="f" stroked="f" strokeweight=".25pt">
                    <v:fill opacity="46003f"/>
                    <v:textbox style="mso-fit-shape-to-text:t" inset=",18pt,,18pt">
                      <w:txbxContent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  <w:alias w:val="Установа"/>
                              <w:id w:val="1766802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b/>
                                  <w:bCs/>
                                  <w:caps/>
                                  <w:color w:val="4F81BD" w:themeColor="accent1"/>
                                  <w:lang w:val="uk-UA"/>
                                </w:rPr>
                                <w:t>[Введіть назву установи]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</w:pPr>
                          <w:sdt>
                            <w:sdtPr>
                              <w:alias w:val="Рік"/>
                              <w:tag w:val="Рік"/>
                              <w:id w:val="1766809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jc w:val="center"/>
                          </w:pPr>
                          <w:r>
                            <w:rPr>
                              <w:lang w:val="uk-UA"/>
                            </w:rPr>
                            <w:t xml:space="preserve">Створено: </w:t>
                          </w:r>
                          <w:sdt>
                            <w:sdtPr>
                              <w:alias w:val="Автор"/>
                              <w:id w:val="1766813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[Введіть ім'я автора]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7088" behindDoc="1" locked="0" layoutInCell="0" allowOverlap="1" wp14:editId="4A6400C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40000</wp14:pctPosVOffset>
                        </wp:positionV>
                      </mc:Choice>
                      <mc:Fallback>
                        <wp:positionV relativeFrom="page">
                          <wp:posOffset>4023360</wp:posOffset>
                        </wp:positionV>
                      </mc:Fallback>
                    </mc:AlternateContent>
                    <wp:extent cx="4754880" cy="3190875"/>
                    <wp:effectExtent l="0" t="3810" r="0" b="0"/>
                    <wp:wrapNone/>
                    <wp:docPr id="60" name="Прямокут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54880" cy="31908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2406040" cy="2998440"/>
                                      <wp:effectExtent l="95250" t="95250" r="99035" b="97185"/>
                                      <wp:docPr id="62" name="Рисунок 12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MPj03996460000[1]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15097" cy="30143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76200" cap="sq">
                                                <a:solidFill>
                                                  <a:schemeClr val="bg1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50800" algn="tl" rotWithShape="0">
                                                  <a:srgbClr val="000000">
                                                    <a:alpha val="25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80000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32" style="position:absolute;margin-left:0;margin-top:0;width:374.4pt;height:251.25pt;z-index:-251579392;visibility:visible;mso-wrap-style:square;mso-width-percent:800;mso-height-percent:1000;mso-top-percent:400;mso-wrap-distance-left:9pt;mso-wrap-distance-top:0;mso-wrap-distance-right:9pt;mso-wrap-distance-bottom:0;mso-position-horizontal:center;mso-position-horizontal-relative:margin;mso-position-vertical-relative:page;mso-width-percent:800;mso-height-percent:1000;mso-top-percent:4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" o:allowincell="f" filled="f" stroked="f" strokeweight=".25pt">
                    <v:textbox style="mso-fit-shape-to-text:t" inset="0,0,0,0">
                      <w:txbxContent>
                        <w:p w:rsidR="00CA6C75" w:rsidRDefault="00E70283">
                          <w:pPr>
                            <w:pStyle w:val="NoSpacing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406040" cy="2998440"/>
                                <wp:effectExtent l="95250" t="95250" r="99035" b="97185"/>
                                <wp:docPr id="62" name="Рисунок 1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Pj03996460000[1]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15097" cy="3014383"/>
                                        </a:xfrm>
                                        <a:prstGeom prst="rect">
                                          <a:avLst/>
                                        </a:prstGeom>
                                        <a:ln w="76200" cap="sq">
                                          <a:solidFill>
                                            <a:schemeClr val="bg1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0800" algn="tl" rotWithShape="0">
                                            <a:srgbClr val="000000">
                                              <a:alpha val="25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8112" behindDoc="0" locked="0" layoutInCell="0" allowOverlap="1" wp14:editId="38CDCDF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5943600" cy="1155700"/>
                    <wp:effectExtent l="0" t="0" r="0" b="0"/>
                    <wp:wrapNone/>
                    <wp:docPr id="61" name="Прямокут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557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pBdr>
                                    <w:bottom w:val="single" w:sz="6" w:space="1" w:color="4F81BD" w:themeColor="accent1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Заголовок"/>
                                    <w:id w:val="1766790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F81BD" w:themeColor="accent1"/>
                                        <w:sz w:val="72"/>
                                        <w:szCs w:val="72"/>
                                        <w:lang w:val="uk-UA"/>
                                      </w:rPr>
                                      <w:t>[Заголовок документа]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alias w:val="Підзаголовок"/>
                                    <w:id w:val="-14539941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  <w:t>[Введіть підзаголовок документа]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33" style="position:absolute;margin-left:0;margin-top:0;width:468pt;height:91pt;z-index:251738112;visibility:visible;mso-wrap-style:square;mso-width-percent:1000;mso-height-percent:1000;mso-top-percent:250;mso-wrap-distance-left:9pt;mso-wrap-distance-top:0;mso-wrap-distance-right:9pt;mso-wrap-distance-bottom:0;mso-position-horizontal:center;mso-position-horizontal-relative:margin;mso-position-vertical-relative:page;mso-width-percent:1000;mso-height-percent:1000;mso-top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" o:allowincell="f" filled="f" stroked="f" strokeweight=".25pt">
                    <v:fill opacity="46003f"/>
                    <v:textbox style="mso-fit-shape-to-text:t">
                      <w:txbxContent>
                        <w:p w:rsidR="00CA6C75" w:rsidRDefault="00E70283">
                          <w:pPr>
                            <w:pStyle w:val="NoSpacing"/>
                            <w:pBdr>
                              <w:bottom w:val="single" w:sz="6" w:space="1" w:color="4F81BD" w:themeColor="accent1"/>
                            </w:pBdr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4F81BD" w:themeColor="accent1"/>
                                <w:sz w:val="72"/>
                                <w:szCs w:val="72"/>
                              </w:rPr>
                              <w:alias w:val="Заголовок"/>
                              <w:id w:val="1766790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F81BD" w:themeColor="accent1"/>
                                  <w:sz w:val="72"/>
                                  <w:szCs w:val="72"/>
                                  <w:lang w:val="uk-UA"/>
                                </w:rPr>
                                <w:t>[Заголовок документа]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  <w:p w:rsidR="00CA6C75" w:rsidRDefault="00E70283">
                          <w:pPr>
                            <w:pStyle w:val="NoSpacing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Підзаголовок"/>
                              <w:id w:val="-14539941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>[Введіть підзаголовок документа]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</w:docPartBody>
    </w:docPart>
    <w:docPart>
      <w:docPartPr>
        <w:name w:val="Титульна сторінка 3"/>
        <w:style w:val="Звичайний"/>
        <w:category>
          <w:name w:val=" Звіт"/>
          <w:gallery w:val="coverPg"/>
        </w:category>
        <w:behaviors>
          <w:behavior w:val="pg"/>
        </w:behaviors>
        <w:guid w:val="{6384969C-A30B-4B76-8EEB-D1362FA68D8F}"/>
      </w:docPartPr>
      <w:docPartBody>
        <w:p w:rsidR="00CA6C75" w:rsidRDefault="00E70283">
          <w:pPr>
            <w:pStyle w:val="3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4256" behindDoc="0" locked="0" layoutInCell="0" allowOverlap="1" wp14:editId="473921F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63" name="Автофігура 6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blipFill dpi="0" rotWithShape="0">
                                    <a:blip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621" o:spid="_x0000_s1026" style="position:absolute;margin-left:0;margin-top:0;width:561.35pt;height:742.95pt;z-index:2517442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" o:allowincell="f" filled="f">
                    <v:fill recolor="t" type="frame"/>
                    <w10:wrap anchorx="page" anchory="pag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3232" behindDoc="0" locked="0" layoutInCell="0" allowOverlap="1" wp14:editId="7CE3B8E5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7150735" cy="1746250"/>
                    <wp:effectExtent l="0" t="1905" r="0" b="1905"/>
                    <wp:wrapNone/>
                    <wp:docPr id="64" name="Прямокутник 6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50735" cy="1746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4F81BD" w:themeColor="accent1"/>
                                    </w:rPr>
                                    <w:alias w:val="Установа"/>
                                    <w:id w:val="10638969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4F81BD" w:themeColor="accent1"/>
                                        <w:lang w:val="uk-UA"/>
                                      </w:rPr>
                                      <w:t>[Введіть назву установи]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</w:pPr>
                                <w:sdt>
                                  <w:sdtPr>
                                    <w:alias w:val="Рік"/>
                                    <w:tag w:val="Рік"/>
                                    <w:id w:val="10638965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[Виберіть дату]</w:t>
                                    </w:r>
                                  </w:sdtContent>
                                </w:sdt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jc w:val="center"/>
                                </w:pPr>
                                <w:r>
                                  <w:rPr>
                                    <w:lang w:val="uk-UA"/>
                                  </w:rPr>
                                  <w:t xml:space="preserve">Створено: </w:t>
                                </w:r>
                                <w:sdt>
                                  <w:sdtPr>
                                    <w:alias w:val="Автор"/>
                                    <w:id w:val="10638958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[Введіть ім'я автора]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spacing w:line="276" w:lineRule="auto"/>
                                  <w:jc w:val="center"/>
                                </w:pPr>
                              </w:p>
                              <w:sdt>
                                <w:sdtPr>
                                  <w:alias w:val="Анотація"/>
                                  <w:id w:val="10638954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CA6C75" w:rsidRDefault="00E70283">
                                    <w:pPr>
                                      <w:pStyle w:val="NoSpacing"/>
                                      <w:spacing w:line="276" w:lineRule="auto"/>
                                      <w:jc w:val="center"/>
                                    </w:pPr>
                                    <w:r>
                                      <w:rPr>
                                        <w:lang w:val="uk-UA"/>
                                      </w:rPr>
                                      <w:t xml:space="preserve">[Введіть тут анотацію документа. Анотацією зазвичай називають стислий огляд вмісту документа. Введіть тут анотацію документа. Анотацією зазвичай називають стислий огляд </w:t>
                                    </w:r>
                                    <w:r>
                                      <w:rPr>
                                        <w:lang w:val="uk-UA"/>
                                      </w:rPr>
                                      <w:t>вмісту документа.]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365760" tIns="228600" rIns="36576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34" style="position:absolute;margin-left:0;margin-top:0;width:563.05pt;height:137.5pt;z-index:251743232;visibility:visible;mso-wrap-style:square;mso-width-percent:920;mso-height-percent:1000;mso-top-percent:800;mso-wrap-distance-left:9pt;mso-wrap-distance-top:0;mso-wrap-distance-right:9pt;mso-wrap-distance-bottom:0;mso-position-horizontal:center;mso-position-horizontal-relative:margin;mso-position-vertical-relative:margin;mso-width-percent:920;mso-height-percent:1000;mso-top-percent:80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" o:allowincell="f" filled="f" stroked="f" strokeweight=".25pt">
                    <v:fill opacity="46003f"/>
                    <v:textbox style="mso-fit-shape-to-text:t" inset="28.8pt,18pt,28.8pt,18pt">
                      <w:txbxContent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  <w:alias w:val="Установа"/>
                              <w:id w:val="10638969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b/>
                                  <w:bCs/>
                                  <w:caps/>
                                  <w:color w:val="4F81BD" w:themeColor="accent1"/>
                                  <w:lang w:val="uk-UA"/>
                                </w:rPr>
                                <w:t>[Введіть назву установи]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</w:pPr>
                          <w:sdt>
                            <w:sdtPr>
                              <w:alias w:val="Рік"/>
                              <w:tag w:val="Рік"/>
                              <w:id w:val="10638965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jc w:val="center"/>
                          </w:pPr>
                          <w:r>
                            <w:rPr>
                              <w:lang w:val="uk-UA"/>
                            </w:rPr>
                            <w:t xml:space="preserve">Створено: </w:t>
                          </w:r>
                          <w:sdt>
                            <w:sdtPr>
                              <w:alias w:val="Автор"/>
                              <w:id w:val="10638958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[Введіть ім'я автора]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spacing w:line="276" w:lineRule="auto"/>
                            <w:jc w:val="center"/>
                          </w:pPr>
                        </w:p>
                        <w:sdt>
                          <w:sdtPr>
                            <w:alias w:val="Анотація"/>
                            <w:id w:val="10638954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CA6C75" w:rsidRDefault="00E70283">
                              <w:pPr>
                                <w:pStyle w:val="NoSpacing"/>
                                <w:spacing w:line="276" w:lineRule="auto"/>
                                <w:jc w:val="center"/>
                              </w:pPr>
                              <w:r>
                                <w:rPr>
                                  <w:lang w:val="uk-UA"/>
                                </w:rPr>
                                <w:t xml:space="preserve">[Введіть тут анотацію документа. Анотацією зазвичай називають стислий огляд вмісту документа. Введіть тут анотацію документа. Анотацією зазвичай називають стислий огляд </w:t>
                              </w:r>
                              <w:r>
                                <w:rPr>
                                  <w:lang w:val="uk-UA"/>
                                </w:rPr>
                                <w:t>вмісту документа.]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0" allowOverlap="1" wp14:editId="6A05D5B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7099935" cy="1425575"/>
                    <wp:effectExtent l="9525" t="13970" r="17780" b="11430"/>
                    <wp:wrapNone/>
                    <wp:docPr id="65" name="Прямокутник 6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9935" cy="14255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1"/>
                              </a:srgbClr>
                            </a:solidFill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Заголовок"/>
                                    <w:id w:val="10638980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F81BD" w:themeColor="accent1"/>
                                        <w:sz w:val="72"/>
                                        <w:szCs w:val="72"/>
                                        <w:lang w:val="uk-UA"/>
                                      </w:rPr>
                                      <w:t>[Введіть заголовок документа]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jc w:val="center"/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alias w:val="Підзаголовок"/>
                                    <w:id w:val="10638976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sz w:val="36"/>
                                        <w:szCs w:val="36"/>
                                        <w:lang w:val="uk-UA"/>
                                      </w:rPr>
                                      <w:t>[Введіть підзаголовок документа]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spacing w:after="0" w:line="14" w:lineRule="exact"/>
                                </w:pPr>
                              </w:p>
                            </w:txbxContent>
                          </wps:txbx>
                          <wps:bodyPr rot="0" vert="horz" wrap="square" lIns="91440" tIns="228600" rIns="91440" bIns="22860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кутник 615" o:spid="_x0000_s1035" style="position:absolute;margin-left:0;margin-top:0;width:559.05pt;height:112.25pt;z-index:251742208;visibility:visible;mso-wrap-style:square;mso-width-percent:917;mso-height-percent:0;mso-top-percent:250;mso-wrap-distance-left:9pt;mso-wrap-distance-top:0;mso-wrap-distance-right:9pt;mso-wrap-distance-bottom:0;mso-position-horizontal:center;mso-position-horizontal-relative:page;mso-position-vertical-relative:page;mso-width-percent:917;mso-height-percent:0;mso-top-percent:2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" o:allowincell="f" strokecolor="white" strokeweight="1.5pt">
                    <v:fill opacity="39321f"/>
                    <v:textbox style="mso-fit-shape-to-text:t" inset=",18pt,,18pt">
                      <w:txbxContent>
                        <w:p w:rsidR="00CA6C75" w:rsidRDefault="00E70283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4F81BD" w:themeColor="accent1"/>
                                <w:sz w:val="72"/>
                                <w:szCs w:val="72"/>
                              </w:rPr>
                              <w:alias w:val="Заголовок"/>
                              <w:id w:val="10638980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F81BD" w:themeColor="accent1"/>
                                  <w:sz w:val="72"/>
                                  <w:szCs w:val="72"/>
                                  <w:lang w:val="uk-UA"/>
                                </w:rPr>
                                <w:t>[Введіть заголовок документа]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jc w:val="center"/>
                          </w:pPr>
                        </w:p>
                        <w:p w:rsidR="00CA6C75" w:rsidRDefault="00E70283">
                          <w:pPr>
                            <w:pStyle w:val="NoSpacing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Підзаголовок"/>
                              <w:id w:val="10638976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>[Введіть підзаголовок документа]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spacing w:after="0"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1184" behindDoc="1" locked="0" layoutInCell="0" allowOverlap="1" wp14:editId="6B2448B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15175" cy="9424035"/>
                    <wp:effectExtent l="9525" t="0" r="2540" b="635"/>
                    <wp:wrapNone/>
                    <wp:docPr id="66" name="Автофігура 614" descr="тюльпан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15175" cy="942403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blipFill dpi="0" rotWithShape="0">
                              <a:blip r:embed="rId6"/>
                              <a:srcRect/>
                              <a:stretch>
                                <a:fillRect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page">
                      <wp14:pctHeight>93700</wp14:pctHeight>
                    </wp14:sizeRelV>
                  </wp:anchor>
                </w:drawing>
              </mc:Choice>
              <mc:Fallback>
                <w:pict>
                  <v:roundrect id="Автофігура 614" o:spid="_x0000_s1026" alt="Description: тюльпан" style="position:absolute;margin-left:0;margin-top:0;width:560.25pt;height:742.05pt;z-index:-251575296;visibility:visible;mso-wrap-style:square;mso-width-percent:917;mso-height-percent:937;mso-wrap-distance-left:9pt;mso-wrap-distance-top:0;mso-wrap-distance-right:9pt;mso-wrap-distance-bottom:0;mso-position-horizontal:center;mso-position-horizontal-relative:page;mso-position-vertical:center;mso-position-vertical-relative:page;mso-width-percent:917;mso-height-percent:937;mso-width-relative:page;mso-height-relative:page;v-text-anchor:top" arcsize="2269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CgAHg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LAAAAAAUmdodGxvbmcAAAOE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BjhCSU0EDAAAAAAMzAAA&#10;AAEAAAB4AAAAoAAAAWgAAOEAAAAMsAAYAAH/2P/gABBKRklGAAECAABIAEgAAP/tAAxBZG9iZV9D&#10;TQAB/+4ADkFkb2JlAGSAAAAAAf/bAIQADAgICAkIDAkJDBELCgsRFQ8MDA8VGBMTFRMTGBEMDAwM&#10;DAwRDAwMDAwMDAwMDAwMDAwMDAwMDAwMDAwMDAwMDAENCwsNDg0QDg4QFA4ODhQUDg4ODhQRDAwM&#10;DAwREQwMDAwMDBEMDAwMDAwMDAwMDAwMDAwMDAwMDAwMDAwMDAwM/8AAEQgAoAB4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RDc5RDI1&#10;RUE5N0FDNDkzMTlBMDI4NDY1ODBBM0I0RUU8L2V4aWY6TmF0aXZlRGlnZXN0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" o:allowincell="f" stroked="f">
                    <v:fill r:id="rId7" o:title="тюльпан" recolor="t" type="frame"/>
                    <w10:wrap anchorx="page" anchory="page"/>
                  </v:roundrect>
                </w:pict>
              </mc:Fallback>
            </mc:AlternateContent>
          </w:r>
        </w:p>
      </w:docPartBody>
    </w:docPart>
    <w:docPart>
      <w:docPartPr>
        <w:name w:val="Титульна сторінка 4"/>
        <w:style w:val="Без інтервалів"/>
        <w:category>
          <w:name w:val=" Звіт"/>
          <w:gallery w:val="coverPg"/>
        </w:category>
        <w:behaviors>
          <w:behavior w:val="pg"/>
        </w:behaviors>
        <w:guid w:val="{EA8944AB-CB83-411D-86D5-902E4CF6BFCB}"/>
      </w:docPartPr>
      <w:docPartBody>
        <w:p w:rsidR="00CA6C75" w:rsidRDefault="00E70283">
          <w:pPr>
            <w:pStyle w:val="4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9376" behindDoc="0" locked="0" layoutInCell="0" allowOverlap="1" wp14:editId="22F8C53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67" name="Автофігура 6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624" o:spid="_x0000_s1026" style="position:absolute;margin-left:0;margin-top:0;width:561.35pt;height:742.95pt;z-index:251749376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" o:allowincell="f" filled="f" fillcolor="black">
                    <w10:wrap anchorx="margin" anchory="margin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8352" behindDoc="1" locked="0" layoutInCell="0" allowOverlap="1" wp14:editId="2D409DF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38670" cy="9454515"/>
                    <wp:effectExtent l="9525" t="0" r="2540" b="635"/>
                    <wp:wrapNone/>
                    <wp:docPr id="68" name="Автофігура 623" descr="Світлий вертикальний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38670" cy="945451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pattFill prst="ltVert">
                              <a:fgClr>
                                <a:srgbClr val="D7CFBF"/>
                              </a:fgClr>
                              <a:bgClr>
                                <a:srgbClr val="E9E5DC"/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796A4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623" o:spid="_x0000_s1026" alt="Description: Світлий вертикальний" style="position:absolute;margin-left:0;margin-top:0;width:562.1pt;height:744.45pt;z-index:-251568128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" o:allowincell="f" fillcolor="#d7cfbf" stroked="f" strokecolor="#796a4f" strokeweight="1pt">
                    <v:fill r:id="rId8" o:title="" color2="#e9e5dc" type="pattern"/>
                    <w10:wrap anchorx="margin" anchory="margin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7328" behindDoc="0" locked="0" layoutInCell="0" allowOverlap="1" wp14:editId="34EE18F7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2971800</wp:posOffset>
                        </wp:positionV>
                      </mc:Fallback>
                    </mc:AlternateContent>
                    <wp:extent cx="7124700" cy="2205990"/>
                    <wp:effectExtent l="0" t="0" r="2540" b="0"/>
                    <wp:wrapNone/>
                    <wp:docPr id="69" name="Прямокутник 6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4700" cy="2205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35"/>
                                </w:tblGrid>
                                <w:tr w:rsidR="00CA6C75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B8CCE4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CA6C75" w:rsidRDefault="00CA6C75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4F81BD" w:themeFill="accent1"/>
                                      <w:vAlign w:val="center"/>
                                    </w:tcPr>
                                    <w:p w:rsidR="00CA6C75" w:rsidRDefault="00E70283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alias w:val="Заголовок"/>
                                          <w:id w:val="803289448"/>
                                          <w:showingPlcHdr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lang w:val="uk-UA"/>
                                            </w:rPr>
                                            <w:t>[Введіть заголовок документа]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4BACC6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CA6C75" w:rsidRDefault="00CA6C75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vAlign w:val="bottom"/>
                                    </w:tcPr>
                                    <w:p w:rsidR="00CA6C75" w:rsidRDefault="00E70283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sz w:val="36"/>
                                            <w:szCs w:val="36"/>
                                          </w:rPr>
                                          <w:alias w:val="Підзаголовок"/>
                                          <w:id w:val="803289449"/>
                                          <w:showingPlcHdr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rFonts w:asciiTheme="majorHAnsi" w:eastAsiaTheme="majorEastAsia" w:hAnsiTheme="majorHAnsi" w:cstheme="majorBidi"/>
                                              <w:sz w:val="36"/>
                                              <w:szCs w:val="36"/>
                                              <w:lang w:val="uk-UA"/>
                                            </w:rPr>
                                            <w:t>[Введіть підзаголовок документа]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CA6C75" w:rsidRDefault="00CA6C75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620" o:spid="_x0000_s1036" style="position:absolute;margin-left:0;margin-top:0;width:561pt;height:173.7pt;z-index:251747328;visibility:visible;mso-wrap-style:square;mso-width-percent:917;mso-height-percent:1000;mso-top-percent:250;mso-wrap-distance-left:9pt;mso-wrap-distance-top:0;mso-wrap-distance-right:9pt;mso-wrap-distance-bottom:0;mso-position-horizontal:center;mso-position-horizontal-relative:margin;mso-position-vertical-relative:margin;mso-width-percent:917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" o:allowincell="f" filled="f" stroked="f" strokeweight=".25pt"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35"/>
                          </w:tblGrid>
                          <w:tr w:rsidR="00CA6C75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B8CCE4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CA6C75" w:rsidRDefault="00CA6C75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A6C75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4F81BD" w:themeFill="accent1"/>
                                <w:vAlign w:val="center"/>
                              </w:tcPr>
                              <w:p w:rsidR="00CA6C75" w:rsidRDefault="00E70283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Заголовок"/>
                                    <w:id w:val="803289448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  <w:lang w:val="uk-UA"/>
                                      </w:rPr>
                                      <w:t>[Введіть заголовок документа]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CA6C75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4BACC6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CA6C75" w:rsidRDefault="00CA6C75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A6C75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11520" w:type="dxa"/>
                                <w:vAlign w:val="bottom"/>
                              </w:tcPr>
                              <w:p w:rsidR="00CA6C75" w:rsidRDefault="00E70283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  <w:szCs w:val="36"/>
                                    </w:rPr>
                                    <w:alias w:val="Підзаголовок"/>
                                    <w:id w:val="803289449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36"/>
                                        <w:szCs w:val="36"/>
                                        <w:lang w:val="uk-UA"/>
                                      </w:rPr>
                                      <w:t>[Введіть підзаголовок документа]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CA6C75" w:rsidRDefault="00CA6C75"/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0" allowOverlap="1" wp14:editId="6E6507E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5943600" cy="1193800"/>
                    <wp:effectExtent l="0" t="0" r="0" b="3810"/>
                    <wp:wrapNone/>
                    <wp:docPr id="70" name="Прямокутник 6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4F81BD" w:themeColor="accent1"/>
                                    </w:rPr>
                                    <w:alias w:val="Установа"/>
                                    <w:id w:val="108478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4F81BD" w:themeColor="accent1"/>
                                        <w:lang w:val="uk-UA"/>
                                      </w:rPr>
                                      <w:t>[Введіть назву установи]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</w:pPr>
                                <w:sdt>
                                  <w:sdtPr>
                                    <w:alias w:val="Рік"/>
                                    <w:tag w:val="Рік"/>
                                    <w:id w:val="1084782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MMM d, 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[Виберіть дату]</w:t>
                                    </w:r>
                                  </w:sdtContent>
                                </w:sdt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jc w:val="center"/>
                                </w:pPr>
                                <w:r>
                                  <w:rPr>
                                    <w:lang w:val="uk-UA"/>
                                  </w:rPr>
                                  <w:t xml:space="preserve">Створено: </w:t>
                                </w:r>
                                <w:sdt>
                                  <w:sdtPr>
                                    <w:alias w:val="Автор"/>
                                    <w:id w:val="10847828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[Введіть ім'я автора]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614" o:spid="_x0000_s1037" style="position:absolute;margin-left:0;margin-top:0;width:468pt;height:94pt;z-index:251746304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" o:allowincell="f" filled="f" stroked="f" strokeweight=".25pt">
                    <v:fill opacity="46003f"/>
                    <v:textbox style="mso-fit-shape-to-text:t" inset=",18pt,,18pt">
                      <w:txbxContent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  <w:alias w:val="Установа"/>
                              <w:id w:val="108478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b/>
                                  <w:bCs/>
                                  <w:caps/>
                                  <w:color w:val="4F81BD" w:themeColor="accent1"/>
                                  <w:lang w:val="uk-UA"/>
                                </w:rPr>
                                <w:t>[Введіть назву установи]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</w:pPr>
                          <w:sdt>
                            <w:sdtPr>
                              <w:alias w:val="Рік"/>
                              <w:tag w:val="Рік"/>
                              <w:id w:val="1084782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jc w:val="center"/>
                          </w:pPr>
                          <w:r>
                            <w:rPr>
                              <w:lang w:val="uk-UA"/>
                            </w:rPr>
                            <w:t xml:space="preserve">Створено: </w:t>
                          </w:r>
                          <w:sdt>
                            <w:sdtPr>
                              <w:alias w:val="Автор"/>
                              <w:id w:val="10847828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[Введіть ім'я автора]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</w:docPartBody>
    </w:docPart>
    <w:docPart>
      <w:docPartPr>
        <w:name w:val="Титульна сторінка 5"/>
        <w:style w:val="Без інтервалів"/>
        <w:category>
          <w:name w:val=" Звіт"/>
          <w:gallery w:val="coverPg"/>
        </w:category>
        <w:behaviors>
          <w:behavior w:val="pg"/>
        </w:behaviors>
        <w:guid w:val="{B0F7172A-9D47-4D29-A3F6-CCFB9EA68667}"/>
      </w:docPartPr>
      <w:docPartBody>
        <w:p w:rsidR="00CA6C75" w:rsidRDefault="00E70283">
          <w:pPr>
            <w:pStyle w:val="5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4496" behindDoc="1" locked="0" layoutInCell="0" allowOverlap="1" wp14:editId="0FBE201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38670" cy="9454515"/>
                    <wp:effectExtent l="9525" t="0" r="2540" b="635"/>
                    <wp:wrapNone/>
                    <wp:docPr id="71" name="Автофігура 618" descr="Густий вертикальний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38670" cy="945451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pattFill prst="narVert">
                              <a:fgClr>
                                <a:srgbClr val="404040"/>
                              </a:fgClr>
                              <a:bgClr>
                                <a:srgbClr val="000000"/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618" o:spid="_x0000_s1026" alt="Description: Густий вертикальний" style="position:absolute;margin-left:0;margin-top:0;width:562.1pt;height:744.45pt;z-index:-251561984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" o:allowincell="f" fillcolor="#404040" stroked="f">
                    <v:fill r:id="rId9" o:title="" color2="black" type="pattern"/>
                    <w10:wrap anchorx="margin" anchory="margin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3472" behindDoc="0" locked="0" layoutInCell="0" allowOverlap="1" wp14:editId="30999A3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72" name="Автофігура 6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616" o:spid="_x0000_s1026" style="position:absolute;margin-left:0;margin-top:0;width:561.35pt;height:742.95pt;z-index:251753472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" o:allowincell="f" filled="f" fillcolor="black">
                    <w10:wrap anchorx="margin" anchory="margin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2448" behindDoc="0" locked="0" layoutInCell="0" allowOverlap="1" wp14:editId="1AAB16E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2971800</wp:posOffset>
                        </wp:positionV>
                      </mc:Fallback>
                    </mc:AlternateContent>
                    <wp:extent cx="7127240" cy="2104390"/>
                    <wp:effectExtent l="0" t="1905" r="0" b="1905"/>
                    <wp:wrapNone/>
                    <wp:docPr id="73" name="Прямокутник 6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7240" cy="21043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tblLayout w:type="fixed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39"/>
                                </w:tblGrid>
                                <w:tr w:rsidR="00CA6C75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9665" w:type="dxa"/>
                                      <w:shd w:val="clear" w:color="auto" w:fill="B8CCE4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CA6C75" w:rsidRDefault="00CA6C75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9665" w:type="dxa"/>
                                      <w:shd w:val="clear" w:color="auto" w:fill="4F81BD" w:themeFill="accent1"/>
                                      <w:vAlign w:val="center"/>
                                    </w:tcPr>
                                    <w:p w:rsidR="00CA6C75" w:rsidRDefault="00E70283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alias w:val="Заголовок"/>
                                          <w:id w:val="2573884"/>
                                          <w:showingPlcHdr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lang w:val="uk-UA"/>
                                            </w:rPr>
                                            <w:t>[Введіть заголовок документа]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9665" w:type="dxa"/>
                                      <w:shd w:val="clear" w:color="auto" w:fill="4BACC6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CA6C75" w:rsidRDefault="00CA6C75">
                                      <w:pPr>
                                        <w:pStyle w:val="NoSpacing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CA6C75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9665" w:type="dxa"/>
                                      <w:vAlign w:val="bottom"/>
                                    </w:tcPr>
                                    <w:p w:rsidR="00CA6C75" w:rsidRDefault="00E70283">
                                      <w:pPr>
                                        <w:pStyle w:val="NoSpacing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w:alias w:val="Підзаголовок"/>
                                          <w:id w:val="2573898"/>
                                          <w:showingPlcHdr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36"/>
                                              <w:szCs w:val="36"/>
                                              <w:lang w:val="uk-UA"/>
                                            </w:rPr>
                                            <w:t>[Введіть підзаголовок документа]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CA6C75" w:rsidRDefault="00CA6C75">
                                <w:pPr>
                                  <w:pStyle w:val="NoSpacing"/>
                                  <w:spacing w:line="276" w:lineRule="auto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38" style="position:absolute;margin-left:0;margin-top:0;width:561.2pt;height:165.7pt;z-index:251752448;visibility:visible;mso-wrap-style:square;mso-width-percent:917;mso-height-percent:1000;mso-top-percent:250;mso-wrap-distance-left:9pt;mso-wrap-distance-top:0;mso-wrap-distance-right:9pt;mso-wrap-distance-bottom:0;mso-position-horizontal:center;mso-position-horizontal-relative:margin;mso-position-vertical-relative:margin;mso-width-percent:917;mso-height-percent:1000;mso-top-percent:25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" o:allowincell="f" filled="f" stroked="f" strokeweight=".25pt">
                    <v:fill opacity="46003f"/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tblLayout w:type="fixed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39"/>
                          </w:tblGrid>
                          <w:tr w:rsidR="00CA6C75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9665" w:type="dxa"/>
                                <w:shd w:val="clear" w:color="auto" w:fill="B8CCE4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CA6C75" w:rsidRDefault="00CA6C75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A6C75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9665" w:type="dxa"/>
                                <w:shd w:val="clear" w:color="auto" w:fill="4F81BD" w:themeFill="accent1"/>
                                <w:vAlign w:val="center"/>
                              </w:tcPr>
                              <w:p w:rsidR="00CA6C75" w:rsidRDefault="00E70283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Заголовок"/>
                                    <w:id w:val="2573884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  <w:lang w:val="uk-UA"/>
                                      </w:rPr>
                                      <w:t>[Введіть заголовок документа]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CA6C75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9665" w:type="dxa"/>
                                <w:shd w:val="clear" w:color="auto" w:fill="4BACC6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CA6C75" w:rsidRDefault="00CA6C75">
                                <w:pPr>
                                  <w:pStyle w:val="NoSpacing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CA6C75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9665" w:type="dxa"/>
                                <w:vAlign w:val="bottom"/>
                              </w:tcPr>
                              <w:p w:rsidR="00CA6C75" w:rsidRDefault="00E70283">
                                <w:pPr>
                                  <w:pStyle w:val="NoSpacing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alias w:val="Підзаголовок"/>
                                    <w:id w:val="2573898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36"/>
                                        <w:szCs w:val="36"/>
                                        <w:lang w:val="uk-UA"/>
                                      </w:rPr>
                                      <w:t>[Введіть підзаголовок документа]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CA6C75" w:rsidRDefault="00CA6C75">
                          <w:pPr>
                            <w:pStyle w:val="NoSpacing"/>
                            <w:spacing w:line="276" w:lineRule="auto"/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0" allowOverlap="1" wp14:editId="77E155F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7498080</wp:posOffset>
                        </wp:positionV>
                      </mc:Fallback>
                    </mc:AlternateContent>
                    <wp:extent cx="7315200" cy="1193800"/>
                    <wp:effectExtent l="0" t="0" r="0" b="3810"/>
                    <wp:wrapNone/>
                    <wp:docPr id="74" name="Прямокутник 6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15200" cy="1193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  <w:color w:val="4F81BD" w:themeColor="accent1"/>
                                    </w:rPr>
                                    <w:alias w:val="Установа"/>
                                    <w:id w:val="277456552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4F81BD" w:themeColor="accent1"/>
                                        <w:lang w:val="uk-UA"/>
                                      </w:rPr>
                                      <w:t>[Введіть назву установи]</w:t>
                                    </w:r>
                                  </w:sdtContent>
                                </w:sdt>
                              </w:p>
                              <w:p w:rsidR="00CA6C75" w:rsidRDefault="00CA6C75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Рік"/>
                                    <w:tag w:val="Рік"/>
                                    <w:id w:val="-425032229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MMM d, 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lang w:val="uk-UA"/>
                                      </w:rPr>
                                      <w:t>[Виберіть дату]</w:t>
                                    </w:r>
                                  </w:sdtContent>
                                </w:sdt>
                              </w:p>
                              <w:p w:rsidR="00CA6C75" w:rsidRDefault="00E70283">
                                <w:pPr>
                                  <w:pStyle w:val="NoSpacing"/>
                                  <w:spacing w:line="276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uk-UA"/>
                                  </w:rPr>
                                  <w:t xml:space="preserve">Створено: </w:t>
                                </w: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2573915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lang w:val="uk-UA"/>
                                      </w:rPr>
                                      <w:t>[Введіть ім'я автора]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39" style="position:absolute;margin-left:0;margin-top:0;width:8in;height:94pt;z-index:251751424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" o:allowincell="f" filled="f" stroked="f" strokeweight=".25pt">
                    <v:fill opacity="46003f"/>
                    <v:textbox style="mso-fit-shape-to-text:t" inset=",18pt,,18pt">
                      <w:txbxContent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  <w:alias w:val="Установа"/>
                              <w:id w:val="277456552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b/>
                                  <w:bCs/>
                                  <w:caps/>
                                  <w:color w:val="4F81BD" w:themeColor="accent1"/>
                                  <w:lang w:val="uk-UA"/>
                                </w:rPr>
                                <w:t>[Введіть назву установи]</w:t>
                              </w:r>
                            </w:sdtContent>
                          </w:sdt>
                        </w:p>
                        <w:p w:rsidR="00CA6C75" w:rsidRDefault="00CA6C75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Рік"/>
                              <w:tag w:val="Рік"/>
                              <w:id w:val="-425032229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  <w:p w:rsidR="00CA6C75" w:rsidRDefault="00E70283">
                          <w:pPr>
                            <w:pStyle w:val="NoSpacing"/>
                            <w:spacing w:line="276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val="uk-UA"/>
                            </w:rPr>
                            <w:t xml:space="preserve">Створено: </w:t>
                          </w: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2573915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lang w:val="uk-UA"/>
                                </w:rPr>
                                <w:t>[Введіть ім'я автора]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</w:docPartBody>
    </w:docPart>
    <w:docPart>
      <w:docPartPr>
        <w:name w:val="Титульна сторінка факсу 1"/>
        <w:style w:val="Без інтервалів"/>
        <w:category>
          <w:name w:val=" Звіт"/>
          <w:gallery w:val="coverPg"/>
        </w:category>
        <w:behaviors>
          <w:behavior w:val="pg"/>
        </w:behaviors>
        <w:guid w:val="{658088A0-DA76-42C3-B963-C92E9438C51D}"/>
      </w:docPartPr>
      <w:docPartBody>
        <w:p w:rsidR="00CA6C75" w:rsidRDefault="00E70283">
          <w:pPr>
            <w:pStyle w:val="NoSpacing"/>
            <w:rPr>
              <w:rFonts w:asciiTheme="majorHAnsi" w:eastAsiaTheme="majorEastAsia" w:hAnsiTheme="majorHAnsi" w:cstheme="majorBidi"/>
              <w:b/>
              <w:bCs/>
              <w:color w:val="000000"/>
              <w:szCs w:val="22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000000"/>
              <w:szCs w:val="22"/>
            </w:rPr>
            <mc:AlternateContent>
              <mc:Choice Requires="wps">
                <w:drawing>
                  <wp:anchor distT="0" distB="0" distL="114300" distR="114300" simplePos="0" relativeHeight="251758592" behindDoc="0" locked="0" layoutInCell="0" allowOverlap="1" wp14:editId="6A87C812">
                    <wp:simplePos x="0" y="0"/>
                    <wp:positionH relativeFrom="leftMargin">
                      <wp:align>right</wp:align>
                    </wp:positionH>
                    <wp:positionV relativeFrom="margin">
                      <wp:align>bottom</wp:align>
                    </wp:positionV>
                    <wp:extent cx="659130" cy="8229600"/>
                    <wp:effectExtent l="0" t="0" r="0" b="0"/>
                    <wp:wrapNone/>
                    <wp:docPr id="75" name="Прямокут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9130" cy="8229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id w:val="19367319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.d.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[Виберіть дату]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vert270" wrap="square" lIns="182880" tIns="45720" rIns="45720" bIns="9144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40" style="position:absolute;margin-left:.7pt;margin-top:0;width:51.9pt;height:9in;z-index:25175859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" o:allowincell="f" filled="f" stroked="f">
                    <v:textbox style="layout-flow:vertical;mso-layout-flow-alt:bottom-to-top" inset="14.4pt,,3.6pt,7.2pt">
                      <w:txbxContent>
                        <w:p w:rsidR="00CA6C75" w:rsidRDefault="00E70283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id w:val="19367319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.d.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b/>
              <w:bCs/>
              <w:noProof/>
              <w:color w:val="000000"/>
              <w:szCs w:val="22"/>
            </w:rPr>
            <mc:AlternateContent>
              <mc:Choice Requires="wps">
                <w:drawing>
                  <wp:anchor distT="0" distB="0" distL="114300" distR="114300" simplePos="0" relativeHeight="251757568" behindDoc="0" locked="0" layoutInCell="0" allowOverlap="1" wp14:editId="13B38F29">
                    <wp:simplePos x="0" y="0"/>
                    <wp:positionH relativeFrom="leftMargin">
                      <wp:align>right</wp:align>
                    </wp:positionH>
                    <wp:positionV relativeFrom="bottomMargin">
                      <wp:align>top</wp:align>
                    </wp:positionV>
                    <wp:extent cx="520700" cy="520700"/>
                    <wp:effectExtent l="10160" t="9525" r="12065" b="12700"/>
                    <wp:wrapNone/>
                    <wp:docPr id="76" name="Овал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0700" cy="5207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CA6C75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Овал 3" o:spid="_x0000_s1041" style="position:absolute;margin-left:-10.2pt;margin-top:0;width:41pt;height:41pt;z-index:2517575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" o:allowincell="f">
                    <v:textbox inset="0,0,0,0">
                      <w:txbxContent>
                        <w:p w:rsidR="00CA6C75" w:rsidRDefault="00CA6C75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 anchory="margin"/>
                  </v:oval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b/>
              <w:bCs/>
              <w:noProof/>
              <w:color w:val="000000"/>
              <w:szCs w:val="22"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0" allowOverlap="1" wp14:editId="6EE9A03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6605" cy="9434195"/>
                    <wp:effectExtent l="9525" t="9525" r="14605" b="11430"/>
                    <wp:wrapNone/>
                    <wp:docPr id="77" name="Автофігур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6605" cy="9434195"/>
                            </a:xfrm>
                            <a:prstGeom prst="roundRect">
                              <a:avLst>
                                <a:gd name="adj" fmla="val 4023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2" o:spid="_x0000_s1026" style="position:absolute;margin-left:0;margin-top:0;width:561.15pt;height:742.85pt;z-index:25175654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" o:allowincell="f" filled="f" fillcolor="black" strokeweight="1pt">
                    <w10:wrap anchorx="page" anchory="page"/>
                  </v:roundrect>
                </w:pict>
              </mc:Fallback>
            </mc:AlternateContent>
          </w:r>
        </w:p>
        <w:tbl>
          <w:tblPr>
            <w:tblW w:w="5000" w:type="pct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300"/>
            <w:gridCol w:w="3610"/>
            <w:gridCol w:w="1122"/>
            <w:gridCol w:w="3328"/>
          </w:tblGrid>
          <w:tr w:rsidR="00CA6C75">
            <w:trPr>
              <w:trHeight w:val="504"/>
              <w:jc w:val="center"/>
            </w:trPr>
            <w:tc>
              <w:tcPr>
                <w:tcW w:w="4910" w:type="dxa"/>
                <w:gridSpan w:val="2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:rsidR="00CA6C75" w:rsidRDefault="00E70283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000000"/>
                    <w:sz w:val="144"/>
                    <w:szCs w:val="144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000000"/>
                    <w:sz w:val="144"/>
                    <w:szCs w:val="144"/>
                    <w:lang w:val="uk-UA"/>
                  </w:rPr>
                  <w:t>ФАКС</w:t>
                </w:r>
              </w:p>
            </w:tc>
            <w:tc>
              <w:tcPr>
                <w:tcW w:w="1122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:rsidR="00CA6C75" w:rsidRDefault="00CA6C75">
                <w:pPr>
                  <w:pStyle w:val="NoSpacing"/>
                  <w:rPr>
                    <w:b/>
                    <w:bCs/>
                    <w:color w:val="FFFFFF" w:themeColor="background1"/>
                  </w:rPr>
                </w:pPr>
              </w:p>
            </w:tc>
            <w:tc>
              <w:tcPr>
                <w:tcW w:w="3328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:rsidR="00CA6C75" w:rsidRDefault="00CA6C75">
                <w:pPr>
                  <w:pStyle w:val="NoSpacing"/>
                  <w:rPr>
                    <w:color w:val="FFFFFF" w:themeColor="background1"/>
                  </w:rPr>
                </w:pPr>
              </w:p>
            </w:tc>
          </w:tr>
          <w:tr w:rsidR="00CA6C75">
            <w:trPr>
              <w:trHeight w:val="504"/>
              <w:jc w:val="center"/>
            </w:trPr>
            <w:tc>
              <w:tcPr>
                <w:tcW w:w="1300" w:type="dxa"/>
                <w:tcBorders>
                  <w:top w:val="nil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Кому:</w:t>
                </w:r>
              </w:p>
            </w:tc>
            <w:tc>
              <w:tcPr>
                <w:tcW w:w="3610" w:type="dxa"/>
                <w:tcBorders>
                  <w:top w:val="nil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color w:val="000000"/>
                    <w:szCs w:val="22"/>
                  </w:rPr>
                </w:pPr>
                <w:sdt>
                  <w:sdtPr>
                    <w:rPr>
                      <w:rFonts w:eastAsiaTheme="minorEastAsia" w:cstheme="minorBidi"/>
                      <w:color w:val="000000"/>
                      <w:szCs w:val="22"/>
                    </w:rPr>
                    <w:id w:val="420132611"/>
                    <w:placeholder>
                      <w:docPart w:val="F540F6CE2A0F41B2AD17471ED904B83C"/>
                    </w:placeholder>
                    <w:temporary/>
                    <w:showingPlcHdr/>
                  </w:sdtPr>
                  <w:sdtEndPr/>
                  <w:sdtContent>
                    <w:r>
                      <w:rPr>
                        <w:color w:val="000000"/>
                        <w:szCs w:val="22"/>
                        <w:lang w:val="uk-UA"/>
                      </w:rPr>
                      <w:t>[Введіть ім'я одержувача]</w:t>
                    </w:r>
                  </w:sdtContent>
                </w:sdt>
              </w:p>
            </w:tc>
            <w:tc>
              <w:tcPr>
                <w:tcW w:w="1122" w:type="dxa"/>
                <w:tcBorders>
                  <w:top w:val="nil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Від:</w:t>
                </w:r>
              </w:p>
            </w:tc>
            <w:tc>
              <w:tcPr>
                <w:tcW w:w="3328" w:type="dxa"/>
                <w:tcBorders>
                  <w:top w:val="nil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color w:val="000000"/>
                    <w:szCs w:val="22"/>
                  </w:rPr>
                </w:pPr>
                <w:sdt>
                  <w:sdtPr>
                    <w:rPr>
                      <w:color w:val="000000"/>
                      <w:szCs w:val="22"/>
                    </w:rPr>
                    <w:id w:val="19042087"/>
                    <w:placeholder>
                      <w:docPart w:val="13AB0EC9EC9142F09D605BABA0B6539D"/>
                    </w:placeholder>
                    <w:showingPlcHdr/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EndPr/>
                  <w:sdtContent>
                    <w:r>
                      <w:rPr>
                        <w:lang w:val="uk-UA"/>
                      </w:rPr>
                      <w:t xml:space="preserve">[Введіть ім'я </w:t>
                    </w:r>
                    <w:r>
                      <w:rPr>
                        <w:lang w:val="uk-UA"/>
                      </w:rPr>
                      <w:t>відправника]</w:t>
                    </w:r>
                  </w:sdtContent>
                </w:sdt>
              </w:p>
            </w:tc>
          </w:tr>
          <w:tr w:rsidR="00CA6C75">
            <w:trPr>
              <w:trHeight w:val="504"/>
              <w:jc w:val="center"/>
            </w:trPr>
            <w:tc>
              <w:tcPr>
                <w:tcW w:w="1300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Факс:</w:t>
                </w:r>
              </w:p>
            </w:tc>
            <w:sdt>
              <w:sdtPr>
                <w:rPr>
                  <w:color w:val="000000"/>
                  <w:szCs w:val="22"/>
                </w:rPr>
                <w:id w:val="19367425"/>
                <w:placeholder>
                  <w:docPart w:val="74BAC93BE3FF411BAC918D4BCBCFE93D"/>
                </w:placeholder>
                <w:temporary/>
                <w:showingPlcHdr/>
              </w:sdtPr>
              <w:sdtEndPr/>
              <w:sdtContent>
                <w:tc>
                  <w:tcPr>
                    <w:tcW w:w="3610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lang w:val="uk-UA"/>
                      </w:rPr>
                      <w:t>[Номер факсу одержувача]</w:t>
                    </w:r>
                  </w:p>
                </w:tc>
              </w:sdtContent>
            </w:sdt>
            <w:tc>
              <w:tcPr>
                <w:tcW w:w="1122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Сторінки:</w:t>
                </w:r>
              </w:p>
            </w:tc>
            <w:sdt>
              <w:sdtPr>
                <w:rPr>
                  <w:color w:val="000000"/>
                  <w:szCs w:val="22"/>
                </w:rPr>
                <w:id w:val="19367411"/>
                <w:placeholder>
                  <w:docPart w:val="D4610EA8E5A6467A942FB983D6CF393C"/>
                </w:placeholder>
                <w:temporary/>
                <w:showingPlcHdr/>
              </w:sdtPr>
              <w:sdtEndPr/>
              <w:sdtContent>
                <w:tc>
                  <w:tcPr>
                    <w:tcW w:w="3328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lang w:val="uk-UA"/>
                      </w:rPr>
                      <w:t>[Введіть кількість сторінок]</w:t>
                    </w:r>
                  </w:p>
                </w:tc>
              </w:sdtContent>
            </w:sdt>
          </w:tr>
          <w:tr w:rsidR="00CA6C75">
            <w:trPr>
              <w:trHeight w:val="504"/>
              <w:jc w:val="center"/>
            </w:trPr>
            <w:tc>
              <w:tcPr>
                <w:tcW w:w="1300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Телефон:</w:t>
                </w:r>
              </w:p>
            </w:tc>
            <w:sdt>
              <w:sdtPr>
                <w:rPr>
                  <w:color w:val="000000"/>
                  <w:szCs w:val="22"/>
                </w:rPr>
                <w:id w:val="19367418"/>
                <w:placeholder>
                  <w:docPart w:val="6F9AE6FA75AC4579B48D34646A1D15D9"/>
                </w:placeholder>
                <w:temporary/>
                <w:showingPlcHdr/>
              </w:sdtPr>
              <w:sdtEndPr/>
              <w:sdtContent>
                <w:tc>
                  <w:tcPr>
                    <w:tcW w:w="3610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lang w:val="uk-UA"/>
                      </w:rPr>
                      <w:t>[Номер телефону одержувача]</w:t>
                    </w:r>
                  </w:p>
                </w:tc>
              </w:sdtContent>
            </w:sdt>
            <w:tc>
              <w:tcPr>
                <w:tcW w:w="1122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Дата:</w:t>
                </w:r>
              </w:p>
            </w:tc>
            <w:tc>
              <w:tcPr>
                <w:tcW w:w="3328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color w:val="000000"/>
                    <w:szCs w:val="22"/>
                  </w:rPr>
                </w:pPr>
                <w:sdt>
                  <w:sdtPr>
                    <w:id w:val="19367323"/>
                    <w:placeholder>
                      <w:docPart w:val="DE828F952E9C4F1AB85B45725556003B"/>
                    </w:placeholder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M.d.yyyy"/>
                      <w:lid w:val="en-US"/>
                      <w:storeMappedDataAs w:val="dateTime"/>
                      <w:calendar w:val="gregorian"/>
                    </w:date>
                  </w:sdtPr>
                  <w:sdtEndPr/>
                  <w:sdtContent>
                    <w:r>
                      <w:rPr>
                        <w:lang w:val="uk-UA"/>
                      </w:rPr>
                      <w:t>[Виберіть дату]</w:t>
                    </w:r>
                  </w:sdtContent>
                </w:sdt>
              </w:p>
            </w:tc>
          </w:tr>
          <w:tr w:rsidR="00CA6C75">
            <w:trPr>
              <w:trHeight w:val="504"/>
              <w:jc w:val="center"/>
            </w:trPr>
            <w:tc>
              <w:tcPr>
                <w:tcW w:w="1300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Відп:</w:t>
                </w:r>
              </w:p>
            </w:tc>
            <w:sdt>
              <w:sdtPr>
                <w:rPr>
                  <w:rFonts w:eastAsiaTheme="minorEastAsia" w:cstheme="minorBidi"/>
                  <w:color w:val="000000"/>
                  <w:szCs w:val="22"/>
                </w:rPr>
                <w:id w:val="337482267"/>
                <w:placeholder>
                  <w:docPart w:val="A2DAE3D539B54AC29A17A28FEB69FB79"/>
                </w:placeholder>
                <w:temporary/>
                <w:showingPlcHdr/>
              </w:sdtPr>
              <w:sdtEndPr/>
              <w:sdtContent>
                <w:tc>
                  <w:tcPr>
                    <w:tcW w:w="3610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rStyle w:val="PlaceholderText"/>
                        <w:color w:val="000000"/>
                        <w:lang w:val="uk-UA"/>
                      </w:rPr>
                      <w:t>[Введіть текст]</w:t>
                    </w:r>
                  </w:p>
                </w:tc>
              </w:sdtContent>
            </w:sdt>
            <w:tc>
              <w:tcPr>
                <w:tcW w:w="1122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Копія:</w:t>
                </w:r>
              </w:p>
            </w:tc>
            <w:sdt>
              <w:sdtPr>
                <w:rPr>
                  <w:rFonts w:eastAsiaTheme="minorEastAsia" w:cstheme="minorBidi"/>
                  <w:color w:val="000000"/>
                  <w:szCs w:val="22"/>
                </w:rPr>
                <w:id w:val="420267833"/>
                <w:placeholder>
                  <w:docPart w:val="A2DAE3D539B54AC29A17A28FEB69FB79"/>
                </w:placeholder>
                <w:temporary/>
                <w:showingPlcHdr/>
              </w:sdtPr>
              <w:sdtEndPr/>
              <w:sdtContent>
                <w:tc>
                  <w:tcPr>
                    <w:tcW w:w="3328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rStyle w:val="PlaceholderText"/>
                        <w:color w:val="000000"/>
                        <w:lang w:val="uk-UA"/>
                      </w:rPr>
                      <w:t>[Введіть текст]</w:t>
                    </w:r>
                  </w:p>
                </w:tc>
              </w:sdtContent>
            </w:sdt>
          </w:tr>
        </w:tbl>
        <w:p w:rsidR="00CA6C75" w:rsidRDefault="00CA6C75">
          <w:pPr>
            <w:pStyle w:val="NoSpacing"/>
            <w:rPr>
              <w:sz w:val="40"/>
              <w:szCs w:val="40"/>
            </w:rPr>
          </w:pPr>
        </w:p>
        <w:tbl>
          <w:tblPr>
            <w:tblW w:w="5000" w:type="pct"/>
            <w:jc w:val="center"/>
            <w:tblInd w:w="5" w:type="dxa"/>
            <w:tbl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insideH w:val="single" w:sz="4" w:space="0" w:color="000000" w:themeColor="text1"/>
              <w:insideV w:val="single" w:sz="4" w:space="0" w:color="000000" w:themeColor="text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64"/>
            <w:gridCol w:w="1117"/>
            <w:gridCol w:w="265"/>
            <w:gridCol w:w="1517"/>
            <w:gridCol w:w="265"/>
            <w:gridCol w:w="2051"/>
            <w:gridCol w:w="265"/>
            <w:gridCol w:w="1566"/>
            <w:gridCol w:w="265"/>
            <w:gridCol w:w="1785"/>
          </w:tblGrid>
          <w:tr w:rsidR="00CA6C75">
            <w:trPr>
              <w:trHeight w:val="144"/>
              <w:jc w:val="center"/>
            </w:trPr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4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111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Термін.</w:t>
                </w:r>
              </w:p>
            </w:tc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151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Ознайомтеся</w:t>
                </w:r>
              </w:p>
            </w:tc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205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Коментар</w:t>
                </w:r>
              </w:p>
            </w:tc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156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Відповідь</w:t>
                </w:r>
              </w:p>
            </w:tc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178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Утилізуйте</w:t>
                </w:r>
              </w:p>
            </w:tc>
          </w:tr>
          <w:tr w:rsidR="00CA6C75">
            <w:trPr>
              <w:trHeight w:val="288"/>
              <w:jc w:val="center"/>
            </w:trPr>
            <w:tc>
              <w:tcPr>
                <w:tcW w:w="9365" w:type="dxa"/>
                <w:gridSpan w:val="10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CA6C75" w:rsidRDefault="00CA6C75">
                <w:pPr>
                  <w:pStyle w:val="NoSpacing"/>
                  <w:ind w:left="144"/>
                  <w:rPr>
                    <w:sz w:val="80"/>
                    <w:szCs w:val="80"/>
                  </w:rPr>
                </w:pPr>
              </w:p>
            </w:tc>
          </w:tr>
          <w:tr w:rsidR="00CA6C75">
            <w:trPr>
              <w:trHeight w:val="288"/>
              <w:jc w:val="center"/>
            </w:trPr>
            <w:tc>
              <w:tcPr>
                <w:tcW w:w="9365" w:type="dxa"/>
                <w:gridSpan w:val="10"/>
                <w:tcBorders>
                  <w:top w:val="single" w:sz="6" w:space="0" w:color="auto"/>
                  <w:left w:val="nil"/>
                  <w:bottom w:val="nil"/>
                  <w:right w:val="nil"/>
                </w:tcBorders>
                <w:vAlign w:val="center"/>
              </w:tcPr>
              <w:p w:rsidR="00CA6C75" w:rsidRDefault="00E70283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uk-UA"/>
                  </w:rPr>
                  <w:t>Примітки:</w:t>
                </w:r>
              </w:p>
              <w:p w:rsidR="00CA6C75" w:rsidRDefault="00CA6C75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CA6C75" w:rsidRDefault="00E70283">
          <w:sdt>
            <w:sdtPr>
              <w:id w:val="26081636"/>
              <w:placeholder>
                <w:docPart w:val="FE196A41DACD4551AD17C12C5E74BBAE"/>
              </w:placeholder>
              <w:temporary/>
              <w:showingPlcHdr/>
            </w:sdtPr>
            <w:sdtEndPr/>
            <w:sdtContent>
              <w:r>
                <w:rPr>
                  <w:lang w:val="uk-UA"/>
                </w:rPr>
                <w:t>[Введіть примітки]</w:t>
              </w:r>
            </w:sdtContent>
          </w:sdt>
        </w:p>
        <w:p w:rsidR="00CA6C75" w:rsidRDefault="00CA6C75"/>
      </w:docPartBody>
    </w:docPart>
    <w:docPart>
      <w:docPartPr>
        <w:name w:val="Титульна сторінка факсу 2"/>
        <w:style w:val="Без інтервалів"/>
        <w:category>
          <w:name w:val=" Звіт"/>
          <w:gallery w:val="coverPg"/>
        </w:category>
        <w:behaviors>
          <w:behavior w:val="pg"/>
        </w:behaviors>
        <w:guid w:val="{2F32AE65-D208-43D8-9DB4-DA15CCE92285}"/>
      </w:docPartPr>
      <w:docPartBody>
        <w:tbl>
          <w:tblPr>
            <w:tblW w:w="6000" w:type="pct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864"/>
            <w:gridCol w:w="9504"/>
            <w:gridCol w:w="864"/>
          </w:tblGrid>
          <w:tr w:rsidR="00CA6C75">
            <w:trPr>
              <w:jc w:val="center"/>
            </w:trPr>
            <w:tc>
              <w:tcPr>
                <w:tcW w:w="864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:rsidR="00CA6C75" w:rsidRDefault="00E70283">
                <w:pPr>
                  <w:pStyle w:val="NoSpacing"/>
                </w:pPr>
                <w:r>
                  <w:rPr>
                    <w:b/>
                    <w:bCs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62688" behindDoc="0" locked="0" layoutInCell="0" allowOverlap="1" wp14:editId="41E67A85">
                          <wp:simplePos x="0" y="0"/>
                          <wp:positionH relativeFrom="leftMargin">
                            <wp:align>right</wp:align>
                          </wp:positionH>
                          <wp:positionV relativeFrom="margin">
                            <wp:align>bottom</wp:align>
                          </wp:positionV>
                          <wp:extent cx="659130" cy="8229600"/>
                          <wp:effectExtent l="0" t="0" r="635" b="0"/>
                          <wp:wrapNone/>
                          <wp:docPr id="78" name="Прямокутник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59130" cy="822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A6C75" w:rsidRDefault="00E70283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sz w:val="18"/>
                                          <w:szCs w:val="18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sz w:val="18"/>
                                            <w:szCs w:val="18"/>
                                          </w:rPr>
                                          <w:id w:val="-1140959105"/>
                                          <w:showingPlcHdr/>
    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    <w:date>
                                            <w:dateFormat w:val="M.d.yyyy"/>
                                            <w:lid w:val="en-US"/>
                                            <w:storeMappedDataAs w:val="dateTime"/>
                                            <w:calendar w:val="gregorian"/>
                                          </w:date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lang w:val="uk-UA"/>
                                            </w:rPr>
                                            <w:t>[Виберіть дату]</w:t>
                                          </w:r>
                                        </w:sdtContent>
                                      </w:sdt>
                                    </w:p>
                                  </w:txbxContent>
                                </wps:txbx>
                                <wps:bodyPr rot="0" vert="vert270" wrap="square" lIns="182880" tIns="45720" rIns="45720" bIns="91440" anchor="ctr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50000</wp14:pctWidth>
                          </wp14:sizeRelH>
                          <wp14:sizeRelV relativeFrom="margin">
                            <wp14:pctHeight>100000</wp14:pctHeight>
                          </wp14:sizeRelV>
                        </wp:anchor>
                      </w:drawing>
                    </mc:Choice>
                    <mc:Fallback>
                      <w:pict>
                        <v:rect id="_x0000_s1042" style="position:absolute;margin-left:.7pt;margin-top:0;width:51.9pt;height:9in;z-index:251762688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" o:allowincell="f" filled="f" stroked="f">
                          <v:textbox style="layout-flow:vertical;mso-layout-flow-alt:bottom-to-top" inset="14.4pt,,3.6pt,7.2pt">
                            <w:txbxContent>
                              <w:p w:rsidR="00CA6C75" w:rsidRDefault="00E70283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id w:val="-1140959105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.d.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[Виберіть дату]</w:t>
                                    </w:r>
                                  </w:sdtContent>
                                </w:sdt>
                              </w:p>
                            </w:txbxContent>
                          </v:textbox>
                          <w10:wrap anchorx="margin" anchory="margin"/>
                        </v:rect>
                      </w:pict>
                    </mc:Fallback>
                  </mc:AlternateContent>
                </w:r>
                <w:r>
                  <w:rPr>
                    <w:b/>
                    <w:bCs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61664" behindDoc="0" locked="0" layoutInCell="0" allowOverlap="1" wp14:editId="6C097550">
                          <wp:simplePos x="0" y="0"/>
                          <wp:positionH relativeFrom="leftMargin">
                            <wp:align>right</wp:align>
                          </wp:positionH>
                          <wp:positionV relativeFrom="bottomMargin">
                            <wp:align>top</wp:align>
                          </wp:positionV>
                          <wp:extent cx="520700" cy="520700"/>
                          <wp:effectExtent l="3810" t="0" r="8890" b="3175"/>
                          <wp:wrapNone/>
                          <wp:docPr id="79" name="Овал 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20700" cy="520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D34817"/>
                                  </a:solidFill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A6C75" w:rsidRDefault="00CA6C75">
                                      <w:pPr>
                                        <w:pStyle w:val="NoSpacing"/>
                                        <w:jc w:val="center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id="Овал 4" o:spid="_x0000_s1043" style="position:absolute;margin-left:-10.2pt;margin-top:0;width:41pt;height:41pt;z-index:2517616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" o:allowincell="f" fillcolor="#d34817" stroked="f">
                          <v:textbox inset="0,0,0,0">
                            <w:txbxContent>
                              <w:p w:rsidR="00CA6C75" w:rsidRDefault="00CA6C75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  <w:r>
                  <w:rPr>
                    <w:b/>
                    <w:bCs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60640" behindDoc="0" locked="0" layoutInCell="0" allowOverlap="1" wp14:editId="62DDA4D5">
                          <wp:simplePos x="0" y="0"/>
                          <wp:positionH relativeFrom="page">
                            <wp:align>center</wp:align>
                          </wp:positionH>
                          <wp:positionV relativeFrom="page">
                            <wp:align>center</wp:align>
                          </wp:positionV>
                          <wp:extent cx="7126605" cy="9434195"/>
                          <wp:effectExtent l="9525" t="9525" r="14605" b="11430"/>
                          <wp:wrapNone/>
                          <wp:docPr id="80" name="Автофігура 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7126605" cy="9434195"/>
                                  </a:xfrm>
                                  <a:prstGeom prst="roundRect">
                                    <a:avLst>
                                      <a:gd name="adj" fmla="val 4023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92000</wp14:pctWidth>
                          </wp14:sizeRelH>
                          <wp14:sizeRelV relativeFrom="page">
                            <wp14:pctHeight>94000</wp14:pctHeight>
                          </wp14:sizeRelV>
                        </wp:anchor>
                      </w:drawing>
                    </mc:Choice>
                    <mc:Fallback>
                      <w:pict>
                        <v:roundrect id="Автофігура 3" o:spid="_x0000_s1026" style="position:absolute;margin-left:0;margin-top:0;width:561.15pt;height:742.85pt;z-index:25176064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IHP7zDbAgAAxwUAAA4AAAAAAAAAAAAAAAAALgIA&#10;AGRycy9lMm9Eb2MueG1sUEsBAi0AFAAGAAgAAAAhANpufizeAAAABwEAAA8AAAAAAAAAAAAAAAAA&#10;NQUAAGRycy9kb3ducmV2LnhtbFBLBQYAAAAABAAEAPMAAABABgAAAAA=&#10;" o:allowincell="f" filled="f" fillcolor="black" strokeweight="1pt">
                          <w10:wrap anchorx="page" anchory="page"/>
                        </v:roundrect>
                      </w:pict>
                    </mc:Fallback>
                  </mc:AlternateContent>
                </w:r>
              </w:p>
            </w:tc>
            <w:tc>
              <w:tcPr>
                <w:tcW w:w="0" w:type="auto"/>
                <w:tcBorders>
                  <w:top w:val="nil"/>
                  <w:bottom w:val="nil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000000"/>
                    <w:sz w:val="96"/>
                    <w:szCs w:val="96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000000"/>
                    <w:sz w:val="96"/>
                    <w:szCs w:val="96"/>
                    <w:lang w:val="uk-UA"/>
                  </w:rPr>
                  <w:t>ФАКС</w:t>
                </w:r>
              </w:p>
            </w:tc>
            <w:tc>
              <w:tcPr>
                <w:tcW w:w="864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:rsidR="00CA6C75" w:rsidRDefault="00CA6C75">
                <w:pPr>
                  <w:pStyle w:val="NoSpacing"/>
                </w:pPr>
              </w:p>
            </w:tc>
          </w:tr>
          <w:tr w:rsidR="00CA6C75">
            <w:trPr>
              <w:jc w:val="center"/>
            </w:trPr>
            <w:tc>
              <w:tcPr>
                <w:tcW w:w="864" w:type="dxa"/>
                <w:tcBorders>
                  <w:top w:val="nil"/>
                  <w:bottom w:val="nil"/>
                </w:tcBorders>
                <w:shd w:val="clear" w:color="auto" w:fill="B8CCE4" w:themeFill="accent1" w:themeFillTint="66"/>
                <w:vAlign w:val="center"/>
              </w:tcPr>
              <w:p w:rsidR="00CA6C75" w:rsidRDefault="00CA6C75">
                <w:pPr>
                  <w:pStyle w:val="NoSpacing"/>
                  <w:rPr>
                    <w:sz w:val="8"/>
                    <w:szCs w:val="8"/>
                  </w:rPr>
                </w:pPr>
              </w:p>
            </w:tc>
            <w:tc>
              <w:tcPr>
                <w:tcW w:w="0" w:type="auto"/>
                <w:tcBorders>
                  <w:top w:val="nil"/>
                  <w:bottom w:val="nil"/>
                </w:tcBorders>
                <w:shd w:val="clear" w:color="auto" w:fill="B8CCE4" w:themeFill="accent1" w:themeFillTint="66"/>
                <w:vAlign w:val="center"/>
              </w:tcPr>
              <w:p w:rsidR="00CA6C75" w:rsidRDefault="00CA6C75">
                <w:pPr>
                  <w:pStyle w:val="NoSpacing"/>
                  <w:rPr>
                    <w:sz w:val="8"/>
                    <w:szCs w:val="8"/>
                  </w:rPr>
                </w:pPr>
              </w:p>
            </w:tc>
            <w:tc>
              <w:tcPr>
                <w:tcW w:w="864" w:type="dxa"/>
                <w:tcBorders>
                  <w:top w:val="nil"/>
                  <w:bottom w:val="nil"/>
                </w:tcBorders>
                <w:shd w:val="clear" w:color="auto" w:fill="B8CCE4" w:themeFill="accent1" w:themeFillTint="66"/>
                <w:vAlign w:val="center"/>
              </w:tcPr>
              <w:p w:rsidR="00CA6C75" w:rsidRDefault="00CA6C75">
                <w:pPr>
                  <w:pStyle w:val="NoSpacing"/>
                  <w:rPr>
                    <w:color w:val="FFFFFF" w:themeColor="background1"/>
                    <w:sz w:val="8"/>
                    <w:szCs w:val="8"/>
                  </w:rPr>
                </w:pPr>
              </w:p>
            </w:tc>
          </w:tr>
          <w:tr w:rsidR="00CA6C75">
            <w:trPr>
              <w:jc w:val="center"/>
            </w:trPr>
            <w:tc>
              <w:tcPr>
                <w:tcW w:w="864" w:type="dxa"/>
                <w:tcBorders>
                  <w:top w:val="nil"/>
                  <w:bottom w:val="nil"/>
                </w:tcBorders>
                <w:shd w:val="clear" w:color="auto" w:fill="4F81BD" w:themeFill="accent1"/>
                <w:vAlign w:val="center"/>
              </w:tcPr>
              <w:p w:rsidR="00CA6C75" w:rsidRDefault="00CA6C75">
                <w:pPr>
                  <w:pStyle w:val="NoSpacing"/>
                  <w:rPr>
                    <w:sz w:val="16"/>
                    <w:szCs w:val="16"/>
                  </w:rPr>
                </w:pPr>
              </w:p>
            </w:tc>
            <w:tc>
              <w:tcPr>
                <w:tcW w:w="0" w:type="auto"/>
                <w:tcBorders>
                  <w:top w:val="nil"/>
                  <w:bottom w:val="nil"/>
                </w:tcBorders>
                <w:shd w:val="clear" w:color="auto" w:fill="4F81BD" w:themeFill="accent1"/>
                <w:vAlign w:val="center"/>
              </w:tcPr>
              <w:p w:rsidR="00CA6C75" w:rsidRDefault="00CA6C75">
                <w:pPr>
                  <w:pStyle w:val="NoSpacing"/>
                  <w:rPr>
                    <w:sz w:val="16"/>
                    <w:szCs w:val="16"/>
                  </w:rPr>
                </w:pPr>
              </w:p>
            </w:tc>
            <w:tc>
              <w:tcPr>
                <w:tcW w:w="864" w:type="dxa"/>
                <w:tcBorders>
                  <w:top w:val="nil"/>
                  <w:bottom w:val="nil"/>
                </w:tcBorders>
                <w:shd w:val="clear" w:color="auto" w:fill="4F81BD" w:themeFill="accent1"/>
                <w:vAlign w:val="center"/>
              </w:tcPr>
              <w:p w:rsidR="00CA6C75" w:rsidRDefault="00CA6C75">
                <w:pPr>
                  <w:pStyle w:val="NoSpacing"/>
                  <w:rPr>
                    <w:color w:val="FFFFFF" w:themeColor="background1"/>
                    <w:sz w:val="16"/>
                    <w:szCs w:val="16"/>
                  </w:rPr>
                </w:pPr>
              </w:p>
            </w:tc>
          </w:tr>
          <w:tr w:rsidR="00CA6C75">
            <w:trPr>
              <w:jc w:val="center"/>
            </w:trPr>
            <w:tc>
              <w:tcPr>
                <w:tcW w:w="864" w:type="dxa"/>
                <w:tcBorders>
                  <w:top w:val="nil"/>
                  <w:bottom w:val="nil"/>
                </w:tcBorders>
                <w:shd w:val="clear" w:color="auto" w:fill="4BACC6" w:themeFill="accent5"/>
                <w:vAlign w:val="center"/>
              </w:tcPr>
              <w:p w:rsidR="00CA6C75" w:rsidRDefault="00CA6C75">
                <w:pPr>
                  <w:pStyle w:val="NoSpacing"/>
                  <w:rPr>
                    <w:sz w:val="8"/>
                    <w:szCs w:val="8"/>
                  </w:rPr>
                </w:pPr>
              </w:p>
            </w:tc>
            <w:tc>
              <w:tcPr>
                <w:tcW w:w="0" w:type="auto"/>
                <w:tcBorders>
                  <w:top w:val="nil"/>
                  <w:bottom w:val="nil"/>
                </w:tcBorders>
                <w:shd w:val="clear" w:color="auto" w:fill="4BACC6" w:themeFill="accent5"/>
                <w:vAlign w:val="center"/>
              </w:tcPr>
              <w:p w:rsidR="00CA6C75" w:rsidRDefault="00CA6C75">
                <w:pPr>
                  <w:pStyle w:val="NoSpacing"/>
                  <w:rPr>
                    <w:sz w:val="8"/>
                    <w:szCs w:val="8"/>
                  </w:rPr>
                </w:pPr>
              </w:p>
            </w:tc>
            <w:tc>
              <w:tcPr>
                <w:tcW w:w="864" w:type="dxa"/>
                <w:tcBorders>
                  <w:top w:val="nil"/>
                  <w:bottom w:val="nil"/>
                </w:tcBorders>
                <w:shd w:val="clear" w:color="auto" w:fill="4BACC6" w:themeFill="accent5"/>
                <w:vAlign w:val="center"/>
              </w:tcPr>
              <w:p w:rsidR="00CA6C75" w:rsidRDefault="00CA6C75">
                <w:pPr>
                  <w:pStyle w:val="NoSpacing"/>
                  <w:rPr>
                    <w:color w:val="FFFFFF" w:themeColor="background1"/>
                    <w:sz w:val="8"/>
                    <w:szCs w:val="8"/>
                  </w:rPr>
                </w:pPr>
              </w:p>
            </w:tc>
          </w:tr>
        </w:tbl>
        <w:p w:rsidR="00CA6C75" w:rsidRDefault="00CA6C75">
          <w:pPr>
            <w:pStyle w:val="NoSpacing"/>
            <w:rPr>
              <w:sz w:val="40"/>
              <w:szCs w:val="40"/>
            </w:rPr>
          </w:pPr>
        </w:p>
        <w:tbl>
          <w:tblPr>
            <w:tblW w:w="5000" w:type="pct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367"/>
            <w:gridCol w:w="3627"/>
            <w:gridCol w:w="1141"/>
            <w:gridCol w:w="3225"/>
          </w:tblGrid>
          <w:tr w:rsidR="00CA6C75">
            <w:trPr>
              <w:trHeight w:val="504"/>
              <w:jc w:val="center"/>
            </w:trPr>
            <w:tc>
              <w:tcPr>
                <w:tcW w:w="1367" w:type="dxa"/>
                <w:tcBorders>
                  <w:top w:val="nil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Кому:</w:t>
                </w:r>
              </w:p>
            </w:tc>
            <w:sdt>
              <w:sdtPr>
                <w:rPr>
                  <w:rFonts w:eastAsiaTheme="minorEastAsia" w:cstheme="minorBidi"/>
                </w:rPr>
                <w:id w:val="46790510"/>
                <w:placeholder>
                  <w:docPart w:val="F540F6CE2A0F41B2AD17471ED904B83C"/>
                </w:placeholder>
                <w:temporary/>
                <w:showingPlcHdr/>
              </w:sdtPr>
              <w:sdtEndPr/>
              <w:sdtContent>
                <w:tc>
                  <w:tcPr>
                    <w:tcW w:w="3627" w:type="dxa"/>
                    <w:tcBorders>
                      <w:top w:val="nil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lang w:val="uk-UA"/>
                      </w:rPr>
                      <w:t>[Введіть ім'я одержувача]</w:t>
                    </w:r>
                  </w:p>
                </w:tc>
              </w:sdtContent>
            </w:sdt>
            <w:tc>
              <w:tcPr>
                <w:tcW w:w="1141" w:type="dxa"/>
                <w:tcBorders>
                  <w:top w:val="nil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Від:</w:t>
                </w:r>
              </w:p>
            </w:tc>
            <w:sdt>
              <w:sdtPr>
                <w:rPr>
                  <w:color w:val="000000"/>
                  <w:szCs w:val="22"/>
                </w:rPr>
                <w:id w:val="19367244"/>
                <w:placeholder>
                  <w:docPart w:val="13AB0EC9EC9142F09D605BABA0B6539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EndPr/>
              <w:sdtContent>
                <w:tc>
                  <w:tcPr>
                    <w:tcW w:w="3225" w:type="dxa"/>
                    <w:tcBorders>
                      <w:top w:val="nil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lang w:val="uk-UA"/>
                      </w:rPr>
                      <w:t>[Введіть ім'я відправника]</w:t>
                    </w:r>
                  </w:p>
                </w:tc>
              </w:sdtContent>
            </w:sdt>
          </w:tr>
          <w:tr w:rsidR="00CA6C75">
            <w:trPr>
              <w:trHeight w:val="504"/>
              <w:jc w:val="center"/>
            </w:trPr>
            <w:tc>
              <w:tcPr>
                <w:tcW w:w="1367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Факс:</w:t>
                </w:r>
              </w:p>
            </w:tc>
            <w:sdt>
              <w:sdtPr>
                <w:rPr>
                  <w:rFonts w:eastAsiaTheme="minorEastAsia" w:cstheme="minorBidi"/>
                </w:rPr>
                <w:id w:val="46790511"/>
                <w:placeholder>
                  <w:docPart w:val="74BAC93BE3FF411BAC918D4BCBCFE93D"/>
                </w:placeholder>
                <w:temporary/>
                <w:showingPlcHdr/>
              </w:sdtPr>
              <w:sdtEndPr/>
              <w:sdtContent>
                <w:tc>
                  <w:tcPr>
                    <w:tcW w:w="3627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lang w:val="uk-UA"/>
                      </w:rPr>
                      <w:t>[Номер факсу одержувача]</w:t>
                    </w:r>
                  </w:p>
                </w:tc>
              </w:sdtContent>
            </w:sdt>
            <w:tc>
              <w:tcPr>
                <w:tcW w:w="1141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Сторінки:</w:t>
                </w:r>
              </w:p>
            </w:tc>
            <w:sdt>
              <w:sdtPr>
                <w:rPr>
                  <w:rFonts w:eastAsiaTheme="minorEastAsia" w:cstheme="minorBidi"/>
                </w:rPr>
                <w:id w:val="46790512"/>
                <w:placeholder>
                  <w:docPart w:val="D4610EA8E5A6467A942FB983D6CF393C"/>
                </w:placeholder>
                <w:temporary/>
                <w:showingPlcHdr/>
              </w:sdtPr>
              <w:sdtEndPr/>
              <w:sdtContent>
                <w:tc>
                  <w:tcPr>
                    <w:tcW w:w="3225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lang w:val="uk-UA"/>
                      </w:rPr>
                      <w:t>[Введіть кількість сторінок]</w:t>
                    </w:r>
                  </w:p>
                </w:tc>
              </w:sdtContent>
            </w:sdt>
          </w:tr>
          <w:tr w:rsidR="00CA6C75">
            <w:trPr>
              <w:trHeight w:val="504"/>
              <w:jc w:val="center"/>
            </w:trPr>
            <w:tc>
              <w:tcPr>
                <w:tcW w:w="1367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Телефон:</w:t>
                </w:r>
              </w:p>
            </w:tc>
            <w:sdt>
              <w:sdtPr>
                <w:rPr>
                  <w:rFonts w:eastAsiaTheme="minorEastAsia" w:cstheme="minorBidi"/>
                </w:rPr>
                <w:id w:val="46790513"/>
                <w:placeholder>
                  <w:docPart w:val="6F9AE6FA75AC4579B48D34646A1D15D9"/>
                </w:placeholder>
                <w:temporary/>
                <w:showingPlcHdr/>
              </w:sdtPr>
              <w:sdtEndPr/>
              <w:sdtContent>
                <w:tc>
                  <w:tcPr>
                    <w:tcW w:w="3627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lang w:val="uk-UA"/>
                      </w:rPr>
                      <w:t>[Номер телефону одержувача]</w:t>
                    </w:r>
                  </w:p>
                </w:tc>
              </w:sdtContent>
            </w:sdt>
            <w:tc>
              <w:tcPr>
                <w:tcW w:w="1141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Дата:</w:t>
                </w:r>
              </w:p>
            </w:tc>
            <w:tc>
              <w:tcPr>
                <w:tcW w:w="3225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color w:val="000000"/>
                    <w:szCs w:val="22"/>
                  </w:rPr>
                </w:pPr>
                <w:sdt>
                  <w:sdtPr>
                    <w:id w:val="290719799"/>
                    <w:placeholder>
                      <w:docPart w:val="DE828F952E9C4F1AB85B45725556003B"/>
                    </w:placeholder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M.d.yyyy"/>
                      <w:lid w:val="en-US"/>
                      <w:storeMappedDataAs w:val="dateTime"/>
                      <w:calendar w:val="gregorian"/>
                    </w:date>
                  </w:sdtPr>
                  <w:sdtEndPr/>
                  <w:sdtContent>
                    <w:r>
                      <w:rPr>
                        <w:lang w:val="uk-UA"/>
                      </w:rPr>
                      <w:t>[Виберіть дату]</w:t>
                    </w:r>
                  </w:sdtContent>
                </w:sdt>
              </w:p>
            </w:tc>
          </w:tr>
          <w:tr w:rsidR="00CA6C75">
            <w:trPr>
              <w:trHeight w:val="504"/>
              <w:jc w:val="center"/>
            </w:trPr>
            <w:tc>
              <w:tcPr>
                <w:tcW w:w="1367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Відп:</w:t>
                </w:r>
              </w:p>
            </w:tc>
            <w:sdt>
              <w:sdtPr>
                <w:rPr>
                  <w:rFonts w:eastAsiaTheme="minorEastAsia" w:cstheme="minorBidi"/>
                  <w:color w:val="000000"/>
                </w:rPr>
                <w:id w:val="46790515"/>
                <w:placeholder>
                  <w:docPart w:val="A2DAE3D539B54AC29A17A28FEB69FB79"/>
                </w:placeholder>
                <w:temporary/>
                <w:showingPlcHdr/>
              </w:sdtPr>
              <w:sdtEndPr/>
              <w:sdtContent>
                <w:tc>
                  <w:tcPr>
                    <w:tcW w:w="3627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rStyle w:val="PlaceholderText"/>
                        <w:color w:val="000000"/>
                        <w:lang w:val="uk-UA"/>
                      </w:rPr>
                      <w:t>[Введіть текст]</w:t>
                    </w:r>
                  </w:p>
                </w:tc>
              </w:sdtContent>
            </w:sdt>
            <w:tc>
              <w:tcPr>
                <w:tcW w:w="1141" w:type="dxa"/>
                <w:tcBorders>
                  <w:top w:val="single" w:sz="6" w:space="0" w:color="auto"/>
                  <w:bottom w:val="single" w:sz="6" w:space="0" w:color="auto"/>
                </w:tcBorders>
                <w:shd w:val="clear" w:color="auto" w:fill="auto"/>
                <w:vAlign w:val="bottom"/>
              </w:tcPr>
              <w:p w:rsidR="00CA6C75" w:rsidRDefault="00E70283">
                <w:pPr>
                  <w:pStyle w:val="NoSpacing"/>
                  <w:rPr>
                    <w:b/>
                    <w:bCs/>
                    <w:color w:val="000000"/>
                    <w:szCs w:val="22"/>
                  </w:rPr>
                </w:pPr>
                <w:r>
                  <w:rPr>
                    <w:b/>
                    <w:bCs/>
                    <w:color w:val="000000"/>
                    <w:szCs w:val="22"/>
                    <w:lang w:val="uk-UA"/>
                  </w:rPr>
                  <w:t>Копія:</w:t>
                </w:r>
              </w:p>
            </w:tc>
            <w:sdt>
              <w:sdtPr>
                <w:rPr>
                  <w:rFonts w:eastAsiaTheme="minorEastAsia" w:cstheme="minorBidi"/>
                  <w:color w:val="000000"/>
                </w:rPr>
                <w:id w:val="46790516"/>
                <w:placeholder>
                  <w:docPart w:val="A2DAE3D539B54AC29A17A28FEB69FB79"/>
                </w:placeholder>
                <w:temporary/>
                <w:showingPlcHdr/>
              </w:sdtPr>
              <w:sdtEndPr/>
              <w:sdtContent>
                <w:tc>
                  <w:tcPr>
                    <w:tcW w:w="3225" w:type="dxa"/>
                    <w:tcBorders>
                      <w:top w:val="single" w:sz="6" w:space="0" w:color="auto"/>
                      <w:bottom w:val="single" w:sz="6" w:space="0" w:color="auto"/>
                    </w:tcBorders>
                    <w:shd w:val="clear" w:color="auto" w:fill="auto"/>
                    <w:vAlign w:val="bottom"/>
                  </w:tcPr>
                  <w:p w:rsidR="00CA6C75" w:rsidRDefault="00E70283">
                    <w:pPr>
                      <w:pStyle w:val="NoSpacing"/>
                      <w:rPr>
                        <w:color w:val="000000"/>
                        <w:szCs w:val="22"/>
                      </w:rPr>
                    </w:pPr>
                    <w:r>
                      <w:rPr>
                        <w:rStyle w:val="PlaceholderText"/>
                        <w:color w:val="000000"/>
                        <w:lang w:val="uk-UA"/>
                      </w:rPr>
                      <w:t>[Введіть текст]</w:t>
                    </w:r>
                  </w:p>
                </w:tc>
              </w:sdtContent>
            </w:sdt>
          </w:tr>
        </w:tbl>
        <w:p w:rsidR="00CA6C75" w:rsidRDefault="00CA6C75">
          <w:pPr>
            <w:pStyle w:val="NoSpacing"/>
            <w:rPr>
              <w:sz w:val="40"/>
              <w:szCs w:val="40"/>
            </w:rPr>
          </w:pPr>
        </w:p>
        <w:tbl>
          <w:tblPr>
            <w:tblW w:w="5000" w:type="pct"/>
            <w:jc w:val="center"/>
            <w:tblInd w:w="5" w:type="dxa"/>
            <w:tbl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insideH w:val="single" w:sz="4" w:space="0" w:color="000000" w:themeColor="text1"/>
              <w:insideV w:val="single" w:sz="4" w:space="0" w:color="000000" w:themeColor="text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64"/>
            <w:gridCol w:w="1117"/>
            <w:gridCol w:w="265"/>
            <w:gridCol w:w="1517"/>
            <w:gridCol w:w="265"/>
            <w:gridCol w:w="2051"/>
            <w:gridCol w:w="265"/>
            <w:gridCol w:w="1566"/>
            <w:gridCol w:w="265"/>
            <w:gridCol w:w="1785"/>
          </w:tblGrid>
          <w:tr w:rsidR="00CA6C75">
            <w:trPr>
              <w:trHeight w:val="144"/>
              <w:jc w:val="center"/>
            </w:trPr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4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111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Термін.</w:t>
                </w:r>
              </w:p>
            </w:tc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151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Ознайомтеся</w:t>
                </w:r>
              </w:p>
            </w:tc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205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Коментар</w:t>
                </w:r>
              </w:p>
            </w:tc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156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Відповідь</w:t>
                </w:r>
              </w:p>
            </w:tc>
            <w:tc>
              <w:tcPr>
                <w:tcW w:w="26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5"/>
                </w:tblGrid>
                <w:tr w:rsidR="00CA6C75">
                  <w:tc>
                    <w:tcPr>
                      <w:tcW w:w="360" w:type="dxa"/>
                    </w:tcPr>
                    <w:p w:rsidR="00CA6C75" w:rsidRDefault="00CA6C75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CA6C75" w:rsidRDefault="00CA6C75">
                <w:pPr>
                  <w:pStyle w:val="NoSpacing"/>
                  <w:jc w:val="center"/>
                </w:pPr>
              </w:p>
            </w:tc>
            <w:tc>
              <w:tcPr>
                <w:tcW w:w="178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A6C75" w:rsidRDefault="00E70283">
                <w:pPr>
                  <w:pStyle w:val="NoSpacing"/>
                  <w:ind w:left="144"/>
                </w:pPr>
                <w:r>
                  <w:rPr>
                    <w:lang w:val="uk-UA"/>
                  </w:rPr>
                  <w:t>Утилізуйте</w:t>
                </w:r>
              </w:p>
            </w:tc>
          </w:tr>
          <w:tr w:rsidR="00CA6C75">
            <w:trPr>
              <w:trHeight w:val="288"/>
              <w:jc w:val="center"/>
            </w:trPr>
            <w:tc>
              <w:tcPr>
                <w:tcW w:w="9365" w:type="dxa"/>
                <w:gridSpan w:val="10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 w:rsidR="00CA6C75" w:rsidRDefault="00CA6C75">
                <w:pPr>
                  <w:pStyle w:val="NoSpacing"/>
                  <w:ind w:left="144"/>
                  <w:rPr>
                    <w:sz w:val="80"/>
                    <w:szCs w:val="80"/>
                  </w:rPr>
                </w:pPr>
              </w:p>
            </w:tc>
          </w:tr>
          <w:tr w:rsidR="00CA6C75">
            <w:trPr>
              <w:trHeight w:val="288"/>
              <w:jc w:val="center"/>
            </w:trPr>
            <w:tc>
              <w:tcPr>
                <w:tcW w:w="9365" w:type="dxa"/>
                <w:gridSpan w:val="10"/>
                <w:tcBorders>
                  <w:top w:val="single" w:sz="6" w:space="0" w:color="auto"/>
                  <w:left w:val="nil"/>
                  <w:bottom w:val="nil"/>
                  <w:right w:val="nil"/>
                </w:tcBorders>
                <w:vAlign w:val="center"/>
              </w:tcPr>
              <w:p w:rsidR="00CA6C75" w:rsidRDefault="00E70283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uk-UA"/>
                  </w:rPr>
                  <w:t>Примітки:</w:t>
                </w:r>
              </w:p>
              <w:p w:rsidR="00CA6C75" w:rsidRDefault="00CA6C75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CA6C75" w:rsidRDefault="00E70283">
          <w:pPr>
            <w:pStyle w:val="NoSpacing"/>
          </w:pPr>
          <w:sdt>
            <w:sdtPr>
              <w:id w:val="1925755410"/>
              <w:placeholder>
                <w:docPart w:val="FE196A41DACD4551AD17C12C5E74BBAE"/>
              </w:placeholder>
              <w:temporary/>
              <w:showingPlcHdr/>
            </w:sdtPr>
            <w:sdtEndPr/>
            <w:sdtContent>
              <w:r>
                <w:rPr>
                  <w:lang w:val="uk-UA"/>
                </w:rPr>
                <w:t>[Введіть примітки]</w:t>
              </w:r>
            </w:sdtContent>
          </w:sdt>
        </w:p>
        <w:p w:rsidR="00CA6C75" w:rsidRDefault="00CA6C75"/>
      </w:docPartBody>
    </w:docPart>
    <w:docPart>
      <w:docPartPr>
        <w:name w:val="Строгий (парні сторінки)"/>
        <w:style w:val="Колонтитули"/>
        <w:category>
          <w:name w:val=" Звіт"/>
          <w:gallery w:val="ftrs"/>
        </w:category>
        <w:behaviors>
          <w:behavior w:val="content"/>
        </w:behaviors>
        <w:guid w:val="{8E7C0CB1-5F67-4165-B764-EC21E4E71521}"/>
      </w:docPartPr>
      <w:docPartBody>
        <w:p w:rsidR="00CA6C75" w:rsidRDefault="00E70283">
          <w:pPr>
            <w:pStyle w:val="2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5760" behindDoc="0" locked="0" layoutInCell="0" allowOverlap="1" wp14:editId="1695E6CF">
                    <wp:simplePos x="0" y="0"/>
                    <wp:positionH relativeFrom="rightMargin">
                      <wp:align>left</wp:align>
                    </wp:positionH>
                    <wp:positionV relativeFrom="margin">
                      <wp:align>bottom</wp:align>
                    </wp:positionV>
                    <wp:extent cx="531495" cy="8229600"/>
                    <wp:effectExtent l="0" t="0" r="1905" b="0"/>
                    <wp:wrapNone/>
                    <wp:docPr id="81" name="Прямокутник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495" cy="8229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sz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20"/>
                                    </w:rPr>
                                    <w:alias w:val="Заголовок"/>
                                    <w:id w:val="201965352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20"/>
                                        <w:lang w:val="uk-UA"/>
                                      </w:rPr>
                                      <w:t>[Введіть заголовок документа]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20"/>
                                    <w:lang w:val="uk-UA"/>
                                  </w:rPr>
                                  <w:t xml:space="preserve"> |  </w:t>
                                </w: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20"/>
                                    </w:rPr>
                                    <w:alias w:val="Дата"/>
                                    <w:id w:val="201965362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20"/>
                                        <w:lang w:val="uk-UA"/>
                                      </w:rPr>
                                      <w:t xml:space="preserve">[Виберіть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20"/>
                                        <w:lang w:val="uk-UA"/>
                                      </w:rPr>
                                      <w:t>дату]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vert270" wrap="square" lIns="91440" tIns="45720" rIns="109728" bIns="13716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22" o:spid="_x0000_s1044" style="position:absolute;margin-left:0;margin-top:0;width:41.85pt;height:9in;z-index:251765760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LA/GDwTAwAAUQYAAA4AAAAAAAAAAAAAAAAALgIAAGRy&#10;cy9lMm9Eb2MueG1sUEsBAi0AFAAGAAgAAAAhAAXajqPcAAAABQEAAA8AAAAAAAAAAAAAAAAAbQUA&#10;AGRycy9kb3ducmV2LnhtbFBLBQYAAAAABAAEAPMAAAB2BgAAAAA=&#10;" o:allowincell="f" filled="f" stroked="f">
                    <v:textbox style="layout-flow:vertical;mso-layout-flow-alt:bottom-to-top" inset=",,8.64pt,10.8pt">
                      <w:txbxContent>
                        <w:p w:rsidR="00CA6C75" w:rsidRDefault="00E70283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Заголовок"/>
                              <w:id w:val="201965352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>[Введіть заголовок документа]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uk-UA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Дата"/>
                              <w:id w:val="201965362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 xml:space="preserve">[Виберіть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>дату]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6784" behindDoc="0" locked="0" layoutInCell="0" allowOverlap="1" wp14:editId="7755186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6605" cy="9434195"/>
                    <wp:effectExtent l="9525" t="9525" r="14605" b="11430"/>
                    <wp:wrapNone/>
                    <wp:docPr id="82" name="Автофігур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6605" cy="9434195"/>
                            </a:xfrm>
                            <a:prstGeom prst="roundRect">
                              <a:avLst>
                                <a:gd name="adj" fmla="val 4023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24" o:spid="_x0000_s1026" style="position:absolute;margin-left:0;margin-top:0;width:561.15pt;height:742.85pt;z-index:25176678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FsL32DbAgAAyAUAAA4AAAAAAAAAAAAAAAAALgIA&#10;AGRycy9lMm9Eb2MueG1sUEsBAi0AFAAGAAgAAAAhANpufizeAAAABwEAAA8AAAAAAAAAAAAAAAAA&#10;NQUAAGRycy9kb3ducmV2LnhtbFBLBQYAAAAABAAEAPMAAABABgAAAAA=&#10;" o:allowincell="f" filled="f" fillcolor="black" strokeweight="1pt">
                    <w10:wrap anchorx="page" anchory="page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4736" behindDoc="0" locked="0" layoutInCell="0" allowOverlap="1" wp14:editId="57BC8C09">
                    <wp:simplePos x="0" y="0"/>
                    <wp:positionH relativeFrom="rightMargin">
                      <wp:align>left</wp:align>
                    </wp:positionH>
                    <wp:positionV relativeFrom="bottomMargin">
                      <wp:align>top</wp:align>
                    </wp:positionV>
                    <wp:extent cx="520700" cy="520700"/>
                    <wp:effectExtent l="0" t="0" r="3175" b="3175"/>
                    <wp:wrapNone/>
                    <wp:docPr id="83" name="Овал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0700" cy="520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\* Arabic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40"/>
                                    <w:szCs w:val="40"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Овал 21" o:spid="_x0000_s1045" style="position:absolute;margin-left:0;margin-top:0;width:41pt;height:41pt;z-index:2517647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" o:allowincell="f" fillcolor="#4f81bd [3204]" stroked="f">
                    <v:textbox inset="0,0,0,0">
                      <w:txbxContent>
                        <w:p w:rsidR="00CA6C75" w:rsidRDefault="00E70283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uk-UA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 anchory="margin"/>
                  </v:oval>
                </w:pict>
              </mc:Fallback>
            </mc:AlternateContent>
          </w:r>
        </w:p>
      </w:docPartBody>
    </w:docPart>
    <w:docPart>
      <w:docPartPr>
        <w:name w:val="Строгий (непарні сторінки)"/>
        <w:style w:val="Звичайний"/>
        <w:category>
          <w:name w:val=" Звіт"/>
          <w:gallery w:val="ftrs"/>
        </w:category>
        <w:behaviors>
          <w:behavior w:val="content"/>
        </w:behaviors>
        <w:guid w:val="{BD93F220-4229-4516-BA00-79F6C62AE194}"/>
      </w:docPartPr>
      <w:docPartBody>
        <w:p w:rsidR="00CA6C75" w:rsidRDefault="00E70283">
          <w:pPr>
            <w:rPr>
              <w:sz w:val="20"/>
            </w:rPr>
          </w:pPr>
          <w:r>
            <w:rPr>
              <w:noProof/>
              <w:sz w:val="10"/>
              <w:szCs w:val="10"/>
            </w:rPr>
            <mc:AlternateContent>
              <mc:Choice Requires="wps">
                <w:drawing>
                  <wp:anchor distT="0" distB="0" distL="114300" distR="114300" simplePos="0" relativeHeight="251770880" behindDoc="0" locked="0" layoutInCell="0" allowOverlap="1" wp14:editId="36B85038">
                    <wp:simplePos x="0" y="0"/>
                    <wp:positionH relativeFrom="leftMargin">
                      <wp:align>right</wp:align>
                    </wp:positionH>
                    <wp:positionV relativeFrom="margin">
                      <wp:align>bottom</wp:align>
                    </wp:positionV>
                    <wp:extent cx="594995" cy="8229600"/>
                    <wp:effectExtent l="0" t="0" r="0" b="0"/>
                    <wp:wrapNone/>
                    <wp:docPr id="84" name="Прямокутник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995" cy="8229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sz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20"/>
                                    </w:rPr>
                                    <w:alias w:val="Заголовок"/>
                                    <w:id w:val="62384370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20"/>
                                        <w:lang w:val="uk-UA"/>
                                      </w:rPr>
                                      <w:t>[Введіть заголовок документа]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20"/>
                                    <w:lang w:val="uk-UA"/>
                                  </w:rPr>
                                  <w:t xml:space="preserve"> |  </w:t>
                                </w: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20"/>
                                    </w:rPr>
                                    <w:alias w:val="Дата"/>
                                    <w:id w:val="62384371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20"/>
                                        <w:lang w:val="uk-UA"/>
                                      </w:rPr>
                                      <w:t>[Виберіть дату]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vert270" wrap="square" lIns="91440" tIns="45720" rIns="109728" bIns="13716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кутник 24" o:spid="_x0000_s1046" style="position:absolute;margin-left:-4.35pt;margin-top:0;width:46.85pt;height:9in;z-index:25177088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" o:allowincell="f" filled="f" stroked="f">
                    <v:textbox style="layout-flow:vertical;mso-layout-flow-alt:bottom-to-top" inset=",,8.64pt,10.8pt">
                      <w:txbxContent>
                        <w:p w:rsidR="00CA6C75" w:rsidRDefault="00E70283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Заголовок"/>
                              <w:id w:val="62384370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>[Введіть заголовок документа]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uk-UA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Дата"/>
                              <w:id w:val="62384371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uk-UA"/>
                                </w:rPr>
                                <w:t>[Виберіть дату]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769856" behindDoc="0" locked="0" layoutInCell="0" allowOverlap="1" wp14:editId="4087D9B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6605" cy="9434195"/>
                    <wp:effectExtent l="9525" t="9525" r="14605" b="11430"/>
                    <wp:wrapNone/>
                    <wp:docPr id="85" name="Автофігура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6605" cy="9434195"/>
                            </a:xfrm>
                            <a:prstGeom prst="roundRect">
                              <a:avLst>
                                <a:gd name="adj" fmla="val 4023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21" o:spid="_x0000_s1026" style="position:absolute;margin-left:0;margin-top:0;width:561.15pt;height:742.85pt;z-index:2517698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DlXLsb2QIAAMgFAAAOAAAAAAAAAAAAAAAAAC4CAABk&#10;cnMvZTJvRG9jLnhtbFBLAQItABQABgAIAAAAIQDabn4s3gAAAAcBAAAPAAAAAAAAAAAAAAAAADMF&#10;AABkcnMvZG93bnJldi54bWxQSwUGAAAAAAQABADzAAAAPgYAAAAA&#10;" o:allowincell="f" filled="f" fillcolor="black" strokeweight="1pt">
                    <w10:wrap anchorx="page" anchory="page"/>
                  </v:roundrect>
                </w:pict>
              </mc:Fallback>
            </mc:AlternateContent>
          </w:r>
          <w:r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0" allowOverlap="1" wp14:editId="04014A31">
                    <wp:simplePos x="0" y="0"/>
                    <wp:positionH relativeFrom="leftMargin">
                      <wp:align>right</wp:align>
                    </wp:positionH>
                    <wp:positionV relativeFrom="bottomMargin">
                      <wp:align>top</wp:align>
                    </wp:positionV>
                    <wp:extent cx="520700" cy="520700"/>
                    <wp:effectExtent l="8890" t="0" r="3810" b="3175"/>
                    <wp:wrapNone/>
                    <wp:docPr id="86" name="Овал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0700" cy="52070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\* Arabic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40"/>
                                    <w:szCs w:val="40"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Овал 18" o:spid="_x0000_s1047" style="position:absolute;margin-left:-10.2pt;margin-top:0;width:41pt;height:41pt;z-index:2517688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" o:allowincell="f" fillcolor="#4f81bd [3204]" stroked="f">
                    <v:textbox inset="0,0,0,0">
                      <w:txbxContent>
                        <w:p w:rsidR="00CA6C75" w:rsidRDefault="00E70283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uk-UA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 anchory="margin"/>
                  </v:oval>
                </w:pict>
              </mc:Fallback>
            </mc:AlternateContent>
          </w:r>
        </w:p>
        <w:p w:rsidR="00CA6C75" w:rsidRDefault="00CA6C75"/>
      </w:docPartBody>
    </w:docPart>
    <w:docPart>
      <w:docPartPr>
        <w:name w:val="Строгий (парні сторінки)"/>
        <w:style w:val="Звичайний"/>
        <w:category>
          <w:name w:val=" Звіт"/>
          <w:gallery w:val="hdrs"/>
        </w:category>
        <w:behaviors>
          <w:behavior w:val="content"/>
        </w:behaviors>
        <w:guid w:val="{80DB9A6E-5E8A-43FB-A07B-B185DAEB1FF3}"/>
      </w:docPartPr>
      <w:docPartBody>
        <w:p w:rsidR="00CA6C75" w:rsidRDefault="00E70283">
          <w:pPr>
            <w:ind w:left="-540" w:right="-630"/>
            <w:jc w:val="right"/>
            <w:rPr>
              <w:rFonts w:asciiTheme="majorHAnsi" w:eastAsiaTheme="majorEastAsia" w:hAnsiTheme="majorHAnsi" w:cstheme="majorBidi"/>
              <w:sz w:val="18"/>
              <w:szCs w:val="18"/>
            </w:rPr>
          </w:pPr>
          <w:sdt>
            <w:sdtPr>
              <w:rPr>
                <w:rFonts w:asciiTheme="majorHAnsi" w:eastAsiaTheme="majorEastAsia" w:hAnsiTheme="majorHAnsi" w:cstheme="majorBidi"/>
                <w:sz w:val="18"/>
                <w:szCs w:val="18"/>
              </w:rPr>
              <w:alias w:val="Заголовок"/>
              <w:id w:val="23587694"/>
              <w:placeholder>
                <w:docPart w:val="00321A1B0BF04CD38B5D97A9202269F7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Theme="majorHAnsi" w:eastAsiaTheme="majorEastAsia" w:hAnsiTheme="majorHAnsi" w:cstheme="majorBidi"/>
                  <w:sz w:val="18"/>
                  <w:szCs w:val="18"/>
                  <w:lang w:val="uk-UA"/>
                </w:rPr>
                <w:t>[Введіть заголовок документа]</w:t>
              </w:r>
            </w:sdtContent>
          </w:sdt>
          <w:r>
            <w:rPr>
              <w:rFonts w:asciiTheme="majorHAnsi" w:eastAsiaTheme="majorEastAsia" w:hAnsiTheme="majorHAnsi" w:cstheme="majorBidi"/>
              <w:sz w:val="18"/>
              <w:szCs w:val="18"/>
              <w:lang w:val="uk-UA"/>
            </w:rPr>
            <w:t xml:space="preserve">| </w:t>
          </w:r>
          <w:sdt>
            <w:sdtPr>
              <w:rPr>
                <w:rFonts w:asciiTheme="majorHAnsi" w:eastAsiaTheme="majorEastAsia" w:hAnsiTheme="majorHAnsi" w:cstheme="majorBidi"/>
                <w:sz w:val="18"/>
                <w:szCs w:val="18"/>
              </w:rPr>
              <w:alias w:val="Дата"/>
              <w:id w:val="23587695"/>
              <w:placeholder>
                <w:docPart w:val="1F209ABC8AF54B6BA96549BC780D7F52"/>
              </w:placeholder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>
                <w:lid w:val="en-US"/>
                <w:storeMappedDataAs w:val="dateTime"/>
                <w:calendar w:val="gregorian"/>
              </w:date>
            </w:sdtPr>
            <w:sdtEndPr/>
            <w:sdtContent>
              <w:r>
                <w:rPr>
                  <w:rFonts w:asciiTheme="majorHAnsi" w:eastAsiaTheme="majorEastAsia" w:hAnsiTheme="majorHAnsi" w:cstheme="majorBidi"/>
                  <w:sz w:val="18"/>
                  <w:szCs w:val="18"/>
                  <w:lang w:val="uk-UA"/>
                </w:rPr>
                <w:t>[Виберіть дату]</w:t>
              </w:r>
            </w:sdtContent>
          </w:sdt>
          <w:r>
            <w:tab/>
          </w:r>
          <w:r>
            <w:rPr>
              <w:color w:val="000000" w:themeColor="text1"/>
              <w:szCs w:val="20"/>
            </w:rPr>
            <w:fldChar w:fldCharType="begin"/>
          </w:r>
          <w:r>
            <w:instrText>PAGE  \* Arabic  \* MERGEFORMAT</w:instrText>
          </w:r>
          <w:r>
            <w:rPr>
              <w:color w:val="000000" w:themeColor="text1"/>
              <w:szCs w:val="20"/>
            </w:rPr>
            <w:fldChar w:fldCharType="separate"/>
          </w:r>
          <w:r>
            <w:rPr>
              <w:rFonts w:asciiTheme="majorHAnsi" w:eastAsiaTheme="majorEastAsia" w:hAnsiTheme="majorHAnsi" w:cstheme="majorBidi"/>
              <w:noProof/>
              <w:color w:val="4F81BD" w:themeColor="accent1"/>
              <w:sz w:val="28"/>
              <w:szCs w:val="28"/>
              <w:lang w:val="uk-UA"/>
            </w:rPr>
            <w:t>1</w:t>
          </w:r>
          <w:r>
            <w:rPr>
              <w:rFonts w:asciiTheme="majorHAnsi" w:eastAsiaTheme="majorEastAsia" w:hAnsiTheme="majorHAnsi" w:cstheme="majorBidi"/>
              <w:noProof/>
              <w:color w:val="4F81BD" w:themeColor="accent1"/>
              <w:sz w:val="28"/>
              <w:szCs w:val="28"/>
            </w:rPr>
            <w:fldChar w:fldCharType="end"/>
          </w:r>
        </w:p>
        <w:p w:rsidR="00CA6C75" w:rsidRDefault="00E70283">
          <w:pPr>
            <w:pStyle w:val="3"/>
          </w:pPr>
          <w:r>
            <w:rPr>
              <w:noProof/>
              <w:szCs w:val="18"/>
            </w:rPr>
            <mc:AlternateContent>
              <mc:Choice Requires="wps">
                <w:drawing>
                  <wp:anchor distT="0" distB="0" distL="114300" distR="114300" simplePos="0" relativeHeight="251772928" behindDoc="0" locked="0" layoutInCell="0" allowOverlap="1" wp14:editId="790C44D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6605" cy="9434195"/>
                    <wp:effectExtent l="9525" t="9525" r="14605" b="11430"/>
                    <wp:wrapNone/>
                    <wp:docPr id="87" name="Автофігура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6605" cy="9434195"/>
                            </a:xfrm>
                            <a:prstGeom prst="roundRect">
                              <a:avLst>
                                <a:gd name="adj" fmla="val 4023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10" o:spid="_x0000_s1026" style="position:absolute;margin-left:0;margin-top:0;width:561.15pt;height:742.85pt;z-index:25177292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" o:allowincell="f" filled="f" fillcolor="black" strokeweight="1pt">
                    <w10:wrap anchorx="page" anchory="page"/>
                  </v:roundrect>
                </w:pict>
              </mc:Fallback>
            </mc:AlternateContent>
          </w:r>
        </w:p>
      </w:docPartBody>
    </w:docPart>
    <w:docPart>
      <w:docPartPr>
        <w:name w:val="Строгий (непарні сторінки)"/>
        <w:style w:val="Звичайний"/>
        <w:category>
          <w:name w:val=" Звіт"/>
          <w:gallery w:val="hdrs"/>
        </w:category>
        <w:behaviors>
          <w:behavior w:val="content"/>
        </w:behaviors>
        <w:guid w:val="{D999EB51-61C1-4F31-B2CE-AFF2D7D8AE4D}"/>
      </w:docPartPr>
      <w:docPartBody>
        <w:p w:rsidR="00CA6C75" w:rsidRDefault="00E70283">
          <w:pPr>
            <w:pStyle w:val="1"/>
          </w:pPr>
          <w:r>
            <w:fldChar w:fldCharType="begin"/>
          </w:r>
          <w:r>
            <w:instrText xml:space="preserve">PAGE  \* Arabic  \* </w:instrText>
          </w:r>
          <w:r>
            <w:instrText>MERGEFORMAT</w:instrText>
          </w:r>
          <w:r>
            <w:fldChar w:fldCharType="separate"/>
          </w:r>
          <w:r>
            <w:rPr>
              <w:rFonts w:asciiTheme="majorHAnsi" w:eastAsiaTheme="majorEastAsia" w:hAnsiTheme="majorHAnsi" w:cstheme="majorBidi"/>
              <w:noProof/>
              <w:color w:val="4F81BD" w:themeColor="accent1"/>
              <w:sz w:val="28"/>
              <w:szCs w:val="28"/>
              <w:lang w:val="uk-UA"/>
            </w:rPr>
            <w:t>1</w:t>
          </w:r>
          <w:r>
            <w:rPr>
              <w:rFonts w:asciiTheme="majorHAnsi" w:eastAsiaTheme="majorEastAsia" w:hAnsiTheme="majorHAnsi" w:cstheme="majorBidi"/>
              <w:noProof/>
              <w:color w:val="4F81BD" w:themeColor="accent1"/>
              <w:sz w:val="28"/>
              <w:szCs w:val="28"/>
            </w:rPr>
            <w:fldChar w:fldCharType="end"/>
          </w:r>
          <w:r>
            <w:rPr>
              <w:rFonts w:asciiTheme="majorHAnsi" w:eastAsiaTheme="majorEastAsia" w:hAnsiTheme="majorHAnsi" w:cstheme="majorBidi"/>
              <w:sz w:val="18"/>
              <w:szCs w:val="18"/>
              <w:lang w:val="uk-UA"/>
            </w:rPr>
            <w:t xml:space="preserve"> </w:t>
          </w:r>
          <w:r>
            <w:rPr>
              <w:rFonts w:asciiTheme="majorHAnsi" w:eastAsiaTheme="majorEastAsia" w:hAnsiTheme="majorHAnsi" w:cstheme="majorBidi"/>
              <w:sz w:val="18"/>
              <w:szCs w:val="18"/>
            </w:rPr>
            <w:ptab w:relativeTo="margin" w:alignment="left" w:leader="none"/>
          </w:r>
          <w:r>
            <w:rPr>
              <w:rFonts w:asciiTheme="majorHAnsi" w:eastAsiaTheme="majorEastAsia" w:hAnsiTheme="majorHAnsi" w:cstheme="majorBidi"/>
              <w:sz w:val="18"/>
              <w:szCs w:val="18"/>
              <w:lang w:val="uk-UA"/>
            </w:rPr>
            <w:t xml:space="preserve"> | </w:t>
          </w:r>
          <w:sdt>
            <w:sdtPr>
              <w:rPr>
                <w:rFonts w:asciiTheme="majorHAnsi" w:eastAsiaTheme="majorEastAsia" w:hAnsiTheme="majorHAnsi" w:cstheme="majorBidi"/>
                <w:sz w:val="18"/>
                <w:szCs w:val="18"/>
              </w:rPr>
              <w:alias w:val="Заголовок"/>
              <w:id w:val="-2048437680"/>
              <w:placeholder>
                <w:docPart w:val="00321A1B0BF04CD38B5D97A9202269F7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Theme="majorHAnsi" w:eastAsiaTheme="majorEastAsia" w:hAnsiTheme="majorHAnsi" w:cstheme="majorBidi"/>
                  <w:sz w:val="18"/>
                  <w:szCs w:val="18"/>
                  <w:lang w:val="uk-UA"/>
                </w:rPr>
                <w:t>[Введіть заголовок документа]</w:t>
              </w:r>
            </w:sdtContent>
          </w:sdt>
          <w:sdt>
            <w:sdtPr>
              <w:rPr>
                <w:rFonts w:asciiTheme="majorHAnsi" w:eastAsiaTheme="majorEastAsia" w:hAnsiTheme="majorHAnsi" w:cstheme="majorBidi"/>
                <w:sz w:val="18"/>
                <w:szCs w:val="18"/>
              </w:rPr>
              <w:alias w:val="Дата"/>
              <w:id w:val="375204518"/>
              <w:placeholder>
                <w:docPart w:val="1F209ABC8AF54B6BA96549BC780D7F52"/>
              </w:placeholder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>
                <w:lid w:val="en-US"/>
                <w:storeMappedDataAs w:val="dateTime"/>
                <w:calendar w:val="gregorian"/>
              </w:date>
            </w:sdtPr>
            <w:sdtEndPr/>
            <w:sdtContent>
              <w:r>
                <w:rPr>
                  <w:rFonts w:asciiTheme="majorHAnsi" w:eastAsiaTheme="majorEastAsia" w:hAnsiTheme="majorHAnsi" w:cstheme="majorBidi"/>
                  <w:sz w:val="18"/>
                  <w:szCs w:val="18"/>
                  <w:lang w:val="uk-UA"/>
                </w:rPr>
                <w:t>[Виберіть дату]</w:t>
              </w:r>
            </w:sdtContent>
          </w:sdt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4976" behindDoc="0" locked="0" layoutInCell="0" allowOverlap="1" wp14:editId="017F79B4">
                    <wp:simplePos x="0" y="0"/>
                    <wp:positionH relativeFrom="leftMargin">
                      <wp:posOffset>2527300</wp:posOffset>
                    </wp:positionH>
                    <wp:positionV relativeFrom="topMargin">
                      <wp:posOffset>-750570</wp:posOffset>
                    </wp:positionV>
                    <wp:extent cx="728345" cy="725170"/>
                    <wp:effectExtent l="3175" t="1905" r="0" b="4445"/>
                    <wp:wrapNone/>
                    <wp:docPr id="88" name="Прямокутник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8345" cy="7251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18"/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\* Arabic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F81BD" w:themeColor="accent1"/>
                                    <w:sz w:val="28"/>
                                    <w:szCs w:val="28"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000000"/>
                                    <w:sz w:val="18"/>
                                    <w:szCs w:val="18"/>
                                    <w:lang w:val="uk-UA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leftMargin">
                      <wp14:pctWidth>80000</wp14:pctWidth>
                    </wp14:sizeRelH>
                    <wp14:sizeRelV relativeFrom="topMargin">
                      <wp14:pctHeight>80000</wp14:pctHeight>
                    </wp14:sizeRelV>
                  </wp:anchor>
                </w:drawing>
              </mc:Choice>
              <mc:Fallback>
                <w:pict>
                  <v:rect id="Прямокутник 7" o:spid="_x0000_s1048" style="position:absolute;margin-left:199pt;margin-top:-59.1pt;width:57.35pt;height:57.1pt;z-index:251774976;visibility:visible;mso-wrap-style:square;mso-width-percent:800;mso-height-percent:80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800;mso-height-percent:800;mso-width-relative:left-margin-area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" o:allowincell="f" filled="f" stroked="f">
                    <v:textbox inset="14.4pt,,14.4pt">
                      <w:txbxContent>
                        <w:p w:rsidR="00CA6C75" w:rsidRDefault="00E70283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4F81BD" w:themeColor="accent1"/>
                              <w:sz w:val="28"/>
                              <w:szCs w:val="28"/>
                              <w:lang w:val="uk-UA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4F81BD" w:themeColor="accent1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000000"/>
                              <w:sz w:val="18"/>
                              <w:szCs w:val="18"/>
                              <w:lang w:val="uk-UA"/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6000" behindDoc="0" locked="0" layoutInCell="0" allowOverlap="1" wp14:editId="650EBD42">
                    <wp:simplePos x="0" y="0"/>
                    <wp:positionH relativeFrom="leftMargin">
                      <wp:posOffset>312420</wp:posOffset>
                    </wp:positionH>
                    <wp:positionV relativeFrom="topMargin">
                      <wp:posOffset>-727710</wp:posOffset>
                    </wp:positionV>
                    <wp:extent cx="729615" cy="730885"/>
                    <wp:effectExtent l="0" t="0" r="1905" b="635"/>
                    <wp:wrapNone/>
                    <wp:docPr id="89" name="Прямокутник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9615" cy="7308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18"/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\* Arabic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F81BD" w:themeColor="accent1"/>
                                    <w:sz w:val="28"/>
                                    <w:szCs w:val="28"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F81BD" w:themeColor="accent1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000000"/>
                                    <w:sz w:val="18"/>
                                    <w:szCs w:val="18"/>
                                    <w:lang w:val="uk-UA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leftMargin">
                      <wp14:pctWidth>80000</wp14:pctWidth>
                    </wp14:sizeRelH>
                    <wp14:sizeRelV relativeFrom="topMargin">
                      <wp14:pctHeight>80000</wp14:pctHeight>
                    </wp14:sizeRelV>
                  </wp:anchor>
                </w:drawing>
              </mc:Choice>
              <mc:Fallback>
                <w:pict>
                  <v:rect id="Прямокутник 8" o:spid="_x0000_s1049" style="position:absolute;margin-left:24.6pt;margin-top:-57.3pt;width:57.45pt;height:57.55pt;z-index:251776000;visibility:visible;mso-wrap-style:square;mso-width-percent:800;mso-height-percent:80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800;mso-height-percent:800;mso-width-relative:left-margin-area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" o:allowincell="f" filled="f" stroked="f">
                    <v:textbox inset="14.4pt,,14.4pt">
                      <w:txbxContent>
                        <w:p w:rsidR="00CA6C75" w:rsidRDefault="00E70283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4F81BD" w:themeColor="accent1"/>
                              <w:sz w:val="28"/>
                              <w:szCs w:val="28"/>
                              <w:lang w:val="uk-UA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color w:val="4F81BD" w:themeColor="accent1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000000"/>
                              <w:sz w:val="18"/>
                              <w:szCs w:val="18"/>
                              <w:lang w:val="uk-UA"/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7024" behindDoc="0" locked="0" layoutInCell="0" allowOverlap="1" wp14:editId="1D51C56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6605" cy="9434195"/>
                    <wp:effectExtent l="9525" t="9525" r="14605" b="11430"/>
                    <wp:wrapNone/>
                    <wp:docPr id="90" name="Автофігура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6605" cy="9434195"/>
                            </a:xfrm>
                            <a:prstGeom prst="roundRect">
                              <a:avLst>
                                <a:gd name="adj" fmla="val 4023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Автофігура 10" o:spid="_x0000_s1026" style="position:absolute;margin-left:0;margin-top:0;width:561.15pt;height:742.85pt;z-index:25177702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OPQ4B/bAgAAyAUAAA4AAAAAAAAAAAAAAAAALgIA&#10;AGRycy9lMm9Eb2MueG1sUEsBAi0AFAAGAAgAAAAhANpufizeAAAABwEAAA8AAAAAAAAAAAAAAAAA&#10;NQUAAGRycy9kb3ducmV2LnhtbFBLBQYAAAAABAAEAPMAAABABgAAAAA=&#10;" o:allowincell="f" filled="f" fillcolor="black" strokeweight="1pt">
                    <w10:wrap anchorx="page" anchory="page"/>
                  </v:roundrect>
                </w:pict>
              </mc:Fallback>
            </mc:AlternateContent>
          </w:r>
        </w:p>
      </w:docPartBody>
    </w:docPart>
    <w:docPart>
      <w:docPartPr>
        <w:name w:val="Рисунок"/>
        <w:style w:val="Звичайний"/>
        <w:category>
          <w:name w:val=" Звіт"/>
          <w:gallery w:val="txtBox"/>
        </w:category>
        <w:behaviors>
          <w:behavior w:val="content"/>
        </w:behaviors>
        <w:guid w:val="{301C2D6F-6AE8-4B6C-9BBA-121F32968F82}"/>
      </w:docPartPr>
      <w:docPartBody>
        <w:p w:rsidR="00CA6C75" w:rsidRDefault="00E7028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0096" behindDoc="1" locked="0" layoutInCell="0" allowOverlap="1" wp14:editId="46AF73B3">
                    <wp:simplePos x="0" y="0"/>
                    <wp:positionH relativeFrom="margin">
                      <wp:posOffset>5621655</wp:posOffset>
                    </wp:positionH>
                    <wp:positionV relativeFrom="margin">
                      <wp:posOffset>5639435</wp:posOffset>
                    </wp:positionV>
                    <wp:extent cx="177800" cy="2796540"/>
                    <wp:effectExtent l="1905" t="635" r="1270" b="3175"/>
                    <wp:wrapTight wrapText="bothSides">
                      <wp:wrapPolygon edited="0">
                        <wp:start x="-1157" y="0"/>
                        <wp:lineTo x="-1157" y="21526"/>
                        <wp:lineTo x="21600" y="21526"/>
                        <wp:lineTo x="21600" y="0"/>
                        <wp:lineTo x="-1157" y="0"/>
                      </wp:wrapPolygon>
                    </wp:wrapTight>
                    <wp:docPr id="91" name="Текстове поле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7800" cy="2796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A6C75" w:rsidRDefault="00E70283">
                                <w:pPr>
                                  <w:pStyle w:val="Caption"/>
                                  <w:rPr>
                                    <w:noProof/>
                                    <w:szCs w:val="20"/>
                                  </w:rPr>
                                </w:pPr>
                                <w:r>
                                  <w:rPr>
                                    <w:lang w:val="uk-UA"/>
                                  </w:rPr>
                                  <w:t xml:space="preserve">Рисунок: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lang w:val="uk-UA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lang w:val="uk-UA"/>
                                  </w:rPr>
                                  <w:fldChar w:fldCharType="end"/>
                                </w:r>
                                <w:sdt>
                                  <w:sdtPr>
                                    <w:id w:val="2503634"/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r>
                                      <w:rPr>
                                        <w:lang w:val="uk-UA"/>
                                      </w:rPr>
                                      <w:t>[Введіть підпис]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е поле 2" o:spid="_x0000_s1050" type="#_x0000_t202" style="position:absolute;margin-left:442.65pt;margin-top:444.05pt;width:14pt;height:220.2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" o:allowincell="f" stroked="f">
                    <v:textbox style="layout-flow:vertical;mso-layout-flow-alt:bottom-to-top" inset="0,0,0,0">
                      <w:txbxContent>
                        <w:p w:rsidR="00CA6C75" w:rsidRDefault="00E70283">
                          <w:pPr>
                            <w:pStyle w:val="Caption"/>
                            <w:rPr>
                              <w:noProof/>
                              <w:szCs w:val="20"/>
                            </w:rPr>
                          </w:pPr>
                          <w:r>
                            <w:rPr>
                              <w:lang w:val="uk-UA"/>
                            </w:rPr>
                            <w:t xml:space="preserve">Рисунок: </w:t>
                          </w:r>
                          <w:r>
                            <w:fldChar w:fldCharType="begin"/>
                          </w:r>
                          <w:r>
                            <w:instrText xml:space="preserve"> SEQ Figure \* ARABIC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lang w:val="uk-UA"/>
                            </w:rPr>
                            <w:t>1</w:t>
                          </w:r>
                          <w:r>
                            <w:rPr>
                              <w:noProof/>
                              <w:lang w:val="uk-UA"/>
                            </w:rPr>
                            <w:fldChar w:fldCharType="end"/>
                          </w:r>
                          <w:sdt>
                            <w:sdtPr>
                              <w:id w:val="2503634"/>
                              <w:temporary/>
                              <w:showingPlcHdr/>
                            </w:sdtPr>
                            <w:sdtEndPr/>
                            <w:sdtContent>
                              <w:r>
                                <w:rPr>
                                  <w:lang w:val="uk-UA"/>
                                </w:rPr>
                                <w:t>[Введіть підпис]</w:t>
                              </w:r>
                            </w:sdtContent>
                          </w:sdt>
                        </w:p>
                      </w:txbxContent>
                    </v:textbox>
                    <w10:wrap type="tight" anchorx="margin" anchory="margin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91440" distB="0" distL="164465" distR="114300" simplePos="0" relativeHeight="251779072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5170805</wp:posOffset>
                </wp:positionV>
                <wp:extent cx="2623820" cy="3192145"/>
                <wp:effectExtent l="132588" t="132588" r="0" b="133223"/>
                <wp:wrapSquare wrapText="bothSides" distT="91440" distB="0" distL="164465" distR="114300"/>
                <wp:docPr id="92" name="Рисунок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j03996460000[1].jpg"/>
                        <pic:cNvPicPr>
                          <a:picLocks noChangeAspect="1"/>
                        </pic:cNvPicPr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596" cy="3121429"/>
                        </a:xfrm>
                        <a:prstGeom prst="rect">
                          <a:avLst/>
                        </a:prstGeom>
                        <a:ln w="76200" cap="sq">
                          <a:solidFill>
                            <a:schemeClr val="bg1"/>
                          </a:solidFill>
                          <a:miter lim="800000"/>
                        </a:ln>
                        <a:effectLst>
                          <a:outerShdw blurRad="50800" algn="tl" rotWithShape="0">
                            <a:srgbClr val="000000">
                              <a:alpha val="2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</w:p>
      </w:docPartBody>
    </w:docPart>
    <w:docPart>
      <w:docPartPr>
        <w:name w:val="Виразний витяг"/>
        <w:style w:val="Звичайний"/>
        <w:category>
          <w:name w:val=" Звіт"/>
          <w:gallery w:val="txtBox"/>
        </w:category>
        <w:behaviors>
          <w:behavior w:val="content"/>
        </w:behaviors>
        <w:guid w:val="{4C3FB7F4-1D66-4F0E-9B5D-681BD6AA5EFB}"/>
      </w:docPartPr>
      <w:docPartBody>
        <w:p w:rsidR="00CA6C75" w:rsidRDefault="00E70283">
          <w:pPr>
            <w:pStyle w:val="1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2144" behindDoc="0" locked="0" layoutInCell="0" allowOverlap="1" wp14:editId="1DE3050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2640965" cy="3293110"/>
                    <wp:effectExtent l="19050" t="19050" r="26035" b="20955"/>
                    <wp:wrapSquare wrapText="bothSides"/>
                    <wp:docPr id="93" name="Автофігура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40965" cy="3293110"/>
                            </a:xfrm>
                            <a:prstGeom prst="roundRect">
                              <a:avLst>
                                <a:gd name="adj" fmla="val 16079"/>
                              </a:avLst>
                            </a:prstGeom>
                            <a:solidFill>
                              <a:schemeClr val="accent1"/>
                            </a:solidFill>
                            <a:ln w="38100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id w:val="92934259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CA6C75" w:rsidRDefault="00E70283">
                                    <w:pPr>
                                      <w:pStyle w:val="NoSpacing"/>
                                      <w:spacing w:before="160" w:after="160" w:line="276" w:lineRule="auto"/>
                                      <w:jc w:val="center"/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36"/>
                                        <w:szCs w:val="36"/>
                                        <w:lang w:val="uk-UA"/>
                                      </w:rPr>
                                      <w:t xml:space="preserve">["Ці колекції можна використовувати для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36"/>
                                        <w:szCs w:val="36"/>
                                        <w:lang w:val="uk-UA"/>
                                      </w:rPr>
                                      <w:t>вставлення таблиць, колонтитулів, списків, титульних сторінок та інших стандартних блоків документів. Ці колекції можна використовувати для вставлення таблиць, колонтитулів, списків, титульних сторінок та інших стандартних блоків документів."]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Автофігура 11" o:spid="_x0000_s1051" style="position:absolute;margin-left:0;margin-top:0;width:207.95pt;height:259.3pt;z-index:251782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" o:allowincell="f" fillcolor="#4f81bd [3204]" strokecolor="#4f81bd [3204]" strokeweight="3pt">
                    <v:textbox style="mso-fit-shape-to-text:t">
                      <w:txbxContent>
                        <w:sdt>
                          <w:sdtPr>
                            <w:rPr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id w:val="92934259"/>
                            <w:temporary/>
                            <w:showingPlcHdr/>
                          </w:sdtPr>
                          <w:sdtEndPr/>
                          <w:sdtContent>
                            <w:p w:rsidR="00CA6C75" w:rsidRDefault="00E70283">
                              <w:pPr>
                                <w:pStyle w:val="NoSpacing"/>
                                <w:spacing w:before="160" w:after="160" w:line="276" w:lineRule="auto"/>
                                <w:jc w:val="center"/>
                                <w:rPr>
                                  <w:i/>
                                  <w:i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36"/>
                                  <w:szCs w:val="36"/>
                                  <w:lang w:val="uk-UA"/>
                                </w:rPr>
                                <w:t xml:space="preserve">["Ці колекції можна використовувати для 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  <w:sz w:val="36"/>
                                  <w:szCs w:val="36"/>
                                  <w:lang w:val="uk-UA"/>
                                </w:rPr>
                                <w:t>вставлення таблиць, колонтитулів, списків, титульних сторінок та інших стандартних блоків документів. Ці колекції можна використовувати для вставлення таблиць, колонтитулів, списків, титульних сторінок та інших стандартних блоків документів."]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roundrect>
                </w:pict>
              </mc:Fallback>
            </mc:AlternateContent>
          </w:r>
        </w:p>
      </w:docPartBody>
    </w:docPart>
    <w:docPart>
      <w:docPartPr>
        <w:name w:val="Помірний витяг"/>
        <w:style w:val="Звичайний"/>
        <w:category>
          <w:name w:val=" Звіт"/>
          <w:gallery w:val="txtBox"/>
        </w:category>
        <w:behaviors>
          <w:behavior w:val="content"/>
        </w:behaviors>
        <w:guid w:val="{70C0D56C-C39F-47F0-8043-135CB63FA08F}"/>
      </w:docPartPr>
      <w:docPartBody>
        <w:p w:rsidR="00CA6C75" w:rsidRDefault="00E70283">
          <w:pPr>
            <w:pStyle w:val="12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4192" behindDoc="0" locked="0" layoutInCell="0" allowOverlap="1" wp14:editId="5DEB8A4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2640965" cy="2169795"/>
                    <wp:effectExtent l="19050" t="19050" r="26035" b="26670"/>
                    <wp:wrapSquare wrapText="bothSides"/>
                    <wp:docPr id="94" name="Автофігура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40965" cy="2169795"/>
                            </a:xfrm>
                            <a:prstGeom prst="roundRect">
                              <a:avLst>
                                <a:gd name="adj" fmla="val 16079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id w:val="92972305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CA6C75" w:rsidRDefault="00E70283">
                                    <w:pPr>
                                      <w:pStyle w:val="NoSpacing"/>
                                      <w:spacing w:before="160" w:after="160" w:line="276" w:lineRule="auto"/>
                                      <w:jc w:val="center"/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  <w:lang w:val="uk-UA"/>
                                      </w:rPr>
                                      <w:t>["Ці к</w:t>
                                    </w:r>
                                    <w:r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  <w:lang w:val="uk-UA"/>
                                      </w:rPr>
                                      <w:t>олекції можна використовувати для вставлення таблиць, колонтитулів, списків, титульних сторінок та інших стандартних блоків документів. Ці колекції можна використовувати для вставлення таблиць, колонтитулів, списків, титульних сторінок та інших стандартних</w:t>
                                    </w:r>
                                    <w:r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  <w:lang w:val="uk-UA"/>
                                      </w:rPr>
                                      <w:t xml:space="preserve"> блоків документів."]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_x0000_s1052" style="position:absolute;margin-left:0;margin-top:0;width:207.95pt;height:170.85pt;z-index:251784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" o:allowincell="f" fillcolor="#dbe5f1 [660]" strokecolor="#4f81bd [3204]" strokeweight="3pt">
                    <v:textbox style="mso-fit-shape-to-text:t">
                      <w:txbxContent>
                        <w:sdt>
                          <w:sdtPr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id w:val="92972305"/>
                            <w:temporary/>
                            <w:showingPlcHdr/>
                          </w:sdtPr>
                          <w:sdtEndPr/>
                          <w:sdtContent>
                            <w:p w:rsidR="00CA6C75" w:rsidRDefault="00E70283">
                              <w:pPr>
                                <w:pStyle w:val="NoSpacing"/>
                                <w:spacing w:before="160" w:after="160" w:line="276" w:lineRule="auto"/>
                                <w:jc w:val="center"/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  <w:t>["Ці к</w:t>
                              </w: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  <w:t>олекції можна використовувати для вставлення таблиць, колонтитулів, списків, титульних сторінок та інших стандартних блоків документів. Ці колекції можна використовувати для вставлення таблиць, колонтитулів, списків, титульних сторінок та інших стандартних</w:t>
                              </w: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  <w:t xml:space="preserve"> блоків документів."]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roundrect>
                </w:pict>
              </mc:Fallback>
            </mc:AlternateContent>
          </w:r>
        </w:p>
      </w:docPartBody>
    </w:docPart>
    <w:docPart>
      <w:docPartPr>
        <w:name w:val="Невиразний витяг"/>
        <w:style w:val="Звичайний"/>
        <w:category>
          <w:name w:val=" Звіт"/>
          <w:gallery w:val="txtBox"/>
        </w:category>
        <w:behaviors>
          <w:behavior w:val="content"/>
        </w:behaviors>
        <w:guid w:val="{28877DC2-FD9C-4B6D-A43F-DADB8A5A80B6}"/>
      </w:docPartPr>
      <w:docPartBody>
        <w:p w:rsidR="00CA6C75" w:rsidRDefault="00E70283">
          <w:pPr>
            <w:pStyle w:val="13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6240" behindDoc="0" locked="0" layoutInCell="0" allowOverlap="1" wp14:editId="26472A0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2640965" cy="2177415"/>
                    <wp:effectExtent l="19050" t="19050" r="26035" b="26670"/>
                    <wp:wrapSquare wrapText="bothSides"/>
                    <wp:docPr id="95" name="Автофігура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40965" cy="2177415"/>
                            </a:xfrm>
                            <a:prstGeom prst="roundRect">
                              <a:avLst>
                                <a:gd name="adj" fmla="val 16079"/>
                              </a:avLst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id w:val="93366243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CA6C75" w:rsidRDefault="00E70283">
                                    <w:pPr>
                                      <w:pStyle w:val="NoSpacing"/>
                                      <w:spacing w:before="160" w:after="160" w:line="276" w:lineRule="auto"/>
                                      <w:jc w:val="center"/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  <w:lang w:val="uk-UA"/>
                                      </w:rPr>
                                      <w:t>["Ці колекції можна використовувати для вставлення таблиць, колонтитулів, списків, титульних сторінок та інших стандартних блоків документів. Ці колекції можна використовувати для вставлення таблиць, колонтитулів, списків, титул</w:t>
                                    </w:r>
                                    <w:r>
                                      <w:rPr>
                                        <w:i/>
                                        <w:iCs/>
                                        <w:sz w:val="28"/>
                                        <w:szCs w:val="28"/>
                                        <w:lang w:val="uk-UA"/>
                                      </w:rPr>
                                      <w:t>ьних сторінок та інших стандартних блоків документів."]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_x0000_s1053" style="position:absolute;margin-left:0;margin-top:0;width:207.95pt;height:171.45pt;z-index:251786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" o:allowincell="f" strokecolor="#4f81bd [3204]" strokeweight="3pt">
                    <v:textbox style="mso-fit-shape-to-text:t">
                      <w:txbxContent>
                        <w:sdt>
                          <w:sdtPr>
                            <w:rPr>
                              <w:i/>
                              <w:iCs/>
                              <w:sz w:val="28"/>
                              <w:szCs w:val="28"/>
                            </w:rPr>
                            <w:id w:val="93366243"/>
                            <w:temporary/>
                            <w:showingPlcHdr/>
                          </w:sdtPr>
                          <w:sdtEndPr/>
                          <w:sdtContent>
                            <w:p w:rsidR="00CA6C75" w:rsidRDefault="00E70283">
                              <w:pPr>
                                <w:pStyle w:val="NoSpacing"/>
                                <w:spacing w:before="160" w:after="160" w:line="276" w:lineRule="auto"/>
                                <w:jc w:val="center"/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  <w:t>["Ці колекції можна використовувати для вставлення таблиць, колонтитулів, списків, титульних сторінок та інших стандартних блоків документів. Ці колекції можна використовувати для вставлення таблиць, колонтитулів, списків, титул</w:t>
                              </w: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  <w:lang w:val="uk-UA"/>
                                </w:rPr>
                                <w:t>ьних сторінок та інших стандартних блоків документів."]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roundrect>
                </w:pict>
              </mc:Fallback>
            </mc:AlternateContent>
          </w:r>
        </w:p>
      </w:docPartBody>
    </w:docPart>
    <w:docPart>
      <w:docPartPr>
        <w:name w:val="Виразна бічна панель"/>
        <w:style w:val="Звичайний"/>
        <w:category>
          <w:name w:val=" Звіт"/>
          <w:gallery w:val="txtBox"/>
        </w:category>
        <w:behaviors>
          <w:behavior w:val="content"/>
        </w:behaviors>
        <w:guid w:val="{E62FB504-DFF5-41E2-B8F1-0DB52C110FE4}"/>
      </w:docPartPr>
      <w:docPartBody>
        <w:p w:rsidR="00CA6C75" w:rsidRDefault="00E70283">
          <w:pPr>
            <w:pStyle w:val="1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8288" behindDoc="0" locked="0" layoutInCell="0" allowOverlap="1" wp14:editId="5077AB77">
                    <wp:simplePos x="0" y="0"/>
                    <wp:positionH relativeFrom="margin">
                      <wp:align>right</wp:align>
                    </wp:positionH>
                    <wp:positionV relativeFrom="page">
                      <wp:align>center</wp:align>
                    </wp:positionV>
                    <wp:extent cx="1949450" cy="8166100"/>
                    <wp:effectExtent l="8890" t="0" r="3175" b="6350"/>
                    <wp:wrapSquare wrapText="bothSides"/>
                    <wp:docPr id="96" name="Автофігур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9450" cy="8166100"/>
                            </a:xfrm>
                            <a:prstGeom prst="roundRect">
                              <a:avLst>
                                <a:gd name="adj" fmla="val 11856"/>
                              </a:avLst>
                            </a:prstGeom>
                            <a:solidFill>
                              <a:schemeClr val="accent1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20"/>
                                  </w:rPr>
                                  <w:id w:val="93426946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FFFFFF" w:themeColor="background1"/>
                                        <w:sz w:val="20"/>
                                        <w:lang w:val="uk-UA"/>
                                      </w:rPr>
                                      <w:t>[Щоб змінити загальний вигляд документа, виберіть нові елементи теми на вкладці "Макет сторінки". Щоб змінити набір оформлень, доступних у колекції експрес-стилів, скористайтеся командою "Змінит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FFFFFF" w:themeColor="background1"/>
                                        <w:sz w:val="20"/>
                                        <w:lang w:val="uk-UA"/>
                                      </w:rPr>
                                      <w:t xml:space="preserve">и поточний набір експрес-стилів".  </w:t>
                                    </w:r>
                                  </w:p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FFFFFF" w:themeColor="background1"/>
                                        <w:sz w:val="20"/>
                                        <w:lang w:val="uk-UA"/>
                                      </w:rPr>
                                      <w:t>І для колекції тем, і для колекції експрес-стилів передбачено команди відновлення, тому завжди можна відновити початковий вигляд документа, визначений у поточному шаблоні. На вкладці "Вставлення" в колекціях містяться ел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FFFFFF" w:themeColor="background1"/>
                                        <w:sz w:val="20"/>
                                        <w:lang w:val="uk-UA"/>
                                      </w:rPr>
                                      <w:t xml:space="preserve">ементи, призначені для узгодження загального вигляду документа.  </w:t>
                                    </w:r>
                                  </w:p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FFFFFF" w:themeColor="background1"/>
                                        <w:sz w:val="20"/>
                                        <w:lang w:val="uk-UA"/>
                                      </w:rPr>
                                      <w:t>Ці колекції можна використовувати для вставлення таблиць, верхніх і нижніх колонтитулів, списків, титульних сторінок та інших стандартних блоків документа.]</w:t>
                                    </w:r>
                                  </w:p>
                                </w:sdtContent>
                              </w:sdt>
                              <w:p w:rsidR="00CA6C75" w:rsidRDefault="00CA6C75">
                                <w:pPr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37160" tIns="137160" rIns="137160" bIns="13716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33000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Автофігура 14" o:spid="_x0000_s1054" style="position:absolute;margin-left:102.3pt;margin-top:0;width:153.5pt;height:643pt;z-index:251788288;visibility:visible;mso-wrap-style:square;mso-width-percent:33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330;mso-height-percent:0;mso-width-relative:margin;mso-height-relative:page;v-text-anchor:top" arcsize="7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" o:allowincell="f" fillcolor="#4f81bd [3204]" stroked="f" strokecolor="#4f81bd [3204]">
                    <v:textbox inset="10.8pt,10.8pt,10.8pt,10.8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0"/>
                            </w:rPr>
                            <w:id w:val="93426946"/>
                            <w:temporary/>
                            <w:showingPlcHdr/>
                          </w:sdtPr>
                          <w:sdtEndPr/>
                          <w:sdtContent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  <w:lang w:val="uk-UA"/>
                                </w:rPr>
                                <w:t>[Щоб змінити загальний вигляд документа, виберіть нові елементи теми на вкладці "Макет сторінки". Щоб змінити набір оформлень, доступних у колекції експрес-стилів, скористайтеся командою "Змінит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  <w:lang w:val="uk-UA"/>
                                </w:rPr>
                                <w:t xml:space="preserve">и поточний набір експрес-стилів".  </w:t>
                              </w:r>
                            </w:p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  <w:lang w:val="uk-UA"/>
                                </w:rPr>
                                <w:t>І для колекції тем, і для колекції експрес-стилів передбачено команди відновлення, тому завжди можна відновити початковий вигляд документа, визначений у поточному шаблоні. На вкладці "Вставлення" в колекціях містяться ел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  <w:lang w:val="uk-UA"/>
                                </w:rPr>
                                <w:t xml:space="preserve">ементи, призначені для узгодження загального вигляду документа.  </w:t>
                              </w:r>
                            </w:p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  <w:lang w:val="uk-UA"/>
                                </w:rPr>
                                <w:t>Ці колекції можна використовувати для вставлення таблиць, верхніх і нижніх колонтитулів, списків, титульних сторінок та інших стандартних блоків документа.]</w:t>
                              </w:r>
                            </w:p>
                          </w:sdtContent>
                        </w:sdt>
                        <w:p w:rsidR="00CA6C75" w:rsidRDefault="00CA6C75">
                          <w:pPr>
                            <w:spacing w:line="36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type="square" anchorx="margin" anchory="page"/>
                  </v:roundrect>
                </w:pict>
              </mc:Fallback>
            </mc:AlternateContent>
          </w:r>
        </w:p>
      </w:docPartBody>
    </w:docPart>
    <w:docPart>
      <w:docPartPr>
        <w:name w:val="Помірна бічна панель"/>
        <w:style w:val="Звичайний"/>
        <w:category>
          <w:name w:val=" Звіт"/>
          <w:gallery w:val="txtBox"/>
        </w:category>
        <w:behaviors>
          <w:behavior w:val="content"/>
        </w:behaviors>
        <w:guid w:val="{FED4A283-5468-4859-AEF0-6ED997B2E437}"/>
      </w:docPartPr>
      <w:docPartBody>
        <w:p w:rsidR="00CA6C75" w:rsidRDefault="00E70283">
          <w:pPr>
            <w:pStyle w:val="15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0336" behindDoc="0" locked="0" layoutInCell="0" allowOverlap="1" wp14:editId="37486FE4">
                    <wp:simplePos x="0" y="0"/>
                    <wp:positionH relativeFrom="margin">
                      <wp:align>right</wp:align>
                    </wp:positionH>
                    <wp:positionV relativeFrom="page">
                      <wp:align>center</wp:align>
                    </wp:positionV>
                    <wp:extent cx="1920875" cy="8166100"/>
                    <wp:effectExtent l="22225" t="19050" r="18415" b="15875"/>
                    <wp:wrapSquare wrapText="bothSides"/>
                    <wp:docPr id="97" name="Автофігур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0875" cy="8166100"/>
                            </a:xfrm>
                            <a:prstGeom prst="roundRect">
                              <a:avLst>
                                <a:gd name="adj" fmla="val 11856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000000"/>
                                    <w:sz w:val="20"/>
                                  </w:rPr>
                                  <w:id w:val="93473852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  <w:lang w:val="uk-UA"/>
                                      </w:rPr>
                                      <w:t xml:space="preserve">[Щоб змінити загальний вигляд документа, виберіть нові елементи теми на вкладці "Макет сторінки". Щоб змінити набір оформлень, доступних у колекції експрес-стилів, скористайтеся командою "Змінити поточний набір експрес-стилів".  </w:t>
                                    </w:r>
                                  </w:p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  <w:lang w:val="uk-UA"/>
                                      </w:rPr>
                                      <w:t xml:space="preserve">  </w:t>
                                    </w:r>
                                  </w:p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  <w:lang w:val="uk-UA"/>
                                      </w:rPr>
                                      <w:t>Ці колекції можна викор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  <w:lang w:val="uk-UA"/>
                                      </w:rPr>
                                      <w:t>истовувати для вставлення таблиць, верхніх і нижніх колонтитулів, списків, титульних сторінок та інших стандартних блоків документа. Під час створення рисунків, діаграм або схем, їхній вигляд також буде узгоджено з поточним виглядом документа]</w:t>
                                    </w:r>
                                  </w:p>
                                </w:sdtContent>
                              </w:sdt>
                              <w:p w:rsidR="00CA6C75" w:rsidRDefault="00CA6C75">
                                <w:pPr>
                                  <w:spacing w:line="360" w:lineRule="auto"/>
                                  <w:rPr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37160" tIns="137160" rIns="137160" bIns="13716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33000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_x0000_s1055" style="position:absolute;margin-left:100.05pt;margin-top:0;width:151.25pt;height:643pt;z-index:251790336;visibility:visible;mso-wrap-style:square;mso-width-percent:33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330;mso-height-percent:0;mso-width-relative:margin;mso-height-relative:page;v-text-anchor:top" arcsize="7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" o:allowincell="f" fillcolor="#dbe5f1 [660]" strokecolor="#4f81bd [3204]" strokeweight="2.25pt">
                    <v:textbox inset="10.8pt,10.8pt,10.8pt,10.8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000000"/>
                              <w:sz w:val="20"/>
                            </w:rPr>
                            <w:id w:val="93473852"/>
                            <w:temporary/>
                            <w:showingPlcHdr/>
                          </w:sdtPr>
                          <w:sdtEndPr/>
                          <w:sdtContent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  <w:lang w:val="uk-UA"/>
                                </w:rPr>
                                <w:t xml:space="preserve">[Щоб змінити загальний вигляд документа, виберіть нові елементи теми на вкладці "Макет сторінки". Щоб змінити набір оформлень, доступних у колекції експрес-стилів, скористайтеся командою "Змінити поточний набір експрес-стилів".  </w:t>
                              </w:r>
                            </w:p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  <w:lang w:val="uk-UA"/>
                                </w:rPr>
                                <w:t xml:space="preserve">  </w:t>
                              </w:r>
                            </w:p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  <w:lang w:val="uk-UA"/>
                                </w:rPr>
                                <w:t>Ці колекції можна викор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  <w:lang w:val="uk-UA"/>
                                </w:rPr>
                                <w:t>истовувати для вставлення таблиць, верхніх і нижніх колонтитулів, списків, титульних сторінок та інших стандартних блоків документа. Під час створення рисунків, діаграм або схем, їхній вигляд також буде узгоджено з поточним виглядом документа]</w:t>
                              </w:r>
                            </w:p>
                          </w:sdtContent>
                        </w:sdt>
                        <w:p w:rsidR="00CA6C75" w:rsidRDefault="00CA6C75">
                          <w:pPr>
                            <w:spacing w:line="360" w:lineRule="auto"/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  <w10:wrap type="square" anchorx="margin" anchory="page"/>
                  </v:roundrect>
                </w:pict>
              </mc:Fallback>
            </mc:AlternateContent>
          </w:r>
        </w:p>
      </w:docPartBody>
    </w:docPart>
    <w:docPart>
      <w:docPartPr>
        <w:name w:val="Невиразна бічна панель"/>
        <w:style w:val="Звичайний"/>
        <w:category>
          <w:name w:val=" Звіт"/>
          <w:gallery w:val="txtBox"/>
        </w:category>
        <w:behaviors>
          <w:behavior w:val="content"/>
        </w:behaviors>
        <w:guid w:val="{DD9DE969-3D21-4BB0-B8AC-9831882E5F14}"/>
      </w:docPartPr>
      <w:docPartBody>
        <w:p w:rsidR="00CA6C75" w:rsidRDefault="00E70283">
          <w:pPr>
            <w:pStyle w:val="1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92384" behindDoc="0" locked="0" layoutInCell="0" allowOverlap="1" wp14:editId="4C00F623">
                    <wp:simplePos x="0" y="0"/>
                    <wp:positionH relativeFrom="margin">
                      <wp:align>right</wp:align>
                    </wp:positionH>
                    <wp:positionV relativeFrom="page">
                      <wp:align>center</wp:align>
                    </wp:positionV>
                    <wp:extent cx="1920875" cy="8166100"/>
                    <wp:effectExtent l="18415" t="19050" r="22225" b="15875"/>
                    <wp:wrapSquare wrapText="bothSides"/>
                    <wp:docPr id="98" name="Автофігур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0875" cy="8166100"/>
                            </a:xfrm>
                            <a:prstGeom prst="roundRect">
                              <a:avLst>
                                <a:gd name="adj" fmla="val 11856"/>
                              </a:avLst>
                            </a:prstGeom>
                            <a:noFill/>
                            <a:ln w="2857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6DAD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000000"/>
                                    <w:sz w:val="20"/>
                                  </w:rPr>
                                  <w:id w:val="93516962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  <w:lang w:val="uk-UA"/>
                                      </w:rPr>
                                      <w:t xml:space="preserve">[Щоб змінити загальний вигляд документа, виберіть нові елементи теми на вкладці "Макет сторінки". Щоб змінити набір оформлень, доступних у колекції експрес-стилів, скористайтеся командою "Змінити поточний набір експрес-стилів".  </w:t>
                                    </w:r>
                                  </w:p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  <w:lang w:val="uk-UA"/>
                                      </w:rPr>
                                      <w:t xml:space="preserve">  </w:t>
                                    </w:r>
                                  </w:p>
                                  <w:p w:rsidR="00CA6C75" w:rsidRDefault="00E70283">
                                    <w:pPr>
                                      <w:spacing w:line="360" w:lineRule="auto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  <w:lang w:val="uk-UA"/>
                                      </w:rPr>
                                      <w:t>Ці колекції можна викор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iCs/>
                                        <w:color w:val="000000"/>
                                        <w:sz w:val="20"/>
                                        <w:lang w:val="uk-UA"/>
                                      </w:rPr>
                                      <w:t>истовувати для вставлення таблиць, верхніх і нижніх колонтитулів, списків, титульних сторінок та інших стандартних блоків документа. Під час створення рисунків, діаграм або схем, їхній вигляд також буде узгоджено з поточним виглядом документа.]</w:t>
                                    </w:r>
                                  </w:p>
                                </w:sdtContent>
                              </w:sdt>
                              <w:p w:rsidR="00CA6C75" w:rsidRDefault="00CA6C75">
                                <w:pPr>
                                  <w:spacing w:line="360" w:lineRule="auto"/>
                                  <w:rPr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37160" tIns="137160" rIns="137160" bIns="13716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33000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_x0000_s1056" style="position:absolute;margin-left:100.05pt;margin-top:0;width:151.25pt;height:643pt;z-index:251792384;visibility:visible;mso-wrap-style:square;mso-width-percent:33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330;mso-height-percent:0;mso-width-relative:margin;mso-height-relative:page;v-text-anchor:top" arcsize="7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" o:allowincell="f" filled="f" fillcolor="#f6dad0" strokecolor="#4f81bd [3204]" strokeweight="2.25pt">
                    <v:textbox inset="10.8pt,10.8pt,10.8pt,10.8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000000"/>
                              <w:sz w:val="20"/>
                            </w:rPr>
                            <w:id w:val="93516962"/>
                            <w:temporary/>
                            <w:showingPlcHdr/>
                          </w:sdtPr>
                          <w:sdtEndPr/>
                          <w:sdtContent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  <w:lang w:val="uk-UA"/>
                                </w:rPr>
                                <w:t xml:space="preserve">[Щоб змінити загальний вигляд документа, виберіть нові елементи теми на вкладці "Макет сторінки". Щоб змінити набір оформлень, доступних у колекції експрес-стилів, скористайтеся командою "Змінити поточний набір експрес-стилів".  </w:t>
                              </w:r>
                            </w:p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  <w:lang w:val="uk-UA"/>
                                </w:rPr>
                                <w:t xml:space="preserve">  </w:t>
                              </w:r>
                            </w:p>
                            <w:p w:rsidR="00CA6C75" w:rsidRDefault="00E70283">
                              <w:pPr>
                                <w:spacing w:line="360" w:lineRule="auto"/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  <w:lang w:val="uk-UA"/>
                                </w:rPr>
                                <w:t>Ці колекції можна викор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000000"/>
                                  <w:sz w:val="20"/>
                                  <w:lang w:val="uk-UA"/>
                                </w:rPr>
                                <w:t>истовувати для вставлення таблиць, верхніх і нижніх колонтитулів, списків, титульних сторінок та інших стандартних блоків документа. Під час створення рисунків, діаграм або схем, їхній вигляд також буде узгоджено з поточним виглядом документа.]</w:t>
                              </w:r>
                            </w:p>
                          </w:sdtContent>
                        </w:sdt>
                        <w:p w:rsidR="00CA6C75" w:rsidRDefault="00CA6C75">
                          <w:pPr>
                            <w:spacing w:line="360" w:lineRule="auto"/>
                            <w:rPr>
                              <w:color w:val="000000"/>
                            </w:rPr>
                          </w:pPr>
                        </w:p>
                      </w:txbxContent>
                    </v:textbox>
                    <w10:wrap type="square" anchorx="margin" anchory="page"/>
                  </v:roundrect>
                </w:pict>
              </mc:Fallback>
            </mc:AlternateContent>
          </w:r>
        </w:p>
      </w:docPartBody>
    </w:docPart>
    <w:docPart>
      <w:docPartPr>
        <w:name w:val="F540F6CE2A0F41B2AD17471ED904B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22C19-7968-4413-9FF0-4F62842EEBF2}"/>
      </w:docPartPr>
      <w:docPartBody>
        <w:p w:rsidR="00CA6C75" w:rsidRDefault="00E70283">
          <w:r>
            <w:rPr>
              <w:lang w:val="uk-UA"/>
            </w:rPr>
            <w:t>[Введіт</w:t>
          </w:r>
          <w:r>
            <w:rPr>
              <w:lang w:val="uk-UA"/>
            </w:rPr>
            <w:t>ь ім'я одержувача]</w:t>
          </w:r>
        </w:p>
      </w:docPartBody>
    </w:docPart>
    <w:docPart>
      <w:docPartPr>
        <w:name w:val="13AB0EC9EC9142F09D605BABA0B65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6CA04-F5A2-496B-9380-26FD97950499}"/>
      </w:docPartPr>
      <w:docPartBody>
        <w:p w:rsidR="00CA6C75" w:rsidRDefault="00E70283">
          <w:r>
            <w:rPr>
              <w:lang w:val="uk-UA"/>
            </w:rPr>
            <w:t>[Введіть ім'я відправника]</w:t>
          </w:r>
        </w:p>
      </w:docPartBody>
    </w:docPart>
    <w:docPart>
      <w:docPartPr>
        <w:name w:val="74BAC93BE3FF411BAC918D4BCBCFE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02E5-F85A-4C63-8D00-56645459D280}"/>
      </w:docPartPr>
      <w:docPartBody>
        <w:p w:rsidR="00CA6C75" w:rsidRDefault="00E70283">
          <w:r>
            <w:rPr>
              <w:lang w:val="uk-UA"/>
            </w:rPr>
            <w:t>[Номер факсу одержувача]</w:t>
          </w:r>
        </w:p>
      </w:docPartBody>
    </w:docPart>
    <w:docPart>
      <w:docPartPr>
        <w:name w:val="D4610EA8E5A6467A942FB983D6CF3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A113C-F8D6-476E-868B-7D76790AE53A}"/>
      </w:docPartPr>
      <w:docPartBody>
        <w:p w:rsidR="00CA6C75" w:rsidRDefault="00E70283">
          <w:r>
            <w:rPr>
              <w:lang w:val="uk-UA"/>
            </w:rPr>
            <w:t>[Введіть кількість сторінок]</w:t>
          </w:r>
        </w:p>
      </w:docPartBody>
    </w:docPart>
    <w:docPart>
      <w:docPartPr>
        <w:name w:val="6F9AE6FA75AC4579B48D34646A1D1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D21D2-A3C1-46C8-8B88-E11B71A1C561}"/>
      </w:docPartPr>
      <w:docPartBody>
        <w:p w:rsidR="00CA6C75" w:rsidRDefault="00E70283">
          <w:r>
            <w:rPr>
              <w:lang w:val="uk-UA"/>
            </w:rPr>
            <w:t>[Номер телефону одержувача]</w:t>
          </w:r>
        </w:p>
      </w:docPartBody>
    </w:docPart>
    <w:docPart>
      <w:docPartPr>
        <w:name w:val="DE828F952E9C4F1AB85B457255560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4C0A-5819-4337-8035-04B52E7940E0}"/>
      </w:docPartPr>
      <w:docPartBody>
        <w:p w:rsidR="00CA6C75" w:rsidRDefault="00E70283">
          <w:r>
            <w:rPr>
              <w:lang w:val="uk-UA"/>
            </w:rPr>
            <w:t>[Виберіть дату]</w:t>
          </w:r>
        </w:p>
      </w:docPartBody>
    </w:docPart>
    <w:docPart>
      <w:docPartPr>
        <w:name w:val="A2DAE3D539B54AC29A17A28FEB69F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BEC05-22DD-4130-B88F-8736CEE12E7E}"/>
      </w:docPartPr>
      <w:docPartBody>
        <w:p w:rsidR="00CA6C75" w:rsidRDefault="00E70283">
          <w:r>
            <w:rPr>
              <w:rStyle w:val="PlaceholderText"/>
              <w:color w:val="000000"/>
              <w:lang w:val="uk-UA"/>
            </w:rPr>
            <w:t>[Введіть текст]</w:t>
          </w:r>
        </w:p>
      </w:docPartBody>
    </w:docPart>
    <w:docPart>
      <w:docPartPr>
        <w:name w:val="FE196A41DACD4551AD17C12C5E74B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165B3-89A6-4341-B74C-86F7C6247032}"/>
      </w:docPartPr>
      <w:docPartBody>
        <w:p w:rsidR="00CA6C75" w:rsidRDefault="00E70283">
          <w:r>
            <w:rPr>
              <w:lang w:val="uk-UA"/>
            </w:rPr>
            <w:t>[Введіть примітки]</w:t>
          </w:r>
        </w:p>
      </w:docPartBody>
    </w:docPart>
    <w:docPart>
      <w:docPartPr>
        <w:name w:val="00321A1B0BF04CD38B5D97A920226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3A143-EBD5-40B2-8871-A605EDFCB9B3}"/>
      </w:docPartPr>
      <w:docPartBody>
        <w:p w:rsidR="00CA6C75" w:rsidRDefault="00E70283">
          <w:r>
            <w:rPr>
              <w:rFonts w:asciiTheme="majorHAnsi" w:eastAsiaTheme="majorEastAsia" w:hAnsiTheme="majorHAnsi" w:cstheme="majorBidi"/>
              <w:sz w:val="18"/>
              <w:szCs w:val="18"/>
              <w:lang w:val="uk-UA"/>
            </w:rPr>
            <w:t>[Введіть заголовок документа]</w:t>
          </w:r>
        </w:p>
      </w:docPartBody>
    </w:docPart>
    <w:docPart>
      <w:docPartPr>
        <w:name w:val="1F209ABC8AF54B6BA96549BC780D7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F2AD8-C9FC-462A-A8CB-F6F72AF9D4C7}"/>
      </w:docPartPr>
      <w:docPartBody>
        <w:p w:rsidR="00CA6C75" w:rsidRDefault="00E70283">
          <w:r>
            <w:rPr>
              <w:rFonts w:asciiTheme="majorHAnsi" w:eastAsiaTheme="majorEastAsia" w:hAnsiTheme="majorHAnsi" w:cstheme="majorBidi"/>
              <w:sz w:val="18"/>
              <w:szCs w:val="18"/>
              <w:lang w:val="uk-UA"/>
            </w:rPr>
            <w:t>[Виберіть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HGSoeiPresenceEB">
    <w:altName w:val="MS Mincho"/>
    <w:charset w:val="80"/>
    <w:family w:val="roman"/>
    <w:pitch w:val="fixed"/>
    <w:sig w:usb0="00000000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embedSystemFonts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CA6C75"/>
    <w:rsid w:val="00CA6C75"/>
    <w:rsid w:val="00E7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00" w:after="40" w:line="240" w:lineRule="auto"/>
      <w:outlineLvl w:val="0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240" w:after="40" w:line="240" w:lineRule="auto"/>
      <w:outlineLvl w:val="1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200" w:after="40" w:line="240" w:lineRule="auto"/>
      <w:outlineLvl w:val="2"/>
    </w:pPr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eastAsiaTheme="minorHAnsi"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styleId="TOC1">
    <w:name w:val="toc 1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</w:pPr>
    <w:rPr>
      <w:rFonts w:eastAsiaTheme="minorHAnsi" w:cs="Times New Roman"/>
      <w:smallCaps/>
      <w:noProof/>
      <w:color w:val="C0504D" w:themeColor="accent2"/>
      <w:szCs w:val="20"/>
    </w:rPr>
  </w:style>
  <w:style w:type="paragraph" w:styleId="TOC2">
    <w:name w:val="toc 2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216"/>
    </w:pPr>
    <w:rPr>
      <w:rFonts w:eastAsiaTheme="minorHAnsi" w:cs="Times New Roman"/>
      <w:smallCaps/>
      <w:noProof/>
      <w:color w:val="000000" w:themeColor="text1"/>
      <w:szCs w:val="20"/>
    </w:rPr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0" w:line="240" w:lineRule="auto"/>
    </w:pPr>
    <w:rPr>
      <w:rFonts w:asciiTheme="majorHAnsi" w:eastAsiaTheme="minorHAnsi" w:hAnsiTheme="majorHAnsi" w:cs="Times New Roman"/>
      <w:bCs/>
      <w:color w:val="C0504D" w:themeColor="accent2"/>
      <w:sz w:val="16"/>
      <w:szCs w:val="18"/>
    </w:rPr>
  </w:style>
  <w:style w:type="paragraph" w:customStyle="1" w:styleId="11">
    <w:name w:val="Титульна сторінка 11"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customStyle="1" w:styleId="21">
    <w:name w:val="Титульна сторінка 21"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customStyle="1" w:styleId="31">
    <w:name w:val="Титульна сторінка 3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41">
    <w:name w:val="Титульна сторінка 41"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customStyle="1" w:styleId="51">
    <w:name w:val="Титульна сторінка 51"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customStyle="1" w:styleId="2">
    <w:name w:val="Строгий (парні сторінки)2"/>
    <w:pPr>
      <w:tabs>
        <w:tab w:val="center" w:pos="4320"/>
        <w:tab w:val="right" w:pos="8640"/>
      </w:tabs>
      <w:spacing w:after="160"/>
    </w:pPr>
    <w:rPr>
      <w:rFonts w:eastAsiaTheme="minorHAnsi" w:cs="Times New Roman"/>
      <w:color w:val="000000" w:themeColor="text1"/>
      <w:szCs w:val="20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4F81BD" w:themeColor="accent1"/>
      <w:sz w:val="22"/>
      <w:szCs w:val="20"/>
      <w:u w:val="single"/>
    </w:rPr>
  </w:style>
  <w:style w:type="paragraph" w:customStyle="1" w:styleId="3">
    <w:name w:val="Строгий (парні сторінки)3"/>
    <w:pPr>
      <w:tabs>
        <w:tab w:val="center" w:pos="4320"/>
        <w:tab w:val="right" w:pos="8640"/>
      </w:tabs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">
    <w:name w:val="Строгий (непарні сторінки)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0">
    <w:name w:val="Виразний витяг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2">
    <w:name w:val="Помірний витяг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3">
    <w:name w:val="Невиразний витяг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4">
    <w:name w:val="Виразна бічна панель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5">
    <w:name w:val="Помірна бічна панель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6">
    <w:name w:val="Невиразна бічна панель1"/>
    <w:pPr>
      <w:spacing w:after="160"/>
    </w:pPr>
    <w:rPr>
      <w:rFonts w:eastAsiaTheme="minorHAnsi" w:cs="Times New Roman"/>
      <w:color w:val="000000" w:themeColor="text1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00" w:after="40" w:line="240" w:lineRule="auto"/>
      <w:outlineLvl w:val="0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240" w:after="40" w:line="240" w:lineRule="auto"/>
      <w:outlineLvl w:val="1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200" w:after="40" w:line="240" w:lineRule="auto"/>
      <w:outlineLvl w:val="2"/>
    </w:pPr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eastAsiaTheme="minorHAnsi"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basedOn w:val="Normal"/>
    <w:uiPriority w:val="1"/>
    <w:qFormat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styleId="TOC1">
    <w:name w:val="toc 1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</w:pPr>
    <w:rPr>
      <w:rFonts w:eastAsiaTheme="minorHAnsi" w:cs="Times New Roman"/>
      <w:smallCaps/>
      <w:noProof/>
      <w:color w:val="C0504D" w:themeColor="accent2"/>
      <w:szCs w:val="20"/>
    </w:rPr>
  </w:style>
  <w:style w:type="paragraph" w:styleId="TOC2">
    <w:name w:val="toc 2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216"/>
    </w:pPr>
    <w:rPr>
      <w:rFonts w:eastAsiaTheme="minorHAnsi" w:cs="Times New Roman"/>
      <w:smallCaps/>
      <w:noProof/>
      <w:color w:val="000000" w:themeColor="text1"/>
      <w:szCs w:val="20"/>
    </w:rPr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0" w:line="240" w:lineRule="auto"/>
    </w:pPr>
    <w:rPr>
      <w:rFonts w:asciiTheme="majorHAnsi" w:eastAsiaTheme="minorHAnsi" w:hAnsiTheme="majorHAnsi" w:cs="Times New Roman"/>
      <w:bCs/>
      <w:color w:val="C0504D" w:themeColor="accent2"/>
      <w:sz w:val="16"/>
      <w:szCs w:val="18"/>
    </w:rPr>
  </w:style>
  <w:style w:type="paragraph" w:customStyle="1" w:styleId="11">
    <w:name w:val="Титульна сторінка 11"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customStyle="1" w:styleId="21">
    <w:name w:val="Титульна сторінка 21"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customStyle="1" w:styleId="31">
    <w:name w:val="Титульна сторінка 3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41">
    <w:name w:val="Титульна сторінка 41"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customStyle="1" w:styleId="51">
    <w:name w:val="Титульна сторінка 51"/>
    <w:pPr>
      <w:spacing w:after="0" w:line="240" w:lineRule="auto"/>
    </w:pPr>
    <w:rPr>
      <w:rFonts w:eastAsiaTheme="minorHAnsi" w:cs="Times New Roman"/>
      <w:color w:val="000000" w:themeColor="text1"/>
      <w:szCs w:val="20"/>
    </w:rPr>
  </w:style>
  <w:style w:type="paragraph" w:customStyle="1" w:styleId="2">
    <w:name w:val="Строгий (парні сторінки)2"/>
    <w:pPr>
      <w:tabs>
        <w:tab w:val="center" w:pos="4320"/>
        <w:tab w:val="right" w:pos="8640"/>
      </w:tabs>
      <w:spacing w:after="160"/>
    </w:pPr>
    <w:rPr>
      <w:rFonts w:eastAsiaTheme="minorHAnsi" w:cs="Times New Roman"/>
      <w:color w:val="000000" w:themeColor="text1"/>
      <w:szCs w:val="20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4F81BD" w:themeColor="accent1"/>
      <w:sz w:val="22"/>
      <w:szCs w:val="20"/>
      <w:u w:val="single"/>
    </w:rPr>
  </w:style>
  <w:style w:type="paragraph" w:customStyle="1" w:styleId="3">
    <w:name w:val="Строгий (парні сторінки)3"/>
    <w:pPr>
      <w:tabs>
        <w:tab w:val="center" w:pos="4320"/>
        <w:tab w:val="right" w:pos="8640"/>
      </w:tabs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">
    <w:name w:val="Строгий (непарні сторінки)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0">
    <w:name w:val="Виразний витяг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2">
    <w:name w:val="Помірний витяг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3">
    <w:name w:val="Невиразний витяг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4">
    <w:name w:val="Виразна бічна панель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5">
    <w:name w:val="Помірна бічна панель1"/>
    <w:pPr>
      <w:spacing w:after="160"/>
    </w:pPr>
    <w:rPr>
      <w:rFonts w:eastAsiaTheme="minorHAnsi" w:cs="Times New Roman"/>
      <w:color w:val="000000" w:themeColor="text1"/>
      <w:szCs w:val="20"/>
    </w:rPr>
  </w:style>
  <w:style w:type="paragraph" w:customStyle="1" w:styleId="16">
    <w:name w:val="Невиразна бічна панель1"/>
    <w:pPr>
      <w:spacing w:after="160"/>
    </w:pPr>
    <w:rPr>
      <w:rFonts w:eastAsiaTheme="minorHAnsi" w:cs="Times New Roman"/>
      <w:color w:val="000000" w:themeColor="text1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8F566CBBF44DA4180A6A1C2AF3AC0E104001C4FC99F8281AF45831A18891735BEB6" ma:contentTypeVersion="56" ma:contentTypeDescription="Create a new document." ma:contentTypeScope="" ma:versionID="b7173fa2c26ba86d94d6d27ce81b110f">
  <xsd:schema xmlns:xsd="http://www.w3.org/2001/XMLSchema" xmlns:xs="http://www.w3.org/2001/XMLSchema" xmlns:p="http://schemas.microsoft.com/office/2006/metadata/properties" xmlns:ns2="360401dd-760e-448c-b001-b4002b6d12d2" targetNamespace="http://schemas.microsoft.com/office/2006/metadata/properties" ma:root="true" ma:fieldsID="d16d50da2b575352b2e7d1822738bf13" ns2:_="">
    <xsd:import namespace="360401dd-760e-448c-b001-b4002b6d12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401dd-760e-448c-b001-b4002b6d12d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291684f-a575-4d2a-8581-55941586852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6C589C3-3D56-4FD6-8F98-0F9A787DEEB7}" ma:internalName="CSXSubmissionMarket" ma:readOnly="false" ma:showField="MarketName" ma:web="360401dd-760e-448c-b001-b4002b6d12d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abb3a9a-b7ee-4322-bd60-6ec3d570fe6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5613A9F-690E-47A3-AFA9-4EF05BD38A9E}" ma:internalName="InProjectListLookup" ma:readOnly="true" ma:showField="InProjectLis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6a228ecf-473b-4323-b0cc-83b2fdc4e09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5613A9F-690E-47A3-AFA9-4EF05BD38A9E}" ma:internalName="LastCompleteVersionLookup" ma:readOnly="true" ma:showField="LastComplete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5613A9F-690E-47A3-AFA9-4EF05BD38A9E}" ma:internalName="LastPreviewErrorLookup" ma:readOnly="true" ma:showField="LastPreview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5613A9F-690E-47A3-AFA9-4EF05BD38A9E}" ma:internalName="LastPreviewResultLookup" ma:readOnly="true" ma:showField="LastPreview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5613A9F-690E-47A3-AFA9-4EF05BD38A9E}" ma:internalName="LastPreviewAttemptDateLookup" ma:readOnly="true" ma:showField="LastPreview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5613A9F-690E-47A3-AFA9-4EF05BD38A9E}" ma:internalName="LastPreviewedByLookup" ma:readOnly="true" ma:showField="LastPreview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5613A9F-690E-47A3-AFA9-4EF05BD38A9E}" ma:internalName="LastPreviewTimeLookup" ma:readOnly="true" ma:showField="LastPreview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5613A9F-690E-47A3-AFA9-4EF05BD38A9E}" ma:internalName="LastPreviewVersionLookup" ma:readOnly="true" ma:showField="LastPreview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5613A9F-690E-47A3-AFA9-4EF05BD38A9E}" ma:internalName="LastPublishErrorLookup" ma:readOnly="true" ma:showField="LastPublish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5613A9F-690E-47A3-AFA9-4EF05BD38A9E}" ma:internalName="LastPublishResultLookup" ma:readOnly="true" ma:showField="LastPublish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5613A9F-690E-47A3-AFA9-4EF05BD38A9E}" ma:internalName="LastPublishAttemptDateLookup" ma:readOnly="true" ma:showField="LastPublish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5613A9F-690E-47A3-AFA9-4EF05BD38A9E}" ma:internalName="LastPublishedByLookup" ma:readOnly="true" ma:showField="LastPublish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5613A9F-690E-47A3-AFA9-4EF05BD38A9E}" ma:internalName="LastPublishTimeLookup" ma:readOnly="true" ma:showField="LastPublish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5613A9F-690E-47A3-AFA9-4EF05BD38A9E}" ma:internalName="LastPublishVersionLookup" ma:readOnly="true" ma:showField="LastPublish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9C267394-8C53-48FF-B8CE-2725993CFF14}" ma:internalName="LocLastLocAttemptVersionLookup" ma:readOnly="false" ma:showField="LastLocAttemptVersion" ma:web="360401dd-760e-448c-b001-b4002b6d12d2">
      <xsd:simpleType>
        <xsd:restriction base="dms:Lookup"/>
      </xsd:simpleType>
    </xsd:element>
    <xsd:element name="LocLastLocAttemptVersionTypeLookup" ma:index="71" nillable="true" ma:displayName="Loc Last Loc Attempt Version Type" ma:default="" ma:list="{9C267394-8C53-48FF-B8CE-2725993CFF14}" ma:internalName="LocLastLocAttemptVersionTypeLookup" ma:readOnly="true" ma:showField="LastLocAttemptVersionType" ma:web="360401dd-760e-448c-b001-b4002b6d12d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9C267394-8C53-48FF-B8CE-2725993CFF14}" ma:internalName="LocNewPublishedVersionLookup" ma:readOnly="true" ma:showField="NewPublishedVersion" ma:web="360401dd-760e-448c-b001-b4002b6d12d2">
      <xsd:simpleType>
        <xsd:restriction base="dms:Lookup"/>
      </xsd:simpleType>
    </xsd:element>
    <xsd:element name="LocOverallHandbackStatusLookup" ma:index="75" nillable="true" ma:displayName="Loc Overall Handback Status" ma:default="" ma:list="{9C267394-8C53-48FF-B8CE-2725993CFF14}" ma:internalName="LocOverallHandbackStatusLookup" ma:readOnly="true" ma:showField="OverallHandbackStatus" ma:web="360401dd-760e-448c-b001-b4002b6d12d2">
      <xsd:simpleType>
        <xsd:restriction base="dms:Lookup"/>
      </xsd:simpleType>
    </xsd:element>
    <xsd:element name="LocOverallLocStatusLookup" ma:index="76" nillable="true" ma:displayName="Loc Overall Localize Status" ma:default="" ma:list="{9C267394-8C53-48FF-B8CE-2725993CFF14}" ma:internalName="LocOverallLocStatusLookup" ma:readOnly="true" ma:showField="OverallLocStatus" ma:web="360401dd-760e-448c-b001-b4002b6d12d2">
      <xsd:simpleType>
        <xsd:restriction base="dms:Lookup"/>
      </xsd:simpleType>
    </xsd:element>
    <xsd:element name="LocOverallPreviewStatusLookup" ma:index="77" nillable="true" ma:displayName="Loc Overall Preview Status" ma:default="" ma:list="{9C267394-8C53-48FF-B8CE-2725993CFF14}" ma:internalName="LocOverallPreviewStatusLookup" ma:readOnly="true" ma:showField="OverallPreviewStatus" ma:web="360401dd-760e-448c-b001-b4002b6d12d2">
      <xsd:simpleType>
        <xsd:restriction base="dms:Lookup"/>
      </xsd:simpleType>
    </xsd:element>
    <xsd:element name="LocOverallPublishStatusLookup" ma:index="78" nillable="true" ma:displayName="Loc Overall Publish Status" ma:default="" ma:list="{9C267394-8C53-48FF-B8CE-2725993CFF14}" ma:internalName="LocOverallPublishStatusLookup" ma:readOnly="true" ma:showField="OverallPublishStatus" ma:web="360401dd-760e-448c-b001-b4002b6d12d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9C267394-8C53-48FF-B8CE-2725993CFF14}" ma:internalName="LocProcessedForHandoffsLookup" ma:readOnly="true" ma:showField="ProcessedForHandoffs" ma:web="360401dd-760e-448c-b001-b4002b6d12d2">
      <xsd:simpleType>
        <xsd:restriction base="dms:Lookup"/>
      </xsd:simpleType>
    </xsd:element>
    <xsd:element name="LocProcessedForMarketsLookup" ma:index="81" nillable="true" ma:displayName="Loc Processed For Markets" ma:default="" ma:list="{9C267394-8C53-48FF-B8CE-2725993CFF14}" ma:internalName="LocProcessedForMarketsLookup" ma:readOnly="true" ma:showField="ProcessedForMarkets" ma:web="360401dd-760e-448c-b001-b4002b6d12d2">
      <xsd:simpleType>
        <xsd:restriction base="dms:Lookup"/>
      </xsd:simpleType>
    </xsd:element>
    <xsd:element name="LocPublishedDependentAssetsLookup" ma:index="82" nillable="true" ma:displayName="Loc Published Dependent Assets" ma:default="" ma:list="{9C267394-8C53-48FF-B8CE-2725993CFF14}" ma:internalName="LocPublishedDependentAssetsLookup" ma:readOnly="true" ma:showField="PublishedDependentAssets" ma:web="360401dd-760e-448c-b001-b4002b6d12d2">
      <xsd:simpleType>
        <xsd:restriction base="dms:Lookup"/>
      </xsd:simpleType>
    </xsd:element>
    <xsd:element name="LocPublishedLinkedAssetsLookup" ma:index="83" nillable="true" ma:displayName="Loc Published Linked Assets" ma:default="" ma:list="{9C267394-8C53-48FF-B8CE-2725993CFF14}" ma:internalName="LocPublishedLinkedAssetsLookup" ma:readOnly="true" ma:showField="PublishedLinkedAssets" ma:web="360401dd-760e-448c-b001-b4002b6d12d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7b61706-47a0-414d-b446-69da6b82060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6C589C3-3D56-4FD6-8F98-0F9A787DEEB7}" ma:internalName="Markets" ma:readOnly="false" ma:showField="MarketNa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5613A9F-690E-47A3-AFA9-4EF05BD38A9E}" ma:internalName="NumOfRatingsLookup" ma:readOnly="true" ma:showField="NumOfRating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5613A9F-690E-47A3-AFA9-4EF05BD38A9E}" ma:internalName="PublishStatusLookup" ma:readOnly="false" ma:showField="PublishStatu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1ed4a50-5893-45d9-8a2e-7533c7e8710a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3ab5541-2daf-4611-96fd-62a823f4d569}" ma:internalName="TaxCatchAll" ma:showField="CatchAllData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3ab5541-2daf-4611-96fd-62a823f4d569}" ma:internalName="TaxCatchAllLabel" ma:readOnly="true" ma:showField="CatchAllDataLabel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360401dd-760e-448c-b001-b4002b6d12d2">english</DirectSourceMarket>
    <AssetType xmlns="360401dd-760e-448c-b001-b4002b6d12d2" xsi:nil="true"/>
    <Milestone xmlns="360401dd-760e-448c-b001-b4002b6d12d2" xsi:nil="true"/>
    <OriginAsset xmlns="360401dd-760e-448c-b001-b4002b6d12d2" xsi:nil="true"/>
    <TPComponent xmlns="360401dd-760e-448c-b001-b4002b6d12d2" xsi:nil="true"/>
    <AssetId xmlns="360401dd-760e-448c-b001-b4002b6d12d2">TP101796266</AssetId>
    <NumericId xmlns="360401dd-760e-448c-b001-b4002b6d12d2">101796266</NumericId>
    <TPFriendlyName xmlns="360401dd-760e-448c-b001-b4002b6d12d2" xsi:nil="true"/>
    <SourceTitle xmlns="360401dd-760e-448c-b001-b4002b6d12d2" xsi:nil="true"/>
    <TPApplication xmlns="360401dd-760e-448c-b001-b4002b6d12d2" xsi:nil="true"/>
    <TPLaunchHelpLink xmlns="360401dd-760e-448c-b001-b4002b6d12d2" xsi:nil="true"/>
    <OpenTemplate xmlns="360401dd-760e-448c-b001-b4002b6d12d2">true</OpenTemplate>
    <PlannedPubDate xmlns="360401dd-760e-448c-b001-b4002b6d12d2">2009-11-03T10:56:00+00:00</PlannedPubDate>
    <CrawlForDependencies xmlns="360401dd-760e-448c-b001-b4002b6d12d2">false</CrawlForDependencies>
    <ParentAssetId xmlns="360401dd-760e-448c-b001-b4002b6d12d2" xsi:nil="true"/>
    <TrustLevel xmlns="360401dd-760e-448c-b001-b4002b6d12d2">1 Microsoft Managed Content</TrustLevel>
    <PublishStatusLookup xmlns="360401dd-760e-448c-b001-b4002b6d12d2">
      <Value>137886</Value>
      <Value>194608</Value>
    </PublishStatusLookup>
    <TemplateTemplateType xmlns="360401dd-760e-448c-b001-b4002b6d12d2">Word Document Template</TemplateTemplateType>
    <IsSearchable xmlns="360401dd-760e-448c-b001-b4002b6d12d2">false</IsSearchable>
    <TPNamespace xmlns="360401dd-760e-448c-b001-b4002b6d12d2" xsi:nil="true"/>
    <Providers xmlns="360401dd-760e-448c-b001-b4002b6d12d2" xsi:nil="true"/>
    <Markets xmlns="360401dd-760e-448c-b001-b4002b6d12d2"/>
    <OriginalSourceMarket xmlns="360401dd-760e-448c-b001-b4002b6d12d2">english</OriginalSourceMarket>
    <TPInstallLocation xmlns="360401dd-760e-448c-b001-b4002b6d12d2" xsi:nil="true"/>
    <TPAppVersion xmlns="360401dd-760e-448c-b001-b4002b6d12d2" xsi:nil="true"/>
    <TPCommandLine xmlns="360401dd-760e-448c-b001-b4002b6d12d2" xsi:nil="true"/>
    <APAuthor xmlns="360401dd-760e-448c-b001-b4002b6d12d2">
      <UserInfo>
        <DisplayName/>
        <AccountId>1073741823</AccountId>
        <AccountType/>
      </UserInfo>
    </APAuthor>
    <EditorialStatus xmlns="360401dd-760e-448c-b001-b4002b6d12d2" xsi:nil="true"/>
    <PublishTargets xmlns="360401dd-760e-448c-b001-b4002b6d12d2">OfficeOnline</PublishTargets>
    <TPLaunchHelpLinkType xmlns="360401dd-760e-448c-b001-b4002b6d12d2">Template</TPLaunchHelpLinkType>
    <TPClientViewer xmlns="360401dd-760e-448c-b001-b4002b6d12d2" xsi:nil="true"/>
    <CSXHash xmlns="360401dd-760e-448c-b001-b4002b6d12d2" xsi:nil="true"/>
    <IsDeleted xmlns="360401dd-760e-448c-b001-b4002b6d12d2">false</IsDeleted>
    <ShowIn xmlns="360401dd-760e-448c-b001-b4002b6d12d2">Show everywhere</ShowIn>
    <UANotes xmlns="360401dd-760e-448c-b001-b4002b6d12d2" xsi:nil="true"/>
    <TemplateStatus xmlns="360401dd-760e-448c-b001-b4002b6d12d2" xsi:nil="true"/>
    <Downloads xmlns="360401dd-760e-448c-b001-b4002b6d12d2">0</Downloads>
    <EditorialTags xmlns="360401dd-760e-448c-b001-b4002b6d12d2" xsi:nil="true"/>
    <TPExecutable xmlns="360401dd-760e-448c-b001-b4002b6d12d2" xsi:nil="true"/>
    <SubmitterId xmlns="360401dd-760e-448c-b001-b4002b6d12d2" xsi:nil="true"/>
    <IntlLocPriority xmlns="360401dd-760e-448c-b001-b4002b6d12d2" xsi:nil="true"/>
    <DSATActionTaken xmlns="360401dd-760e-448c-b001-b4002b6d12d2" xsi:nil="true"/>
    <ApprovalLog xmlns="360401dd-760e-448c-b001-b4002b6d12d2" xsi:nil="true"/>
    <ApprovalStatus xmlns="360401dd-760e-448c-b001-b4002b6d12d2">InProgress</ApprovalStatus>
    <LastHandOff xmlns="360401dd-760e-448c-b001-b4002b6d12d2" xsi:nil="true"/>
    <LastModifiedDateTime xmlns="360401dd-760e-448c-b001-b4002b6d12d2" xsi:nil="true"/>
    <CSXUpdate xmlns="360401dd-760e-448c-b001-b4002b6d12d2">false</CSXUpdate>
    <IntlLangReviewer xmlns="360401dd-760e-448c-b001-b4002b6d12d2" xsi:nil="true"/>
    <Provider xmlns="360401dd-760e-448c-b001-b4002b6d12d2" xsi:nil="true"/>
    <CSXSubmissionDate xmlns="360401dd-760e-448c-b001-b4002b6d12d2" xsi:nil="true"/>
    <OOCacheId xmlns="360401dd-760e-448c-b001-b4002b6d12d2" xsi:nil="true"/>
    <PolicheckWords xmlns="360401dd-760e-448c-b001-b4002b6d12d2" xsi:nil="true"/>
    <ThumbnailAssetId xmlns="360401dd-760e-448c-b001-b4002b6d12d2" xsi:nil="true"/>
    <MarketSpecific xmlns="360401dd-760e-448c-b001-b4002b6d12d2" xsi:nil="true"/>
    <ClipArtFilename xmlns="360401dd-760e-448c-b001-b4002b6d12d2" xsi:nil="true"/>
    <UACurrentWords xmlns="360401dd-760e-448c-b001-b4002b6d12d2" xsi:nil="true"/>
    <OutputCachingOn xmlns="360401dd-760e-448c-b001-b4002b6d12d2">false</OutputCachingOn>
    <ArtSampleDocs xmlns="360401dd-760e-448c-b001-b4002b6d12d2" xsi:nil="true"/>
    <BugNumber xmlns="360401dd-760e-448c-b001-b4002b6d12d2" xsi:nil="true"/>
    <FriendlyTitle xmlns="360401dd-760e-448c-b001-b4002b6d12d2" xsi:nil="true"/>
    <BusinessGroup xmlns="360401dd-760e-448c-b001-b4002b6d12d2" xsi:nil="true"/>
    <AssetExpire xmlns="360401dd-760e-448c-b001-b4002b6d12d2">2100-01-01T00:00:00+00:00</AssetExpire>
    <IntlLangReview xmlns="360401dd-760e-448c-b001-b4002b6d12d2" xsi:nil="true"/>
    <ContentItem xmlns="360401dd-760e-448c-b001-b4002b6d12d2" xsi:nil="true"/>
    <CSXSubmissionMarket xmlns="360401dd-760e-448c-b001-b4002b6d12d2" xsi:nil="true"/>
    <HandoffToMSDN xmlns="360401dd-760e-448c-b001-b4002b6d12d2" xsi:nil="true"/>
    <UALocRecommendation xmlns="360401dd-760e-448c-b001-b4002b6d12d2">Localize</UALocRecommendation>
    <BlockPublish xmlns="360401dd-760e-448c-b001-b4002b6d12d2" xsi:nil="true"/>
    <TimesCloned xmlns="360401dd-760e-448c-b001-b4002b6d12d2" xsi:nil="true"/>
    <APDescription xmlns="360401dd-760e-448c-b001-b4002b6d12d2" xsi:nil="true"/>
    <UAProjectedTotalWords xmlns="360401dd-760e-448c-b001-b4002b6d12d2" xsi:nil="true"/>
    <IntlLangReviewDate xmlns="360401dd-760e-448c-b001-b4002b6d12d2" xsi:nil="true"/>
    <APEditor xmlns="360401dd-760e-448c-b001-b4002b6d12d2">
      <UserInfo>
        <DisplayName/>
        <AccountId xsi:nil="true"/>
        <AccountType/>
      </UserInfo>
    </APEditor>
    <PrimaryImageGen xmlns="360401dd-760e-448c-b001-b4002b6d12d2">false</PrimaryImageGen>
    <MachineTranslated xmlns="360401dd-760e-448c-b001-b4002b6d12d2">false</MachineTranslated>
    <Manager xmlns="360401dd-760e-448c-b001-b4002b6d12d2" xsi:nil="true"/>
    <AcquiredFrom xmlns="360401dd-760e-448c-b001-b4002b6d12d2">Internal MS</AcquiredFrom>
    <UALocComments xmlns="360401dd-760e-448c-b001-b4002b6d12d2" xsi:nil="true"/>
    <AssetStart xmlns="360401dd-760e-448c-b001-b4002b6d12d2">2010-11-05T15:23:59+00:00</AssetStart>
    <LastPublishResultLookup xmlns="360401dd-760e-448c-b001-b4002b6d12d2" xsi:nil="true"/>
    <LegacyData xmlns="360401dd-760e-448c-b001-b4002b6d12d2" xsi:nil="true"/>
    <VoteCount xmlns="360401dd-760e-448c-b001-b4002b6d12d2" xsi:nil="true"/>
    <CampaignTagsTaxHTField0 xmlns="360401dd-760e-448c-b001-b4002b6d12d2">
      <Terms xmlns="http://schemas.microsoft.com/office/infopath/2007/PartnerControls"/>
    </CampaignTagsTaxHTField0>
    <LocalizationTagsTaxHTField0 xmlns="360401dd-760e-448c-b001-b4002b6d12d2">
      <Terms xmlns="http://schemas.microsoft.com/office/infopath/2007/PartnerControls"/>
    </LocalizationTagsTaxHTField0>
    <FeatureTagsTaxHTField0 xmlns="360401dd-760e-448c-b001-b4002b6d12d2">
      <Terms xmlns="http://schemas.microsoft.com/office/infopath/2007/PartnerControls"/>
    </FeatureTagsTaxHTField0>
    <InternalTagsTaxHTField0 xmlns="360401dd-760e-448c-b001-b4002b6d12d2">
      <Terms xmlns="http://schemas.microsoft.com/office/infopath/2007/PartnerControls"/>
    </InternalTagsTaxHTField0>
    <OriginalRelease xmlns="360401dd-760e-448c-b001-b4002b6d12d2">14</OriginalRelease>
    <TaxCatchAll xmlns="360401dd-760e-448c-b001-b4002b6d12d2"/>
    <ScenarioTagsTaxHTField0 xmlns="360401dd-760e-448c-b001-b4002b6d12d2">
      <Terms xmlns="http://schemas.microsoft.com/office/infopath/2007/PartnerControls"/>
    </ScenarioTagsTaxHTField0>
    <LocLastLocAttemptVersionLookup xmlns="360401dd-760e-448c-b001-b4002b6d12d2">92202</LocLastLocAttemptVersionLookup>
    <LocComments xmlns="360401dd-760e-448c-b001-b4002b6d12d2" xsi:nil="true"/>
    <LocManualTestRequired xmlns="360401dd-760e-448c-b001-b4002b6d12d2">false</LocManualTestRequired>
    <LocRecommendedHandoff xmlns="360401dd-760e-448c-b001-b4002b6d12d2" xsi:nil="true"/>
    <RecommendationsModifier xmlns="360401dd-760e-448c-b001-b4002b6d12d2" xsi:nil="true"/>
    <LocMarketGroupTiers2 xmlns="360401dd-760e-448c-b001-b4002b6d12d2" xsi:nil="true"/>
  </documentManagement>
</p:properties>
</file>

<file path=customXml/itemProps1.xml><?xml version="1.0" encoding="utf-8"?>
<ds:datastoreItem xmlns:ds="http://schemas.openxmlformats.org/officeDocument/2006/customXml" ds:itemID="{10DA5E6C-F6B1-4AF4-A488-01DC427821D3}"/>
</file>

<file path=customXml/itemProps2.xml><?xml version="1.0" encoding="utf-8"?>
<ds:datastoreItem xmlns:ds="http://schemas.openxmlformats.org/officeDocument/2006/customXml" ds:itemID="{D26A115F-A898-45B8-A4E3-E73183926FFB}"/>
</file>

<file path=customXml/itemProps3.xml><?xml version="1.0" encoding="utf-8"?>
<ds:datastoreItem xmlns:ds="http://schemas.openxmlformats.org/officeDocument/2006/customXml" ds:itemID="{800B806B-C3C7-4EFE-A57F-81DC87A14EE1}"/>
</file>

<file path=customXml/itemProps4.xml><?xml version="1.0" encoding="utf-8"?>
<ds:datastoreItem xmlns:ds="http://schemas.openxmlformats.org/officeDocument/2006/customXml" ds:itemID="{9522D344-0423-4E76-A144-D678991E7D51}"/>
</file>

<file path=customXml/itemProps5.xml><?xml version="1.0" encoding="utf-8"?>
<ds:datastoreItem xmlns:ds="http://schemas.openxmlformats.org/officeDocument/2006/customXml" ds:itemID="{C213CC71-920D-4FA3-9673-41AE040FC34C}"/>
</file>

<file path=docProps/app.xml><?xml version="1.0" encoding="utf-8"?>
<Properties xmlns="http://schemas.openxmlformats.org/officeDocument/2006/extended-properties" xmlns:vt="http://schemas.openxmlformats.org/officeDocument/2006/docPropsVTypes">
  <Template>Equity Report</Template>
  <TotalTime>5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[Type the author name]</dc:creator>
  <cp:keywords/>
  <dc:description/>
  <cp:lastModifiedBy>jiri</cp:lastModifiedBy>
  <cp:revision>2</cp:revision>
  <dcterms:created xsi:type="dcterms:W3CDTF">2006-07-25T17:16:00Z</dcterms:created>
  <dcterms:modified xsi:type="dcterms:W3CDTF">2010-10-22T08:48:00Z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0x01010098F566CBBF44DA4180A6A1C2AF3AC0E104001C4FC99F8281AF45831A18891735BEB6</vt:lpwstr>
  </property>
</Properties>
</file>