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ayout w:type="fixed"/>
        <w:tblCellMar>
          <w:left w:w="144" w:type="dxa"/>
          <w:right w:w="0" w:type="dxa"/>
        </w:tblCellMar>
        <w:tblLook w:val="04A0" w:firstRow="1" w:lastRow="0" w:firstColumn="1" w:lastColumn="0" w:noHBand="0" w:noVBand="1"/>
        <w:tblDescription w:val="Sayfada 4 kart için Etkinlik Adının girileceği Düzen tablosu"/>
      </w:tblPr>
      <w:tblGrid>
        <w:gridCol w:w="6386"/>
        <w:gridCol w:w="6387"/>
        <w:gridCol w:w="43"/>
      </w:tblGrid>
      <w:tr w:rsidR="00455A8A" w14:paraId="11F0F9F2" w14:textId="77777777" w:rsidTr="00F37B33">
        <w:trPr>
          <w:trHeight w:hRule="exact" w:val="3672"/>
        </w:trPr>
        <w:tc>
          <w:tcPr>
            <w:tcW w:w="6386" w:type="dxa"/>
            <w:tcMar>
              <w:top w:w="0" w:type="dxa"/>
              <w:left w:w="0" w:type="dxa"/>
              <w:bottom w:w="432" w:type="dxa"/>
            </w:tcMar>
            <w:vAlign w:val="bottom"/>
          </w:tcPr>
          <w:p w14:paraId="116A67D0" w14:textId="2C9D509C" w:rsidR="00455A8A" w:rsidRDefault="00340EA5" w:rsidP="00455A8A">
            <w:pPr>
              <w:pStyle w:val="Title"/>
            </w:pPr>
            <w:sdt>
              <w:sdtPr>
                <w:alias w:val="Davet edildiniz:"/>
                <w:tag w:val="Davet edildiniz:"/>
                <w:id w:val="498013097"/>
                <w:placeholder>
                  <w:docPart w:val="C4F11CCCC9184B23A7FDFDC752F0AC1F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D47183">
                  <w:rPr>
                    <w:lang w:bidi="tr-TR"/>
                  </w:rPr>
                  <w:t>DAVETLİSİNİZ</w:t>
                </w:r>
              </w:sdtContent>
            </w:sdt>
          </w:p>
          <w:p w14:paraId="3A1D5BB9" w14:textId="2A2A371B" w:rsidR="00455A8A" w:rsidRDefault="00340EA5" w:rsidP="00455A8A">
            <w:pPr>
              <w:spacing w:after="200"/>
            </w:pPr>
            <w:sdt>
              <w:sdtPr>
                <w:alias w:val="Katılacağınız etkinlik:"/>
                <w:tag w:val="Katılacağınız etkinlik:"/>
                <w:id w:val="-331065099"/>
                <w:placeholder>
                  <w:docPart w:val="091A92BF2FE14E02AC3C09A7778328FB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2F407A">
                  <w:rPr>
                    <w:lang w:bidi="tr-TR"/>
                  </w:rPr>
                  <w:t>KATILACAĞINIZ</w:t>
                </w:r>
              </w:sdtContent>
            </w:sdt>
            <w:r w:rsidR="00455A8A">
              <w:rPr>
                <w:lang w:bidi="tr-TR"/>
              </w:rPr>
              <w:t xml:space="preserve"> </w:t>
            </w:r>
            <w:sdt>
              <w:sdtPr>
                <w:alias w:val="Etkinlik Adı girin:"/>
                <w:tag w:val="Etkinlik Adı girin:"/>
                <w:id w:val="-114297642"/>
                <w:placeholder>
                  <w:docPart w:val="28C81EB322094950B6369B703D10CE4E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455A8A" w:rsidRPr="002F407A">
                  <w:rPr>
                    <w:lang w:bidi="tr-TR"/>
                  </w:rPr>
                  <w:t>ETKİNLİK ADI</w:t>
                </w:r>
              </w:sdtContent>
            </w:sdt>
          </w:p>
          <w:p w14:paraId="0043C101" w14:textId="135494C9" w:rsidR="00455A8A" w:rsidRPr="000B5ED5" w:rsidRDefault="00455A8A" w:rsidP="00455A8A">
            <w:pPr>
              <w:pStyle w:val="KapakBal1"/>
            </w:pPr>
            <w:r>
              <w:rPr>
                <w:noProof/>
                <w:lang w:bidi="tr-TR"/>
              </w:rPr>
              <w:drawing>
                <wp:inline distT="0" distB="0" distL="0" distR="0" wp14:anchorId="2EDCAEEC" wp14:editId="1CBC654C">
                  <wp:extent cx="594910" cy="284987"/>
                  <wp:effectExtent l="0" t="0" r="0" b="1270"/>
                  <wp:docPr id="20" name="Grafik 20" descr="Grafik öğe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837" cy="304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0" w:type="dxa"/>
            <w:gridSpan w:val="2"/>
            <w:tcMar>
              <w:top w:w="0" w:type="dxa"/>
              <w:left w:w="576" w:type="dxa"/>
              <w:bottom w:w="432" w:type="dxa"/>
            </w:tcMar>
            <w:vAlign w:val="bottom"/>
          </w:tcPr>
          <w:p w14:paraId="0CEC90A5" w14:textId="77777777" w:rsidR="00EE4DA4" w:rsidRDefault="00340EA5" w:rsidP="00EE4DA4">
            <w:pPr>
              <w:pStyle w:val="Title"/>
            </w:pPr>
            <w:sdt>
              <w:sdtPr>
                <w:alias w:val="Davet edildiniz:"/>
                <w:tag w:val="Davet edildiniz:"/>
                <w:id w:val="1484040206"/>
                <w:placeholder>
                  <w:docPart w:val="3E94B7C1F9F04B489C22407D12E9013D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D47183">
                  <w:rPr>
                    <w:lang w:bidi="tr-TR"/>
                  </w:rPr>
                  <w:t>DAVETLİSİNİZ</w:t>
                </w:r>
              </w:sdtContent>
            </w:sdt>
          </w:p>
          <w:p w14:paraId="7A717800" w14:textId="77777777" w:rsidR="00097812" w:rsidRDefault="00097812" w:rsidP="00097812">
            <w:pPr>
              <w:spacing w:after="200"/>
            </w:pPr>
            <w:sdt>
              <w:sdtPr>
                <w:alias w:val="Katılacağınız etkinlik:"/>
                <w:tag w:val="Katılacağınız etkinlik:"/>
                <w:id w:val="728047658"/>
                <w:placeholder>
                  <w:docPart w:val="F9E1A4FEB2CE42DEB68ED9E8A135B591"/>
                </w:placeholder>
                <w:temporary/>
                <w:showingPlcHdr/>
                <w15:appearance w15:val="hidden"/>
              </w:sdtPr>
              <w:sdtContent>
                <w:r w:rsidRPr="002F407A">
                  <w:rPr>
                    <w:lang w:bidi="tr-TR"/>
                  </w:rPr>
                  <w:t>KATILACAĞINIZ</w:t>
                </w:r>
              </w:sdtContent>
            </w:sdt>
            <w:r>
              <w:rPr>
                <w:lang w:bidi="tr-TR"/>
              </w:rPr>
              <w:t xml:space="preserve"> </w:t>
            </w:r>
            <w:sdt>
              <w:sdtPr>
                <w:alias w:val="Etkinlik Adı girin:"/>
                <w:tag w:val="Etkinlik Adı girin:"/>
                <w:id w:val="1008492255"/>
                <w:placeholder>
                  <w:docPart w:val="6EEF7834033D48699AF64F3C09E56460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Content>
                <w:r w:rsidRPr="002F407A">
                  <w:rPr>
                    <w:lang w:bidi="tr-TR"/>
                  </w:rPr>
                  <w:t>ETKİNLİK ADI</w:t>
                </w:r>
              </w:sdtContent>
            </w:sdt>
          </w:p>
          <w:p w14:paraId="424FFEDB" w14:textId="547C66FE" w:rsidR="00455A8A" w:rsidRDefault="00097812" w:rsidP="00097812">
            <w:pPr>
              <w:pStyle w:val="KapakBal1"/>
            </w:pPr>
            <w:r>
              <w:rPr>
                <w:noProof/>
                <w:lang w:bidi="tr-TR"/>
              </w:rPr>
              <w:t xml:space="preserve"> </w:t>
            </w:r>
            <w:r w:rsidR="00455A8A">
              <w:rPr>
                <w:noProof/>
                <w:lang w:bidi="tr-TR"/>
              </w:rPr>
              <w:drawing>
                <wp:inline distT="0" distB="0" distL="0" distR="0" wp14:anchorId="1A8D8BB3" wp14:editId="082F803C">
                  <wp:extent cx="594910" cy="284987"/>
                  <wp:effectExtent l="0" t="0" r="0" b="1270"/>
                  <wp:docPr id="16" name="Grafik 16" descr="Grafik öğe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837" cy="304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5A8A" w14:paraId="1E9E49B7" w14:textId="77777777" w:rsidTr="00F37B33">
        <w:trPr>
          <w:gridAfter w:val="1"/>
          <w:wAfter w:w="43" w:type="dxa"/>
          <w:trHeight w:hRule="exact" w:val="3931"/>
        </w:trPr>
        <w:tc>
          <w:tcPr>
            <w:tcW w:w="6386" w:type="dxa"/>
            <w:tcMar>
              <w:top w:w="0" w:type="dxa"/>
              <w:left w:w="0" w:type="dxa"/>
              <w:bottom w:w="216" w:type="dxa"/>
            </w:tcMar>
            <w:vAlign w:val="bottom"/>
          </w:tcPr>
          <w:p w14:paraId="3477F9EB" w14:textId="77777777" w:rsidR="00EE4DA4" w:rsidRDefault="00340EA5" w:rsidP="00EE4DA4">
            <w:pPr>
              <w:pStyle w:val="Title"/>
            </w:pPr>
            <w:sdt>
              <w:sdtPr>
                <w:alias w:val="Davet edildiniz:"/>
                <w:tag w:val="Davet edildiniz:"/>
                <w:id w:val="742614612"/>
                <w:placeholder>
                  <w:docPart w:val="0ADF122015E0451789438FADAD38540A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D47183">
                  <w:rPr>
                    <w:lang w:bidi="tr-TR"/>
                  </w:rPr>
                  <w:t>DAVETLİSİNİZ</w:t>
                </w:r>
              </w:sdtContent>
            </w:sdt>
          </w:p>
          <w:p w14:paraId="32D96D73" w14:textId="77777777" w:rsidR="00097812" w:rsidRDefault="00097812" w:rsidP="00097812">
            <w:pPr>
              <w:spacing w:after="200"/>
            </w:pPr>
            <w:sdt>
              <w:sdtPr>
                <w:alias w:val="Katılacağınız etkinlik:"/>
                <w:tag w:val="Katılacağınız etkinlik:"/>
                <w:id w:val="-2029017208"/>
                <w:placeholder>
                  <w:docPart w:val="6B5C12325DC546509AFBF194DED7D621"/>
                </w:placeholder>
                <w:temporary/>
                <w:showingPlcHdr/>
                <w15:appearance w15:val="hidden"/>
              </w:sdtPr>
              <w:sdtContent>
                <w:r w:rsidRPr="002F407A">
                  <w:rPr>
                    <w:lang w:bidi="tr-TR"/>
                  </w:rPr>
                  <w:t>KATILACAĞINIZ</w:t>
                </w:r>
              </w:sdtContent>
            </w:sdt>
            <w:r>
              <w:rPr>
                <w:lang w:bidi="tr-TR"/>
              </w:rPr>
              <w:t xml:space="preserve"> </w:t>
            </w:r>
            <w:sdt>
              <w:sdtPr>
                <w:alias w:val="Etkinlik Adı girin:"/>
                <w:tag w:val="Etkinlik Adı girin:"/>
                <w:id w:val="1844963439"/>
                <w:placeholder>
                  <w:docPart w:val="114BE1A21AD84DBDA4D586E047ECCCD1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Content>
                <w:r w:rsidRPr="002F407A">
                  <w:rPr>
                    <w:lang w:bidi="tr-TR"/>
                  </w:rPr>
                  <w:t>ETKİNLİK ADI</w:t>
                </w:r>
              </w:sdtContent>
            </w:sdt>
          </w:p>
          <w:p w14:paraId="180D82DC" w14:textId="6EDF0C47" w:rsidR="00455A8A" w:rsidRDefault="00097812" w:rsidP="00097812">
            <w:pPr>
              <w:pStyle w:val="KapakBal1"/>
            </w:pPr>
            <w:r>
              <w:rPr>
                <w:noProof/>
                <w:lang w:bidi="tr-TR"/>
              </w:rPr>
              <w:t xml:space="preserve"> </w:t>
            </w:r>
            <w:r w:rsidR="00455A8A">
              <w:rPr>
                <w:noProof/>
                <w:lang w:bidi="tr-TR"/>
              </w:rPr>
              <w:drawing>
                <wp:inline distT="0" distB="0" distL="0" distR="0" wp14:anchorId="022131B2" wp14:editId="5576DE9F">
                  <wp:extent cx="594910" cy="284987"/>
                  <wp:effectExtent l="0" t="0" r="0" b="1270"/>
                  <wp:docPr id="21" name="Grafik 21" descr="Grafik öğe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837" cy="304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7" w:type="dxa"/>
            <w:tcMar>
              <w:top w:w="0" w:type="dxa"/>
              <w:left w:w="576" w:type="dxa"/>
              <w:bottom w:w="216" w:type="dxa"/>
            </w:tcMar>
            <w:vAlign w:val="bottom"/>
          </w:tcPr>
          <w:p w14:paraId="6AC4EAD7" w14:textId="77777777" w:rsidR="00EE4DA4" w:rsidRDefault="00340EA5" w:rsidP="00EE4DA4">
            <w:pPr>
              <w:pStyle w:val="Title"/>
            </w:pPr>
            <w:sdt>
              <w:sdtPr>
                <w:alias w:val="Davet edildiniz:"/>
                <w:tag w:val="Davet edildiniz:"/>
                <w:id w:val="2133045252"/>
                <w:placeholder>
                  <w:docPart w:val="D19DE13C1F9741BB93176B5FB418716A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D47183">
                  <w:rPr>
                    <w:lang w:bidi="tr-TR"/>
                  </w:rPr>
                  <w:t>DAVETLİSİNİZ</w:t>
                </w:r>
              </w:sdtContent>
            </w:sdt>
          </w:p>
          <w:p w14:paraId="432174AD" w14:textId="77777777" w:rsidR="00097812" w:rsidRDefault="00097812" w:rsidP="00097812">
            <w:pPr>
              <w:spacing w:after="200"/>
            </w:pPr>
            <w:sdt>
              <w:sdtPr>
                <w:alias w:val="Katılacağınız etkinlik:"/>
                <w:tag w:val="Katılacağınız etkinlik:"/>
                <w:id w:val="-70500328"/>
                <w:placeholder>
                  <w:docPart w:val="260AD00746A640D3B303F20090A7B1AB"/>
                </w:placeholder>
                <w:temporary/>
                <w:showingPlcHdr/>
                <w15:appearance w15:val="hidden"/>
              </w:sdtPr>
              <w:sdtContent>
                <w:r w:rsidRPr="002F407A">
                  <w:rPr>
                    <w:lang w:bidi="tr-TR"/>
                  </w:rPr>
                  <w:t>KATILACAĞINIZ</w:t>
                </w:r>
              </w:sdtContent>
            </w:sdt>
            <w:r>
              <w:rPr>
                <w:lang w:bidi="tr-TR"/>
              </w:rPr>
              <w:t xml:space="preserve"> </w:t>
            </w:r>
            <w:sdt>
              <w:sdtPr>
                <w:alias w:val="Etkinlik Adı girin:"/>
                <w:tag w:val="Etkinlik Adı girin:"/>
                <w:id w:val="416679371"/>
                <w:placeholder>
                  <w:docPart w:val="9F7A1C2015234B0EB26CE541C8157F6A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Content>
                <w:r w:rsidRPr="002F407A">
                  <w:rPr>
                    <w:lang w:bidi="tr-TR"/>
                  </w:rPr>
                  <w:t>ETKİNLİK ADI</w:t>
                </w:r>
              </w:sdtContent>
            </w:sdt>
          </w:p>
          <w:p w14:paraId="5961F91A" w14:textId="58A8627E" w:rsidR="00455A8A" w:rsidRDefault="00097812" w:rsidP="00097812">
            <w:pPr>
              <w:pStyle w:val="KapakBal1"/>
            </w:pPr>
            <w:r>
              <w:rPr>
                <w:noProof/>
                <w:lang w:bidi="tr-TR"/>
              </w:rPr>
              <w:t xml:space="preserve"> </w:t>
            </w:r>
            <w:bookmarkStart w:id="0" w:name="_GoBack"/>
            <w:bookmarkEnd w:id="0"/>
            <w:r w:rsidR="00455A8A">
              <w:rPr>
                <w:noProof/>
                <w:lang w:bidi="tr-TR"/>
              </w:rPr>
              <w:drawing>
                <wp:inline distT="0" distB="0" distL="0" distR="0" wp14:anchorId="0E280076" wp14:editId="2BC7938B">
                  <wp:extent cx="594910" cy="284987"/>
                  <wp:effectExtent l="0" t="0" r="0" b="1270"/>
                  <wp:docPr id="22" name="Grafik 22" descr="Grafik öğe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837" cy="304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5A8A" w14:paraId="22B7A4B5" w14:textId="77777777" w:rsidTr="00F37B33">
        <w:trPr>
          <w:gridAfter w:val="1"/>
          <w:wAfter w:w="43" w:type="dxa"/>
          <w:trHeight w:hRule="exact" w:val="3456"/>
        </w:trPr>
        <w:tc>
          <w:tcPr>
            <w:tcW w:w="6386" w:type="dxa"/>
            <w:tcMar>
              <w:top w:w="0" w:type="dxa"/>
              <w:left w:w="0" w:type="dxa"/>
              <w:bottom w:w="648" w:type="dxa"/>
            </w:tcMar>
            <w:vAlign w:val="center"/>
          </w:tcPr>
          <w:sdt>
            <w:sdtPr>
              <w:alias w:val="Parti veriyoruz:"/>
              <w:tag w:val="Parti veriyoruz:"/>
              <w:id w:val="-1580585322"/>
              <w:placeholder>
                <w:docPart w:val="1F4B54E1BDBE4183805328D67E84D72C"/>
              </w:placeholder>
              <w:temporary/>
              <w:showingPlcHdr/>
              <w15:appearance w15:val="hidden"/>
            </w:sdtPr>
            <w:sdtEndPr/>
            <w:sdtContent>
              <w:p w14:paraId="4FE74B00" w14:textId="77777777" w:rsidR="00EE4DA4" w:rsidRDefault="00EE4DA4" w:rsidP="00E4100B">
                <w:pPr>
                  <w:pStyle w:val="Heading1"/>
                </w:pPr>
                <w:r w:rsidRPr="00D47183">
                  <w:rPr>
                    <w:lang w:bidi="tr-TR"/>
                  </w:rPr>
                  <w:t>PARTİ VERİYORUZ!</w:t>
                </w:r>
              </w:p>
            </w:sdtContent>
          </w:sdt>
          <w:p w14:paraId="77352918" w14:textId="77777777" w:rsidR="00EE4DA4" w:rsidRPr="005C5BF9" w:rsidRDefault="00340EA5" w:rsidP="005C5BF9">
            <w:pPr>
              <w:pStyle w:val="EtkinlikBilgileri"/>
            </w:pPr>
            <w:sdt>
              <w:sdtPr>
                <w:alias w:val="Tarih ve Saat:"/>
                <w:tag w:val="Tarih ve Saat:"/>
                <w:id w:val="-1940358322"/>
                <w:placeholder>
                  <w:docPart w:val="7A4711CDD2664B6CB411B58991090821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5C5BF9">
                  <w:rPr>
                    <w:lang w:bidi="tr-TR"/>
                  </w:rPr>
                  <w:t>Tarih ve Saat:</w:t>
                </w:r>
              </w:sdtContent>
            </w:sdt>
            <w:r w:rsidR="00EE4DA4" w:rsidRPr="005C5BF9">
              <w:rPr>
                <w:lang w:bidi="tr-TR"/>
              </w:rPr>
              <w:t xml:space="preserve"> </w:t>
            </w:r>
            <w:sdt>
              <w:sdtPr>
                <w:alias w:val="Tarih girin:"/>
                <w:tag w:val="Tarih girin:"/>
                <w:id w:val="-1220279012"/>
                <w:placeholder>
                  <w:docPart w:val="7E2B24AFBE62462D854DF052E15FC28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15:appearance w15:val="hidden"/>
                <w:text/>
              </w:sdtPr>
              <w:sdtEndPr/>
              <w:sdtContent>
                <w:r w:rsidR="00EE4DA4" w:rsidRPr="005C5BF9">
                  <w:rPr>
                    <w:lang w:bidi="tr-TR"/>
                  </w:rPr>
                  <w:t>Tarih</w:t>
                </w:r>
              </w:sdtContent>
            </w:sdt>
            <w:r w:rsidR="00EE4DA4" w:rsidRPr="005C5BF9">
              <w:rPr>
                <w:lang w:bidi="tr-TR"/>
              </w:rPr>
              <w:t xml:space="preserve"> </w:t>
            </w:r>
            <w:sdt>
              <w:sdtPr>
                <w:alias w:val="ve"/>
                <w:tag w:val="ve"/>
                <w:id w:val="1133295276"/>
                <w:placeholder>
                  <w:docPart w:val="8F61A0E3E3ED44799329F4298F9810A3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5C5BF9">
                  <w:rPr>
                    <w:lang w:bidi="tr-TR"/>
                  </w:rPr>
                  <w:t>ve</w:t>
                </w:r>
              </w:sdtContent>
            </w:sdt>
            <w:r w:rsidR="00EE4DA4" w:rsidRPr="005C5BF9">
              <w:rPr>
                <w:lang w:bidi="tr-TR"/>
              </w:rPr>
              <w:t xml:space="preserve"> </w:t>
            </w:r>
            <w:sdt>
              <w:sdtPr>
                <w:alias w:val="Saat girin:"/>
                <w:tag w:val="Saat girin:"/>
                <w:id w:val="1093748323"/>
                <w:placeholder>
                  <w:docPart w:val="2B59049F71E1486C8BFBDDF241524480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/>
              </w:sdtPr>
              <w:sdtEndPr/>
              <w:sdtContent>
                <w:r w:rsidR="00EE4DA4" w:rsidRPr="005C5BF9">
                  <w:rPr>
                    <w:lang w:bidi="tr-TR"/>
                  </w:rPr>
                  <w:t>Saat</w:t>
                </w:r>
              </w:sdtContent>
            </w:sdt>
          </w:p>
          <w:p w14:paraId="7FE4D173" w14:textId="77777777" w:rsidR="005C5BF9" w:rsidRPr="005C5BF9" w:rsidRDefault="00340EA5" w:rsidP="005C5BF9">
            <w:pPr>
              <w:pStyle w:val="EtkinlikBilgileri"/>
            </w:pPr>
            <w:sdt>
              <w:sdtPr>
                <w:alias w:val="Yer:"/>
                <w:tag w:val="Yer:"/>
                <w:id w:val="-1617985189"/>
                <w:placeholder>
                  <w:docPart w:val="F0194A0645854BCC8FDD46EE92BB20A6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5C5BF9">
                  <w:rPr>
                    <w:lang w:bidi="tr-TR"/>
                  </w:rPr>
                  <w:t>Yer:</w:t>
                </w:r>
              </w:sdtContent>
            </w:sdt>
            <w:r w:rsidR="00EE4DA4" w:rsidRPr="005C5BF9">
              <w:rPr>
                <w:lang w:bidi="tr-TR"/>
              </w:rPr>
              <w:t xml:space="preserve"> </w:t>
            </w:r>
            <w:sdt>
              <w:sdtPr>
                <w:alias w:val="Ekinlik yerini girin:"/>
                <w:tag w:val="Ekinlik yerini girin:"/>
                <w:id w:val="-312715412"/>
                <w:placeholder>
                  <w:docPart w:val="35C33890EB874E1FAB1332C5D98E1749"/>
                </w:placeholder>
                <w:showingPlcHdr/>
                <w:dataBinding w:prefixMappings="xmlns:ns0='http://schemas.openxmlformats.org/officeDocument/2006/extended-properties' " w:xpath="/ns0:Properties[1]/ns0:Company[1]" w:storeItemID="{6668398D-A668-4E3E-A5EB-62B293D839F1}"/>
                <w15:appearance w15:val="hidden"/>
                <w:text/>
              </w:sdtPr>
              <w:sdtEndPr/>
              <w:sdtContent>
                <w:r w:rsidR="00EE4DA4" w:rsidRPr="005C5BF9">
                  <w:rPr>
                    <w:lang w:bidi="tr-TR"/>
                  </w:rPr>
                  <w:t>Etkinlik yeri</w:t>
                </w:r>
              </w:sdtContent>
            </w:sdt>
          </w:p>
          <w:p w14:paraId="44A7C23F" w14:textId="18FEBEA7" w:rsidR="00EE4DA4" w:rsidRPr="005C5BF9" w:rsidRDefault="00340EA5" w:rsidP="005C5BF9">
            <w:pPr>
              <w:pStyle w:val="EtkinlikBilgileri"/>
            </w:pPr>
            <w:sdt>
              <w:sdtPr>
                <w:alias w:val="LCV:"/>
                <w:tag w:val="LCV:"/>
                <w:id w:val="-714967016"/>
                <w:placeholder>
                  <w:docPart w:val="0AEAF5B44E5948F0AC9EACDCE1956B1A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5C5BF9">
                  <w:rPr>
                    <w:lang w:bidi="tr-TR"/>
                  </w:rPr>
                  <w:t>Ad kişisine</w:t>
                </w:r>
              </w:sdtContent>
            </w:sdt>
            <w:r w:rsidR="00EE4DA4" w:rsidRPr="005C5BF9">
              <w:rPr>
                <w:lang w:bidi="tr-TR"/>
              </w:rPr>
              <w:t xml:space="preserve"> </w:t>
            </w:r>
            <w:sdt>
              <w:sdtPr>
                <w:alias w:val="Ad Girin:"/>
                <w:tag w:val="Ad Girin:"/>
                <w:id w:val="2042706257"/>
                <w:placeholder>
                  <w:docPart w:val="143273CAF7D242EDBFA771A019327497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/>
              </w:sdtPr>
              <w:sdtEndPr/>
              <w:sdtContent>
                <w:r w:rsidR="00EE4DA4" w:rsidRPr="005C5BF9">
                  <w:rPr>
                    <w:lang w:bidi="tr-TR"/>
                  </w:rPr>
                  <w:t>LCV</w:t>
                </w:r>
              </w:sdtContent>
            </w:sdt>
            <w:r w:rsidR="00EE4DA4" w:rsidRPr="005C5BF9">
              <w:rPr>
                <w:lang w:bidi="tr-TR"/>
              </w:rPr>
              <w:t xml:space="preserve"> </w:t>
            </w:r>
            <w:sdt>
              <w:sdtPr>
                <w:alias w:val="Son Tarih:"/>
                <w:tag w:val="Son Tarih:"/>
                <w:id w:val="914368642"/>
                <w:placeholder>
                  <w:docPart w:val="47C6A1F80FEE4A72BA046E4DEBD36574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5C5BF9">
                  <w:rPr>
                    <w:lang w:bidi="tr-TR"/>
                  </w:rPr>
                  <w:t>Son Tarih:</w:t>
                </w:r>
              </w:sdtContent>
            </w:sdt>
            <w:r w:rsidR="00EE4DA4" w:rsidRPr="005C5BF9">
              <w:rPr>
                <w:lang w:bidi="tr-TR"/>
              </w:rPr>
              <w:t xml:space="preserve"> </w:t>
            </w:r>
            <w:sdt>
              <w:sdtPr>
                <w:alias w:val="Tarih girin:"/>
                <w:tag w:val="Tarih girin:"/>
                <w:id w:val="1064918329"/>
                <w:placeholder>
                  <w:docPart w:val="D3A5428BD8184C08A35729EC13D93F1E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E4DA4" w:rsidRPr="005C5BF9">
                  <w:rPr>
                    <w:lang w:bidi="tr-TR"/>
                  </w:rPr>
                  <w:t>Tarih</w:t>
                </w:r>
              </w:sdtContent>
            </w:sdt>
          </w:p>
          <w:p w14:paraId="14E36708" w14:textId="72D3C685" w:rsidR="00EE4DA4" w:rsidRPr="00EE4DA4" w:rsidRDefault="00340EA5" w:rsidP="005C5BF9">
            <w:pPr>
              <w:pStyle w:val="EtkinlikBilgileri"/>
              <w:rPr>
                <w:b/>
                <w:spacing w:val="20"/>
              </w:rPr>
            </w:pPr>
            <w:sdt>
              <w:sdtPr>
                <w:alias w:val="Telefon:"/>
                <w:tag w:val="Telefon:"/>
                <w:id w:val="-1372907368"/>
                <w:placeholder>
                  <w:docPart w:val="FD83BC4B1E384D41A9CEE38D083C50E3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5C5BF9">
                  <w:rPr>
                    <w:lang w:bidi="tr-TR"/>
                  </w:rPr>
                  <w:t>Telefon:</w:t>
                </w:r>
              </w:sdtContent>
            </w:sdt>
            <w:r w:rsidR="00EE4DA4" w:rsidRPr="005C5BF9">
              <w:rPr>
                <w:lang w:bidi="tr-TR"/>
              </w:rPr>
              <w:t xml:space="preserve"> </w:t>
            </w:r>
            <w:sdt>
              <w:sdtPr>
                <w:alias w:val="Telefon girin:"/>
                <w:tag w:val="Telefon girin:"/>
                <w:id w:val="-762144728"/>
                <w:placeholder>
                  <w:docPart w:val="B18FCECD9CFE465F9BE720983415CEEA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E4DA4" w:rsidRPr="005C5BF9">
                  <w:rPr>
                    <w:lang w:bidi="tr-TR"/>
                  </w:rPr>
                  <w:t>Telefon numarası</w:t>
                </w:r>
              </w:sdtContent>
            </w:sdt>
          </w:p>
        </w:tc>
        <w:tc>
          <w:tcPr>
            <w:tcW w:w="6387" w:type="dxa"/>
            <w:tcMar>
              <w:top w:w="0" w:type="dxa"/>
              <w:left w:w="144" w:type="dxa"/>
              <w:bottom w:w="648" w:type="dxa"/>
            </w:tcMar>
            <w:vAlign w:val="center"/>
          </w:tcPr>
          <w:sdt>
            <w:sdtPr>
              <w:alias w:val="Parti veriyoruz:"/>
              <w:tag w:val="Parti veriyoruz:"/>
              <w:id w:val="-1145036025"/>
              <w:placeholder>
                <w:docPart w:val="3A687F33674542C288044B13A34E03EA"/>
              </w:placeholder>
              <w:temporary/>
              <w:showingPlcHdr/>
              <w15:appearance w15:val="hidden"/>
            </w:sdtPr>
            <w:sdtEndPr/>
            <w:sdtContent>
              <w:p w14:paraId="30B7FD84" w14:textId="77777777" w:rsidR="00455A8A" w:rsidRDefault="00EE4DA4" w:rsidP="00E4100B">
                <w:pPr>
                  <w:pStyle w:val="Heading1"/>
                </w:pPr>
                <w:r w:rsidRPr="00D47183">
                  <w:rPr>
                    <w:lang w:bidi="tr-TR"/>
                  </w:rPr>
                  <w:t>PARTİ VERİYORUZ!</w:t>
                </w:r>
              </w:p>
            </w:sdtContent>
          </w:sdt>
          <w:p w14:paraId="6977ABBD" w14:textId="281585A5" w:rsidR="00EE4DA4" w:rsidRPr="005C5BF9" w:rsidRDefault="00340EA5" w:rsidP="005C5BF9">
            <w:pPr>
              <w:pStyle w:val="EtkinlikBilgileri"/>
            </w:pPr>
            <w:sdt>
              <w:sdtPr>
                <w:alias w:val="Tarih ve Saat:"/>
                <w:tag w:val="Tarih ve Saat:"/>
                <w:id w:val="1424994391"/>
                <w:placeholder>
                  <w:docPart w:val="644E9F3B82F0412B8EDF26BD5A090D9E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5C5BF9">
                  <w:rPr>
                    <w:lang w:bidi="tr-TR"/>
                  </w:rPr>
                  <w:t>Tarih ve Saat:</w:t>
                </w:r>
              </w:sdtContent>
            </w:sdt>
            <w:r w:rsidR="00EE4DA4" w:rsidRPr="005C5BF9">
              <w:rPr>
                <w:lang w:bidi="tr-TR"/>
              </w:rPr>
              <w:t xml:space="preserve"> </w:t>
            </w:r>
            <w:sdt>
              <w:sdtPr>
                <w:alias w:val="Tarih:"/>
                <w:tag w:val="Tarih:"/>
                <w:id w:val="51669659"/>
                <w:placeholder>
                  <w:docPart w:val="497EC1DFCA94472FB1D3B8D25DCC7A7C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15:appearance w15:val="hidden"/>
                <w:text/>
              </w:sdtPr>
              <w:sdtEndPr/>
              <w:sdtContent>
                <w:r w:rsidR="00EE4DA4" w:rsidRPr="005C5BF9">
                  <w:rPr>
                    <w:lang w:bidi="tr-TR"/>
                  </w:rPr>
                  <w:t>Tarih</w:t>
                </w:r>
              </w:sdtContent>
            </w:sdt>
            <w:r w:rsidR="00EE4DA4" w:rsidRPr="005C5BF9">
              <w:rPr>
                <w:lang w:bidi="tr-TR"/>
              </w:rPr>
              <w:t xml:space="preserve"> </w:t>
            </w:r>
            <w:sdt>
              <w:sdtPr>
                <w:alias w:val="ve"/>
                <w:tag w:val="ve"/>
                <w:id w:val="-228463568"/>
                <w:placeholder>
                  <w:docPart w:val="8C682743036A4817A985A99F8CEDCFC5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5C5BF9">
                  <w:rPr>
                    <w:lang w:bidi="tr-TR"/>
                  </w:rPr>
                  <w:t>ve</w:t>
                </w:r>
              </w:sdtContent>
            </w:sdt>
            <w:r w:rsidR="00EE4DA4" w:rsidRPr="005C5BF9">
              <w:rPr>
                <w:lang w:bidi="tr-TR"/>
              </w:rPr>
              <w:t xml:space="preserve"> </w:t>
            </w:r>
            <w:sdt>
              <w:sdtPr>
                <w:alias w:val="Saat:"/>
                <w:tag w:val="Saat:"/>
                <w:id w:val="883135878"/>
                <w:placeholder>
                  <w:docPart w:val="363293D9237F4CE783C47E45A71E5D67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/>
              </w:sdtPr>
              <w:sdtEndPr/>
              <w:sdtContent>
                <w:r w:rsidR="00EE4DA4" w:rsidRPr="005C5BF9">
                  <w:rPr>
                    <w:lang w:bidi="tr-TR"/>
                  </w:rPr>
                  <w:t>Saat</w:t>
                </w:r>
              </w:sdtContent>
            </w:sdt>
          </w:p>
          <w:p w14:paraId="07BEEC67" w14:textId="77777777" w:rsidR="00EE4DA4" w:rsidRPr="005C5BF9" w:rsidRDefault="00340EA5" w:rsidP="005C5BF9">
            <w:pPr>
              <w:pStyle w:val="EtkinlikBilgileri"/>
            </w:pPr>
            <w:sdt>
              <w:sdtPr>
                <w:alias w:val="Yer:"/>
                <w:tag w:val="Yer:"/>
                <w:id w:val="2109236626"/>
                <w:placeholder>
                  <w:docPart w:val="DA79047500F04E96A6EA7DA31B453758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5C5BF9">
                  <w:rPr>
                    <w:lang w:bidi="tr-TR"/>
                  </w:rPr>
                  <w:t>Yer:</w:t>
                </w:r>
              </w:sdtContent>
            </w:sdt>
            <w:r w:rsidR="00EE4DA4" w:rsidRPr="005C5BF9">
              <w:rPr>
                <w:lang w:bidi="tr-TR"/>
              </w:rPr>
              <w:t xml:space="preserve"> </w:t>
            </w:r>
            <w:sdt>
              <w:sdtPr>
                <w:alias w:val="Etkinlik konumu:"/>
                <w:tag w:val="Etkinlik konumu:"/>
                <w:id w:val="-420959350"/>
                <w:placeholder>
                  <w:docPart w:val="3750E7C5827E45B3A7751715893BD78F"/>
                </w:placeholder>
                <w:showingPlcHdr/>
                <w:dataBinding w:prefixMappings="xmlns:ns0='http://schemas.openxmlformats.org/officeDocument/2006/extended-properties' " w:xpath="/ns0:Properties[1]/ns0:Company[1]" w:storeItemID="{6668398D-A668-4E3E-A5EB-62B293D839F1}"/>
                <w15:appearance w15:val="hidden"/>
                <w:text/>
              </w:sdtPr>
              <w:sdtEndPr/>
              <w:sdtContent>
                <w:r w:rsidR="00EE4DA4" w:rsidRPr="005C5BF9">
                  <w:rPr>
                    <w:lang w:bidi="tr-TR"/>
                  </w:rPr>
                  <w:t>Etkinlik yeri</w:t>
                </w:r>
              </w:sdtContent>
            </w:sdt>
          </w:p>
          <w:p w14:paraId="4732A60F" w14:textId="77777777" w:rsidR="00EE4DA4" w:rsidRPr="005C5BF9" w:rsidRDefault="00340EA5" w:rsidP="005C5BF9">
            <w:pPr>
              <w:pStyle w:val="EtkinlikBilgileri"/>
            </w:pPr>
            <w:sdt>
              <w:sdtPr>
                <w:alias w:val="LCV:"/>
                <w:tag w:val="LCV:"/>
                <w:id w:val="-595485718"/>
                <w:placeholder>
                  <w:docPart w:val="15C5C8A154E34B2D9A3E02D1ACEEA409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5C5BF9">
                  <w:rPr>
                    <w:lang w:bidi="tr-TR"/>
                  </w:rPr>
                  <w:t>Ad kişisine</w:t>
                </w:r>
              </w:sdtContent>
            </w:sdt>
            <w:r w:rsidR="00EE4DA4" w:rsidRPr="005C5BF9">
              <w:rPr>
                <w:lang w:bidi="tr-TR"/>
              </w:rPr>
              <w:t xml:space="preserve"> </w:t>
            </w:r>
            <w:sdt>
              <w:sdtPr>
                <w:alias w:val="Ad:"/>
                <w:tag w:val="Ad:"/>
                <w:id w:val="-280342840"/>
                <w:placeholder>
                  <w:docPart w:val="8CC4D4CC071D430AB510A84047C05CF8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/>
              </w:sdtPr>
              <w:sdtEndPr/>
              <w:sdtContent>
                <w:r w:rsidR="00EE4DA4" w:rsidRPr="005C5BF9">
                  <w:rPr>
                    <w:lang w:bidi="tr-TR"/>
                  </w:rPr>
                  <w:t>LCV</w:t>
                </w:r>
              </w:sdtContent>
            </w:sdt>
            <w:r w:rsidR="00EE4DA4" w:rsidRPr="005C5BF9">
              <w:rPr>
                <w:lang w:bidi="tr-TR"/>
              </w:rPr>
              <w:t xml:space="preserve"> </w:t>
            </w:r>
            <w:sdt>
              <w:sdtPr>
                <w:alias w:val="Son Tarih:"/>
                <w:tag w:val="Son Tarih:"/>
                <w:id w:val="218405494"/>
                <w:placeholder>
                  <w:docPart w:val="EB00C42497DB49B3A8FAD4B8B891A1DC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5C5BF9">
                  <w:rPr>
                    <w:lang w:bidi="tr-TR"/>
                  </w:rPr>
                  <w:t>Son Tarih:</w:t>
                </w:r>
              </w:sdtContent>
            </w:sdt>
            <w:r w:rsidR="00EE4DA4" w:rsidRPr="005C5BF9">
              <w:rPr>
                <w:lang w:bidi="tr-TR"/>
              </w:rPr>
              <w:t xml:space="preserve"> </w:t>
            </w:r>
            <w:sdt>
              <w:sdtPr>
                <w:alias w:val="Tarih:"/>
                <w:tag w:val="Tarih:"/>
                <w:id w:val="1313294328"/>
                <w:placeholder>
                  <w:docPart w:val="80EAFD20901347B489D02FF4A738336F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E4DA4" w:rsidRPr="005C5BF9">
                  <w:rPr>
                    <w:lang w:bidi="tr-TR"/>
                  </w:rPr>
                  <w:t>Tarih</w:t>
                </w:r>
              </w:sdtContent>
            </w:sdt>
          </w:p>
          <w:p w14:paraId="72F456ED" w14:textId="45DDA141" w:rsidR="00EE4DA4" w:rsidRPr="00EE4DA4" w:rsidRDefault="00340EA5" w:rsidP="005C5BF9">
            <w:pPr>
              <w:pStyle w:val="EtkinlikBilgileri"/>
              <w:rPr>
                <w:b/>
                <w:spacing w:val="20"/>
              </w:rPr>
            </w:pPr>
            <w:sdt>
              <w:sdtPr>
                <w:alias w:val="Telefon:"/>
                <w:tag w:val="Telefon:"/>
                <w:id w:val="-1149831401"/>
                <w:placeholder>
                  <w:docPart w:val="ECCF90005FBF44ABB138B4F5399AE368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5C5BF9">
                  <w:rPr>
                    <w:lang w:bidi="tr-TR"/>
                  </w:rPr>
                  <w:t>Telefon:</w:t>
                </w:r>
              </w:sdtContent>
            </w:sdt>
            <w:r w:rsidR="00EE4DA4" w:rsidRPr="005C5BF9">
              <w:rPr>
                <w:lang w:bidi="tr-TR"/>
              </w:rPr>
              <w:t xml:space="preserve"> </w:t>
            </w:r>
            <w:sdt>
              <w:sdtPr>
                <w:alias w:val="Telefon:"/>
                <w:tag w:val="Telefon:"/>
                <w:id w:val="-2060307301"/>
                <w:placeholder>
                  <w:docPart w:val="C8254711DA5D4400B69B6A816A828D81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E4DA4" w:rsidRPr="005C5BF9">
                  <w:rPr>
                    <w:lang w:bidi="tr-TR"/>
                  </w:rPr>
                  <w:t>Telefon numarası</w:t>
                </w:r>
              </w:sdtContent>
            </w:sdt>
          </w:p>
        </w:tc>
      </w:tr>
      <w:tr w:rsidR="00455A8A" w14:paraId="3844FA07" w14:textId="77777777" w:rsidTr="00F37B33">
        <w:trPr>
          <w:gridAfter w:val="1"/>
          <w:wAfter w:w="43" w:type="dxa"/>
          <w:trHeight w:hRule="exact" w:val="4176"/>
        </w:trPr>
        <w:tc>
          <w:tcPr>
            <w:tcW w:w="6386" w:type="dxa"/>
            <w:tcMar>
              <w:top w:w="0" w:type="dxa"/>
              <w:left w:w="0" w:type="dxa"/>
              <w:bottom w:w="0" w:type="dxa"/>
            </w:tcMar>
            <w:vAlign w:val="center"/>
          </w:tcPr>
          <w:sdt>
            <w:sdtPr>
              <w:alias w:val="Parti veriyoruz:"/>
              <w:tag w:val="Parti veriyoruz:"/>
              <w:id w:val="1379742199"/>
              <w:placeholder>
                <w:docPart w:val="09A8FDA88DCD48588439F9DE347F3EB6"/>
              </w:placeholder>
              <w:temporary/>
              <w:showingPlcHdr/>
              <w15:appearance w15:val="hidden"/>
            </w:sdtPr>
            <w:sdtEndPr/>
            <w:sdtContent>
              <w:p w14:paraId="02631F7F" w14:textId="77777777" w:rsidR="00EE4DA4" w:rsidRDefault="00EE4DA4" w:rsidP="00E4100B">
                <w:pPr>
                  <w:pStyle w:val="Heading1"/>
                </w:pPr>
                <w:r w:rsidRPr="00D47183">
                  <w:rPr>
                    <w:lang w:bidi="tr-TR"/>
                  </w:rPr>
                  <w:t>PARTİ VERİYORUZ!</w:t>
                </w:r>
              </w:p>
            </w:sdtContent>
          </w:sdt>
          <w:p w14:paraId="2FBBF612" w14:textId="755C9E13" w:rsidR="00EE4DA4" w:rsidRPr="005C5BF9" w:rsidRDefault="00340EA5" w:rsidP="005C5BF9">
            <w:pPr>
              <w:pStyle w:val="EtkinlikBilgileri"/>
            </w:pPr>
            <w:sdt>
              <w:sdtPr>
                <w:alias w:val="Tarih ve Saat:"/>
                <w:tag w:val="Tarih ve Saat:"/>
                <w:id w:val="332265011"/>
                <w:placeholder>
                  <w:docPart w:val="78EE0AB8A5D740DB944F46147647D81D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5C5BF9">
                  <w:rPr>
                    <w:lang w:bidi="tr-TR"/>
                  </w:rPr>
                  <w:t>Tarih ve Saat:</w:t>
                </w:r>
              </w:sdtContent>
            </w:sdt>
            <w:r w:rsidR="00EE4DA4" w:rsidRPr="005C5BF9">
              <w:rPr>
                <w:lang w:bidi="tr-TR"/>
              </w:rPr>
              <w:t xml:space="preserve"> </w:t>
            </w:r>
            <w:sdt>
              <w:sdtPr>
                <w:alias w:val="Tarih:"/>
                <w:tag w:val="Tarih:"/>
                <w:id w:val="2046255020"/>
                <w:placeholder>
                  <w:docPart w:val="1482D2B89650488998516275942C9C6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15:appearance w15:val="hidden"/>
                <w:text/>
              </w:sdtPr>
              <w:sdtEndPr/>
              <w:sdtContent>
                <w:r w:rsidR="00EE4DA4" w:rsidRPr="005C5BF9">
                  <w:rPr>
                    <w:lang w:bidi="tr-TR"/>
                  </w:rPr>
                  <w:t>Tarih</w:t>
                </w:r>
              </w:sdtContent>
            </w:sdt>
            <w:r w:rsidR="00EE4DA4" w:rsidRPr="005C5BF9">
              <w:rPr>
                <w:lang w:bidi="tr-TR"/>
              </w:rPr>
              <w:t xml:space="preserve"> </w:t>
            </w:r>
            <w:sdt>
              <w:sdtPr>
                <w:alias w:val="ve"/>
                <w:tag w:val="ve"/>
                <w:id w:val="-1651982946"/>
                <w:placeholder>
                  <w:docPart w:val="BE6780E922D041F38B194744FEDFFD4B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5C5BF9">
                  <w:rPr>
                    <w:lang w:bidi="tr-TR"/>
                  </w:rPr>
                  <w:t>ve</w:t>
                </w:r>
              </w:sdtContent>
            </w:sdt>
            <w:r w:rsidR="00EE4DA4" w:rsidRPr="005C5BF9">
              <w:rPr>
                <w:lang w:bidi="tr-TR"/>
              </w:rPr>
              <w:t xml:space="preserve"> </w:t>
            </w:r>
            <w:sdt>
              <w:sdtPr>
                <w:alias w:val="Saat:"/>
                <w:tag w:val="Saat:"/>
                <w:id w:val="-852870262"/>
                <w:placeholder>
                  <w:docPart w:val="29A33FA9B9E1468ABB2F153CEFB30B20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/>
              </w:sdtPr>
              <w:sdtEndPr/>
              <w:sdtContent>
                <w:r w:rsidR="00EE4DA4" w:rsidRPr="005C5BF9">
                  <w:rPr>
                    <w:lang w:bidi="tr-TR"/>
                  </w:rPr>
                  <w:t>Saat</w:t>
                </w:r>
              </w:sdtContent>
            </w:sdt>
          </w:p>
          <w:p w14:paraId="58DBED74" w14:textId="77777777" w:rsidR="00EE4DA4" w:rsidRPr="005C5BF9" w:rsidRDefault="00340EA5" w:rsidP="005C5BF9">
            <w:pPr>
              <w:pStyle w:val="EtkinlikBilgileri"/>
            </w:pPr>
            <w:sdt>
              <w:sdtPr>
                <w:alias w:val="Yer:"/>
                <w:tag w:val="Yer:"/>
                <w:id w:val="1986426742"/>
                <w:placeholder>
                  <w:docPart w:val="4B333274DE05493BA52A91BD94D4F31B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5C5BF9">
                  <w:rPr>
                    <w:lang w:bidi="tr-TR"/>
                  </w:rPr>
                  <w:t>Yer:</w:t>
                </w:r>
              </w:sdtContent>
            </w:sdt>
            <w:r w:rsidR="00EE4DA4" w:rsidRPr="005C5BF9">
              <w:rPr>
                <w:lang w:bidi="tr-TR"/>
              </w:rPr>
              <w:t xml:space="preserve"> </w:t>
            </w:r>
            <w:sdt>
              <w:sdtPr>
                <w:alias w:val="Etkinlik konumu:"/>
                <w:tag w:val="Etkinlik konumu:"/>
                <w:id w:val="1104228984"/>
                <w:placeholder>
                  <w:docPart w:val="7F63992AF01E4A20812868DB25C4178E"/>
                </w:placeholder>
                <w:showingPlcHdr/>
                <w:dataBinding w:prefixMappings="xmlns:ns0='http://schemas.openxmlformats.org/officeDocument/2006/extended-properties' " w:xpath="/ns0:Properties[1]/ns0:Company[1]" w:storeItemID="{6668398D-A668-4E3E-A5EB-62B293D839F1}"/>
                <w15:appearance w15:val="hidden"/>
                <w:text/>
              </w:sdtPr>
              <w:sdtEndPr/>
              <w:sdtContent>
                <w:r w:rsidR="00EE4DA4" w:rsidRPr="005C5BF9">
                  <w:rPr>
                    <w:lang w:bidi="tr-TR"/>
                  </w:rPr>
                  <w:t>Etkinlik yeri</w:t>
                </w:r>
              </w:sdtContent>
            </w:sdt>
          </w:p>
          <w:p w14:paraId="08314E9D" w14:textId="77777777" w:rsidR="00EE4DA4" w:rsidRPr="005C5BF9" w:rsidRDefault="00340EA5" w:rsidP="005C5BF9">
            <w:pPr>
              <w:pStyle w:val="EtkinlikBilgileri"/>
            </w:pPr>
            <w:sdt>
              <w:sdtPr>
                <w:alias w:val="LCV:"/>
                <w:tag w:val="LCV:"/>
                <w:id w:val="1938402138"/>
                <w:placeholder>
                  <w:docPart w:val="150CC78DB7494DDDA74F1E9F91C3E590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5C5BF9">
                  <w:rPr>
                    <w:lang w:bidi="tr-TR"/>
                  </w:rPr>
                  <w:t>Ad kişisine</w:t>
                </w:r>
              </w:sdtContent>
            </w:sdt>
            <w:r w:rsidR="00EE4DA4" w:rsidRPr="005C5BF9">
              <w:rPr>
                <w:lang w:bidi="tr-TR"/>
              </w:rPr>
              <w:t xml:space="preserve"> </w:t>
            </w:r>
            <w:sdt>
              <w:sdtPr>
                <w:alias w:val="Ad:"/>
                <w:tag w:val="Ad:"/>
                <w:id w:val="-134808167"/>
                <w:placeholder>
                  <w:docPart w:val="CC5F6A18A6D64E229F669CA6EE6129C7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/>
              </w:sdtPr>
              <w:sdtEndPr/>
              <w:sdtContent>
                <w:r w:rsidR="00EE4DA4" w:rsidRPr="005C5BF9">
                  <w:rPr>
                    <w:lang w:bidi="tr-TR"/>
                  </w:rPr>
                  <w:t>LCV</w:t>
                </w:r>
              </w:sdtContent>
            </w:sdt>
            <w:r w:rsidR="00EE4DA4" w:rsidRPr="005C5BF9">
              <w:rPr>
                <w:lang w:bidi="tr-TR"/>
              </w:rPr>
              <w:t xml:space="preserve"> </w:t>
            </w:r>
            <w:sdt>
              <w:sdtPr>
                <w:alias w:val="Son Tarih:"/>
                <w:tag w:val="Son Tarih:"/>
                <w:id w:val="1423371344"/>
                <w:placeholder>
                  <w:docPart w:val="0CBDBAFE368142129BD8AECABF83B79E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5C5BF9">
                  <w:rPr>
                    <w:lang w:bidi="tr-TR"/>
                  </w:rPr>
                  <w:t>Son Tarih:</w:t>
                </w:r>
              </w:sdtContent>
            </w:sdt>
            <w:r w:rsidR="00EE4DA4" w:rsidRPr="005C5BF9">
              <w:rPr>
                <w:lang w:bidi="tr-TR"/>
              </w:rPr>
              <w:t xml:space="preserve"> </w:t>
            </w:r>
            <w:sdt>
              <w:sdtPr>
                <w:alias w:val="Tarih:"/>
                <w:tag w:val="Tarih:"/>
                <w:id w:val="944119118"/>
                <w:placeholder>
                  <w:docPart w:val="1AE06D8D87F84749BF28B685C71472B5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E4DA4" w:rsidRPr="005C5BF9">
                  <w:rPr>
                    <w:lang w:bidi="tr-TR"/>
                  </w:rPr>
                  <w:t>Tarih</w:t>
                </w:r>
              </w:sdtContent>
            </w:sdt>
          </w:p>
          <w:p w14:paraId="3E476F29" w14:textId="66A19DD9" w:rsidR="00455A8A" w:rsidRDefault="00340EA5" w:rsidP="005C5BF9">
            <w:pPr>
              <w:pStyle w:val="EtkinlikBilgileri"/>
            </w:pPr>
            <w:sdt>
              <w:sdtPr>
                <w:alias w:val="Telefon:"/>
                <w:tag w:val="Telefon:"/>
                <w:id w:val="-1814709578"/>
                <w:placeholder>
                  <w:docPart w:val="FCAEE6CD89CF4240B969F4699786E034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5C5BF9">
                  <w:rPr>
                    <w:lang w:bidi="tr-TR"/>
                  </w:rPr>
                  <w:t>Telefon:</w:t>
                </w:r>
              </w:sdtContent>
            </w:sdt>
            <w:r w:rsidR="00EE4DA4" w:rsidRPr="005C5BF9">
              <w:rPr>
                <w:lang w:bidi="tr-TR"/>
              </w:rPr>
              <w:t xml:space="preserve"> </w:t>
            </w:r>
            <w:sdt>
              <w:sdtPr>
                <w:alias w:val="Telefon:"/>
                <w:tag w:val="Telefon:"/>
                <w:id w:val="957684046"/>
                <w:placeholder>
                  <w:docPart w:val="C9DEA47C6108441E91B8B6BC8867E8F2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E4DA4" w:rsidRPr="005C5BF9">
                  <w:rPr>
                    <w:lang w:bidi="tr-TR"/>
                  </w:rPr>
                  <w:t>Telefon numarası</w:t>
                </w:r>
              </w:sdtContent>
            </w:sdt>
          </w:p>
        </w:tc>
        <w:tc>
          <w:tcPr>
            <w:tcW w:w="6387" w:type="dxa"/>
            <w:tcMar>
              <w:top w:w="0" w:type="dxa"/>
              <w:left w:w="144" w:type="dxa"/>
              <w:bottom w:w="0" w:type="dxa"/>
            </w:tcMar>
            <w:vAlign w:val="center"/>
          </w:tcPr>
          <w:sdt>
            <w:sdtPr>
              <w:alias w:val="Parti veriyoruz:"/>
              <w:tag w:val="Parti veriyoruz:"/>
              <w:id w:val="1940873808"/>
              <w:placeholder>
                <w:docPart w:val="1D63E41571D143E6A51FA44F711708E3"/>
              </w:placeholder>
              <w:temporary/>
              <w:showingPlcHdr/>
              <w15:appearance w15:val="hidden"/>
            </w:sdtPr>
            <w:sdtEndPr/>
            <w:sdtContent>
              <w:p w14:paraId="6F0362CB" w14:textId="77777777" w:rsidR="00EE4DA4" w:rsidRDefault="00EE4DA4" w:rsidP="00E4100B">
                <w:pPr>
                  <w:pStyle w:val="Heading1"/>
                </w:pPr>
                <w:r w:rsidRPr="00D47183">
                  <w:rPr>
                    <w:lang w:bidi="tr-TR"/>
                  </w:rPr>
                  <w:t>PARTİ VERİYORUZ!</w:t>
                </w:r>
              </w:p>
            </w:sdtContent>
          </w:sdt>
          <w:p w14:paraId="6FF1EF2B" w14:textId="77777777" w:rsidR="00EE4DA4" w:rsidRPr="005C5BF9" w:rsidRDefault="00340EA5" w:rsidP="005C5BF9">
            <w:pPr>
              <w:pStyle w:val="EtkinlikBilgileri"/>
            </w:pPr>
            <w:sdt>
              <w:sdtPr>
                <w:alias w:val="Tarih ve Saat:"/>
                <w:tag w:val="Tarih ve Saat:"/>
                <w:id w:val="-87166070"/>
                <w:placeholder>
                  <w:docPart w:val="0C8B8A15AD7143D5A4426EEE6E79CD58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5C5BF9">
                  <w:rPr>
                    <w:lang w:bidi="tr-TR"/>
                  </w:rPr>
                  <w:t>Tarih ve Saat:</w:t>
                </w:r>
              </w:sdtContent>
            </w:sdt>
            <w:r w:rsidR="00EE4DA4" w:rsidRPr="005C5BF9">
              <w:rPr>
                <w:lang w:bidi="tr-TR"/>
              </w:rPr>
              <w:t xml:space="preserve"> </w:t>
            </w:r>
            <w:sdt>
              <w:sdtPr>
                <w:alias w:val="Tarih:"/>
                <w:tag w:val="Tarih:"/>
                <w:id w:val="1773973939"/>
                <w:placeholder>
                  <w:docPart w:val="081FFCFA4E53469EB5935B5BBE35B3FA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15:appearance w15:val="hidden"/>
                <w:text/>
              </w:sdtPr>
              <w:sdtEndPr/>
              <w:sdtContent>
                <w:r w:rsidR="00EE4DA4" w:rsidRPr="005C5BF9">
                  <w:rPr>
                    <w:lang w:bidi="tr-TR"/>
                  </w:rPr>
                  <w:t>Tarih</w:t>
                </w:r>
              </w:sdtContent>
            </w:sdt>
            <w:r w:rsidR="00EE4DA4" w:rsidRPr="005C5BF9">
              <w:rPr>
                <w:lang w:bidi="tr-TR"/>
              </w:rPr>
              <w:t xml:space="preserve"> </w:t>
            </w:r>
            <w:sdt>
              <w:sdtPr>
                <w:alias w:val="ve"/>
                <w:tag w:val="ve"/>
                <w:id w:val="-1950234638"/>
                <w:placeholder>
                  <w:docPart w:val="58419D1508D74502AF85A6B2C884FEBA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5C5BF9">
                  <w:rPr>
                    <w:lang w:bidi="tr-TR"/>
                  </w:rPr>
                  <w:t>ve</w:t>
                </w:r>
              </w:sdtContent>
            </w:sdt>
            <w:r w:rsidR="00EE4DA4" w:rsidRPr="005C5BF9">
              <w:rPr>
                <w:lang w:bidi="tr-TR"/>
              </w:rPr>
              <w:t xml:space="preserve"> </w:t>
            </w:r>
            <w:sdt>
              <w:sdtPr>
                <w:alias w:val="Saat:"/>
                <w:tag w:val="Saat:"/>
                <w:id w:val="-172652444"/>
                <w:placeholder>
                  <w:docPart w:val="1460C3DCFE624287AE74D851DB26F940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/>
              </w:sdtPr>
              <w:sdtEndPr/>
              <w:sdtContent>
                <w:r w:rsidR="00EE4DA4" w:rsidRPr="005C5BF9">
                  <w:rPr>
                    <w:lang w:bidi="tr-TR"/>
                  </w:rPr>
                  <w:t>Saat</w:t>
                </w:r>
              </w:sdtContent>
            </w:sdt>
          </w:p>
          <w:p w14:paraId="2F713457" w14:textId="77777777" w:rsidR="00EE4DA4" w:rsidRPr="005C5BF9" w:rsidRDefault="00340EA5" w:rsidP="005C5BF9">
            <w:pPr>
              <w:pStyle w:val="EtkinlikBilgileri"/>
            </w:pPr>
            <w:sdt>
              <w:sdtPr>
                <w:alias w:val="Yer:"/>
                <w:tag w:val="Yer:"/>
                <w:id w:val="-921941037"/>
                <w:placeholder>
                  <w:docPart w:val="772279A7E8FA4F26A311A884873E4203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5C5BF9">
                  <w:rPr>
                    <w:lang w:bidi="tr-TR"/>
                  </w:rPr>
                  <w:t>Yer:</w:t>
                </w:r>
              </w:sdtContent>
            </w:sdt>
            <w:r w:rsidR="00EE4DA4" w:rsidRPr="005C5BF9">
              <w:rPr>
                <w:lang w:bidi="tr-TR"/>
              </w:rPr>
              <w:t xml:space="preserve"> </w:t>
            </w:r>
            <w:sdt>
              <w:sdtPr>
                <w:alias w:val="Etkinlik konumu:"/>
                <w:tag w:val="Etkinlik konumu:"/>
                <w:id w:val="1053425017"/>
                <w:placeholder>
                  <w:docPart w:val="978C31B2AA354DE58E46443AA41FE025"/>
                </w:placeholder>
                <w:showingPlcHdr/>
                <w:dataBinding w:prefixMappings="xmlns:ns0='http://schemas.openxmlformats.org/officeDocument/2006/extended-properties' " w:xpath="/ns0:Properties[1]/ns0:Company[1]" w:storeItemID="{6668398D-A668-4E3E-A5EB-62B293D839F1}"/>
                <w15:appearance w15:val="hidden"/>
                <w:text/>
              </w:sdtPr>
              <w:sdtEndPr/>
              <w:sdtContent>
                <w:r w:rsidR="00EE4DA4" w:rsidRPr="005C5BF9">
                  <w:rPr>
                    <w:lang w:bidi="tr-TR"/>
                  </w:rPr>
                  <w:t>Etkinlik yeri</w:t>
                </w:r>
              </w:sdtContent>
            </w:sdt>
          </w:p>
          <w:p w14:paraId="24F1C0DA" w14:textId="77777777" w:rsidR="00EE4DA4" w:rsidRPr="005C5BF9" w:rsidRDefault="00340EA5" w:rsidP="005C5BF9">
            <w:pPr>
              <w:pStyle w:val="EtkinlikBilgileri"/>
            </w:pPr>
            <w:sdt>
              <w:sdtPr>
                <w:alias w:val="LCV:"/>
                <w:tag w:val="LCV:"/>
                <w:id w:val="2131349622"/>
                <w:placeholder>
                  <w:docPart w:val="C4AE547754E34B08AB2DF3CB1D24932B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5C5BF9">
                  <w:rPr>
                    <w:lang w:bidi="tr-TR"/>
                  </w:rPr>
                  <w:t>Ad kişisine</w:t>
                </w:r>
              </w:sdtContent>
            </w:sdt>
            <w:r w:rsidR="00EE4DA4" w:rsidRPr="005C5BF9">
              <w:rPr>
                <w:lang w:bidi="tr-TR"/>
              </w:rPr>
              <w:t xml:space="preserve"> </w:t>
            </w:r>
            <w:sdt>
              <w:sdtPr>
                <w:alias w:val="Ad:"/>
                <w:tag w:val="Ad:"/>
                <w:id w:val="-1540437005"/>
                <w:placeholder>
                  <w:docPart w:val="B29F47A938A24B478CF1213FB73ADD46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/>
              </w:sdtPr>
              <w:sdtEndPr/>
              <w:sdtContent>
                <w:r w:rsidR="00EE4DA4" w:rsidRPr="005C5BF9">
                  <w:rPr>
                    <w:lang w:bidi="tr-TR"/>
                  </w:rPr>
                  <w:t>LCV</w:t>
                </w:r>
              </w:sdtContent>
            </w:sdt>
            <w:r w:rsidR="00EE4DA4" w:rsidRPr="005C5BF9">
              <w:rPr>
                <w:lang w:bidi="tr-TR"/>
              </w:rPr>
              <w:t xml:space="preserve"> </w:t>
            </w:r>
            <w:sdt>
              <w:sdtPr>
                <w:alias w:val="Son Tarih:"/>
                <w:tag w:val="Son Tarih:"/>
                <w:id w:val="-1545823111"/>
                <w:placeholder>
                  <w:docPart w:val="415FA9B3D8B144E18BC9585A31A9A566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5C5BF9">
                  <w:rPr>
                    <w:lang w:bidi="tr-TR"/>
                  </w:rPr>
                  <w:t>Son Tarih:</w:t>
                </w:r>
              </w:sdtContent>
            </w:sdt>
            <w:r w:rsidR="00EE4DA4" w:rsidRPr="005C5BF9">
              <w:rPr>
                <w:lang w:bidi="tr-TR"/>
              </w:rPr>
              <w:t xml:space="preserve"> </w:t>
            </w:r>
            <w:sdt>
              <w:sdtPr>
                <w:alias w:val="Tarih:"/>
                <w:tag w:val="Tarih:"/>
                <w:id w:val="748392154"/>
                <w:placeholder>
                  <w:docPart w:val="634357B0BCA04C0CAED1E4C5DF1E2708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E4DA4" w:rsidRPr="005C5BF9">
                  <w:rPr>
                    <w:lang w:bidi="tr-TR"/>
                  </w:rPr>
                  <w:t>Tarih</w:t>
                </w:r>
              </w:sdtContent>
            </w:sdt>
          </w:p>
          <w:p w14:paraId="55805B8C" w14:textId="69803D77" w:rsidR="00455A8A" w:rsidRDefault="00340EA5" w:rsidP="005C5BF9">
            <w:pPr>
              <w:pStyle w:val="EtkinlikBilgileri"/>
            </w:pPr>
            <w:sdt>
              <w:sdtPr>
                <w:alias w:val="Telefon:"/>
                <w:tag w:val="Telefon:"/>
                <w:id w:val="-1588926924"/>
                <w:placeholder>
                  <w:docPart w:val="0780C52A2C8A421FA021A386208744D2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5C5BF9">
                  <w:rPr>
                    <w:lang w:bidi="tr-TR"/>
                  </w:rPr>
                  <w:t>Telefon:</w:t>
                </w:r>
              </w:sdtContent>
            </w:sdt>
            <w:r w:rsidR="00EE4DA4" w:rsidRPr="005C5BF9">
              <w:rPr>
                <w:lang w:bidi="tr-TR"/>
              </w:rPr>
              <w:t xml:space="preserve"> </w:t>
            </w:r>
            <w:sdt>
              <w:sdtPr>
                <w:alias w:val="Telefon:"/>
                <w:tag w:val="Telefon:"/>
                <w:id w:val="-1087382411"/>
                <w:placeholder>
                  <w:docPart w:val="5EBE9D80C7164819BF294B8E1BB07AA5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E4DA4" w:rsidRPr="005C5BF9">
                  <w:rPr>
                    <w:lang w:bidi="tr-TR"/>
                  </w:rPr>
                  <w:t>Telefon numarası</w:t>
                </w:r>
              </w:sdtContent>
            </w:sdt>
          </w:p>
        </w:tc>
      </w:tr>
    </w:tbl>
    <w:p w14:paraId="20E27EFE" w14:textId="45F090BB" w:rsidR="00DE7536" w:rsidRDefault="00DE7536" w:rsidP="007B1D98">
      <w:pPr>
        <w:spacing w:after="200"/>
      </w:pPr>
    </w:p>
    <w:sectPr w:rsidR="00DE7536" w:rsidSect="00AB6416">
      <w:headerReference w:type="default" r:id="rId10"/>
      <w:headerReference w:type="first" r:id="rId11"/>
      <w:pgSz w:w="16838" w:h="11906" w:orient="landscape" w:code="9"/>
      <w:pgMar w:top="1771" w:right="2016" w:bottom="1440" w:left="2016" w:header="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24E8A0" w14:textId="77777777" w:rsidR="00340EA5" w:rsidRDefault="00340EA5" w:rsidP="002F407A">
      <w:r>
        <w:separator/>
      </w:r>
    </w:p>
  </w:endnote>
  <w:endnote w:type="continuationSeparator" w:id="0">
    <w:p w14:paraId="33F394C5" w14:textId="77777777" w:rsidR="00340EA5" w:rsidRDefault="00340EA5" w:rsidP="002F40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1002AFF" w:usb1="C0000002" w:usb2="00000008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092E3B" w14:textId="77777777" w:rsidR="00340EA5" w:rsidRDefault="00340EA5" w:rsidP="002F407A">
      <w:r>
        <w:separator/>
      </w:r>
    </w:p>
  </w:footnote>
  <w:footnote w:type="continuationSeparator" w:id="0">
    <w:p w14:paraId="0DE6599B" w14:textId="77777777" w:rsidR="00340EA5" w:rsidRDefault="00340EA5" w:rsidP="002F40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11B60E" w14:textId="665EC10C" w:rsidR="00AB6416" w:rsidRDefault="003C7D11">
    <w:pPr>
      <w:pStyle w:val="Header"/>
    </w:pPr>
    <w:r>
      <w:rPr>
        <w:noProof/>
        <w:lang w:bidi="tr-TR"/>
      </w:rPr>
      <w:drawing>
        <wp:anchor distT="0" distB="0" distL="114300" distR="114300" simplePos="0" relativeHeight="251663360" behindDoc="1" locked="0" layoutInCell="1" allowOverlap="1" wp14:anchorId="310A5869" wp14:editId="14C1CFD1">
          <wp:simplePos x="0" y="0"/>
          <wp:positionH relativeFrom="page">
            <wp:posOffset>304800</wp:posOffset>
          </wp:positionH>
          <wp:positionV relativeFrom="page">
            <wp:posOffset>-106045</wp:posOffset>
          </wp:positionV>
          <wp:extent cx="10058400" cy="7772400"/>
          <wp:effectExtent l="0" t="0" r="0" b="0"/>
          <wp:wrapNone/>
          <wp:docPr id="11" name="Resim 11" descr="Kart tasarımında yaprakla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flowers-card-0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400" cy="777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34E88B" w14:textId="259609BF" w:rsidR="003C7D11" w:rsidRDefault="003C7D11">
    <w:pPr>
      <w:pStyle w:val="Header"/>
    </w:pPr>
    <w:r>
      <w:rPr>
        <w:noProof/>
        <w:lang w:bidi="tr-TR"/>
      </w:rPr>
      <w:drawing>
        <wp:anchor distT="0" distB="0" distL="114300" distR="114300" simplePos="0" relativeHeight="251661312" behindDoc="1" locked="0" layoutInCell="1" allowOverlap="1" wp14:anchorId="08009C23" wp14:editId="308484A0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10058400" cy="7772400"/>
          <wp:effectExtent l="0" t="0" r="0" b="0"/>
          <wp:wrapNone/>
          <wp:docPr id="13" name="Resim 13" descr="Kartların ön tasarımında çiçekl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flowers-card-0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400" cy="777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46.5pt;height:22.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" o:bullet="t">
        <v:imagedata r:id="rId1" o:title="" cropright="-352f"/>
      </v:shape>
    </w:pict>
  </w:numPicBullet>
  <w:abstractNum w:abstractNumId="0" w15:restartNumberingAfterBreak="0">
    <w:nsid w:val="FFFFFF7C"/>
    <w:multiLevelType w:val="singleLevel"/>
    <w:tmpl w:val="C2C6D08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6721CE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E2A31C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C24D6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7B8D2B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E41D8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77A75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5E2F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FD483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E8CEA0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3"/>
  </w:num>
  <w:num w:numId="5">
    <w:abstractNumId w:val="6"/>
  </w:num>
  <w:num w:numId="6">
    <w:abstractNumId w:val="5"/>
  </w:num>
  <w:num w:numId="7">
    <w:abstractNumId w:val="4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727E"/>
    <w:rsid w:val="0004237D"/>
    <w:rsid w:val="00097812"/>
    <w:rsid w:val="000A570F"/>
    <w:rsid w:val="000B5ED5"/>
    <w:rsid w:val="001A2A93"/>
    <w:rsid w:val="001F2134"/>
    <w:rsid w:val="001F409D"/>
    <w:rsid w:val="00213FB2"/>
    <w:rsid w:val="002D4CAA"/>
    <w:rsid w:val="002E1D06"/>
    <w:rsid w:val="002E3432"/>
    <w:rsid w:val="002E7A18"/>
    <w:rsid w:val="002F407A"/>
    <w:rsid w:val="00332721"/>
    <w:rsid w:val="003357DF"/>
    <w:rsid w:val="00340EA5"/>
    <w:rsid w:val="003C7D11"/>
    <w:rsid w:val="00455A8A"/>
    <w:rsid w:val="004853EB"/>
    <w:rsid w:val="004F46B3"/>
    <w:rsid w:val="005251FE"/>
    <w:rsid w:val="005C291D"/>
    <w:rsid w:val="005C5BF9"/>
    <w:rsid w:val="005D0179"/>
    <w:rsid w:val="006242F0"/>
    <w:rsid w:val="006702D0"/>
    <w:rsid w:val="006944BF"/>
    <w:rsid w:val="006B71B8"/>
    <w:rsid w:val="006C3BC5"/>
    <w:rsid w:val="006C45C2"/>
    <w:rsid w:val="00701094"/>
    <w:rsid w:val="00791E02"/>
    <w:rsid w:val="007B1D98"/>
    <w:rsid w:val="007E388C"/>
    <w:rsid w:val="007E3D01"/>
    <w:rsid w:val="00822BAC"/>
    <w:rsid w:val="008764E4"/>
    <w:rsid w:val="00994A6F"/>
    <w:rsid w:val="00A2571F"/>
    <w:rsid w:val="00A43E50"/>
    <w:rsid w:val="00A61509"/>
    <w:rsid w:val="00AB6416"/>
    <w:rsid w:val="00AE33A4"/>
    <w:rsid w:val="00B03C5C"/>
    <w:rsid w:val="00B52377"/>
    <w:rsid w:val="00B7217F"/>
    <w:rsid w:val="00B760AC"/>
    <w:rsid w:val="00BA227C"/>
    <w:rsid w:val="00BD2068"/>
    <w:rsid w:val="00CE1742"/>
    <w:rsid w:val="00CF6EA7"/>
    <w:rsid w:val="00D2647B"/>
    <w:rsid w:val="00D47183"/>
    <w:rsid w:val="00D51952"/>
    <w:rsid w:val="00DE7536"/>
    <w:rsid w:val="00E31B46"/>
    <w:rsid w:val="00E4100B"/>
    <w:rsid w:val="00E7727E"/>
    <w:rsid w:val="00EB49E3"/>
    <w:rsid w:val="00EE08B1"/>
    <w:rsid w:val="00EE4DA4"/>
    <w:rsid w:val="00F13EB3"/>
    <w:rsid w:val="00F37B33"/>
    <w:rsid w:val="00F83762"/>
    <w:rsid w:val="00FA7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1F5F149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9" w:unhideWhenUsed="1" w:qFormat="1"/>
    <w:lsdException w:name="List Number" w:semiHidden="1" w:uiPriority="9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0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0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iPriority="9" w:unhideWhenUsed="1" w:qFormat="1"/>
    <w:lsdException w:name="List Continue 2" w:semiHidden="1" w:uiPriority="10" w:unhideWhenUsed="1" w:qFormat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" w:unhideWhenUsed="1" w:qFormat="1"/>
    <w:lsdException w:name="Emphasis" w:semiHidden="1" w:uiPriority="2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Medium List 1 Accent 1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3FB2"/>
    <w:rPr>
      <w:caps/>
    </w:rPr>
  </w:style>
  <w:style w:type="paragraph" w:styleId="Heading1">
    <w:name w:val="heading 1"/>
    <w:basedOn w:val="Normal"/>
    <w:next w:val="Normal"/>
    <w:link w:val="Heading1Char"/>
    <w:uiPriority w:val="9"/>
    <w:semiHidden/>
    <w:unhideWhenUsed/>
    <w:qFormat/>
    <w:rsid w:val="00E4100B"/>
    <w:pPr>
      <w:spacing w:after="100"/>
      <w:contextualSpacing/>
      <w:outlineLvl w:val="0"/>
    </w:pPr>
    <w:rPr>
      <w:rFonts w:eastAsia="Times New Roman" w:cs="Times New Roman"/>
      <w:b/>
      <w:color w:val="1C2F5B" w:themeColor="text2"/>
      <w:spacing w:val="2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D4CA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A51638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75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536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A43E50"/>
    <w:rPr>
      <w:rFonts w:eastAsia="Times New Roman" w:cs="Times New Roman"/>
      <w:b/>
      <w:caps/>
      <w:color w:val="1C2F5B" w:themeColor="text2"/>
      <w:spacing w:val="2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D4CAA"/>
    <w:rPr>
      <w:rFonts w:asciiTheme="majorHAnsi" w:eastAsiaTheme="majorEastAsia" w:hAnsiTheme="majorHAnsi" w:cstheme="majorBidi"/>
      <w:caps/>
      <w:color w:val="A51638" w:themeColor="accent1" w:themeShade="BF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DE7536"/>
    <w:rPr>
      <w:color w:val="808080"/>
    </w:rPr>
  </w:style>
  <w:style w:type="paragraph" w:customStyle="1" w:styleId="EtkinlikBilgileri">
    <w:name w:val="Etkinlik Bilgileri"/>
    <w:basedOn w:val="Normal"/>
    <w:uiPriority w:val="10"/>
    <w:qFormat/>
    <w:rsid w:val="00E4100B"/>
    <w:pPr>
      <w:spacing w:line="240" w:lineRule="auto"/>
      <w:contextualSpacing/>
    </w:pPr>
    <w:rPr>
      <w:caps w:val="0"/>
      <w:color w:val="1C2F5B" w:themeColor="text2"/>
      <w:sz w:val="20"/>
    </w:rPr>
  </w:style>
  <w:style w:type="paragraph" w:customStyle="1" w:styleId="KapakBal1">
    <w:name w:val="Kapak Başlığı 1"/>
    <w:basedOn w:val="Normal"/>
    <w:uiPriority w:val="2"/>
    <w:qFormat/>
    <w:rsid w:val="002D4CAA"/>
    <w:rPr>
      <w:rFonts w:asciiTheme="majorHAnsi" w:hAnsiTheme="majorHAnsi"/>
      <w:b/>
      <w:i/>
      <w:color w:val="595959" w:themeColor="text1" w:themeTint="A6"/>
      <w:sz w:val="40"/>
      <w:szCs w:val="44"/>
    </w:rPr>
  </w:style>
  <w:style w:type="paragraph" w:styleId="Header">
    <w:name w:val="header"/>
    <w:basedOn w:val="Normal"/>
    <w:link w:val="HeaderChar"/>
    <w:uiPriority w:val="99"/>
    <w:unhideWhenUsed/>
    <w:rsid w:val="002F407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407A"/>
  </w:style>
  <w:style w:type="paragraph" w:styleId="Footer">
    <w:name w:val="footer"/>
    <w:basedOn w:val="Normal"/>
    <w:link w:val="FooterChar"/>
    <w:uiPriority w:val="99"/>
    <w:unhideWhenUsed/>
    <w:rsid w:val="002F407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407A"/>
  </w:style>
  <w:style w:type="paragraph" w:styleId="Title">
    <w:name w:val="Title"/>
    <w:basedOn w:val="Normal"/>
    <w:next w:val="Normal"/>
    <w:link w:val="TitleChar"/>
    <w:uiPriority w:val="1"/>
    <w:qFormat/>
    <w:rsid w:val="00455A8A"/>
    <w:pPr>
      <w:spacing w:after="80"/>
      <w:contextualSpacing/>
    </w:pPr>
    <w:rPr>
      <w:rFonts w:asciiTheme="majorHAnsi" w:eastAsiaTheme="majorEastAsia" w:hAnsiTheme="majorHAnsi" w:cstheme="majorBidi"/>
      <w:color w:val="1C2F5B" w:themeColor="text2"/>
      <w:spacing w:val="-10"/>
      <w:kern w:val="28"/>
      <w:sz w:val="36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A43E50"/>
    <w:rPr>
      <w:rFonts w:asciiTheme="majorHAnsi" w:eastAsiaTheme="majorEastAsia" w:hAnsiTheme="majorHAnsi" w:cstheme="majorBidi"/>
      <w:caps/>
      <w:color w:val="1C2F5B" w:themeColor="text2"/>
      <w:spacing w:val="-10"/>
      <w:kern w:val="28"/>
      <w:sz w:val="36"/>
      <w:szCs w:val="56"/>
    </w:rPr>
  </w:style>
  <w:style w:type="table" w:styleId="TableGrid">
    <w:name w:val="Table Grid"/>
    <w:basedOn w:val="TableNormal"/>
    <w:uiPriority w:val="1"/>
    <w:rsid w:val="003C7D1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2D4CAA"/>
    <w:rPr>
      <w:color w:val="C12C6D" w:themeColor="accent2" w:themeShade="BF"/>
      <w:u w:val="single"/>
    </w:rPr>
  </w:style>
  <w:style w:type="character" w:styleId="Hyperlink">
    <w:name w:val="Hyperlink"/>
    <w:basedOn w:val="DefaultParagraphFont"/>
    <w:uiPriority w:val="99"/>
    <w:semiHidden/>
    <w:unhideWhenUsed/>
    <w:rsid w:val="002D4CAA"/>
    <w:rPr>
      <w:color w:val="A51638" w:themeColor="accent1" w:themeShade="B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sv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8C81EB322094950B6369B703D10CE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02104F-8FF8-4663-8415-C5AEE80B3EA1}"/>
      </w:docPartPr>
      <w:docPartBody>
        <w:p w:rsidR="00E02896" w:rsidRDefault="006A4ABA" w:rsidP="00687005">
          <w:pPr>
            <w:pStyle w:val="28C81EB322094950B6369B703D10CE4E"/>
          </w:pPr>
          <w:r w:rsidRPr="002F407A">
            <w:rPr>
              <w:lang w:bidi="tr-TR"/>
            </w:rPr>
            <w:t>ETKİNLİK ADI</w:t>
          </w:r>
        </w:p>
      </w:docPartBody>
    </w:docPart>
    <w:docPart>
      <w:docPartPr>
        <w:name w:val="3E94B7C1F9F04B489C22407D12E901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D00913-088D-4EB6-8E2B-5649A51FB916}"/>
      </w:docPartPr>
      <w:docPartBody>
        <w:p w:rsidR="00E02896" w:rsidRDefault="006A4ABA" w:rsidP="00687005">
          <w:pPr>
            <w:pStyle w:val="3E94B7C1F9F04B489C22407D12E9013D"/>
          </w:pPr>
          <w:r w:rsidRPr="00D47183">
            <w:rPr>
              <w:lang w:bidi="tr-TR"/>
            </w:rPr>
            <w:t>DAVETLİSİNİZ</w:t>
          </w:r>
        </w:p>
      </w:docPartBody>
    </w:docPart>
    <w:docPart>
      <w:docPartPr>
        <w:name w:val="0ADF122015E0451789438FADAD3854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8C9D97-7F9F-4A5E-AEBE-F089CF27D1CA}"/>
      </w:docPartPr>
      <w:docPartBody>
        <w:p w:rsidR="00E02896" w:rsidRDefault="006A4ABA" w:rsidP="00687005">
          <w:pPr>
            <w:pStyle w:val="0ADF122015E0451789438FADAD38540A"/>
          </w:pPr>
          <w:r w:rsidRPr="00D47183">
            <w:rPr>
              <w:lang w:bidi="tr-TR"/>
            </w:rPr>
            <w:t>DAVETLİSİNİZ</w:t>
          </w:r>
        </w:p>
      </w:docPartBody>
    </w:docPart>
    <w:docPart>
      <w:docPartPr>
        <w:name w:val="D19DE13C1F9741BB93176B5FB41871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A5E3EA-22A7-441A-9A18-E512900A576F}"/>
      </w:docPartPr>
      <w:docPartBody>
        <w:p w:rsidR="00E02896" w:rsidRDefault="006A4ABA" w:rsidP="00687005">
          <w:pPr>
            <w:pStyle w:val="D19DE13C1F9741BB93176B5FB418716A"/>
          </w:pPr>
          <w:r w:rsidRPr="00D47183">
            <w:rPr>
              <w:lang w:bidi="tr-TR"/>
            </w:rPr>
            <w:t>DAVETLİSİNİZ</w:t>
          </w:r>
        </w:p>
      </w:docPartBody>
    </w:docPart>
    <w:docPart>
      <w:docPartPr>
        <w:name w:val="C4F11CCCC9184B23A7FDFDC752F0AC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F66C8A-39D0-437A-989A-AB328DE7783B}"/>
      </w:docPartPr>
      <w:docPartBody>
        <w:p w:rsidR="00E02896" w:rsidRDefault="006A4ABA">
          <w:r w:rsidRPr="00D47183">
            <w:rPr>
              <w:lang w:bidi="tr-TR"/>
            </w:rPr>
            <w:t>DAVETLİSİNİZ</w:t>
          </w:r>
        </w:p>
      </w:docPartBody>
    </w:docPart>
    <w:docPart>
      <w:docPartPr>
        <w:name w:val="091A92BF2FE14E02AC3C09A7778328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AF1210-2304-4126-8307-B13DEB98A744}"/>
      </w:docPartPr>
      <w:docPartBody>
        <w:p w:rsidR="00E02896" w:rsidRDefault="006A4ABA">
          <w:r w:rsidRPr="002F407A">
            <w:rPr>
              <w:lang w:bidi="tr-TR"/>
            </w:rPr>
            <w:t>LÜTFEN GELİN</w:t>
          </w:r>
        </w:p>
      </w:docPartBody>
    </w:docPart>
    <w:docPart>
      <w:docPartPr>
        <w:name w:val="3A687F33674542C288044B13A34E03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4D9B18-2210-4921-AE71-5F9411B4AAEA}"/>
      </w:docPartPr>
      <w:docPartBody>
        <w:p w:rsidR="00E02896" w:rsidRDefault="006A4ABA" w:rsidP="00687005">
          <w:pPr>
            <w:pStyle w:val="3A687F33674542C288044B13A34E03EA10"/>
          </w:pPr>
          <w:r w:rsidRPr="00D47183">
            <w:rPr>
              <w:lang w:val="tr-TR" w:bidi="tr-TR"/>
            </w:rPr>
            <w:t>PARTİ VERİYORUZ!</w:t>
          </w:r>
        </w:p>
      </w:docPartBody>
    </w:docPart>
    <w:docPart>
      <w:docPartPr>
        <w:name w:val="497EC1DFCA94472FB1D3B8D25DCC7A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406AA1-1150-43AA-8FA1-B083395B885B}"/>
      </w:docPartPr>
      <w:docPartBody>
        <w:p w:rsidR="00E02896" w:rsidRDefault="006A4ABA" w:rsidP="00687005">
          <w:pPr>
            <w:pStyle w:val="497EC1DFCA94472FB1D3B8D25DCC7A7C2"/>
          </w:pPr>
          <w:r w:rsidRPr="005C5BF9">
            <w:rPr>
              <w:lang w:val="tr-TR" w:bidi="tr-TR"/>
            </w:rPr>
            <w:t>Tarih</w:t>
          </w:r>
        </w:p>
      </w:docPartBody>
    </w:docPart>
    <w:docPart>
      <w:docPartPr>
        <w:name w:val="363293D9237F4CE783C47E45A71E5D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9C9F2B-7305-4B28-BE42-073DBD287CFB}"/>
      </w:docPartPr>
      <w:docPartBody>
        <w:p w:rsidR="00E02896" w:rsidRDefault="006A4ABA" w:rsidP="00687005">
          <w:pPr>
            <w:pStyle w:val="363293D9237F4CE783C47E45A71E5D672"/>
          </w:pPr>
          <w:r w:rsidRPr="005C5BF9">
            <w:rPr>
              <w:lang w:val="tr-TR" w:bidi="tr-TR"/>
            </w:rPr>
            <w:t>Saat</w:t>
          </w:r>
        </w:p>
      </w:docPartBody>
    </w:docPart>
    <w:docPart>
      <w:docPartPr>
        <w:name w:val="3750E7C5827E45B3A7751715893BD7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3C8E55-27E0-4796-B088-7C10E7601DA8}"/>
      </w:docPartPr>
      <w:docPartBody>
        <w:p w:rsidR="00E02896" w:rsidRDefault="006A4ABA" w:rsidP="00687005">
          <w:pPr>
            <w:pStyle w:val="3750E7C5827E45B3A7751715893BD78F2"/>
          </w:pPr>
          <w:r w:rsidRPr="005C5BF9">
            <w:rPr>
              <w:lang w:val="tr-TR" w:bidi="tr-TR"/>
            </w:rPr>
            <w:t>Etkinlik yeri</w:t>
          </w:r>
        </w:p>
      </w:docPartBody>
    </w:docPart>
    <w:docPart>
      <w:docPartPr>
        <w:name w:val="644E9F3B82F0412B8EDF26BD5A090D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373177-A9E2-4F8A-889F-8FE8C8490B79}"/>
      </w:docPartPr>
      <w:docPartBody>
        <w:p w:rsidR="00E02896" w:rsidRDefault="006A4ABA" w:rsidP="00687005">
          <w:pPr>
            <w:pStyle w:val="644E9F3B82F0412B8EDF26BD5A090D9E2"/>
          </w:pPr>
          <w:r w:rsidRPr="005C5BF9">
            <w:rPr>
              <w:lang w:val="tr-TR" w:bidi="tr-TR"/>
            </w:rPr>
            <w:t>Tarih ve Saat:</w:t>
          </w:r>
        </w:p>
      </w:docPartBody>
    </w:docPart>
    <w:docPart>
      <w:docPartPr>
        <w:name w:val="DA79047500F04E96A6EA7DA31B4537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946D87-459C-4A42-9C5D-2429BEE8E501}"/>
      </w:docPartPr>
      <w:docPartBody>
        <w:p w:rsidR="00E02896" w:rsidRDefault="006A4ABA" w:rsidP="00687005">
          <w:pPr>
            <w:pStyle w:val="DA79047500F04E96A6EA7DA31B4537582"/>
          </w:pPr>
          <w:r w:rsidRPr="005C5BF9">
            <w:rPr>
              <w:lang w:val="tr-TR" w:bidi="tr-TR"/>
            </w:rPr>
            <w:t>Yer:</w:t>
          </w:r>
        </w:p>
      </w:docPartBody>
    </w:docPart>
    <w:docPart>
      <w:docPartPr>
        <w:name w:val="8CC4D4CC071D430AB510A84047C05C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F7C632-BBB4-40C9-B6C7-930BA486595C}"/>
      </w:docPartPr>
      <w:docPartBody>
        <w:p w:rsidR="00E02896" w:rsidRDefault="006A4ABA" w:rsidP="00687005">
          <w:pPr>
            <w:pStyle w:val="8CC4D4CC071D430AB510A84047C05CF81"/>
          </w:pPr>
          <w:r w:rsidRPr="005C5BF9">
            <w:rPr>
              <w:lang w:val="tr-TR" w:bidi="tr-TR"/>
            </w:rPr>
            <w:t>Ad</w:t>
          </w:r>
        </w:p>
      </w:docPartBody>
    </w:docPart>
    <w:docPart>
      <w:docPartPr>
        <w:name w:val="80EAFD20901347B489D02FF4A73833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C525CB-A40E-4B4E-9975-1ABB4C82CC24}"/>
      </w:docPartPr>
      <w:docPartBody>
        <w:p w:rsidR="00E02896" w:rsidRDefault="006A4ABA" w:rsidP="00687005">
          <w:pPr>
            <w:pStyle w:val="80EAFD20901347B489D02FF4A738336F1"/>
          </w:pPr>
          <w:r w:rsidRPr="005C5BF9">
            <w:rPr>
              <w:lang w:val="tr-TR" w:bidi="tr-TR"/>
            </w:rPr>
            <w:t>Tarih</w:t>
          </w:r>
        </w:p>
      </w:docPartBody>
    </w:docPart>
    <w:docPart>
      <w:docPartPr>
        <w:name w:val="C8254711DA5D4400B69B6A816A828D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F6A228-290D-4FF2-8E5C-9CFC6C38058C}"/>
      </w:docPartPr>
      <w:docPartBody>
        <w:p w:rsidR="00E02896" w:rsidRDefault="006A4ABA" w:rsidP="00687005">
          <w:pPr>
            <w:pStyle w:val="C8254711DA5D4400B69B6A816A828D811"/>
          </w:pPr>
          <w:r w:rsidRPr="005C5BF9">
            <w:rPr>
              <w:lang w:val="tr-TR" w:bidi="tr-TR"/>
            </w:rPr>
            <w:t>Telefon numarası</w:t>
          </w:r>
        </w:p>
      </w:docPartBody>
    </w:docPart>
    <w:docPart>
      <w:docPartPr>
        <w:name w:val="1F4B54E1BDBE4183805328D67E84D7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BE7497-ECA8-4C29-BA09-6090ABDCCA57}"/>
      </w:docPartPr>
      <w:docPartBody>
        <w:p w:rsidR="00E02896" w:rsidRDefault="006A4ABA" w:rsidP="00687005">
          <w:pPr>
            <w:pStyle w:val="1F4B54E1BDBE4183805328D67E84D72C8"/>
          </w:pPr>
          <w:r w:rsidRPr="00D47183">
            <w:rPr>
              <w:lang w:val="tr-TR" w:bidi="tr-TR"/>
            </w:rPr>
            <w:t>PARTİ VERİYORUZ!</w:t>
          </w:r>
        </w:p>
      </w:docPartBody>
    </w:docPart>
    <w:docPart>
      <w:docPartPr>
        <w:name w:val="7A4711CDD2664B6CB411B589910908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B8041B-2B25-4E79-B200-FBD03A34EB69}"/>
      </w:docPartPr>
      <w:docPartBody>
        <w:p w:rsidR="00E02896" w:rsidRDefault="006A4ABA" w:rsidP="00687005">
          <w:pPr>
            <w:pStyle w:val="7A4711CDD2664B6CB411B589910908212"/>
          </w:pPr>
          <w:r w:rsidRPr="005C5BF9">
            <w:rPr>
              <w:lang w:val="tr-TR" w:bidi="tr-TR"/>
            </w:rPr>
            <w:t>Tarih ve Saat:</w:t>
          </w:r>
        </w:p>
      </w:docPartBody>
    </w:docPart>
    <w:docPart>
      <w:docPartPr>
        <w:name w:val="7E2B24AFBE62462D854DF052E15FC2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6645B0-5CFD-4C30-8E4E-FF53A911DBF9}"/>
      </w:docPartPr>
      <w:docPartBody>
        <w:p w:rsidR="00E02896" w:rsidRDefault="006A4ABA" w:rsidP="00687005">
          <w:pPr>
            <w:pStyle w:val="7E2B24AFBE62462D854DF052E15FC2832"/>
          </w:pPr>
          <w:r w:rsidRPr="005C5BF9">
            <w:rPr>
              <w:lang w:val="tr-TR" w:bidi="tr-TR"/>
            </w:rPr>
            <w:t>Tarih</w:t>
          </w:r>
        </w:p>
      </w:docPartBody>
    </w:docPart>
    <w:docPart>
      <w:docPartPr>
        <w:name w:val="8F61A0E3E3ED44799329F4298F9810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0114A8-C801-48C9-8F9C-1B565A25231B}"/>
      </w:docPartPr>
      <w:docPartBody>
        <w:p w:rsidR="00E02896" w:rsidRDefault="006A4ABA" w:rsidP="00687005">
          <w:pPr>
            <w:pStyle w:val="8F61A0E3E3ED44799329F4298F9810A32"/>
          </w:pPr>
          <w:r w:rsidRPr="005C5BF9">
            <w:rPr>
              <w:lang w:val="tr-TR" w:bidi="tr-TR"/>
            </w:rPr>
            <w:t>ve</w:t>
          </w:r>
        </w:p>
      </w:docPartBody>
    </w:docPart>
    <w:docPart>
      <w:docPartPr>
        <w:name w:val="2B59049F71E1486C8BFBDDF2415244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AB5EDD-EA39-4498-B179-100A198D438E}"/>
      </w:docPartPr>
      <w:docPartBody>
        <w:p w:rsidR="00E02896" w:rsidRDefault="006A4ABA" w:rsidP="00687005">
          <w:pPr>
            <w:pStyle w:val="2B59049F71E1486C8BFBDDF2415244802"/>
          </w:pPr>
          <w:r w:rsidRPr="005C5BF9">
            <w:rPr>
              <w:lang w:val="tr-TR" w:bidi="tr-TR"/>
            </w:rPr>
            <w:t>Saat</w:t>
          </w:r>
        </w:p>
      </w:docPartBody>
    </w:docPart>
    <w:docPart>
      <w:docPartPr>
        <w:name w:val="F0194A0645854BCC8FDD46EE92BB20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DE2B80-384E-423B-8079-E33F8AD68DFB}"/>
      </w:docPartPr>
      <w:docPartBody>
        <w:p w:rsidR="00E02896" w:rsidRDefault="006A4ABA" w:rsidP="00687005">
          <w:pPr>
            <w:pStyle w:val="F0194A0645854BCC8FDD46EE92BB20A62"/>
          </w:pPr>
          <w:r w:rsidRPr="005C5BF9">
            <w:rPr>
              <w:lang w:val="tr-TR" w:bidi="tr-TR"/>
            </w:rPr>
            <w:t>Yer:</w:t>
          </w:r>
        </w:p>
      </w:docPartBody>
    </w:docPart>
    <w:docPart>
      <w:docPartPr>
        <w:name w:val="35C33890EB874E1FAB1332C5D98E17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1DF225-9F06-4CFF-A422-9E90349F5434}"/>
      </w:docPartPr>
      <w:docPartBody>
        <w:p w:rsidR="00E02896" w:rsidRDefault="006A4ABA" w:rsidP="00687005">
          <w:pPr>
            <w:pStyle w:val="35C33890EB874E1FAB1332C5D98E17492"/>
          </w:pPr>
          <w:r w:rsidRPr="005C5BF9">
            <w:rPr>
              <w:lang w:val="tr-TR" w:bidi="tr-TR"/>
            </w:rPr>
            <w:t>Etkinlik yeri</w:t>
          </w:r>
        </w:p>
      </w:docPartBody>
    </w:docPart>
    <w:docPart>
      <w:docPartPr>
        <w:name w:val="8C682743036A4817A985A99F8CEDCF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663534-B110-497F-BD75-4EFC6279B88A}"/>
      </w:docPartPr>
      <w:docPartBody>
        <w:p w:rsidR="00E02896" w:rsidRDefault="006A4ABA" w:rsidP="00687005">
          <w:pPr>
            <w:pStyle w:val="8C682743036A4817A985A99F8CEDCFC51"/>
          </w:pPr>
          <w:r w:rsidRPr="005C5BF9">
            <w:rPr>
              <w:lang w:val="tr-TR" w:bidi="tr-TR"/>
            </w:rPr>
            <w:t>ve</w:t>
          </w:r>
        </w:p>
      </w:docPartBody>
    </w:docPart>
    <w:docPart>
      <w:docPartPr>
        <w:name w:val="15C5C8A154E34B2D9A3E02D1ACEEA4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39B2AC-9F6D-4E4A-8F64-D408B81CD969}"/>
      </w:docPartPr>
      <w:docPartBody>
        <w:p w:rsidR="00E02896" w:rsidRDefault="006A4ABA" w:rsidP="00687005">
          <w:pPr>
            <w:pStyle w:val="15C5C8A154E34B2D9A3E02D1ACEEA4091"/>
          </w:pPr>
          <w:r w:rsidRPr="005C5BF9">
            <w:rPr>
              <w:lang w:val="tr-TR" w:bidi="tr-TR"/>
            </w:rPr>
            <w:t>LCV</w:t>
          </w:r>
        </w:p>
      </w:docPartBody>
    </w:docPart>
    <w:docPart>
      <w:docPartPr>
        <w:name w:val="EB00C42497DB49B3A8FAD4B8B891A1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F2BE0E-2CA4-4C8C-9A3E-98FEAB98F463}"/>
      </w:docPartPr>
      <w:docPartBody>
        <w:p w:rsidR="00E02896" w:rsidRDefault="006A4ABA" w:rsidP="00687005">
          <w:pPr>
            <w:pStyle w:val="EB00C42497DB49B3A8FAD4B8B891A1DC1"/>
          </w:pPr>
          <w:r w:rsidRPr="005C5BF9">
            <w:rPr>
              <w:lang w:val="tr-TR" w:bidi="tr-TR"/>
            </w:rPr>
            <w:t>Son tarih:</w:t>
          </w:r>
        </w:p>
      </w:docPartBody>
    </w:docPart>
    <w:docPart>
      <w:docPartPr>
        <w:name w:val="ECCF90005FBF44ABB138B4F5399AE3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BDAA43-15F5-4662-9F45-F01D66627FAC}"/>
      </w:docPartPr>
      <w:docPartBody>
        <w:p w:rsidR="00E02896" w:rsidRDefault="006A4ABA" w:rsidP="00687005">
          <w:pPr>
            <w:pStyle w:val="ECCF90005FBF44ABB138B4F5399AE3681"/>
          </w:pPr>
          <w:r w:rsidRPr="005C5BF9">
            <w:rPr>
              <w:lang w:val="tr-TR" w:bidi="tr-TR"/>
            </w:rPr>
            <w:t>Telefon:</w:t>
          </w:r>
        </w:p>
      </w:docPartBody>
    </w:docPart>
    <w:docPart>
      <w:docPartPr>
        <w:name w:val="0AEAF5B44E5948F0AC9EACDCE1956B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2ED4CD-2ECB-4389-BFE2-255640CAB2C5}"/>
      </w:docPartPr>
      <w:docPartBody>
        <w:p w:rsidR="00E02896" w:rsidRDefault="006A4ABA" w:rsidP="00687005">
          <w:pPr>
            <w:pStyle w:val="0AEAF5B44E5948F0AC9EACDCE1956B1A"/>
          </w:pPr>
          <w:r w:rsidRPr="005C5BF9">
            <w:rPr>
              <w:lang w:bidi="tr-TR"/>
            </w:rPr>
            <w:t>LCV</w:t>
          </w:r>
        </w:p>
      </w:docPartBody>
    </w:docPart>
    <w:docPart>
      <w:docPartPr>
        <w:name w:val="143273CAF7D242EDBFA771A0193274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B49F22-E9A5-45D1-A280-1A02DD8C5750}"/>
      </w:docPartPr>
      <w:docPartBody>
        <w:p w:rsidR="00E02896" w:rsidRDefault="006A4ABA" w:rsidP="00687005">
          <w:pPr>
            <w:pStyle w:val="143273CAF7D242EDBFA771A019327497"/>
          </w:pPr>
          <w:r w:rsidRPr="005C5BF9">
            <w:rPr>
              <w:lang w:bidi="tr-TR"/>
            </w:rPr>
            <w:t>Ad</w:t>
          </w:r>
        </w:p>
      </w:docPartBody>
    </w:docPart>
    <w:docPart>
      <w:docPartPr>
        <w:name w:val="47C6A1F80FEE4A72BA046E4DEBD36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19B039-2BB5-45C4-8CC7-7ED0C1339F5B}"/>
      </w:docPartPr>
      <w:docPartBody>
        <w:p w:rsidR="00E02896" w:rsidRDefault="006A4ABA" w:rsidP="00687005">
          <w:pPr>
            <w:pStyle w:val="47C6A1F80FEE4A72BA046E4DEBD36574"/>
          </w:pPr>
          <w:r w:rsidRPr="005C5BF9">
            <w:rPr>
              <w:lang w:bidi="tr-TR"/>
            </w:rPr>
            <w:t>Son tarih:</w:t>
          </w:r>
        </w:p>
      </w:docPartBody>
    </w:docPart>
    <w:docPart>
      <w:docPartPr>
        <w:name w:val="D3A5428BD8184C08A35729EC13D93F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371AA6-4D7A-4AAB-847E-E98B2BCC2537}"/>
      </w:docPartPr>
      <w:docPartBody>
        <w:p w:rsidR="00E02896" w:rsidRDefault="006A4ABA" w:rsidP="00687005">
          <w:pPr>
            <w:pStyle w:val="D3A5428BD8184C08A35729EC13D93F1E"/>
          </w:pPr>
          <w:r w:rsidRPr="005C5BF9">
            <w:rPr>
              <w:lang w:bidi="tr-TR"/>
            </w:rPr>
            <w:t>Tarih</w:t>
          </w:r>
        </w:p>
      </w:docPartBody>
    </w:docPart>
    <w:docPart>
      <w:docPartPr>
        <w:name w:val="FD83BC4B1E384D41A9CEE38D083C50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D28E94-6160-4FEA-9B86-B4A38AFCF9A5}"/>
      </w:docPartPr>
      <w:docPartBody>
        <w:p w:rsidR="00E02896" w:rsidRDefault="006A4ABA" w:rsidP="00687005">
          <w:pPr>
            <w:pStyle w:val="FD83BC4B1E384D41A9CEE38D083C50E3"/>
          </w:pPr>
          <w:r w:rsidRPr="005C5BF9">
            <w:rPr>
              <w:lang w:bidi="tr-TR"/>
            </w:rPr>
            <w:t>Telefon:</w:t>
          </w:r>
        </w:p>
      </w:docPartBody>
    </w:docPart>
    <w:docPart>
      <w:docPartPr>
        <w:name w:val="B18FCECD9CFE465F9BE720983415CE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AF316D-9AB3-4A09-9580-C54597FF7D4E}"/>
      </w:docPartPr>
      <w:docPartBody>
        <w:p w:rsidR="00E02896" w:rsidRDefault="006A4ABA" w:rsidP="00687005">
          <w:pPr>
            <w:pStyle w:val="B18FCECD9CFE465F9BE720983415CEEA"/>
          </w:pPr>
          <w:r w:rsidRPr="005C5BF9">
            <w:rPr>
              <w:lang w:bidi="tr-TR"/>
            </w:rPr>
            <w:t>Telefon numarası</w:t>
          </w:r>
        </w:p>
      </w:docPartBody>
    </w:docPart>
    <w:docPart>
      <w:docPartPr>
        <w:name w:val="09A8FDA88DCD48588439F9DE347F3E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A4F0FF-10E1-49AF-87B2-2974CD5E663D}"/>
      </w:docPartPr>
      <w:docPartBody>
        <w:p w:rsidR="00E02896" w:rsidRDefault="006A4ABA" w:rsidP="00687005">
          <w:pPr>
            <w:pStyle w:val="09A8FDA88DCD48588439F9DE347F3EB63"/>
          </w:pPr>
          <w:r w:rsidRPr="00D47183">
            <w:rPr>
              <w:lang w:val="tr-TR" w:bidi="tr-TR"/>
            </w:rPr>
            <w:t>PARTİ VERİYORUZ!</w:t>
          </w:r>
        </w:p>
      </w:docPartBody>
    </w:docPart>
    <w:docPart>
      <w:docPartPr>
        <w:name w:val="78EE0AB8A5D740DB944F46147647D8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D5A762-16F8-43C9-8592-FA95068587C6}"/>
      </w:docPartPr>
      <w:docPartBody>
        <w:p w:rsidR="00E02896" w:rsidRDefault="006A4ABA" w:rsidP="00687005">
          <w:pPr>
            <w:pStyle w:val="78EE0AB8A5D740DB944F46147647D81D"/>
          </w:pPr>
          <w:r w:rsidRPr="005C5BF9">
            <w:rPr>
              <w:lang w:bidi="tr-TR"/>
            </w:rPr>
            <w:t>Tarih ve Saat:</w:t>
          </w:r>
        </w:p>
      </w:docPartBody>
    </w:docPart>
    <w:docPart>
      <w:docPartPr>
        <w:name w:val="1482D2B89650488998516275942C9C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D8D186-7982-45EE-A9C3-D2444348C8C6}"/>
      </w:docPartPr>
      <w:docPartBody>
        <w:p w:rsidR="00E02896" w:rsidRDefault="006A4ABA" w:rsidP="00687005">
          <w:pPr>
            <w:pStyle w:val="1482D2B89650488998516275942C9C63"/>
          </w:pPr>
          <w:r w:rsidRPr="005C5BF9">
            <w:rPr>
              <w:lang w:bidi="tr-TR"/>
            </w:rPr>
            <w:t>Tarih</w:t>
          </w:r>
        </w:p>
      </w:docPartBody>
    </w:docPart>
    <w:docPart>
      <w:docPartPr>
        <w:name w:val="BE6780E922D041F38B194744FEDFFD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8CE3B2-36DB-47B8-806F-F0B6EE677BAC}"/>
      </w:docPartPr>
      <w:docPartBody>
        <w:p w:rsidR="00E02896" w:rsidRDefault="006A4ABA" w:rsidP="00687005">
          <w:pPr>
            <w:pStyle w:val="BE6780E922D041F38B194744FEDFFD4B"/>
          </w:pPr>
          <w:r w:rsidRPr="005C5BF9">
            <w:rPr>
              <w:lang w:bidi="tr-TR"/>
            </w:rPr>
            <w:t>ve</w:t>
          </w:r>
        </w:p>
      </w:docPartBody>
    </w:docPart>
    <w:docPart>
      <w:docPartPr>
        <w:name w:val="29A33FA9B9E1468ABB2F153CEFB30B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C0A41D-D93E-41FD-B19E-CB09513C10A2}"/>
      </w:docPartPr>
      <w:docPartBody>
        <w:p w:rsidR="00E02896" w:rsidRDefault="006A4ABA" w:rsidP="00687005">
          <w:pPr>
            <w:pStyle w:val="29A33FA9B9E1468ABB2F153CEFB30B20"/>
          </w:pPr>
          <w:r w:rsidRPr="005C5BF9">
            <w:rPr>
              <w:lang w:bidi="tr-TR"/>
            </w:rPr>
            <w:t>Saat</w:t>
          </w:r>
        </w:p>
      </w:docPartBody>
    </w:docPart>
    <w:docPart>
      <w:docPartPr>
        <w:name w:val="4B333274DE05493BA52A91BD94D4F3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1CD3B1-3813-46D3-810D-9BEFA8EF51CF}"/>
      </w:docPartPr>
      <w:docPartBody>
        <w:p w:rsidR="00E02896" w:rsidRDefault="006A4ABA" w:rsidP="00687005">
          <w:pPr>
            <w:pStyle w:val="4B333274DE05493BA52A91BD94D4F31B"/>
          </w:pPr>
          <w:r w:rsidRPr="005C5BF9">
            <w:rPr>
              <w:lang w:bidi="tr-TR"/>
            </w:rPr>
            <w:t>Yer:</w:t>
          </w:r>
        </w:p>
      </w:docPartBody>
    </w:docPart>
    <w:docPart>
      <w:docPartPr>
        <w:name w:val="7F63992AF01E4A20812868DB25C417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3712B0-3687-4997-8448-A44BF747640E}"/>
      </w:docPartPr>
      <w:docPartBody>
        <w:p w:rsidR="00E02896" w:rsidRDefault="006A4ABA" w:rsidP="00687005">
          <w:pPr>
            <w:pStyle w:val="7F63992AF01E4A20812868DB25C4178E"/>
          </w:pPr>
          <w:r w:rsidRPr="005C5BF9">
            <w:rPr>
              <w:lang w:bidi="tr-TR"/>
            </w:rPr>
            <w:t>Etkinlik yeri</w:t>
          </w:r>
        </w:p>
      </w:docPartBody>
    </w:docPart>
    <w:docPart>
      <w:docPartPr>
        <w:name w:val="150CC78DB7494DDDA74F1E9F91C3E5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92C78B-66CF-4DF3-8A0D-82CFEA2A5FEB}"/>
      </w:docPartPr>
      <w:docPartBody>
        <w:p w:rsidR="00E02896" w:rsidRDefault="006A4ABA" w:rsidP="00687005">
          <w:pPr>
            <w:pStyle w:val="150CC78DB7494DDDA74F1E9F91C3E590"/>
          </w:pPr>
          <w:r w:rsidRPr="005C5BF9">
            <w:rPr>
              <w:lang w:bidi="tr-TR"/>
            </w:rPr>
            <w:t>LCV</w:t>
          </w:r>
        </w:p>
      </w:docPartBody>
    </w:docPart>
    <w:docPart>
      <w:docPartPr>
        <w:name w:val="CC5F6A18A6D64E229F669CA6EE6129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54B59E-7AA9-4EC1-9049-672AB30863AB}"/>
      </w:docPartPr>
      <w:docPartBody>
        <w:p w:rsidR="00E02896" w:rsidRDefault="006A4ABA" w:rsidP="00687005">
          <w:pPr>
            <w:pStyle w:val="CC5F6A18A6D64E229F669CA6EE6129C7"/>
          </w:pPr>
          <w:r w:rsidRPr="005C5BF9">
            <w:rPr>
              <w:lang w:bidi="tr-TR"/>
            </w:rPr>
            <w:t>Ad</w:t>
          </w:r>
        </w:p>
      </w:docPartBody>
    </w:docPart>
    <w:docPart>
      <w:docPartPr>
        <w:name w:val="0CBDBAFE368142129BD8AECABF83B7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389DAD-EA9D-4D74-B9E7-EB087444E525}"/>
      </w:docPartPr>
      <w:docPartBody>
        <w:p w:rsidR="00E02896" w:rsidRDefault="006A4ABA" w:rsidP="00687005">
          <w:pPr>
            <w:pStyle w:val="0CBDBAFE368142129BD8AECABF83B79E"/>
          </w:pPr>
          <w:r w:rsidRPr="005C5BF9">
            <w:rPr>
              <w:lang w:bidi="tr-TR"/>
            </w:rPr>
            <w:t>Son tarih:</w:t>
          </w:r>
        </w:p>
      </w:docPartBody>
    </w:docPart>
    <w:docPart>
      <w:docPartPr>
        <w:name w:val="1AE06D8D87F84749BF28B685C71472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07C520-DCE9-4ECD-A882-09BB10E9E166}"/>
      </w:docPartPr>
      <w:docPartBody>
        <w:p w:rsidR="00E02896" w:rsidRDefault="006A4ABA" w:rsidP="00687005">
          <w:pPr>
            <w:pStyle w:val="1AE06D8D87F84749BF28B685C71472B5"/>
          </w:pPr>
          <w:r w:rsidRPr="005C5BF9">
            <w:rPr>
              <w:lang w:bidi="tr-TR"/>
            </w:rPr>
            <w:t>Tarih</w:t>
          </w:r>
        </w:p>
      </w:docPartBody>
    </w:docPart>
    <w:docPart>
      <w:docPartPr>
        <w:name w:val="FCAEE6CD89CF4240B969F4699786E0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9B9CFB-DF06-4078-8D50-0C7C1DD69678}"/>
      </w:docPartPr>
      <w:docPartBody>
        <w:p w:rsidR="00E02896" w:rsidRDefault="006A4ABA" w:rsidP="00687005">
          <w:pPr>
            <w:pStyle w:val="FCAEE6CD89CF4240B969F4699786E034"/>
          </w:pPr>
          <w:r w:rsidRPr="005C5BF9">
            <w:rPr>
              <w:lang w:bidi="tr-TR"/>
            </w:rPr>
            <w:t>Telefon:</w:t>
          </w:r>
        </w:p>
      </w:docPartBody>
    </w:docPart>
    <w:docPart>
      <w:docPartPr>
        <w:name w:val="C9DEA47C6108441E91B8B6BC8867E8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78A95C-A61C-49AF-9E61-F98EC3508242}"/>
      </w:docPartPr>
      <w:docPartBody>
        <w:p w:rsidR="00E02896" w:rsidRDefault="006A4ABA" w:rsidP="00687005">
          <w:pPr>
            <w:pStyle w:val="C9DEA47C6108441E91B8B6BC8867E8F2"/>
          </w:pPr>
          <w:r w:rsidRPr="005C5BF9">
            <w:rPr>
              <w:lang w:bidi="tr-TR"/>
            </w:rPr>
            <w:t>Telefon numarası</w:t>
          </w:r>
        </w:p>
      </w:docPartBody>
    </w:docPart>
    <w:docPart>
      <w:docPartPr>
        <w:name w:val="1D63E41571D143E6A51FA44F711708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FC05B9-884A-4C88-A47C-A7372109EF98}"/>
      </w:docPartPr>
      <w:docPartBody>
        <w:p w:rsidR="00E02896" w:rsidRDefault="006A4ABA" w:rsidP="00687005">
          <w:pPr>
            <w:pStyle w:val="1D63E41571D143E6A51FA44F711708E32"/>
          </w:pPr>
          <w:r w:rsidRPr="00D47183">
            <w:rPr>
              <w:lang w:val="tr-TR" w:bidi="tr-TR"/>
            </w:rPr>
            <w:t>PARTİ VERİYORUZ!</w:t>
          </w:r>
        </w:p>
      </w:docPartBody>
    </w:docPart>
    <w:docPart>
      <w:docPartPr>
        <w:name w:val="0C8B8A15AD7143D5A4426EEE6E79CD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CC2A30-FF02-490F-A632-77A996A627AD}"/>
      </w:docPartPr>
      <w:docPartBody>
        <w:p w:rsidR="00E02896" w:rsidRDefault="006A4ABA" w:rsidP="00687005">
          <w:pPr>
            <w:pStyle w:val="0C8B8A15AD7143D5A4426EEE6E79CD58"/>
          </w:pPr>
          <w:r w:rsidRPr="005C5BF9">
            <w:rPr>
              <w:lang w:bidi="tr-TR"/>
            </w:rPr>
            <w:t>Tarih ve Saat:</w:t>
          </w:r>
        </w:p>
      </w:docPartBody>
    </w:docPart>
    <w:docPart>
      <w:docPartPr>
        <w:name w:val="081FFCFA4E53469EB5935B5BBE35B3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0A1734-734A-4CA9-9D7B-1CF14A760FD3}"/>
      </w:docPartPr>
      <w:docPartBody>
        <w:p w:rsidR="00E02896" w:rsidRDefault="006A4ABA" w:rsidP="00687005">
          <w:pPr>
            <w:pStyle w:val="081FFCFA4E53469EB5935B5BBE35B3FA"/>
          </w:pPr>
          <w:r w:rsidRPr="005C5BF9">
            <w:rPr>
              <w:lang w:bidi="tr-TR"/>
            </w:rPr>
            <w:t>Tarih</w:t>
          </w:r>
        </w:p>
      </w:docPartBody>
    </w:docPart>
    <w:docPart>
      <w:docPartPr>
        <w:name w:val="58419D1508D74502AF85A6B2C884FE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FB2420-5111-4A47-AAF3-AEF48D557A74}"/>
      </w:docPartPr>
      <w:docPartBody>
        <w:p w:rsidR="00E02896" w:rsidRDefault="006A4ABA" w:rsidP="00687005">
          <w:pPr>
            <w:pStyle w:val="58419D1508D74502AF85A6B2C884FEBA"/>
          </w:pPr>
          <w:r w:rsidRPr="005C5BF9">
            <w:rPr>
              <w:lang w:bidi="tr-TR"/>
            </w:rPr>
            <w:t>ve</w:t>
          </w:r>
        </w:p>
      </w:docPartBody>
    </w:docPart>
    <w:docPart>
      <w:docPartPr>
        <w:name w:val="1460C3DCFE624287AE74D851DB26F9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B286EC-F8E8-4A82-8151-C44712AACFE1}"/>
      </w:docPartPr>
      <w:docPartBody>
        <w:p w:rsidR="00E02896" w:rsidRDefault="006A4ABA" w:rsidP="00687005">
          <w:pPr>
            <w:pStyle w:val="1460C3DCFE624287AE74D851DB26F940"/>
          </w:pPr>
          <w:r w:rsidRPr="005C5BF9">
            <w:rPr>
              <w:lang w:bidi="tr-TR"/>
            </w:rPr>
            <w:t>Saat</w:t>
          </w:r>
        </w:p>
      </w:docPartBody>
    </w:docPart>
    <w:docPart>
      <w:docPartPr>
        <w:name w:val="772279A7E8FA4F26A311A884873E42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62DAFF-7EB6-45B8-B061-F796FAA1B10F}"/>
      </w:docPartPr>
      <w:docPartBody>
        <w:p w:rsidR="00E02896" w:rsidRDefault="006A4ABA" w:rsidP="00687005">
          <w:pPr>
            <w:pStyle w:val="772279A7E8FA4F26A311A884873E4203"/>
          </w:pPr>
          <w:r w:rsidRPr="005C5BF9">
            <w:rPr>
              <w:lang w:bidi="tr-TR"/>
            </w:rPr>
            <w:t>Yer:</w:t>
          </w:r>
        </w:p>
      </w:docPartBody>
    </w:docPart>
    <w:docPart>
      <w:docPartPr>
        <w:name w:val="978C31B2AA354DE58E46443AA41FE0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EDE5D1-F05F-4B61-B674-8A31C5855EE4}"/>
      </w:docPartPr>
      <w:docPartBody>
        <w:p w:rsidR="00E02896" w:rsidRDefault="006A4ABA" w:rsidP="00687005">
          <w:pPr>
            <w:pStyle w:val="978C31B2AA354DE58E46443AA41FE025"/>
          </w:pPr>
          <w:r w:rsidRPr="005C5BF9">
            <w:rPr>
              <w:lang w:bidi="tr-TR"/>
            </w:rPr>
            <w:t>Etkinlik yeri</w:t>
          </w:r>
        </w:p>
      </w:docPartBody>
    </w:docPart>
    <w:docPart>
      <w:docPartPr>
        <w:name w:val="C4AE547754E34B08AB2DF3CB1D2493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28003C-1BDA-4A95-90D6-65877075EF8E}"/>
      </w:docPartPr>
      <w:docPartBody>
        <w:p w:rsidR="00E02896" w:rsidRDefault="006A4ABA" w:rsidP="00687005">
          <w:pPr>
            <w:pStyle w:val="C4AE547754E34B08AB2DF3CB1D24932B"/>
          </w:pPr>
          <w:r w:rsidRPr="005C5BF9">
            <w:rPr>
              <w:lang w:bidi="tr-TR"/>
            </w:rPr>
            <w:t>LCV</w:t>
          </w:r>
        </w:p>
      </w:docPartBody>
    </w:docPart>
    <w:docPart>
      <w:docPartPr>
        <w:name w:val="B29F47A938A24B478CF1213FB73ADD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E56612-F2AB-41B6-BD57-B651D8C1BA8F}"/>
      </w:docPartPr>
      <w:docPartBody>
        <w:p w:rsidR="00E02896" w:rsidRDefault="006A4ABA" w:rsidP="00687005">
          <w:pPr>
            <w:pStyle w:val="B29F47A938A24B478CF1213FB73ADD46"/>
          </w:pPr>
          <w:r w:rsidRPr="005C5BF9">
            <w:rPr>
              <w:lang w:bidi="tr-TR"/>
            </w:rPr>
            <w:t>Ad</w:t>
          </w:r>
        </w:p>
      </w:docPartBody>
    </w:docPart>
    <w:docPart>
      <w:docPartPr>
        <w:name w:val="415FA9B3D8B144E18BC9585A31A9A5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CA855C-304F-4EBF-A59C-2D23C2AC1882}"/>
      </w:docPartPr>
      <w:docPartBody>
        <w:p w:rsidR="00E02896" w:rsidRDefault="006A4ABA" w:rsidP="00687005">
          <w:pPr>
            <w:pStyle w:val="415FA9B3D8B144E18BC9585A31A9A566"/>
          </w:pPr>
          <w:r w:rsidRPr="005C5BF9">
            <w:rPr>
              <w:lang w:bidi="tr-TR"/>
            </w:rPr>
            <w:t>Son tarih:</w:t>
          </w:r>
        </w:p>
      </w:docPartBody>
    </w:docPart>
    <w:docPart>
      <w:docPartPr>
        <w:name w:val="634357B0BCA04C0CAED1E4C5DF1E27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8A6AE9-72E6-4152-AA9C-478EC5C0BA3F}"/>
      </w:docPartPr>
      <w:docPartBody>
        <w:p w:rsidR="00E02896" w:rsidRDefault="006A4ABA" w:rsidP="00687005">
          <w:pPr>
            <w:pStyle w:val="634357B0BCA04C0CAED1E4C5DF1E2708"/>
          </w:pPr>
          <w:r w:rsidRPr="005C5BF9">
            <w:rPr>
              <w:lang w:bidi="tr-TR"/>
            </w:rPr>
            <w:t>Tarih</w:t>
          </w:r>
        </w:p>
      </w:docPartBody>
    </w:docPart>
    <w:docPart>
      <w:docPartPr>
        <w:name w:val="0780C52A2C8A421FA021A386208744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B268A9-7D86-4DBD-B61A-C26644E8F723}"/>
      </w:docPartPr>
      <w:docPartBody>
        <w:p w:rsidR="00E02896" w:rsidRDefault="006A4ABA" w:rsidP="00687005">
          <w:pPr>
            <w:pStyle w:val="0780C52A2C8A421FA021A386208744D2"/>
          </w:pPr>
          <w:r w:rsidRPr="005C5BF9">
            <w:rPr>
              <w:lang w:bidi="tr-TR"/>
            </w:rPr>
            <w:t>Telefon:</w:t>
          </w:r>
        </w:p>
      </w:docPartBody>
    </w:docPart>
    <w:docPart>
      <w:docPartPr>
        <w:name w:val="5EBE9D80C7164819BF294B8E1BB07A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5D8B99-C965-43A7-854C-6B4C92F3703D}"/>
      </w:docPartPr>
      <w:docPartBody>
        <w:p w:rsidR="00E02896" w:rsidRDefault="006A4ABA" w:rsidP="00687005">
          <w:pPr>
            <w:pStyle w:val="5EBE9D80C7164819BF294B8E1BB07AA5"/>
          </w:pPr>
          <w:r w:rsidRPr="005C5BF9">
            <w:rPr>
              <w:lang w:bidi="tr-TR"/>
            </w:rPr>
            <w:t>Telefon numarası</w:t>
          </w:r>
        </w:p>
      </w:docPartBody>
    </w:docPart>
    <w:docPart>
      <w:docPartPr>
        <w:name w:val="F9E1A4FEB2CE42DEB68ED9E8A135B5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EFCA1F-725D-4160-B133-5DE97164688F}"/>
      </w:docPartPr>
      <w:docPartBody>
        <w:p w:rsidR="00000000" w:rsidRDefault="0048518E" w:rsidP="0048518E">
          <w:pPr>
            <w:pStyle w:val="F9E1A4FEB2CE42DEB68ED9E8A135B591"/>
          </w:pPr>
          <w:r w:rsidRPr="002F407A">
            <w:rPr>
              <w:lang w:val="tr-TR" w:bidi="tr-TR"/>
            </w:rPr>
            <w:t>LÜTFEN GELİN</w:t>
          </w:r>
        </w:p>
      </w:docPartBody>
    </w:docPart>
    <w:docPart>
      <w:docPartPr>
        <w:name w:val="6EEF7834033D48699AF64F3C09E564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29D36B-809F-4474-83BF-D43BC854A66C}"/>
      </w:docPartPr>
      <w:docPartBody>
        <w:p w:rsidR="00000000" w:rsidRDefault="0048518E" w:rsidP="0048518E">
          <w:pPr>
            <w:pStyle w:val="6EEF7834033D48699AF64F3C09E56460"/>
          </w:pPr>
          <w:r w:rsidRPr="002F407A">
            <w:rPr>
              <w:lang w:val="tr-TR" w:bidi="tr-TR"/>
            </w:rPr>
            <w:t>ETKİNLİK ADI</w:t>
          </w:r>
        </w:p>
      </w:docPartBody>
    </w:docPart>
    <w:docPart>
      <w:docPartPr>
        <w:name w:val="6B5C12325DC546509AFBF194DED7D6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BE7A4E-ECD1-42CC-A08E-0882C7799238}"/>
      </w:docPartPr>
      <w:docPartBody>
        <w:p w:rsidR="00000000" w:rsidRDefault="0048518E" w:rsidP="0048518E">
          <w:pPr>
            <w:pStyle w:val="6B5C12325DC546509AFBF194DED7D621"/>
          </w:pPr>
          <w:r w:rsidRPr="002F407A">
            <w:rPr>
              <w:lang w:val="tr-TR" w:bidi="tr-TR"/>
            </w:rPr>
            <w:t>LÜTFEN GELİN</w:t>
          </w:r>
        </w:p>
      </w:docPartBody>
    </w:docPart>
    <w:docPart>
      <w:docPartPr>
        <w:name w:val="114BE1A21AD84DBDA4D586E047ECCC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BA065F-CDDB-4180-A9A8-2E64A0285097}"/>
      </w:docPartPr>
      <w:docPartBody>
        <w:p w:rsidR="00000000" w:rsidRDefault="0048518E" w:rsidP="0048518E">
          <w:pPr>
            <w:pStyle w:val="114BE1A21AD84DBDA4D586E047ECCCD1"/>
          </w:pPr>
          <w:r w:rsidRPr="002F407A">
            <w:rPr>
              <w:lang w:val="tr-TR" w:bidi="tr-TR"/>
            </w:rPr>
            <w:t>ETKİNLİK ADI</w:t>
          </w:r>
        </w:p>
      </w:docPartBody>
    </w:docPart>
    <w:docPart>
      <w:docPartPr>
        <w:name w:val="260AD00746A640D3B303F20090A7B1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D4AFC4-5B06-4EA7-B049-B6D9533CE0FB}"/>
      </w:docPartPr>
      <w:docPartBody>
        <w:p w:rsidR="00000000" w:rsidRDefault="0048518E" w:rsidP="0048518E">
          <w:pPr>
            <w:pStyle w:val="260AD00746A640D3B303F20090A7B1AB"/>
          </w:pPr>
          <w:r w:rsidRPr="002F407A">
            <w:rPr>
              <w:lang w:val="tr-TR" w:bidi="tr-TR"/>
            </w:rPr>
            <w:t>LÜTFEN GELİN</w:t>
          </w:r>
        </w:p>
      </w:docPartBody>
    </w:docPart>
    <w:docPart>
      <w:docPartPr>
        <w:name w:val="9F7A1C2015234B0EB26CE541C8157F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3A28ED-B288-446B-9F4E-74334B2DA538}"/>
      </w:docPartPr>
      <w:docPartBody>
        <w:p w:rsidR="00000000" w:rsidRDefault="0048518E" w:rsidP="0048518E">
          <w:pPr>
            <w:pStyle w:val="9F7A1C2015234B0EB26CE541C8157F6A"/>
          </w:pPr>
          <w:r w:rsidRPr="002F407A">
            <w:rPr>
              <w:lang w:val="tr-TR" w:bidi="tr-TR"/>
            </w:rPr>
            <w:t>ETKİNLİK ADI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1002AFF" w:usb1="C0000002" w:usb2="00000008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7005"/>
    <w:rsid w:val="0048518E"/>
    <w:rsid w:val="00623D67"/>
    <w:rsid w:val="00687005"/>
    <w:rsid w:val="006A4ABA"/>
    <w:rsid w:val="00856054"/>
    <w:rsid w:val="009E4F0E"/>
    <w:rsid w:val="00AD16AB"/>
    <w:rsid w:val="00E02896"/>
    <w:rsid w:val="00EF5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tr-TR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7005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A4ABA"/>
    <w:rPr>
      <w:color w:val="808080"/>
    </w:rPr>
  </w:style>
  <w:style w:type="paragraph" w:customStyle="1" w:styleId="6F401A3385004FA9825EC942A31F730D">
    <w:name w:val="6F401A3385004FA9825EC942A31F730D"/>
    <w:rsid w:val="00687005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CB41E7763D5E4FFB9370D534D72C9EB1">
    <w:name w:val="CB41E7763D5E4FFB9370D534D72C9EB1"/>
    <w:rsid w:val="00687005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BD530804936F43E2B472D9F8286AC2CC">
    <w:name w:val="BD530804936F43E2B472D9F8286AC2CC"/>
    <w:rsid w:val="00687005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6F401A3385004FA9825EC942A31F730D1">
    <w:name w:val="6F401A3385004FA9825EC942A31F730D1"/>
    <w:rsid w:val="00687005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BCA673B8E9294355A8FF183849C1E974">
    <w:name w:val="BCA673B8E9294355A8FF183849C1E974"/>
    <w:rsid w:val="00687005"/>
  </w:style>
  <w:style w:type="paragraph" w:customStyle="1" w:styleId="DE7AF464BA4B41F3A9F54E7BD333B987">
    <w:name w:val="DE7AF464BA4B41F3A9F54E7BD333B987"/>
    <w:rsid w:val="00687005"/>
  </w:style>
  <w:style w:type="paragraph" w:customStyle="1" w:styleId="EC0CD34C5D124C93ACE754B31EAD1F03">
    <w:name w:val="EC0CD34C5D124C93ACE754B31EAD1F03"/>
    <w:rsid w:val="00687005"/>
  </w:style>
  <w:style w:type="paragraph" w:customStyle="1" w:styleId="2292B91E6DDF4D97BB670BE7201CCEE2">
    <w:name w:val="2292B91E6DDF4D97BB670BE7201CCEE2"/>
    <w:rsid w:val="00687005"/>
  </w:style>
  <w:style w:type="paragraph" w:customStyle="1" w:styleId="C12ADBE5D031408285A7EA4BA74710A9">
    <w:name w:val="C12ADBE5D031408285A7EA4BA74710A9"/>
    <w:rsid w:val="00687005"/>
  </w:style>
  <w:style w:type="paragraph" w:customStyle="1" w:styleId="894F53839A3E4A2D82251832E382EF68">
    <w:name w:val="894F53839A3E4A2D82251832E382EF68"/>
    <w:rsid w:val="00687005"/>
  </w:style>
  <w:style w:type="paragraph" w:customStyle="1" w:styleId="0613D99CBF614BF78B1036A03B594659">
    <w:name w:val="0613D99CBF614BF78B1036A03B594659"/>
    <w:rsid w:val="00687005"/>
  </w:style>
  <w:style w:type="paragraph" w:customStyle="1" w:styleId="6235AF5527944477BBCF51D41C6DFA89">
    <w:name w:val="6235AF5527944477BBCF51D41C6DFA89"/>
    <w:rsid w:val="00687005"/>
  </w:style>
  <w:style w:type="paragraph" w:customStyle="1" w:styleId="1B2ED88E38B4498D83626F347AA38309">
    <w:name w:val="1B2ED88E38B4498D83626F347AA38309"/>
    <w:rsid w:val="00687005"/>
  </w:style>
  <w:style w:type="paragraph" w:customStyle="1" w:styleId="EEACE172E56D486F9B11A7F0C2AF649E">
    <w:name w:val="EEACE172E56D486F9B11A7F0C2AF649E"/>
    <w:rsid w:val="00687005"/>
  </w:style>
  <w:style w:type="paragraph" w:customStyle="1" w:styleId="0709C0AC8E3A47A987C88448D565666F">
    <w:name w:val="0709C0AC8E3A47A987C88448D565666F"/>
    <w:rsid w:val="00687005"/>
  </w:style>
  <w:style w:type="paragraph" w:customStyle="1" w:styleId="07B5C3FAD0F84EB0AE89FFE4A201318B">
    <w:name w:val="07B5C3FAD0F84EB0AE89FFE4A201318B"/>
    <w:rsid w:val="00687005"/>
  </w:style>
  <w:style w:type="paragraph" w:customStyle="1" w:styleId="BBCBECDEA1FB4A14A1A4A9D2403A4A1A">
    <w:name w:val="BBCBECDEA1FB4A14A1A4A9D2403A4A1A"/>
    <w:rsid w:val="00687005"/>
  </w:style>
  <w:style w:type="paragraph" w:customStyle="1" w:styleId="6C30C973EB3742B9BE8BF3A4D7AF69D2">
    <w:name w:val="6C30C973EB3742B9BE8BF3A4D7AF69D2"/>
    <w:rsid w:val="00687005"/>
  </w:style>
  <w:style w:type="paragraph" w:customStyle="1" w:styleId="23CE1007A85247969907FEDB2F43AF89">
    <w:name w:val="23CE1007A85247969907FEDB2F43AF89"/>
    <w:rsid w:val="00687005"/>
  </w:style>
  <w:style w:type="paragraph" w:customStyle="1" w:styleId="FC3FA788B3E449A7A0182845326F9AA6">
    <w:name w:val="FC3FA788B3E449A7A0182845326F9AA6"/>
    <w:rsid w:val="00687005"/>
  </w:style>
  <w:style w:type="paragraph" w:customStyle="1" w:styleId="5E6986D25B6348E2932E9AB8C9A612D6">
    <w:name w:val="5E6986D25B6348E2932E9AB8C9A612D6"/>
    <w:rsid w:val="00687005"/>
  </w:style>
  <w:style w:type="paragraph" w:customStyle="1" w:styleId="3AB919D1BFD54F3C9944FCEA07CB8A96">
    <w:name w:val="3AB919D1BFD54F3C9944FCEA07CB8A96"/>
    <w:rsid w:val="00687005"/>
  </w:style>
  <w:style w:type="paragraph" w:customStyle="1" w:styleId="E4493B72900449F694F684808668CE21">
    <w:name w:val="E4493B72900449F694F684808668CE21"/>
    <w:rsid w:val="00687005"/>
  </w:style>
  <w:style w:type="paragraph" w:customStyle="1" w:styleId="AFEFAFD7FCC64F3F80873B99721E61AF">
    <w:name w:val="AFEFAFD7FCC64F3F80873B99721E61AF"/>
    <w:rsid w:val="00687005"/>
  </w:style>
  <w:style w:type="paragraph" w:customStyle="1" w:styleId="28C81EB322094950B6369B703D10CE4E">
    <w:name w:val="28C81EB322094950B6369B703D10CE4E"/>
    <w:rsid w:val="00687005"/>
  </w:style>
  <w:style w:type="paragraph" w:customStyle="1" w:styleId="0F07920F3E4A4BE081903DD7B997F262">
    <w:name w:val="0F07920F3E4A4BE081903DD7B997F262"/>
    <w:rsid w:val="00687005"/>
  </w:style>
  <w:style w:type="paragraph" w:customStyle="1" w:styleId="8676880F74354B2C880B457DFD02148F">
    <w:name w:val="8676880F74354B2C880B457DFD02148F"/>
    <w:rsid w:val="00687005"/>
  </w:style>
  <w:style w:type="paragraph" w:customStyle="1" w:styleId="F3834EAA3AAA4555BB983B1B0CF970F2">
    <w:name w:val="F3834EAA3AAA4555BB983B1B0CF970F2"/>
    <w:rsid w:val="00687005"/>
  </w:style>
  <w:style w:type="paragraph" w:customStyle="1" w:styleId="5A50096EDA054FA1BEB600E343DDD0A8">
    <w:name w:val="5A50096EDA054FA1BEB600E343DDD0A8"/>
    <w:rsid w:val="00687005"/>
  </w:style>
  <w:style w:type="paragraph" w:customStyle="1" w:styleId="CA2E8E37AD0C47CBA6B43B94BA21E2F8">
    <w:name w:val="CA2E8E37AD0C47CBA6B43B94BA21E2F8"/>
    <w:rsid w:val="00687005"/>
  </w:style>
  <w:style w:type="paragraph" w:customStyle="1" w:styleId="0834639B26224E778BF770BFFBB452D0">
    <w:name w:val="0834639B26224E778BF770BFFBB452D0"/>
    <w:rsid w:val="00687005"/>
  </w:style>
  <w:style w:type="paragraph" w:customStyle="1" w:styleId="CACCF7639AF14C63A7151F36AA982E05">
    <w:name w:val="CACCF7639AF14C63A7151F36AA982E05"/>
    <w:rsid w:val="00687005"/>
  </w:style>
  <w:style w:type="paragraph" w:customStyle="1" w:styleId="741C67BB9CE64109A281FF89AEACBA1A">
    <w:name w:val="741C67BB9CE64109A281FF89AEACBA1A"/>
    <w:rsid w:val="00687005"/>
  </w:style>
  <w:style w:type="paragraph" w:customStyle="1" w:styleId="7AF87A343D724550956FECF4F887D2F7">
    <w:name w:val="7AF87A343D724550956FECF4F887D2F7"/>
    <w:rsid w:val="00687005"/>
  </w:style>
  <w:style w:type="paragraph" w:customStyle="1" w:styleId="573AF52997B44E96A8274FCCFFDE919F">
    <w:name w:val="573AF52997B44E96A8274FCCFFDE919F"/>
    <w:rsid w:val="00687005"/>
  </w:style>
  <w:style w:type="paragraph" w:customStyle="1" w:styleId="E004D8DF7B9942CBAABDB27067A2C3EF">
    <w:name w:val="E004D8DF7B9942CBAABDB27067A2C3EF"/>
    <w:rsid w:val="00687005"/>
  </w:style>
  <w:style w:type="paragraph" w:customStyle="1" w:styleId="2FCDBB3B85AE43C0AACD70CC05553EA0">
    <w:name w:val="2FCDBB3B85AE43C0AACD70CC05553EA0"/>
    <w:rsid w:val="00687005"/>
  </w:style>
  <w:style w:type="paragraph" w:customStyle="1" w:styleId="A48126224F6C434C82AC5A7A51A8C705">
    <w:name w:val="A48126224F6C434C82AC5A7A51A8C705"/>
    <w:rsid w:val="00687005"/>
  </w:style>
  <w:style w:type="paragraph" w:customStyle="1" w:styleId="86E9459A428D4E51A6FB4D6AF0F29DF8">
    <w:name w:val="86E9459A428D4E51A6FB4D6AF0F29DF8"/>
    <w:rsid w:val="00687005"/>
  </w:style>
  <w:style w:type="paragraph" w:customStyle="1" w:styleId="10F39CB638E345E784131F579851D2D7">
    <w:name w:val="10F39CB638E345E784131F579851D2D7"/>
    <w:rsid w:val="00687005"/>
  </w:style>
  <w:style w:type="paragraph" w:customStyle="1" w:styleId="DF59F4B7670A4C7EBE669DA477D964F2">
    <w:name w:val="DF59F4B7670A4C7EBE669DA477D964F2"/>
    <w:rsid w:val="00687005"/>
  </w:style>
  <w:style w:type="paragraph" w:customStyle="1" w:styleId="FC71084C9D2544148355CB3E8E72A0E6">
    <w:name w:val="FC71084C9D2544148355CB3E8E72A0E6"/>
    <w:rsid w:val="00687005"/>
  </w:style>
  <w:style w:type="paragraph" w:customStyle="1" w:styleId="E55ACC37B2FF4883977FB6B650E8541D">
    <w:name w:val="E55ACC37B2FF4883977FB6B650E8541D"/>
    <w:rsid w:val="00687005"/>
  </w:style>
  <w:style w:type="paragraph" w:customStyle="1" w:styleId="DD2490607BAD44039E5D7D64448FAC35">
    <w:name w:val="DD2490607BAD44039E5D7D64448FAC35"/>
    <w:rsid w:val="00687005"/>
  </w:style>
  <w:style w:type="paragraph" w:customStyle="1" w:styleId="2B7A56CE0D5E4D4185C4CBC77F8485AA">
    <w:name w:val="2B7A56CE0D5E4D4185C4CBC77F8485AA"/>
    <w:rsid w:val="00687005"/>
  </w:style>
  <w:style w:type="paragraph" w:customStyle="1" w:styleId="CAAC684604C64D21BD43DC80C6282CC7">
    <w:name w:val="CAAC684604C64D21BD43DC80C6282CC7"/>
    <w:rsid w:val="00687005"/>
  </w:style>
  <w:style w:type="paragraph" w:customStyle="1" w:styleId="3E94B7C1F9F04B489C22407D12E9013D">
    <w:name w:val="3E94B7C1F9F04B489C22407D12E9013D"/>
    <w:rsid w:val="00687005"/>
  </w:style>
  <w:style w:type="paragraph" w:customStyle="1" w:styleId="0ADF122015E0451789438FADAD38540A">
    <w:name w:val="0ADF122015E0451789438FADAD38540A"/>
    <w:rsid w:val="00687005"/>
  </w:style>
  <w:style w:type="paragraph" w:customStyle="1" w:styleId="D19DE13C1F9741BB93176B5FB418716A">
    <w:name w:val="D19DE13C1F9741BB93176B5FB418716A"/>
    <w:rsid w:val="00687005"/>
  </w:style>
  <w:style w:type="paragraph" w:customStyle="1" w:styleId="3A687F33674542C288044B13A34E03EA">
    <w:name w:val="3A687F33674542C288044B13A34E03EA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3A687F33674542C288044B13A34E03EA1">
    <w:name w:val="3A687F33674542C288044B13A34E03EA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774C3A33A9C2476AB79DA47B7F363B96">
    <w:name w:val="774C3A33A9C2476AB79DA47B7F363B96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3A687F33674542C288044B13A34E03EA2">
    <w:name w:val="3A687F33674542C288044B13A34E03EA2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644E9F3B82F0412B8EDF26BD5A090D9E">
    <w:name w:val="644E9F3B82F0412B8EDF26BD5A090D9E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497EC1DFCA94472FB1D3B8D25DCC7A7C">
    <w:name w:val="497EC1DFCA94472FB1D3B8D25DCC7A7C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363293D9237F4CE783C47E45A71E5D67">
    <w:name w:val="363293D9237F4CE783C47E45A71E5D67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DA79047500F04E96A6EA7DA31B453758">
    <w:name w:val="DA79047500F04E96A6EA7DA31B453758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3750E7C5827E45B3A7751715893BD78F">
    <w:name w:val="3750E7C5827E45B3A7751715893BD78F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1F4B54E1BDBE4183805328D67E84D72C">
    <w:name w:val="1F4B54E1BDBE4183805328D67E84D72C"/>
    <w:rsid w:val="00687005"/>
  </w:style>
  <w:style w:type="paragraph" w:customStyle="1" w:styleId="7A4711CDD2664B6CB411B58991090821">
    <w:name w:val="7A4711CDD2664B6CB411B58991090821"/>
    <w:rsid w:val="00687005"/>
  </w:style>
  <w:style w:type="paragraph" w:customStyle="1" w:styleId="7E2B24AFBE62462D854DF052E15FC283">
    <w:name w:val="7E2B24AFBE62462D854DF052E15FC283"/>
    <w:rsid w:val="00687005"/>
  </w:style>
  <w:style w:type="paragraph" w:customStyle="1" w:styleId="8F61A0E3E3ED44799329F4298F9810A3">
    <w:name w:val="8F61A0E3E3ED44799329F4298F9810A3"/>
    <w:rsid w:val="00687005"/>
  </w:style>
  <w:style w:type="paragraph" w:customStyle="1" w:styleId="2B59049F71E1486C8BFBDDF241524480">
    <w:name w:val="2B59049F71E1486C8BFBDDF241524480"/>
    <w:rsid w:val="00687005"/>
  </w:style>
  <w:style w:type="paragraph" w:customStyle="1" w:styleId="F0194A0645854BCC8FDD46EE92BB20A6">
    <w:name w:val="F0194A0645854BCC8FDD46EE92BB20A6"/>
    <w:rsid w:val="00687005"/>
  </w:style>
  <w:style w:type="paragraph" w:customStyle="1" w:styleId="35C33890EB874E1FAB1332C5D98E1749">
    <w:name w:val="35C33890EB874E1FAB1332C5D98E1749"/>
    <w:rsid w:val="00687005"/>
  </w:style>
  <w:style w:type="paragraph" w:customStyle="1" w:styleId="81A37D1692B6490EA4C5A8B089F1030E">
    <w:name w:val="81A37D1692B6490EA4C5A8B089F1030E"/>
    <w:rsid w:val="00687005"/>
  </w:style>
  <w:style w:type="paragraph" w:customStyle="1" w:styleId="F11D3BEA65C74C9EA14069C46BABCFB6">
    <w:name w:val="F11D3BEA65C74C9EA14069C46BABCFB6"/>
    <w:rsid w:val="00687005"/>
  </w:style>
  <w:style w:type="paragraph" w:customStyle="1" w:styleId="962C96EDD04B4B5E9428A2EAF331E689">
    <w:name w:val="962C96EDD04B4B5E9428A2EAF331E689"/>
    <w:rsid w:val="00687005"/>
  </w:style>
  <w:style w:type="paragraph" w:customStyle="1" w:styleId="1F4B54E1BDBE4183805328D67E84D72C1">
    <w:name w:val="1F4B54E1BDBE4183805328D67E84D72C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7A4711CDD2664B6CB411B589910908211">
    <w:name w:val="7A4711CDD2664B6CB411B58991090821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7E2B24AFBE62462D854DF052E15FC2831">
    <w:name w:val="7E2B24AFBE62462D854DF052E15FC283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8F61A0E3E3ED44799329F4298F9810A31">
    <w:name w:val="8F61A0E3E3ED44799329F4298F9810A3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2B59049F71E1486C8BFBDDF2415244801">
    <w:name w:val="2B59049F71E1486C8BFBDDF241524480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F0194A0645854BCC8FDD46EE92BB20A61">
    <w:name w:val="F0194A0645854BCC8FDD46EE92BB20A6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35C33890EB874E1FAB1332C5D98E17491">
    <w:name w:val="35C33890EB874E1FAB1332C5D98E1749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81A37D1692B6490EA4C5A8B089F1030E1">
    <w:name w:val="81A37D1692B6490EA4C5A8B089F1030E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F11D3BEA65C74C9EA14069C46BABCFB61">
    <w:name w:val="F11D3BEA65C74C9EA14069C46BABCFB6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962C96EDD04B4B5E9428A2EAF331E6891">
    <w:name w:val="962C96EDD04B4B5E9428A2EAF331E689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3A687F33674542C288044B13A34E03EA3">
    <w:name w:val="3A687F33674542C288044B13A34E03EA3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644E9F3B82F0412B8EDF26BD5A090D9E1">
    <w:name w:val="644E9F3B82F0412B8EDF26BD5A090D9E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497EC1DFCA94472FB1D3B8D25DCC7A7C1">
    <w:name w:val="497EC1DFCA94472FB1D3B8D25DCC7A7C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8C682743036A4817A985A99F8CEDCFC5">
    <w:name w:val="8C682743036A4817A985A99F8CEDCFC5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363293D9237F4CE783C47E45A71E5D671">
    <w:name w:val="363293D9237F4CE783C47E45A71E5D67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DA79047500F04E96A6EA7DA31B4537581">
    <w:name w:val="DA79047500F04E96A6EA7DA31B453758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3750E7C5827E45B3A7751715893BD78F1">
    <w:name w:val="3750E7C5827E45B3A7751715893BD78F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15C5C8A154E34B2D9A3E02D1ACEEA409">
    <w:name w:val="15C5C8A154E34B2D9A3E02D1ACEEA409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8CC4D4CC071D430AB510A84047C05CF8">
    <w:name w:val="8CC4D4CC071D430AB510A84047C05CF8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EB00C42497DB49B3A8FAD4B8B891A1DC">
    <w:name w:val="EB00C42497DB49B3A8FAD4B8B891A1DC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80EAFD20901347B489D02FF4A738336F">
    <w:name w:val="80EAFD20901347B489D02FF4A738336F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ECCF90005FBF44ABB138B4F5399AE368">
    <w:name w:val="ECCF90005FBF44ABB138B4F5399AE368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C8254711DA5D4400B69B6A816A828D81">
    <w:name w:val="C8254711DA5D4400B69B6A816A828D8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1F4B54E1BDBE4183805328D67E84D72C2">
    <w:name w:val="1F4B54E1BDBE4183805328D67E84D72C2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7A4711CDD2664B6CB411B589910908212">
    <w:name w:val="7A4711CDD2664B6CB411B589910908212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7E2B24AFBE62462D854DF052E15FC2832">
    <w:name w:val="7E2B24AFBE62462D854DF052E15FC2832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8F61A0E3E3ED44799329F4298F9810A32">
    <w:name w:val="8F61A0E3E3ED44799329F4298F9810A32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2B59049F71E1486C8BFBDDF2415244802">
    <w:name w:val="2B59049F71E1486C8BFBDDF2415244802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F0194A0645854BCC8FDD46EE92BB20A62">
    <w:name w:val="F0194A0645854BCC8FDD46EE92BB20A62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35C33890EB874E1FAB1332C5D98E17492">
    <w:name w:val="35C33890EB874E1FAB1332C5D98E17492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81A37D1692B6490EA4C5A8B089F1030E2">
    <w:name w:val="81A37D1692B6490EA4C5A8B089F1030E2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F11D3BEA65C74C9EA14069C46BABCFB62">
    <w:name w:val="F11D3BEA65C74C9EA14069C46BABCFB62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962C96EDD04B4B5E9428A2EAF331E6892">
    <w:name w:val="962C96EDD04B4B5E9428A2EAF331E6892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3A687F33674542C288044B13A34E03EA4">
    <w:name w:val="3A687F33674542C288044B13A34E03EA4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644E9F3B82F0412B8EDF26BD5A090D9E2">
    <w:name w:val="644E9F3B82F0412B8EDF26BD5A090D9E2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497EC1DFCA94472FB1D3B8D25DCC7A7C2">
    <w:name w:val="497EC1DFCA94472FB1D3B8D25DCC7A7C2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8C682743036A4817A985A99F8CEDCFC51">
    <w:name w:val="8C682743036A4817A985A99F8CEDCFC5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363293D9237F4CE783C47E45A71E5D672">
    <w:name w:val="363293D9237F4CE783C47E45A71E5D672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DA79047500F04E96A6EA7DA31B4537582">
    <w:name w:val="DA79047500F04E96A6EA7DA31B4537582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3750E7C5827E45B3A7751715893BD78F2">
    <w:name w:val="3750E7C5827E45B3A7751715893BD78F2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15C5C8A154E34B2D9A3E02D1ACEEA4091">
    <w:name w:val="15C5C8A154E34B2D9A3E02D1ACEEA409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8CC4D4CC071D430AB510A84047C05CF81">
    <w:name w:val="8CC4D4CC071D430AB510A84047C05CF8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EB00C42497DB49B3A8FAD4B8B891A1DC1">
    <w:name w:val="EB00C42497DB49B3A8FAD4B8B891A1DC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80EAFD20901347B489D02FF4A738336F1">
    <w:name w:val="80EAFD20901347B489D02FF4A738336F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ECCF90005FBF44ABB138B4F5399AE3681">
    <w:name w:val="ECCF90005FBF44ABB138B4F5399AE368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C8254711DA5D4400B69B6A816A828D811">
    <w:name w:val="C8254711DA5D4400B69B6A816A828D81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1F4B54E1BDBE4183805328D67E84D72C3">
    <w:name w:val="1F4B54E1BDBE4183805328D67E84D72C3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3A687F33674542C288044B13A34E03EA5">
    <w:name w:val="3A687F33674542C288044B13A34E03EA5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0AEAF5B44E5948F0AC9EACDCE1956B1A">
    <w:name w:val="0AEAF5B44E5948F0AC9EACDCE1956B1A"/>
    <w:rsid w:val="00687005"/>
  </w:style>
  <w:style w:type="paragraph" w:customStyle="1" w:styleId="143273CAF7D242EDBFA771A019327497">
    <w:name w:val="143273CAF7D242EDBFA771A019327497"/>
    <w:rsid w:val="00687005"/>
  </w:style>
  <w:style w:type="paragraph" w:customStyle="1" w:styleId="47C6A1F80FEE4A72BA046E4DEBD36574">
    <w:name w:val="47C6A1F80FEE4A72BA046E4DEBD36574"/>
    <w:rsid w:val="00687005"/>
  </w:style>
  <w:style w:type="paragraph" w:customStyle="1" w:styleId="D3A5428BD8184C08A35729EC13D93F1E">
    <w:name w:val="D3A5428BD8184C08A35729EC13D93F1E"/>
    <w:rsid w:val="00687005"/>
  </w:style>
  <w:style w:type="paragraph" w:customStyle="1" w:styleId="FD83BC4B1E384D41A9CEE38D083C50E3">
    <w:name w:val="FD83BC4B1E384D41A9CEE38D083C50E3"/>
    <w:rsid w:val="00687005"/>
  </w:style>
  <w:style w:type="paragraph" w:customStyle="1" w:styleId="B18FCECD9CFE465F9BE720983415CEEA">
    <w:name w:val="B18FCECD9CFE465F9BE720983415CEEA"/>
    <w:rsid w:val="00687005"/>
  </w:style>
  <w:style w:type="paragraph" w:customStyle="1" w:styleId="1F4B54E1BDBE4183805328D67E84D72C4">
    <w:name w:val="1F4B54E1BDBE4183805328D67E84D72C4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3A687F33674542C288044B13A34E03EA6">
    <w:name w:val="3A687F33674542C288044B13A34E03EA6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1F4B54E1BDBE4183805328D67E84D72C5">
    <w:name w:val="1F4B54E1BDBE4183805328D67E84D72C5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3A687F33674542C288044B13A34E03EA7">
    <w:name w:val="3A687F33674542C288044B13A34E03EA7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09A8FDA88DCD48588439F9DE347F3EB6">
    <w:name w:val="09A8FDA88DCD48588439F9DE347F3EB6"/>
    <w:rsid w:val="00687005"/>
  </w:style>
  <w:style w:type="paragraph" w:customStyle="1" w:styleId="78EE0AB8A5D740DB944F46147647D81D">
    <w:name w:val="78EE0AB8A5D740DB944F46147647D81D"/>
    <w:rsid w:val="00687005"/>
  </w:style>
  <w:style w:type="paragraph" w:customStyle="1" w:styleId="1482D2B89650488998516275942C9C63">
    <w:name w:val="1482D2B89650488998516275942C9C63"/>
    <w:rsid w:val="00687005"/>
  </w:style>
  <w:style w:type="paragraph" w:customStyle="1" w:styleId="BE6780E922D041F38B194744FEDFFD4B">
    <w:name w:val="BE6780E922D041F38B194744FEDFFD4B"/>
    <w:rsid w:val="00687005"/>
  </w:style>
  <w:style w:type="paragraph" w:customStyle="1" w:styleId="29A33FA9B9E1468ABB2F153CEFB30B20">
    <w:name w:val="29A33FA9B9E1468ABB2F153CEFB30B20"/>
    <w:rsid w:val="00687005"/>
  </w:style>
  <w:style w:type="paragraph" w:customStyle="1" w:styleId="4B333274DE05493BA52A91BD94D4F31B">
    <w:name w:val="4B333274DE05493BA52A91BD94D4F31B"/>
    <w:rsid w:val="00687005"/>
  </w:style>
  <w:style w:type="paragraph" w:customStyle="1" w:styleId="7F63992AF01E4A20812868DB25C4178E">
    <w:name w:val="7F63992AF01E4A20812868DB25C4178E"/>
    <w:rsid w:val="00687005"/>
  </w:style>
  <w:style w:type="paragraph" w:customStyle="1" w:styleId="150CC78DB7494DDDA74F1E9F91C3E590">
    <w:name w:val="150CC78DB7494DDDA74F1E9F91C3E590"/>
    <w:rsid w:val="00687005"/>
  </w:style>
  <w:style w:type="paragraph" w:customStyle="1" w:styleId="CC5F6A18A6D64E229F669CA6EE6129C7">
    <w:name w:val="CC5F6A18A6D64E229F669CA6EE6129C7"/>
    <w:rsid w:val="00687005"/>
  </w:style>
  <w:style w:type="paragraph" w:customStyle="1" w:styleId="0CBDBAFE368142129BD8AECABF83B79E">
    <w:name w:val="0CBDBAFE368142129BD8AECABF83B79E"/>
    <w:rsid w:val="00687005"/>
  </w:style>
  <w:style w:type="paragraph" w:customStyle="1" w:styleId="1AE06D8D87F84749BF28B685C71472B5">
    <w:name w:val="1AE06D8D87F84749BF28B685C71472B5"/>
    <w:rsid w:val="00687005"/>
  </w:style>
  <w:style w:type="paragraph" w:customStyle="1" w:styleId="FCAEE6CD89CF4240B969F4699786E034">
    <w:name w:val="FCAEE6CD89CF4240B969F4699786E034"/>
    <w:rsid w:val="00687005"/>
  </w:style>
  <w:style w:type="paragraph" w:customStyle="1" w:styleId="C9DEA47C6108441E91B8B6BC8867E8F2">
    <w:name w:val="C9DEA47C6108441E91B8B6BC8867E8F2"/>
    <w:rsid w:val="00687005"/>
  </w:style>
  <w:style w:type="paragraph" w:customStyle="1" w:styleId="1D63E41571D143E6A51FA44F711708E3">
    <w:name w:val="1D63E41571D143E6A51FA44F711708E3"/>
    <w:rsid w:val="00687005"/>
  </w:style>
  <w:style w:type="paragraph" w:customStyle="1" w:styleId="0C8B8A15AD7143D5A4426EEE6E79CD58">
    <w:name w:val="0C8B8A15AD7143D5A4426EEE6E79CD58"/>
    <w:rsid w:val="00687005"/>
  </w:style>
  <w:style w:type="paragraph" w:customStyle="1" w:styleId="081FFCFA4E53469EB5935B5BBE35B3FA">
    <w:name w:val="081FFCFA4E53469EB5935B5BBE35B3FA"/>
    <w:rsid w:val="00687005"/>
  </w:style>
  <w:style w:type="paragraph" w:customStyle="1" w:styleId="58419D1508D74502AF85A6B2C884FEBA">
    <w:name w:val="58419D1508D74502AF85A6B2C884FEBA"/>
    <w:rsid w:val="00687005"/>
  </w:style>
  <w:style w:type="paragraph" w:customStyle="1" w:styleId="1460C3DCFE624287AE74D851DB26F940">
    <w:name w:val="1460C3DCFE624287AE74D851DB26F940"/>
    <w:rsid w:val="00687005"/>
  </w:style>
  <w:style w:type="paragraph" w:customStyle="1" w:styleId="772279A7E8FA4F26A311A884873E4203">
    <w:name w:val="772279A7E8FA4F26A311A884873E4203"/>
    <w:rsid w:val="00687005"/>
  </w:style>
  <w:style w:type="paragraph" w:customStyle="1" w:styleId="978C31B2AA354DE58E46443AA41FE025">
    <w:name w:val="978C31B2AA354DE58E46443AA41FE025"/>
    <w:rsid w:val="00687005"/>
  </w:style>
  <w:style w:type="paragraph" w:customStyle="1" w:styleId="C4AE547754E34B08AB2DF3CB1D24932B">
    <w:name w:val="C4AE547754E34B08AB2DF3CB1D24932B"/>
    <w:rsid w:val="00687005"/>
  </w:style>
  <w:style w:type="paragraph" w:customStyle="1" w:styleId="B29F47A938A24B478CF1213FB73ADD46">
    <w:name w:val="B29F47A938A24B478CF1213FB73ADD46"/>
    <w:rsid w:val="00687005"/>
  </w:style>
  <w:style w:type="paragraph" w:customStyle="1" w:styleId="415FA9B3D8B144E18BC9585A31A9A566">
    <w:name w:val="415FA9B3D8B144E18BC9585A31A9A566"/>
    <w:rsid w:val="00687005"/>
  </w:style>
  <w:style w:type="paragraph" w:customStyle="1" w:styleId="634357B0BCA04C0CAED1E4C5DF1E2708">
    <w:name w:val="634357B0BCA04C0CAED1E4C5DF1E2708"/>
    <w:rsid w:val="00687005"/>
  </w:style>
  <w:style w:type="paragraph" w:customStyle="1" w:styleId="0780C52A2C8A421FA021A386208744D2">
    <w:name w:val="0780C52A2C8A421FA021A386208744D2"/>
    <w:rsid w:val="00687005"/>
  </w:style>
  <w:style w:type="paragraph" w:customStyle="1" w:styleId="5EBE9D80C7164819BF294B8E1BB07AA5">
    <w:name w:val="5EBE9D80C7164819BF294B8E1BB07AA5"/>
    <w:rsid w:val="00687005"/>
  </w:style>
  <w:style w:type="paragraph" w:customStyle="1" w:styleId="1F4B54E1BDBE4183805328D67E84D72C6">
    <w:name w:val="1F4B54E1BDBE4183805328D67E84D72C6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3A687F33674542C288044B13A34E03EA8">
    <w:name w:val="3A687F33674542C288044B13A34E03EA8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09A8FDA88DCD48588439F9DE347F3EB61">
    <w:name w:val="09A8FDA88DCD48588439F9DE347F3EB6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1D63E41571D143E6A51FA44F711708E31">
    <w:name w:val="1D63E41571D143E6A51FA44F711708E3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1F4B54E1BDBE4183805328D67E84D72C7">
    <w:name w:val="1F4B54E1BDBE4183805328D67E84D72C7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3A687F33674542C288044B13A34E03EA9">
    <w:name w:val="3A687F33674542C288044B13A34E03EA9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09A8FDA88DCD48588439F9DE347F3EB62">
    <w:name w:val="09A8FDA88DCD48588439F9DE347F3EB62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1D63E41571D143E6A51FA44F711708E32">
    <w:name w:val="1D63E41571D143E6A51FA44F711708E32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1F4B54E1BDBE4183805328D67E84D72C8">
    <w:name w:val="1F4B54E1BDBE4183805328D67E84D72C8"/>
    <w:rsid w:val="00687005"/>
    <w:pPr>
      <w:spacing w:after="0" w:line="276" w:lineRule="auto"/>
      <w:jc w:val="center"/>
    </w:pPr>
    <w:rPr>
      <w:rFonts w:eastAsiaTheme="minorHAnsi"/>
      <w:caps/>
      <w:lang w:val="en-US" w:eastAsia="en-US"/>
    </w:rPr>
  </w:style>
  <w:style w:type="paragraph" w:customStyle="1" w:styleId="3A687F33674542C288044B13A34E03EA10">
    <w:name w:val="3A687F33674542C288044B13A34E03EA10"/>
    <w:rsid w:val="00687005"/>
    <w:pPr>
      <w:spacing w:after="0" w:line="276" w:lineRule="auto"/>
      <w:jc w:val="center"/>
    </w:pPr>
    <w:rPr>
      <w:rFonts w:eastAsiaTheme="minorHAnsi"/>
      <w:caps/>
      <w:lang w:val="en-US" w:eastAsia="en-US"/>
    </w:rPr>
  </w:style>
  <w:style w:type="paragraph" w:customStyle="1" w:styleId="09A8FDA88DCD48588439F9DE347F3EB63">
    <w:name w:val="09A8FDA88DCD48588439F9DE347F3EB63"/>
    <w:rsid w:val="00687005"/>
    <w:pPr>
      <w:spacing w:after="0" w:line="276" w:lineRule="auto"/>
      <w:jc w:val="center"/>
    </w:pPr>
    <w:rPr>
      <w:rFonts w:eastAsiaTheme="minorHAnsi"/>
      <w:caps/>
      <w:lang w:val="en-US" w:eastAsia="en-US"/>
    </w:rPr>
  </w:style>
  <w:style w:type="paragraph" w:customStyle="1" w:styleId="F9E1A4FEB2CE42DEB68ED9E8A135B591">
    <w:name w:val="F9E1A4FEB2CE42DEB68ED9E8A135B591"/>
    <w:rsid w:val="0048518E"/>
    <w:rPr>
      <w:lang w:val="en-US" w:eastAsia="en-US"/>
    </w:rPr>
  </w:style>
  <w:style w:type="paragraph" w:customStyle="1" w:styleId="6EEF7834033D48699AF64F3C09E56460">
    <w:name w:val="6EEF7834033D48699AF64F3C09E56460"/>
    <w:rsid w:val="0048518E"/>
    <w:rPr>
      <w:lang w:val="en-US" w:eastAsia="en-US"/>
    </w:rPr>
  </w:style>
  <w:style w:type="paragraph" w:customStyle="1" w:styleId="6B5C12325DC546509AFBF194DED7D621">
    <w:name w:val="6B5C12325DC546509AFBF194DED7D621"/>
    <w:rsid w:val="0048518E"/>
    <w:rPr>
      <w:lang w:val="en-US" w:eastAsia="en-US"/>
    </w:rPr>
  </w:style>
  <w:style w:type="paragraph" w:customStyle="1" w:styleId="114BE1A21AD84DBDA4D586E047ECCCD1">
    <w:name w:val="114BE1A21AD84DBDA4D586E047ECCCD1"/>
    <w:rsid w:val="0048518E"/>
    <w:rPr>
      <w:lang w:val="en-US" w:eastAsia="en-US"/>
    </w:rPr>
  </w:style>
  <w:style w:type="paragraph" w:customStyle="1" w:styleId="260AD00746A640D3B303F20090A7B1AB">
    <w:name w:val="260AD00746A640D3B303F20090A7B1AB"/>
    <w:rsid w:val="0048518E"/>
    <w:rPr>
      <w:lang w:val="en-US" w:eastAsia="en-US"/>
    </w:rPr>
  </w:style>
  <w:style w:type="paragraph" w:customStyle="1" w:styleId="9F7A1C2015234B0EB26CE541C8157F6A">
    <w:name w:val="9F7A1C2015234B0EB26CE541C8157F6A"/>
    <w:rsid w:val="0048518E"/>
    <w:rPr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Floral">
  <a:themeElements>
    <a:clrScheme name="Custom 42">
      <a:dk1>
        <a:sysClr val="windowText" lastClr="000000"/>
      </a:dk1>
      <a:lt1>
        <a:sysClr val="window" lastClr="FFFFFF"/>
      </a:lt1>
      <a:dk2>
        <a:srgbClr val="1C2F5B"/>
      </a:dk2>
      <a:lt2>
        <a:srgbClr val="EEECE1"/>
      </a:lt2>
      <a:accent1>
        <a:srgbClr val="DD1E4B"/>
      </a:accent1>
      <a:accent2>
        <a:srgbClr val="DB6398"/>
      </a:accent2>
      <a:accent3>
        <a:srgbClr val="9CC7CB"/>
      </a:accent3>
      <a:accent4>
        <a:srgbClr val="78A04F"/>
      </a:accent4>
      <a:accent5>
        <a:srgbClr val="EEA382"/>
      </a:accent5>
      <a:accent6>
        <a:srgbClr val="F79646"/>
      </a:accent6>
      <a:hlink>
        <a:srgbClr val="DB6398"/>
      </a:hlink>
      <a:folHlink>
        <a:srgbClr val="DB6398"/>
      </a:folHlink>
    </a:clrScheme>
    <a:fontScheme name="Custom 16">
      <a:majorFont>
        <a:latin typeface="Century Gothic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Office_34058970_TF10251267</Template>
  <TotalTime>132</TotalTime>
  <Pages>2</Pages>
  <Words>119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ModifiedBy>Pinky Yuan (RWS Moravia)</cp:lastModifiedBy>
  <cp:revision>4</cp:revision>
  <cp:lastPrinted>2006-08-01T17:47:00Z</cp:lastPrinted>
  <dcterms:created xsi:type="dcterms:W3CDTF">2018-06-05T04:14:00Z</dcterms:created>
  <dcterms:modified xsi:type="dcterms:W3CDTF">2019-06-20T06:55:00Z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TC101731891033</vt:lpwstr>
  </property>
  <property fmtid="{D5CDD505-2E9C-101B-9397-08002B2CF9AE}" pid="3" name="ContentTypeId">
    <vt:lpwstr>0x010100AA3F7D94069FF64A86F7DFF56D60E3BE</vt:lpwstr>
  </property>
  <property fmtid="{D5CDD505-2E9C-101B-9397-08002B2CF9AE}" pid="4" name="ImageGenCounter">
    <vt:lpwstr>0</vt:lpwstr>
  </property>
  <property fmtid="{D5CDD505-2E9C-101B-9397-08002B2CF9AE}" pid="5" name="ViolationReportStatus">
    <vt:lpwstr>None</vt:lpwstr>
  </property>
  <property fmtid="{D5CDD505-2E9C-101B-9397-08002B2CF9AE}" pid="6" name="ImageGenStatus">
    <vt:lpwstr>0</vt:lpwstr>
  </property>
  <property fmtid="{D5CDD505-2E9C-101B-9397-08002B2CF9AE}" pid="7" name="PolicheckStatus">
    <vt:lpwstr>0</vt:lpwstr>
  </property>
  <property fmtid="{D5CDD505-2E9C-101B-9397-08002B2CF9AE}" pid="8" name="Applications">
    <vt:lpwstr>95;#zwd120;#79;#tpl120;#448;#zwd140</vt:lpwstr>
  </property>
  <property fmtid="{D5CDD505-2E9C-101B-9397-08002B2CF9AE}" pid="9" name="PolicheckCounter">
    <vt:lpwstr>0</vt:lpwstr>
  </property>
  <property fmtid="{D5CDD505-2E9C-101B-9397-08002B2CF9AE}" pid="10" name="APTrustLevel">
    <vt:r8>1</vt:r8>
  </property>
</Properties>
</file>