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255186" w:themeColor="accent1" w:themeShade="BF"/>
          <w:left w:val="single" w:sz="4" w:space="0" w:color="255186" w:themeColor="accent1" w:themeShade="BF"/>
          <w:bottom w:val="single" w:sz="4" w:space="0" w:color="255186" w:themeColor="accent1" w:themeShade="BF"/>
          <w:right w:val="single" w:sz="4" w:space="0" w:color="255186" w:themeColor="accent1" w:themeShade="BF"/>
          <w:insideH w:val="single" w:sz="4" w:space="0" w:color="255186" w:themeColor="accent1" w:themeShade="BF"/>
          <w:insideV w:val="single" w:sz="4" w:space="0" w:color="255186" w:themeColor="accent1" w:themeShade="BF"/>
        </w:tblBorders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701515" w:rsidRPr="008D2FBA">
        <w:trPr>
          <w:trHeight w:hRule="exact" w:val="864"/>
        </w:trPr>
        <w:tc>
          <w:tcPr>
            <w:tcW w:w="12240" w:type="dxa"/>
            <w:gridSpan w:val="7"/>
            <w:shd w:val="clear" w:color="auto" w:fill="C8DAF0" w:themeFill="accent1" w:themeFillTint="3F"/>
            <w:tcMar>
              <w:top w:w="0" w:type="dxa"/>
              <w:bottom w:w="0" w:type="dxa"/>
            </w:tcMar>
            <w:vAlign w:val="center"/>
          </w:tcPr>
          <w:p w:rsidR="00701515" w:rsidRPr="008D2FBA" w:rsidRDefault="00443023">
            <w:pPr>
              <w:pStyle w:val="MonthNames-Winter"/>
            </w:pPr>
            <w:r w:rsidRPr="008D2FBA">
              <w:t>Ocak 2007</w:t>
            </w:r>
          </w:p>
        </w:tc>
      </w:tr>
      <w:tr w:rsidR="00995A78" w:rsidRPr="008D2FBA">
        <w:trPr>
          <w:trHeight w:hRule="exact" w:val="374"/>
        </w:trPr>
        <w:tc>
          <w:tcPr>
            <w:tcW w:w="1748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995A78" w:rsidRPr="008D2FBA" w:rsidRDefault="00995A78" w:rsidP="00995A78">
            <w:pPr>
              <w:pStyle w:val="Weekdays"/>
            </w:pPr>
            <w:r w:rsidRPr="008D2FBA">
              <w:t>Pazartesi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995A78" w:rsidRPr="008D2FBA" w:rsidRDefault="00995A78" w:rsidP="00995A78">
            <w:pPr>
              <w:pStyle w:val="Weekdays"/>
            </w:pPr>
            <w:r w:rsidRPr="008D2FBA">
              <w:t>Salı</w:t>
            </w:r>
          </w:p>
        </w:tc>
        <w:tc>
          <w:tcPr>
            <w:tcW w:w="1748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995A78" w:rsidRPr="008D2FBA" w:rsidRDefault="00995A78" w:rsidP="00995A78">
            <w:pPr>
              <w:pStyle w:val="Weekdays"/>
            </w:pPr>
            <w:r w:rsidRPr="008D2FBA">
              <w:t>Çarşamba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995A78" w:rsidRPr="008D2FBA" w:rsidRDefault="00995A78" w:rsidP="00995A78">
            <w:pPr>
              <w:pStyle w:val="Weekdays"/>
            </w:pPr>
            <w:r w:rsidRPr="008D2FBA">
              <w:t>Perşembe</w:t>
            </w:r>
          </w:p>
        </w:tc>
        <w:tc>
          <w:tcPr>
            <w:tcW w:w="1748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995A78" w:rsidRPr="008D2FBA" w:rsidRDefault="00995A78" w:rsidP="00995A78">
            <w:pPr>
              <w:pStyle w:val="Weekdays"/>
            </w:pPr>
            <w:r w:rsidRPr="008D2FBA">
              <w:t>Cuma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995A78" w:rsidRPr="008D2FBA" w:rsidRDefault="00995A78" w:rsidP="00995A78">
            <w:pPr>
              <w:pStyle w:val="Weekdays"/>
            </w:pPr>
            <w:r w:rsidRPr="008D2FBA">
              <w:t>Cumartesi Pazar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995A78" w:rsidRPr="008D2FBA" w:rsidRDefault="00995A78" w:rsidP="00995A78">
            <w:pPr>
              <w:pStyle w:val="Weekdays"/>
            </w:pPr>
            <w:r w:rsidRPr="008D2FBA">
              <w:t>Pazar</w:t>
            </w:r>
          </w:p>
        </w:tc>
      </w:tr>
      <w:tr w:rsidR="00995A78" w:rsidRPr="008D2FB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995A78" w:rsidRPr="008D2FBA" w:rsidRDefault="00995A78" w:rsidP="00995A78">
            <w:pPr>
              <w:pStyle w:val="Dates-Winter"/>
            </w:pPr>
            <w:r w:rsidRPr="008D2FBA">
              <w:t>1</w:t>
            </w:r>
          </w:p>
        </w:tc>
        <w:tc>
          <w:tcPr>
            <w:tcW w:w="1749" w:type="dxa"/>
            <w:shd w:val="clear" w:color="auto" w:fill="FFFFFF" w:themeFill="background1"/>
          </w:tcPr>
          <w:p w:rsidR="00995A78" w:rsidRPr="008D2FBA" w:rsidRDefault="00995A78" w:rsidP="00995A78">
            <w:pPr>
              <w:pStyle w:val="Dates-Winter"/>
            </w:pPr>
            <w:r w:rsidRPr="008D2FBA">
              <w:t>2</w:t>
            </w:r>
          </w:p>
        </w:tc>
        <w:tc>
          <w:tcPr>
            <w:tcW w:w="1748" w:type="dxa"/>
            <w:shd w:val="clear" w:color="auto" w:fill="FFFFFF" w:themeFill="background1"/>
          </w:tcPr>
          <w:p w:rsidR="00995A78" w:rsidRPr="008D2FBA" w:rsidRDefault="00995A78" w:rsidP="00995A78">
            <w:pPr>
              <w:pStyle w:val="Dates-Winter"/>
            </w:pPr>
            <w:r w:rsidRPr="008D2FBA">
              <w:t>3</w:t>
            </w:r>
          </w:p>
        </w:tc>
        <w:tc>
          <w:tcPr>
            <w:tcW w:w="1749" w:type="dxa"/>
            <w:shd w:val="clear" w:color="auto" w:fill="FFFFFF" w:themeFill="background1"/>
          </w:tcPr>
          <w:p w:rsidR="00995A78" w:rsidRPr="008D2FBA" w:rsidRDefault="00995A78" w:rsidP="00995A78">
            <w:pPr>
              <w:pStyle w:val="Dates-Winter"/>
            </w:pPr>
            <w:r w:rsidRPr="008D2FBA">
              <w:t>4</w:t>
            </w:r>
          </w:p>
        </w:tc>
        <w:tc>
          <w:tcPr>
            <w:tcW w:w="1748" w:type="dxa"/>
            <w:shd w:val="clear" w:color="auto" w:fill="FFFFFF" w:themeFill="background1"/>
          </w:tcPr>
          <w:p w:rsidR="00995A78" w:rsidRPr="008D2FBA" w:rsidRDefault="00995A78" w:rsidP="00995A78">
            <w:pPr>
              <w:pStyle w:val="Dates-Winter"/>
            </w:pPr>
            <w:r w:rsidRPr="008D2FBA"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995A78" w:rsidRPr="008D2FBA" w:rsidRDefault="00995A78" w:rsidP="00995A78">
            <w:pPr>
              <w:pStyle w:val="Dates-Winter"/>
            </w:pPr>
            <w:r w:rsidRPr="008D2FBA">
              <w:t>6</w:t>
            </w:r>
          </w:p>
        </w:tc>
        <w:tc>
          <w:tcPr>
            <w:tcW w:w="1749" w:type="dxa"/>
            <w:shd w:val="clear" w:color="auto" w:fill="FFFFFF" w:themeFill="background1"/>
          </w:tcPr>
          <w:p w:rsidR="00995A78" w:rsidRPr="008D2FBA" w:rsidRDefault="00995A78" w:rsidP="00995A78">
            <w:pPr>
              <w:pStyle w:val="Dates-Winter"/>
            </w:pPr>
            <w:r>
              <w:t>7</w:t>
            </w:r>
          </w:p>
        </w:tc>
      </w:tr>
      <w:tr w:rsidR="00995A78" w:rsidRPr="008D2FB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995A78" w:rsidRPr="008D2FBA" w:rsidRDefault="00995A78" w:rsidP="00995A78">
            <w:pPr>
              <w:pStyle w:val="Dates-Winter"/>
            </w:pPr>
            <w:r w:rsidRPr="008D2FBA">
              <w:t>8</w:t>
            </w:r>
          </w:p>
        </w:tc>
        <w:tc>
          <w:tcPr>
            <w:tcW w:w="1749" w:type="dxa"/>
            <w:shd w:val="clear" w:color="auto" w:fill="FFFFFF" w:themeFill="background1"/>
          </w:tcPr>
          <w:p w:rsidR="00995A78" w:rsidRPr="008D2FBA" w:rsidRDefault="00995A78" w:rsidP="00995A78">
            <w:pPr>
              <w:pStyle w:val="Dates-Winter"/>
            </w:pPr>
            <w:r w:rsidRPr="008D2FBA">
              <w:t>9</w:t>
            </w:r>
          </w:p>
        </w:tc>
        <w:tc>
          <w:tcPr>
            <w:tcW w:w="1748" w:type="dxa"/>
            <w:shd w:val="clear" w:color="auto" w:fill="FFFFFF" w:themeFill="background1"/>
          </w:tcPr>
          <w:p w:rsidR="00995A78" w:rsidRPr="008D2FBA" w:rsidRDefault="00995A78" w:rsidP="00995A78">
            <w:pPr>
              <w:pStyle w:val="Dates-Winter"/>
            </w:pPr>
            <w:r w:rsidRPr="008D2FBA">
              <w:t>10</w:t>
            </w:r>
          </w:p>
        </w:tc>
        <w:tc>
          <w:tcPr>
            <w:tcW w:w="1749" w:type="dxa"/>
            <w:shd w:val="clear" w:color="auto" w:fill="FFFFFF" w:themeFill="background1"/>
          </w:tcPr>
          <w:p w:rsidR="00995A78" w:rsidRPr="008D2FBA" w:rsidRDefault="00995A78" w:rsidP="00995A78">
            <w:pPr>
              <w:pStyle w:val="Dates-Winter"/>
            </w:pPr>
            <w:r w:rsidRPr="008D2FBA">
              <w:t>11</w:t>
            </w:r>
          </w:p>
        </w:tc>
        <w:tc>
          <w:tcPr>
            <w:tcW w:w="1748" w:type="dxa"/>
            <w:shd w:val="clear" w:color="auto" w:fill="FFFFFF" w:themeFill="background1"/>
          </w:tcPr>
          <w:p w:rsidR="00995A78" w:rsidRPr="008D2FBA" w:rsidRDefault="00995A78" w:rsidP="00995A78">
            <w:pPr>
              <w:pStyle w:val="Dates-Winter"/>
            </w:pPr>
            <w:r w:rsidRPr="008D2FBA"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995A78" w:rsidRPr="008D2FBA" w:rsidRDefault="00995A78" w:rsidP="00995A78">
            <w:pPr>
              <w:pStyle w:val="Dates-Winter"/>
            </w:pPr>
            <w:r w:rsidRPr="008D2FBA">
              <w:t>13</w:t>
            </w:r>
          </w:p>
        </w:tc>
        <w:tc>
          <w:tcPr>
            <w:tcW w:w="1749" w:type="dxa"/>
            <w:shd w:val="clear" w:color="auto" w:fill="FFFFFF" w:themeFill="background1"/>
          </w:tcPr>
          <w:p w:rsidR="00995A78" w:rsidRPr="008D2FBA" w:rsidRDefault="00995A78" w:rsidP="00995A78">
            <w:pPr>
              <w:pStyle w:val="Dates-Winter"/>
            </w:pPr>
            <w:r w:rsidRPr="008D2FBA">
              <w:t>1</w:t>
            </w:r>
            <w:r>
              <w:t>4</w:t>
            </w:r>
          </w:p>
        </w:tc>
      </w:tr>
      <w:tr w:rsidR="00995A78" w:rsidRPr="008D2FB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995A78" w:rsidRPr="008D2FBA" w:rsidRDefault="00995A78" w:rsidP="00995A78">
            <w:pPr>
              <w:pStyle w:val="Dates-Winter"/>
            </w:pPr>
            <w:r w:rsidRPr="008D2FBA">
              <w:t>15</w:t>
            </w:r>
          </w:p>
        </w:tc>
        <w:tc>
          <w:tcPr>
            <w:tcW w:w="1749" w:type="dxa"/>
            <w:shd w:val="clear" w:color="auto" w:fill="FFFFFF" w:themeFill="background1"/>
          </w:tcPr>
          <w:p w:rsidR="00995A78" w:rsidRPr="008D2FBA" w:rsidRDefault="00995A78" w:rsidP="00995A78">
            <w:pPr>
              <w:pStyle w:val="Dates-Winter"/>
            </w:pPr>
            <w:r w:rsidRPr="008D2FBA">
              <w:t>16</w:t>
            </w:r>
          </w:p>
        </w:tc>
        <w:tc>
          <w:tcPr>
            <w:tcW w:w="1748" w:type="dxa"/>
            <w:shd w:val="clear" w:color="auto" w:fill="FFFFFF" w:themeFill="background1"/>
          </w:tcPr>
          <w:p w:rsidR="00995A78" w:rsidRPr="008D2FBA" w:rsidRDefault="00995A78" w:rsidP="00995A78">
            <w:pPr>
              <w:pStyle w:val="Dates-Winter"/>
            </w:pPr>
            <w:r w:rsidRPr="008D2FBA">
              <w:t>17</w:t>
            </w:r>
          </w:p>
        </w:tc>
        <w:tc>
          <w:tcPr>
            <w:tcW w:w="1749" w:type="dxa"/>
            <w:shd w:val="clear" w:color="auto" w:fill="FFFFFF" w:themeFill="background1"/>
          </w:tcPr>
          <w:p w:rsidR="00995A78" w:rsidRPr="008D2FBA" w:rsidRDefault="00995A78" w:rsidP="00995A78">
            <w:pPr>
              <w:pStyle w:val="Dates-Winter"/>
            </w:pPr>
            <w:r w:rsidRPr="008D2FBA">
              <w:t>18</w:t>
            </w:r>
          </w:p>
        </w:tc>
        <w:tc>
          <w:tcPr>
            <w:tcW w:w="1748" w:type="dxa"/>
            <w:shd w:val="clear" w:color="auto" w:fill="FFFFFF" w:themeFill="background1"/>
          </w:tcPr>
          <w:p w:rsidR="00995A78" w:rsidRPr="008D2FBA" w:rsidRDefault="00995A78" w:rsidP="00995A78">
            <w:pPr>
              <w:pStyle w:val="Dates-Winter"/>
            </w:pPr>
            <w:r w:rsidRPr="008D2FBA"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995A78" w:rsidRPr="008D2FBA" w:rsidRDefault="00995A78" w:rsidP="00995A78">
            <w:pPr>
              <w:pStyle w:val="Dates-Winter"/>
            </w:pPr>
            <w:r w:rsidRPr="008D2FBA">
              <w:t>20</w:t>
            </w:r>
          </w:p>
        </w:tc>
        <w:tc>
          <w:tcPr>
            <w:tcW w:w="1749" w:type="dxa"/>
            <w:shd w:val="clear" w:color="auto" w:fill="FFFFFF" w:themeFill="background1"/>
          </w:tcPr>
          <w:p w:rsidR="00995A78" w:rsidRPr="008D2FBA" w:rsidRDefault="00995A78" w:rsidP="00995A78">
            <w:pPr>
              <w:pStyle w:val="Dates-Winter"/>
            </w:pPr>
            <w:r w:rsidRPr="008D2FBA">
              <w:t>2</w:t>
            </w:r>
            <w:r>
              <w:t>1</w:t>
            </w:r>
          </w:p>
        </w:tc>
      </w:tr>
      <w:tr w:rsidR="00995A78" w:rsidRPr="008D2FB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995A78" w:rsidRPr="008D2FBA" w:rsidRDefault="00995A78" w:rsidP="00995A78">
            <w:pPr>
              <w:pStyle w:val="Dates-Winter"/>
            </w:pPr>
            <w:r w:rsidRPr="008D2FBA">
              <w:t>22</w:t>
            </w:r>
          </w:p>
        </w:tc>
        <w:tc>
          <w:tcPr>
            <w:tcW w:w="1749" w:type="dxa"/>
            <w:shd w:val="clear" w:color="auto" w:fill="FFFFFF" w:themeFill="background1"/>
          </w:tcPr>
          <w:p w:rsidR="00995A78" w:rsidRPr="008D2FBA" w:rsidRDefault="00995A78" w:rsidP="00995A78">
            <w:pPr>
              <w:pStyle w:val="Dates-Winter"/>
            </w:pPr>
            <w:r w:rsidRPr="008D2FBA">
              <w:t>23</w:t>
            </w:r>
          </w:p>
        </w:tc>
        <w:tc>
          <w:tcPr>
            <w:tcW w:w="1748" w:type="dxa"/>
            <w:shd w:val="clear" w:color="auto" w:fill="FFFFFF" w:themeFill="background1"/>
          </w:tcPr>
          <w:p w:rsidR="00995A78" w:rsidRPr="008D2FBA" w:rsidRDefault="00995A78" w:rsidP="00995A78">
            <w:pPr>
              <w:pStyle w:val="Dates-Winter"/>
            </w:pPr>
            <w:r w:rsidRPr="008D2FBA">
              <w:t>24</w:t>
            </w:r>
          </w:p>
        </w:tc>
        <w:tc>
          <w:tcPr>
            <w:tcW w:w="1749" w:type="dxa"/>
            <w:shd w:val="clear" w:color="auto" w:fill="FFFFFF" w:themeFill="background1"/>
          </w:tcPr>
          <w:p w:rsidR="00995A78" w:rsidRPr="008D2FBA" w:rsidRDefault="00995A78" w:rsidP="00995A78">
            <w:pPr>
              <w:pStyle w:val="Dates-Winter"/>
            </w:pPr>
            <w:r w:rsidRPr="008D2FBA">
              <w:t>25</w:t>
            </w:r>
          </w:p>
        </w:tc>
        <w:tc>
          <w:tcPr>
            <w:tcW w:w="1748" w:type="dxa"/>
            <w:shd w:val="clear" w:color="auto" w:fill="FFFFFF" w:themeFill="background1"/>
          </w:tcPr>
          <w:p w:rsidR="00995A78" w:rsidRPr="008D2FBA" w:rsidRDefault="00995A78" w:rsidP="00995A78">
            <w:pPr>
              <w:pStyle w:val="Dates-Winter"/>
            </w:pPr>
            <w:r w:rsidRPr="008D2FBA"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 w:rsidR="00995A78" w:rsidRPr="008D2FBA" w:rsidRDefault="00995A78" w:rsidP="00995A78">
            <w:pPr>
              <w:pStyle w:val="Dates-Winter"/>
            </w:pPr>
            <w:r w:rsidRPr="008D2FBA">
              <w:t>27</w:t>
            </w:r>
          </w:p>
        </w:tc>
        <w:tc>
          <w:tcPr>
            <w:tcW w:w="1749" w:type="dxa"/>
            <w:shd w:val="clear" w:color="auto" w:fill="FFFFFF" w:themeFill="background1"/>
          </w:tcPr>
          <w:p w:rsidR="00995A78" w:rsidRPr="008D2FBA" w:rsidRDefault="00995A78" w:rsidP="00995A78">
            <w:pPr>
              <w:pStyle w:val="Dates-Winter"/>
            </w:pPr>
            <w:r w:rsidRPr="008D2FBA">
              <w:t>2</w:t>
            </w:r>
            <w:r>
              <w:t>8</w:t>
            </w:r>
          </w:p>
        </w:tc>
      </w:tr>
      <w:tr w:rsidR="00995A78" w:rsidRPr="008D2FB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995A78" w:rsidRPr="008D2FBA" w:rsidRDefault="00995A78" w:rsidP="00995A78">
            <w:pPr>
              <w:pStyle w:val="Dates-Winter"/>
            </w:pPr>
            <w:r w:rsidRPr="008D2FBA">
              <w:t>29</w:t>
            </w:r>
          </w:p>
        </w:tc>
        <w:tc>
          <w:tcPr>
            <w:tcW w:w="1749" w:type="dxa"/>
            <w:shd w:val="clear" w:color="auto" w:fill="FFFFFF" w:themeFill="background1"/>
          </w:tcPr>
          <w:p w:rsidR="00995A78" w:rsidRPr="008D2FBA" w:rsidRDefault="00995A78" w:rsidP="00995A78">
            <w:pPr>
              <w:pStyle w:val="Dates-Winter"/>
            </w:pPr>
            <w:r w:rsidRPr="008D2FBA">
              <w:t>30</w:t>
            </w:r>
          </w:p>
        </w:tc>
        <w:tc>
          <w:tcPr>
            <w:tcW w:w="1748" w:type="dxa"/>
            <w:shd w:val="clear" w:color="auto" w:fill="FFFFFF" w:themeFill="background1"/>
          </w:tcPr>
          <w:p w:rsidR="00995A78" w:rsidRPr="008D2FBA" w:rsidRDefault="00995A78" w:rsidP="00995A78">
            <w:pPr>
              <w:pStyle w:val="Dates-Winter"/>
            </w:pPr>
            <w:r w:rsidRPr="008D2FBA">
              <w:t>31</w:t>
            </w:r>
          </w:p>
        </w:tc>
        <w:tc>
          <w:tcPr>
            <w:tcW w:w="1749" w:type="dxa"/>
            <w:shd w:val="clear" w:color="auto" w:fill="FFFFFF" w:themeFill="background1"/>
          </w:tcPr>
          <w:p w:rsidR="00995A78" w:rsidRPr="008D2FBA" w:rsidRDefault="00995A78" w:rsidP="00995A78">
            <w:pPr>
              <w:pStyle w:val="Dates-Winter"/>
            </w:pPr>
          </w:p>
        </w:tc>
        <w:tc>
          <w:tcPr>
            <w:tcW w:w="1748" w:type="dxa"/>
            <w:shd w:val="clear" w:color="auto" w:fill="FFFFFF" w:themeFill="background1"/>
          </w:tcPr>
          <w:p w:rsidR="00995A78" w:rsidRPr="008D2FBA" w:rsidRDefault="00995A78" w:rsidP="00995A78">
            <w:pPr>
              <w:pStyle w:val="Dates-Winter"/>
            </w:pPr>
          </w:p>
        </w:tc>
        <w:tc>
          <w:tcPr>
            <w:tcW w:w="1749" w:type="dxa"/>
            <w:shd w:val="clear" w:color="auto" w:fill="FFFFFF" w:themeFill="background1"/>
          </w:tcPr>
          <w:p w:rsidR="00995A78" w:rsidRPr="008D2FBA" w:rsidRDefault="00995A78" w:rsidP="00995A78">
            <w:pPr>
              <w:pStyle w:val="Dates-Winter"/>
            </w:pPr>
          </w:p>
        </w:tc>
        <w:tc>
          <w:tcPr>
            <w:tcW w:w="1749" w:type="dxa"/>
            <w:shd w:val="clear" w:color="auto" w:fill="FFFFFF" w:themeFill="background1"/>
          </w:tcPr>
          <w:p w:rsidR="00995A78" w:rsidRPr="008D2FBA" w:rsidRDefault="00995A78" w:rsidP="00995A78">
            <w:pPr>
              <w:pStyle w:val="Dates-Winter"/>
            </w:pPr>
          </w:p>
        </w:tc>
      </w:tr>
    </w:tbl>
    <w:p w:rsidR="00701515" w:rsidRPr="008D2FBA" w:rsidRDefault="004B7B08">
      <w:r w:rsidRPr="004B7B0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margin-left:32.25pt;margin-top:35.25pt;width:781.2pt;height:540pt;z-index:-251656192;mso-position-horizontal-relative:page;mso-position-vertical-relative:page;v-text-anchor:middle" filled="f" stroked="f">
            <v:textbox inset="3.6pt,,3.6pt">
              <w:txbxContent>
                <w:p w:rsidR="00443023" w:rsidRDefault="00443023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9667875" cy="6766560"/>
                        <wp:effectExtent l="19050" t="0" r="9525" b="0"/>
                        <wp:docPr id="25" name="Picture 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98522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701515" w:rsidRPr="008D2FBA" w:rsidRDefault="00443023">
      <w:r w:rsidRPr="008D2FBA"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255186" w:themeColor="accent1" w:themeShade="BF"/>
          <w:left w:val="single" w:sz="4" w:space="0" w:color="255186" w:themeColor="accent1" w:themeShade="BF"/>
          <w:bottom w:val="single" w:sz="4" w:space="0" w:color="255186" w:themeColor="accent1" w:themeShade="BF"/>
          <w:right w:val="single" w:sz="4" w:space="0" w:color="255186" w:themeColor="accent1" w:themeShade="BF"/>
          <w:insideH w:val="single" w:sz="4" w:space="0" w:color="255186" w:themeColor="accent1" w:themeShade="BF"/>
          <w:insideV w:val="single" w:sz="4" w:space="0" w:color="255186" w:themeColor="accent1" w:themeShade="BF"/>
        </w:tblBorders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701515" w:rsidRPr="008D2FBA" w:rsidTr="00334AE4">
        <w:trPr>
          <w:trHeight w:hRule="exact" w:val="864"/>
        </w:trPr>
        <w:tc>
          <w:tcPr>
            <w:tcW w:w="12240" w:type="dxa"/>
            <w:gridSpan w:val="7"/>
            <w:shd w:val="clear" w:color="auto" w:fill="C8DAF0" w:themeFill="accent1" w:themeFillTint="3F"/>
            <w:tcMar>
              <w:top w:w="0" w:type="dxa"/>
              <w:bottom w:w="0" w:type="dxa"/>
            </w:tcMar>
            <w:vAlign w:val="center"/>
          </w:tcPr>
          <w:p w:rsidR="00701515" w:rsidRPr="008D2FBA" w:rsidRDefault="00443023">
            <w:pPr>
              <w:pStyle w:val="MonthNames-Winter"/>
            </w:pPr>
            <w:r w:rsidRPr="008D2FBA">
              <w:lastRenderedPageBreak/>
              <w:t>Şubat 2007</w:t>
            </w:r>
          </w:p>
        </w:tc>
      </w:tr>
      <w:tr w:rsidR="00334AE4" w:rsidRPr="008D2FBA" w:rsidTr="00334AE4">
        <w:trPr>
          <w:trHeight w:hRule="exact" w:val="374"/>
        </w:trPr>
        <w:tc>
          <w:tcPr>
            <w:tcW w:w="1748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Pazartesi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Salı</w:t>
            </w:r>
          </w:p>
        </w:tc>
        <w:tc>
          <w:tcPr>
            <w:tcW w:w="1748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Çarşamba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Perşembe</w:t>
            </w:r>
          </w:p>
        </w:tc>
        <w:tc>
          <w:tcPr>
            <w:tcW w:w="1748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Cuma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Cumartesi Pazar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Pazar</w:t>
            </w:r>
          </w:p>
        </w:tc>
      </w:tr>
      <w:tr w:rsidR="00334AE4" w:rsidRPr="008D2FBA" w:rsidTr="00334AE4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334AE4" w:rsidRPr="008D2FBA" w:rsidRDefault="00334AE4" w:rsidP="00334AE4">
            <w:pPr>
              <w:pStyle w:val="Dates-Winter"/>
            </w:pPr>
          </w:p>
        </w:tc>
        <w:tc>
          <w:tcPr>
            <w:tcW w:w="1749" w:type="dxa"/>
            <w:shd w:val="clear" w:color="auto" w:fill="FFFFFF" w:themeFill="background1"/>
          </w:tcPr>
          <w:p w:rsidR="00334AE4" w:rsidRPr="008D2FBA" w:rsidRDefault="00334AE4" w:rsidP="00334AE4">
            <w:pPr>
              <w:pStyle w:val="Dates-Winter"/>
            </w:pPr>
          </w:p>
        </w:tc>
        <w:tc>
          <w:tcPr>
            <w:tcW w:w="1748" w:type="dxa"/>
            <w:shd w:val="clear" w:color="auto" w:fill="FFFFFF" w:themeFill="background1"/>
          </w:tcPr>
          <w:p w:rsidR="00334AE4" w:rsidRPr="008D2FBA" w:rsidRDefault="00334AE4" w:rsidP="00334AE4">
            <w:pPr>
              <w:pStyle w:val="Dates-Winter"/>
            </w:pPr>
          </w:p>
        </w:tc>
        <w:tc>
          <w:tcPr>
            <w:tcW w:w="1749" w:type="dxa"/>
            <w:shd w:val="clear" w:color="auto" w:fill="FFFFFF" w:themeFill="background1"/>
          </w:tcPr>
          <w:p w:rsidR="00334AE4" w:rsidRPr="008D2FBA" w:rsidRDefault="00334AE4" w:rsidP="00334AE4">
            <w:pPr>
              <w:pStyle w:val="Dates-Winter"/>
            </w:pPr>
            <w:r w:rsidRPr="008D2FBA">
              <w:t>1</w:t>
            </w:r>
          </w:p>
        </w:tc>
        <w:tc>
          <w:tcPr>
            <w:tcW w:w="1748" w:type="dxa"/>
            <w:shd w:val="clear" w:color="auto" w:fill="FFFFFF" w:themeFill="background1"/>
          </w:tcPr>
          <w:p w:rsidR="00334AE4" w:rsidRPr="008D2FBA" w:rsidRDefault="00334AE4" w:rsidP="00334AE4">
            <w:pPr>
              <w:pStyle w:val="Dates-Winter"/>
            </w:pPr>
            <w:r w:rsidRPr="008D2FBA">
              <w:t>2</w:t>
            </w:r>
          </w:p>
        </w:tc>
        <w:tc>
          <w:tcPr>
            <w:tcW w:w="1749" w:type="dxa"/>
            <w:shd w:val="clear" w:color="auto" w:fill="FFFFFF" w:themeFill="background1"/>
          </w:tcPr>
          <w:p w:rsidR="00334AE4" w:rsidRPr="008D2FBA" w:rsidRDefault="00334AE4" w:rsidP="00334AE4">
            <w:pPr>
              <w:pStyle w:val="Dates-Winter"/>
            </w:pPr>
            <w:r w:rsidRPr="008D2FBA">
              <w:t>3</w:t>
            </w:r>
          </w:p>
        </w:tc>
        <w:tc>
          <w:tcPr>
            <w:tcW w:w="1749" w:type="dxa"/>
            <w:shd w:val="clear" w:color="auto" w:fill="FFFFFF" w:themeFill="background1"/>
          </w:tcPr>
          <w:p w:rsidR="00334AE4" w:rsidRPr="008D2FBA" w:rsidRDefault="00334AE4" w:rsidP="00334AE4">
            <w:pPr>
              <w:pStyle w:val="Dates-Winter"/>
            </w:pPr>
            <w:r>
              <w:t>4</w:t>
            </w:r>
          </w:p>
        </w:tc>
      </w:tr>
      <w:tr w:rsidR="00334AE4" w:rsidRPr="008D2FBA" w:rsidTr="00334AE4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334AE4" w:rsidRPr="008D2FBA" w:rsidRDefault="00334AE4" w:rsidP="00334AE4">
            <w:pPr>
              <w:pStyle w:val="Dates-Winter"/>
            </w:pPr>
            <w:r w:rsidRPr="008D2FBA"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334AE4" w:rsidRPr="008D2FBA" w:rsidRDefault="00334AE4" w:rsidP="00334AE4">
            <w:pPr>
              <w:pStyle w:val="Dates-Winter"/>
            </w:pPr>
            <w:r w:rsidRPr="008D2FBA">
              <w:t>6</w:t>
            </w:r>
          </w:p>
        </w:tc>
        <w:tc>
          <w:tcPr>
            <w:tcW w:w="1748" w:type="dxa"/>
            <w:shd w:val="clear" w:color="auto" w:fill="FFFFFF" w:themeFill="background1"/>
          </w:tcPr>
          <w:p w:rsidR="00334AE4" w:rsidRPr="008D2FBA" w:rsidRDefault="00334AE4" w:rsidP="00334AE4">
            <w:pPr>
              <w:pStyle w:val="Dates-Winter"/>
            </w:pPr>
            <w:r w:rsidRPr="008D2FBA"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334AE4" w:rsidRPr="008D2FBA" w:rsidRDefault="00334AE4" w:rsidP="00334AE4">
            <w:pPr>
              <w:pStyle w:val="Dates-Winter"/>
            </w:pPr>
            <w:r w:rsidRPr="008D2FBA">
              <w:t>8</w:t>
            </w:r>
          </w:p>
        </w:tc>
        <w:tc>
          <w:tcPr>
            <w:tcW w:w="1748" w:type="dxa"/>
            <w:shd w:val="clear" w:color="auto" w:fill="FFFFFF" w:themeFill="background1"/>
          </w:tcPr>
          <w:p w:rsidR="00334AE4" w:rsidRPr="008D2FBA" w:rsidRDefault="00334AE4" w:rsidP="00334AE4">
            <w:pPr>
              <w:pStyle w:val="Dates-Winter"/>
            </w:pPr>
            <w:r w:rsidRPr="008D2FBA">
              <w:t>9</w:t>
            </w:r>
          </w:p>
        </w:tc>
        <w:tc>
          <w:tcPr>
            <w:tcW w:w="1749" w:type="dxa"/>
            <w:shd w:val="clear" w:color="auto" w:fill="FFFFFF" w:themeFill="background1"/>
          </w:tcPr>
          <w:p w:rsidR="00334AE4" w:rsidRPr="008D2FBA" w:rsidRDefault="00334AE4" w:rsidP="00334AE4">
            <w:pPr>
              <w:pStyle w:val="Dates-Winter"/>
            </w:pPr>
            <w:r w:rsidRPr="008D2FBA">
              <w:t>10</w:t>
            </w:r>
          </w:p>
        </w:tc>
        <w:tc>
          <w:tcPr>
            <w:tcW w:w="1749" w:type="dxa"/>
            <w:shd w:val="clear" w:color="auto" w:fill="FFFFFF" w:themeFill="background1"/>
          </w:tcPr>
          <w:p w:rsidR="00334AE4" w:rsidRPr="008D2FBA" w:rsidRDefault="00334AE4" w:rsidP="00334AE4">
            <w:pPr>
              <w:pStyle w:val="Dates-Winter"/>
            </w:pPr>
            <w:r w:rsidRPr="008D2FBA">
              <w:t>1</w:t>
            </w:r>
            <w:r>
              <w:t>1</w:t>
            </w:r>
          </w:p>
        </w:tc>
      </w:tr>
      <w:tr w:rsidR="00334AE4" w:rsidRPr="008D2FBA" w:rsidTr="00334AE4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334AE4" w:rsidRPr="008D2FBA" w:rsidRDefault="00334AE4" w:rsidP="00334AE4">
            <w:pPr>
              <w:pStyle w:val="Dates-Winter"/>
            </w:pPr>
            <w:r w:rsidRPr="008D2FBA"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334AE4" w:rsidRPr="008D2FBA" w:rsidRDefault="00334AE4" w:rsidP="00334AE4">
            <w:pPr>
              <w:pStyle w:val="Dates-Winter"/>
            </w:pPr>
            <w:r w:rsidRPr="008D2FBA">
              <w:t>13</w:t>
            </w:r>
          </w:p>
        </w:tc>
        <w:tc>
          <w:tcPr>
            <w:tcW w:w="1748" w:type="dxa"/>
            <w:shd w:val="clear" w:color="auto" w:fill="FFFFFF" w:themeFill="background1"/>
          </w:tcPr>
          <w:p w:rsidR="00334AE4" w:rsidRPr="008D2FBA" w:rsidRDefault="00334AE4" w:rsidP="00334AE4">
            <w:pPr>
              <w:pStyle w:val="Dates-Winter"/>
            </w:pPr>
            <w:r w:rsidRPr="008D2FBA"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334AE4" w:rsidRPr="008D2FBA" w:rsidRDefault="00334AE4" w:rsidP="00334AE4">
            <w:pPr>
              <w:pStyle w:val="Dates-Winter"/>
            </w:pPr>
            <w:r w:rsidRPr="008D2FBA">
              <w:t>15</w:t>
            </w:r>
          </w:p>
        </w:tc>
        <w:tc>
          <w:tcPr>
            <w:tcW w:w="1748" w:type="dxa"/>
            <w:shd w:val="clear" w:color="auto" w:fill="FFFFFF" w:themeFill="background1"/>
          </w:tcPr>
          <w:p w:rsidR="00334AE4" w:rsidRPr="008D2FBA" w:rsidRDefault="00334AE4" w:rsidP="00334AE4">
            <w:pPr>
              <w:pStyle w:val="Dates-Winter"/>
            </w:pPr>
            <w:r w:rsidRPr="008D2FBA">
              <w:t>16</w:t>
            </w:r>
          </w:p>
        </w:tc>
        <w:tc>
          <w:tcPr>
            <w:tcW w:w="1749" w:type="dxa"/>
            <w:shd w:val="clear" w:color="auto" w:fill="FFFFFF" w:themeFill="background1"/>
          </w:tcPr>
          <w:p w:rsidR="00334AE4" w:rsidRPr="008D2FBA" w:rsidRDefault="00334AE4" w:rsidP="00334AE4">
            <w:pPr>
              <w:pStyle w:val="Dates-Winter"/>
            </w:pPr>
            <w:r w:rsidRPr="008D2FBA">
              <w:t>17</w:t>
            </w:r>
          </w:p>
        </w:tc>
        <w:tc>
          <w:tcPr>
            <w:tcW w:w="1749" w:type="dxa"/>
            <w:shd w:val="clear" w:color="auto" w:fill="FFFFFF" w:themeFill="background1"/>
          </w:tcPr>
          <w:p w:rsidR="00334AE4" w:rsidRPr="008D2FBA" w:rsidRDefault="00334AE4" w:rsidP="00334AE4">
            <w:pPr>
              <w:pStyle w:val="Dates-Winter"/>
            </w:pPr>
            <w:r w:rsidRPr="008D2FBA">
              <w:t>1</w:t>
            </w:r>
            <w:r>
              <w:t>8</w:t>
            </w:r>
          </w:p>
        </w:tc>
      </w:tr>
      <w:tr w:rsidR="00334AE4" w:rsidRPr="008D2FBA" w:rsidTr="00334AE4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334AE4" w:rsidRPr="008D2FBA" w:rsidRDefault="00334AE4" w:rsidP="00334AE4">
            <w:pPr>
              <w:pStyle w:val="Dates-Winter"/>
            </w:pPr>
            <w:r w:rsidRPr="008D2FBA"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334AE4" w:rsidRPr="008D2FBA" w:rsidRDefault="00334AE4" w:rsidP="00334AE4">
            <w:pPr>
              <w:pStyle w:val="Dates-Winter"/>
            </w:pPr>
            <w:r w:rsidRPr="008D2FBA">
              <w:t>20</w:t>
            </w:r>
          </w:p>
        </w:tc>
        <w:tc>
          <w:tcPr>
            <w:tcW w:w="1748" w:type="dxa"/>
            <w:shd w:val="clear" w:color="auto" w:fill="FFFFFF" w:themeFill="background1"/>
          </w:tcPr>
          <w:p w:rsidR="00334AE4" w:rsidRPr="008D2FBA" w:rsidRDefault="00334AE4" w:rsidP="00334AE4">
            <w:pPr>
              <w:pStyle w:val="Dates-Winter"/>
            </w:pPr>
            <w:r w:rsidRPr="008D2FBA"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334AE4" w:rsidRPr="008D2FBA" w:rsidRDefault="00334AE4" w:rsidP="00334AE4">
            <w:pPr>
              <w:pStyle w:val="Dates-Winter"/>
            </w:pPr>
            <w:r w:rsidRPr="008D2FBA">
              <w:t>22</w:t>
            </w:r>
          </w:p>
        </w:tc>
        <w:tc>
          <w:tcPr>
            <w:tcW w:w="1748" w:type="dxa"/>
            <w:shd w:val="clear" w:color="auto" w:fill="FFFFFF" w:themeFill="background1"/>
          </w:tcPr>
          <w:p w:rsidR="00334AE4" w:rsidRPr="008D2FBA" w:rsidRDefault="00334AE4" w:rsidP="00334AE4">
            <w:pPr>
              <w:pStyle w:val="Dates-Winter"/>
            </w:pPr>
            <w:r w:rsidRPr="008D2FBA">
              <w:t>23</w:t>
            </w:r>
          </w:p>
        </w:tc>
        <w:tc>
          <w:tcPr>
            <w:tcW w:w="1749" w:type="dxa"/>
            <w:shd w:val="clear" w:color="auto" w:fill="FFFFFF" w:themeFill="background1"/>
          </w:tcPr>
          <w:p w:rsidR="00334AE4" w:rsidRPr="008D2FBA" w:rsidRDefault="00334AE4" w:rsidP="00334AE4">
            <w:pPr>
              <w:pStyle w:val="Dates-Winter"/>
            </w:pPr>
            <w:r w:rsidRPr="008D2FBA">
              <w:t>24</w:t>
            </w:r>
          </w:p>
        </w:tc>
        <w:tc>
          <w:tcPr>
            <w:tcW w:w="1749" w:type="dxa"/>
            <w:shd w:val="clear" w:color="auto" w:fill="FFFFFF" w:themeFill="background1"/>
          </w:tcPr>
          <w:p w:rsidR="00334AE4" w:rsidRPr="008D2FBA" w:rsidRDefault="00334AE4" w:rsidP="00334AE4">
            <w:pPr>
              <w:pStyle w:val="Dates-Winter"/>
            </w:pPr>
            <w:r w:rsidRPr="008D2FBA">
              <w:t>2</w:t>
            </w:r>
            <w:r>
              <w:t>5</w:t>
            </w:r>
          </w:p>
        </w:tc>
      </w:tr>
      <w:tr w:rsidR="00334AE4" w:rsidRPr="008D2FBA" w:rsidTr="00334AE4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334AE4" w:rsidRPr="008D2FBA" w:rsidRDefault="00334AE4" w:rsidP="00334AE4">
            <w:pPr>
              <w:pStyle w:val="Dates-Winter"/>
            </w:pPr>
            <w:r w:rsidRPr="008D2FBA"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 w:rsidR="00334AE4" w:rsidRPr="008D2FBA" w:rsidRDefault="00334AE4" w:rsidP="00334AE4">
            <w:pPr>
              <w:pStyle w:val="Dates-Winter"/>
            </w:pPr>
            <w:r w:rsidRPr="008D2FBA">
              <w:t>27</w:t>
            </w:r>
          </w:p>
        </w:tc>
        <w:tc>
          <w:tcPr>
            <w:tcW w:w="1748" w:type="dxa"/>
            <w:shd w:val="clear" w:color="auto" w:fill="FFFFFF" w:themeFill="background1"/>
          </w:tcPr>
          <w:p w:rsidR="00334AE4" w:rsidRPr="008D2FBA" w:rsidRDefault="00334AE4" w:rsidP="00334AE4">
            <w:pPr>
              <w:pStyle w:val="Dates-Winter"/>
            </w:pPr>
            <w:r w:rsidRPr="008D2FBA">
              <w:t>28</w:t>
            </w:r>
          </w:p>
        </w:tc>
        <w:tc>
          <w:tcPr>
            <w:tcW w:w="1749" w:type="dxa"/>
            <w:shd w:val="clear" w:color="auto" w:fill="FFFFFF" w:themeFill="background1"/>
          </w:tcPr>
          <w:p w:rsidR="00334AE4" w:rsidRPr="008D2FBA" w:rsidRDefault="00334AE4" w:rsidP="00334AE4">
            <w:pPr>
              <w:pStyle w:val="Dates-Winter"/>
            </w:pPr>
          </w:p>
        </w:tc>
        <w:tc>
          <w:tcPr>
            <w:tcW w:w="1748" w:type="dxa"/>
            <w:shd w:val="clear" w:color="auto" w:fill="FFFFFF" w:themeFill="background1"/>
          </w:tcPr>
          <w:p w:rsidR="00334AE4" w:rsidRPr="008D2FBA" w:rsidRDefault="00334AE4" w:rsidP="00334AE4">
            <w:pPr>
              <w:pStyle w:val="Dates-Winter"/>
            </w:pPr>
          </w:p>
        </w:tc>
        <w:tc>
          <w:tcPr>
            <w:tcW w:w="1749" w:type="dxa"/>
            <w:shd w:val="clear" w:color="auto" w:fill="FFFFFF" w:themeFill="background1"/>
          </w:tcPr>
          <w:p w:rsidR="00334AE4" w:rsidRPr="008D2FBA" w:rsidRDefault="00334AE4" w:rsidP="00334AE4">
            <w:pPr>
              <w:pStyle w:val="Dates-Winter"/>
            </w:pPr>
          </w:p>
        </w:tc>
        <w:tc>
          <w:tcPr>
            <w:tcW w:w="1749" w:type="dxa"/>
            <w:shd w:val="clear" w:color="auto" w:fill="FFFFFF" w:themeFill="background1"/>
          </w:tcPr>
          <w:p w:rsidR="00334AE4" w:rsidRPr="008D2FBA" w:rsidRDefault="00334AE4" w:rsidP="00334AE4">
            <w:pPr>
              <w:pStyle w:val="Dates-Winter"/>
            </w:pPr>
          </w:p>
        </w:tc>
      </w:tr>
    </w:tbl>
    <w:p w:rsidR="00701515" w:rsidRPr="008D2FBA" w:rsidRDefault="004B7B08">
      <w:r w:rsidRPr="004B7B08">
        <w:rPr>
          <w:noProof/>
        </w:rPr>
        <w:pict>
          <v:shape id="_x0000_s2055" type="#_x0000_t202" style="position:absolute;margin-left:32.25pt;margin-top:32.25pt;width:776.7pt;height:540pt;z-index:-251655168;mso-position-horizontal-relative:page;mso-position-vertical-relative:page;v-text-anchor:middle" filled="f" stroked="f">
            <v:textbox inset="3.6pt,,3.6pt">
              <w:txbxContent>
                <w:p w:rsidR="00443023" w:rsidRDefault="00443023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9667875" cy="6759888"/>
                        <wp:effectExtent l="19050" t="0" r="9525" b="0"/>
                        <wp:docPr id="3" name="Picture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08194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701515" w:rsidRPr="008D2FBA" w:rsidRDefault="00443023">
      <w:r w:rsidRPr="008D2FBA"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6CA737" w:themeColor="accent3"/>
          <w:left w:val="single" w:sz="4" w:space="0" w:color="6CA737" w:themeColor="accent3"/>
          <w:bottom w:val="single" w:sz="4" w:space="0" w:color="6CA737" w:themeColor="accent3"/>
          <w:right w:val="single" w:sz="4" w:space="0" w:color="6CA737" w:themeColor="accent3"/>
          <w:insideH w:val="single" w:sz="4" w:space="0" w:color="6CA737" w:themeColor="accent3"/>
          <w:insideV w:val="single" w:sz="4" w:space="0" w:color="6CA737" w:themeColor="accent3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701515" w:rsidRPr="008D2FBA" w:rsidTr="00334AE4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6CA737" w:themeColor="accent3"/>
            </w:tcBorders>
            <w:shd w:val="clear" w:color="auto" w:fill="DAEDC9" w:themeFill="accent3" w:themeFillTint="3F"/>
            <w:tcMar>
              <w:top w:w="0" w:type="dxa"/>
              <w:bottom w:w="0" w:type="dxa"/>
            </w:tcMar>
            <w:vAlign w:val="center"/>
          </w:tcPr>
          <w:p w:rsidR="00701515" w:rsidRPr="008D2FBA" w:rsidRDefault="00443023">
            <w:pPr>
              <w:pStyle w:val="MonthNames-Spring"/>
              <w:framePr w:hSpace="0" w:wrap="auto" w:vAnchor="margin" w:hAnchor="text" w:xAlign="left" w:yAlign="inline"/>
              <w:spacing w:before="100" w:beforeAutospacing="1" w:after="100" w:afterAutospacing="1"/>
              <w:suppressOverlap w:val="0"/>
            </w:pPr>
            <w:r w:rsidRPr="008D2FBA">
              <w:t>Mart 2007</w:t>
            </w:r>
          </w:p>
        </w:tc>
      </w:tr>
      <w:tr w:rsidR="00334AE4" w:rsidRPr="008D2FBA" w:rsidTr="00334AE4">
        <w:trPr>
          <w:trHeight w:hRule="exact" w:val="374"/>
        </w:trPr>
        <w:tc>
          <w:tcPr>
            <w:tcW w:w="1748" w:type="dxa"/>
            <w:tcBorders>
              <w:bottom w:val="single" w:sz="4" w:space="0" w:color="6CA737" w:themeColor="accent3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Pazartesi</w:t>
            </w:r>
          </w:p>
        </w:tc>
        <w:tc>
          <w:tcPr>
            <w:tcW w:w="1749" w:type="dxa"/>
            <w:tcBorders>
              <w:left w:val="nil"/>
              <w:bottom w:val="single" w:sz="4" w:space="0" w:color="6CA737" w:themeColor="accent3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Salı</w:t>
            </w:r>
          </w:p>
        </w:tc>
        <w:tc>
          <w:tcPr>
            <w:tcW w:w="1748" w:type="dxa"/>
            <w:tcBorders>
              <w:left w:val="nil"/>
              <w:bottom w:val="single" w:sz="4" w:space="0" w:color="6CA737" w:themeColor="accent3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Çarşamba</w:t>
            </w:r>
          </w:p>
        </w:tc>
        <w:tc>
          <w:tcPr>
            <w:tcW w:w="1749" w:type="dxa"/>
            <w:tcBorders>
              <w:left w:val="nil"/>
              <w:bottom w:val="single" w:sz="4" w:space="0" w:color="6CA737" w:themeColor="accent3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Perşembe</w:t>
            </w:r>
          </w:p>
        </w:tc>
        <w:tc>
          <w:tcPr>
            <w:tcW w:w="1748" w:type="dxa"/>
            <w:tcBorders>
              <w:left w:val="nil"/>
              <w:bottom w:val="single" w:sz="4" w:space="0" w:color="6CA737" w:themeColor="accent3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Cuma</w:t>
            </w:r>
          </w:p>
        </w:tc>
        <w:tc>
          <w:tcPr>
            <w:tcW w:w="1749" w:type="dxa"/>
            <w:tcBorders>
              <w:left w:val="nil"/>
              <w:bottom w:val="single" w:sz="4" w:space="0" w:color="6CA737" w:themeColor="accent3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Cumartesi Pazar</w:t>
            </w:r>
          </w:p>
        </w:tc>
        <w:tc>
          <w:tcPr>
            <w:tcW w:w="1749" w:type="dxa"/>
            <w:tcBorders>
              <w:left w:val="nil"/>
              <w:bottom w:val="single" w:sz="4" w:space="0" w:color="6CA737" w:themeColor="accent3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Pazar</w:t>
            </w:r>
          </w:p>
        </w:tc>
      </w:tr>
      <w:tr w:rsidR="00805A28" w:rsidRPr="008D2FBA" w:rsidTr="00334AE4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1</w:t>
            </w:r>
          </w:p>
        </w:tc>
        <w:tc>
          <w:tcPr>
            <w:tcW w:w="1748" w:type="dxa"/>
            <w:tcBorders>
              <w:right w:val="single" w:sz="4" w:space="0" w:color="6CA737" w:themeColor="accent3"/>
            </w:tcBorders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2</w:t>
            </w:r>
          </w:p>
        </w:tc>
        <w:tc>
          <w:tcPr>
            <w:tcW w:w="1749" w:type="dxa"/>
            <w:tcBorders>
              <w:top w:val="single" w:sz="4" w:space="0" w:color="6CA737" w:themeColor="accent3"/>
              <w:left w:val="single" w:sz="4" w:space="0" w:color="6CA737" w:themeColor="accent3"/>
              <w:bottom w:val="single" w:sz="4" w:space="0" w:color="6CA737" w:themeColor="accent3"/>
              <w:right w:val="single" w:sz="4" w:space="0" w:color="6CA737" w:themeColor="accent3"/>
            </w:tcBorders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3</w:t>
            </w:r>
          </w:p>
        </w:tc>
        <w:tc>
          <w:tcPr>
            <w:tcW w:w="1749" w:type="dxa"/>
            <w:tcBorders>
              <w:top w:val="single" w:sz="4" w:space="0" w:color="6CA737" w:themeColor="accent3"/>
              <w:left w:val="single" w:sz="4" w:space="0" w:color="6CA737" w:themeColor="accent3"/>
              <w:bottom w:val="single" w:sz="4" w:space="0" w:color="6CA737" w:themeColor="accent3"/>
              <w:right w:val="single" w:sz="4" w:space="0" w:color="6CA737" w:themeColor="accent3"/>
            </w:tcBorders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4</w:t>
            </w:r>
          </w:p>
        </w:tc>
      </w:tr>
      <w:tr w:rsidR="00805A28" w:rsidRPr="008D2FBA" w:rsidTr="00334AE4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6</w:t>
            </w:r>
          </w:p>
        </w:tc>
        <w:tc>
          <w:tcPr>
            <w:tcW w:w="1748" w:type="dxa"/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8</w:t>
            </w:r>
          </w:p>
        </w:tc>
        <w:tc>
          <w:tcPr>
            <w:tcW w:w="1748" w:type="dxa"/>
            <w:tcBorders>
              <w:right w:val="single" w:sz="4" w:space="0" w:color="6CA737" w:themeColor="accent3"/>
            </w:tcBorders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9</w:t>
            </w:r>
          </w:p>
        </w:tc>
        <w:tc>
          <w:tcPr>
            <w:tcW w:w="1749" w:type="dxa"/>
            <w:tcBorders>
              <w:top w:val="single" w:sz="4" w:space="0" w:color="6CA737" w:themeColor="accent3"/>
              <w:left w:val="single" w:sz="4" w:space="0" w:color="6CA737" w:themeColor="accent3"/>
              <w:bottom w:val="single" w:sz="4" w:space="0" w:color="6CA737" w:themeColor="accent3"/>
              <w:right w:val="single" w:sz="4" w:space="0" w:color="6CA737" w:themeColor="accent3"/>
            </w:tcBorders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10</w:t>
            </w:r>
          </w:p>
        </w:tc>
        <w:tc>
          <w:tcPr>
            <w:tcW w:w="1749" w:type="dxa"/>
            <w:tcBorders>
              <w:top w:val="single" w:sz="4" w:space="0" w:color="6CA737" w:themeColor="accent3"/>
              <w:left w:val="single" w:sz="4" w:space="0" w:color="6CA737" w:themeColor="accent3"/>
              <w:bottom w:val="single" w:sz="4" w:space="0" w:color="6CA737" w:themeColor="accent3"/>
              <w:right w:val="single" w:sz="4" w:space="0" w:color="6CA737" w:themeColor="accent3"/>
            </w:tcBorders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1</w:t>
            </w:r>
            <w:r>
              <w:t>1</w:t>
            </w:r>
          </w:p>
        </w:tc>
      </w:tr>
      <w:tr w:rsidR="00805A28" w:rsidRPr="008D2FBA" w:rsidTr="00334AE4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13</w:t>
            </w:r>
          </w:p>
        </w:tc>
        <w:tc>
          <w:tcPr>
            <w:tcW w:w="1748" w:type="dxa"/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15</w:t>
            </w:r>
          </w:p>
        </w:tc>
        <w:tc>
          <w:tcPr>
            <w:tcW w:w="1748" w:type="dxa"/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16</w:t>
            </w:r>
          </w:p>
        </w:tc>
        <w:tc>
          <w:tcPr>
            <w:tcW w:w="1749" w:type="dxa"/>
            <w:tcBorders>
              <w:top w:val="single" w:sz="4" w:space="0" w:color="6CA737" w:themeColor="accent3"/>
            </w:tcBorders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17</w:t>
            </w:r>
          </w:p>
        </w:tc>
        <w:tc>
          <w:tcPr>
            <w:tcW w:w="1749" w:type="dxa"/>
            <w:tcBorders>
              <w:top w:val="single" w:sz="4" w:space="0" w:color="6CA737" w:themeColor="accent3"/>
            </w:tcBorders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1</w:t>
            </w:r>
            <w:r>
              <w:t>8</w:t>
            </w:r>
          </w:p>
        </w:tc>
      </w:tr>
      <w:tr w:rsidR="00805A28" w:rsidRPr="008D2FBA" w:rsidTr="00334AE4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20</w:t>
            </w:r>
          </w:p>
        </w:tc>
        <w:tc>
          <w:tcPr>
            <w:tcW w:w="1748" w:type="dxa"/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22</w:t>
            </w:r>
          </w:p>
        </w:tc>
        <w:tc>
          <w:tcPr>
            <w:tcW w:w="1748" w:type="dxa"/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23</w:t>
            </w:r>
          </w:p>
        </w:tc>
        <w:tc>
          <w:tcPr>
            <w:tcW w:w="1749" w:type="dxa"/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24</w:t>
            </w:r>
          </w:p>
        </w:tc>
        <w:tc>
          <w:tcPr>
            <w:tcW w:w="1749" w:type="dxa"/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2</w:t>
            </w:r>
            <w:r>
              <w:t>5</w:t>
            </w:r>
          </w:p>
        </w:tc>
      </w:tr>
      <w:tr w:rsidR="00805A28" w:rsidRPr="008D2FBA" w:rsidTr="00334AE4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27</w:t>
            </w:r>
          </w:p>
        </w:tc>
        <w:tc>
          <w:tcPr>
            <w:tcW w:w="1748" w:type="dxa"/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28</w:t>
            </w:r>
          </w:p>
        </w:tc>
        <w:tc>
          <w:tcPr>
            <w:tcW w:w="1749" w:type="dxa"/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29</w:t>
            </w:r>
          </w:p>
        </w:tc>
        <w:tc>
          <w:tcPr>
            <w:tcW w:w="1748" w:type="dxa"/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30</w:t>
            </w:r>
          </w:p>
        </w:tc>
        <w:tc>
          <w:tcPr>
            <w:tcW w:w="1749" w:type="dxa"/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31</w:t>
            </w:r>
          </w:p>
        </w:tc>
        <w:tc>
          <w:tcPr>
            <w:tcW w:w="1749" w:type="dxa"/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</w:tr>
    </w:tbl>
    <w:p w:rsidR="00701515" w:rsidRPr="008D2FBA" w:rsidRDefault="004B7B08">
      <w:r w:rsidRPr="004B7B08">
        <w:rPr>
          <w:noProof/>
        </w:rPr>
        <w:pict>
          <v:shape id="_x0000_s2052" type="#_x0000_t202" style="position:absolute;margin-left:0;margin-top:0;width:778.2pt;height:540pt;z-index:-251657216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443023" w:rsidRDefault="00443023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9677400" cy="6762750"/>
                        <wp:effectExtent l="19050" t="0" r="0" b="0"/>
                        <wp:docPr id="11" name="Picture 1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3702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701515" w:rsidRPr="008D2FBA" w:rsidRDefault="00443023">
      <w:r w:rsidRPr="008D2FBA"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6CA737" w:themeColor="accent3"/>
          <w:left w:val="single" w:sz="4" w:space="0" w:color="6CA737" w:themeColor="accent3"/>
          <w:bottom w:val="single" w:sz="4" w:space="0" w:color="6CA737" w:themeColor="accent3"/>
          <w:right w:val="single" w:sz="4" w:space="0" w:color="6CA737" w:themeColor="accent3"/>
          <w:insideH w:val="single" w:sz="4" w:space="0" w:color="6CA737" w:themeColor="accent3"/>
          <w:insideV w:val="single" w:sz="4" w:space="0" w:color="6CA737" w:themeColor="accent3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701515" w:rsidRPr="008D2FBA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6CA737" w:themeColor="accent3"/>
            </w:tcBorders>
            <w:shd w:val="clear" w:color="auto" w:fill="DAEDC9" w:themeFill="accent3" w:themeFillTint="3F"/>
            <w:noWrap/>
            <w:tcMar>
              <w:top w:w="0" w:type="dxa"/>
              <w:bottom w:w="0" w:type="dxa"/>
            </w:tcMar>
            <w:vAlign w:val="center"/>
          </w:tcPr>
          <w:p w:rsidR="00701515" w:rsidRPr="008D2FBA" w:rsidRDefault="00443023">
            <w:pPr>
              <w:pStyle w:val="MonthNames-Spring"/>
              <w:framePr w:hSpace="0" w:wrap="auto" w:vAnchor="margin" w:hAnchor="text" w:xAlign="left" w:yAlign="inline"/>
              <w:spacing w:before="100" w:beforeAutospacing="1" w:after="100" w:afterAutospacing="1"/>
              <w:suppressOverlap w:val="0"/>
            </w:pPr>
            <w:r w:rsidRPr="008D2FBA">
              <w:t>Nisan 2007</w:t>
            </w:r>
          </w:p>
        </w:tc>
      </w:tr>
      <w:tr w:rsidR="00334AE4" w:rsidRPr="008D2FBA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Pazartesi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Salı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Çarşamba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Perşembe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Cuma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Cumartesi Pazar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Pazar</w:t>
            </w:r>
          </w:p>
        </w:tc>
      </w:tr>
      <w:tr w:rsidR="00701515" w:rsidRPr="008D2FB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701515" w:rsidRPr="008D2FBA" w:rsidRDefault="00701515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701515" w:rsidRPr="008D2FBA" w:rsidRDefault="00701515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701515" w:rsidRPr="008D2FBA" w:rsidRDefault="00701515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701515" w:rsidRPr="008D2FBA" w:rsidRDefault="00701515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701515" w:rsidRPr="008D2FBA" w:rsidRDefault="00701515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701515" w:rsidRPr="008D2FBA" w:rsidRDefault="00701515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701515" w:rsidRPr="008D2FBA" w:rsidRDefault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1</w:t>
            </w:r>
          </w:p>
        </w:tc>
      </w:tr>
      <w:tr w:rsidR="00805A28" w:rsidRPr="008D2FB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2</w:t>
            </w:r>
          </w:p>
        </w:tc>
        <w:tc>
          <w:tcPr>
            <w:tcW w:w="1749" w:type="dxa"/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3</w:t>
            </w:r>
          </w:p>
        </w:tc>
        <w:tc>
          <w:tcPr>
            <w:tcW w:w="1748" w:type="dxa"/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4</w:t>
            </w:r>
          </w:p>
        </w:tc>
        <w:tc>
          <w:tcPr>
            <w:tcW w:w="1749" w:type="dxa"/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5</w:t>
            </w:r>
          </w:p>
        </w:tc>
        <w:tc>
          <w:tcPr>
            <w:tcW w:w="1748" w:type="dxa"/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6</w:t>
            </w:r>
          </w:p>
        </w:tc>
        <w:tc>
          <w:tcPr>
            <w:tcW w:w="1749" w:type="dxa"/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14</w:t>
            </w:r>
          </w:p>
        </w:tc>
      </w:tr>
      <w:tr w:rsidR="00805A28" w:rsidRPr="008D2FB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9</w:t>
            </w:r>
          </w:p>
        </w:tc>
        <w:tc>
          <w:tcPr>
            <w:tcW w:w="1749" w:type="dxa"/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10</w:t>
            </w:r>
          </w:p>
        </w:tc>
        <w:tc>
          <w:tcPr>
            <w:tcW w:w="1748" w:type="dxa"/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11</w:t>
            </w:r>
          </w:p>
        </w:tc>
        <w:tc>
          <w:tcPr>
            <w:tcW w:w="1749" w:type="dxa"/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12</w:t>
            </w:r>
          </w:p>
        </w:tc>
        <w:tc>
          <w:tcPr>
            <w:tcW w:w="1748" w:type="dxa"/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13</w:t>
            </w:r>
          </w:p>
        </w:tc>
        <w:tc>
          <w:tcPr>
            <w:tcW w:w="1749" w:type="dxa"/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21</w:t>
            </w:r>
          </w:p>
        </w:tc>
      </w:tr>
      <w:tr w:rsidR="00805A28" w:rsidRPr="008D2FB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16</w:t>
            </w:r>
          </w:p>
        </w:tc>
        <w:tc>
          <w:tcPr>
            <w:tcW w:w="1749" w:type="dxa"/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17</w:t>
            </w:r>
          </w:p>
        </w:tc>
        <w:tc>
          <w:tcPr>
            <w:tcW w:w="1748" w:type="dxa"/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18</w:t>
            </w:r>
          </w:p>
        </w:tc>
        <w:tc>
          <w:tcPr>
            <w:tcW w:w="1749" w:type="dxa"/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19</w:t>
            </w:r>
          </w:p>
        </w:tc>
        <w:tc>
          <w:tcPr>
            <w:tcW w:w="1748" w:type="dxa"/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20</w:t>
            </w:r>
          </w:p>
        </w:tc>
        <w:tc>
          <w:tcPr>
            <w:tcW w:w="1749" w:type="dxa"/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28</w:t>
            </w:r>
          </w:p>
        </w:tc>
      </w:tr>
      <w:tr w:rsidR="00805A28" w:rsidRPr="008D2FBA" w:rsidTr="00805A28">
        <w:trPr>
          <w:trHeight w:val="713"/>
        </w:trPr>
        <w:tc>
          <w:tcPr>
            <w:tcW w:w="1748" w:type="dxa"/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23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24</w:t>
            </w:r>
          </w:p>
        </w:tc>
        <w:tc>
          <w:tcPr>
            <w:tcW w:w="1748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25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26</w:t>
            </w:r>
          </w:p>
        </w:tc>
        <w:tc>
          <w:tcPr>
            <w:tcW w:w="1748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27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28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29</w:t>
            </w:r>
          </w:p>
        </w:tc>
      </w:tr>
      <w:tr w:rsidR="00805A28" w:rsidRPr="008D2FBA">
        <w:trPr>
          <w:trHeight w:val="712"/>
        </w:trPr>
        <w:tc>
          <w:tcPr>
            <w:tcW w:w="1748" w:type="dxa"/>
            <w:shd w:val="clear" w:color="auto" w:fill="FFFFFF" w:themeFill="background1"/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30</w:t>
            </w: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805A28" w:rsidRPr="008D2FBA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805A28" w:rsidRDefault="00805A28" w:rsidP="00805A28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</w:tr>
    </w:tbl>
    <w:p w:rsidR="00701515" w:rsidRPr="008D2FBA" w:rsidRDefault="004B7B08">
      <w:r w:rsidRPr="004B7B08">
        <w:rPr>
          <w:noProof/>
        </w:rPr>
        <w:pict>
          <v:shape id="_x0000_s2056" type="#_x0000_t202" style="position:absolute;margin-left:31.5pt;margin-top:36pt;width:777.45pt;height:540pt;z-index:-251654144;mso-position-horizontal-relative:page;mso-position-vertical-relative:page;v-text-anchor:middle" filled="f" stroked="f">
            <v:textbox inset="3.6pt,,3.6pt">
              <w:txbxContent>
                <w:p w:rsidR="00443023" w:rsidRDefault="00443023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9703435" cy="6767195"/>
                        <wp:effectExtent l="19050" t="0" r="0" b="0"/>
                        <wp:docPr id="13" name="Picture 1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3364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701515" w:rsidRPr="008D2FBA" w:rsidRDefault="00443023">
      <w:r w:rsidRPr="008D2FBA"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6CA737" w:themeColor="accent3"/>
          <w:left w:val="single" w:sz="4" w:space="0" w:color="6CA737" w:themeColor="accent3"/>
          <w:bottom w:val="single" w:sz="4" w:space="0" w:color="6CA737" w:themeColor="accent3"/>
          <w:right w:val="single" w:sz="4" w:space="0" w:color="6CA737" w:themeColor="accent3"/>
          <w:insideH w:val="single" w:sz="4" w:space="0" w:color="6CA737" w:themeColor="accent3"/>
          <w:insideV w:val="single" w:sz="4" w:space="0" w:color="6CA737" w:themeColor="accent3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701515" w:rsidRPr="008D2FBA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6CA737" w:themeColor="accent3"/>
            </w:tcBorders>
            <w:shd w:val="clear" w:color="auto" w:fill="DAEDC9" w:themeFill="accent3" w:themeFillTint="3F"/>
            <w:noWrap/>
            <w:tcMar>
              <w:top w:w="0" w:type="dxa"/>
              <w:bottom w:w="0" w:type="dxa"/>
            </w:tcMar>
            <w:vAlign w:val="center"/>
          </w:tcPr>
          <w:p w:rsidR="00701515" w:rsidRPr="008D2FBA" w:rsidRDefault="00443023">
            <w:pPr>
              <w:pStyle w:val="MonthNames-Spring"/>
              <w:framePr w:hSpace="0" w:wrap="auto" w:vAnchor="margin" w:hAnchor="text" w:xAlign="left" w:yAlign="inline"/>
              <w:suppressOverlap w:val="0"/>
            </w:pPr>
            <w:r w:rsidRPr="008D2FBA">
              <w:t>Mayıs 2007</w:t>
            </w:r>
          </w:p>
        </w:tc>
      </w:tr>
      <w:tr w:rsidR="00334AE4" w:rsidRPr="008D2FBA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Pazartesi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Salı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Çarşamba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Perşembe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Cuma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Cumartesi Pazar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Pazar</w:t>
            </w:r>
          </w:p>
        </w:tc>
      </w:tr>
      <w:tr w:rsidR="00DB4C97" w:rsidRPr="008D2FB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DB4C97" w:rsidRPr="008D2FBA" w:rsidRDefault="00DB4C97" w:rsidP="00DB4C97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DB4C97" w:rsidRPr="008D2FBA" w:rsidRDefault="00DB4C97" w:rsidP="00DB4C97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1</w:t>
            </w:r>
          </w:p>
        </w:tc>
        <w:tc>
          <w:tcPr>
            <w:tcW w:w="1748" w:type="dxa"/>
            <w:shd w:val="clear" w:color="auto" w:fill="FFFFFF" w:themeFill="background1"/>
          </w:tcPr>
          <w:p w:rsidR="00DB4C97" w:rsidRPr="008D2FBA" w:rsidRDefault="00DB4C97" w:rsidP="00DB4C97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2</w:t>
            </w:r>
          </w:p>
        </w:tc>
        <w:tc>
          <w:tcPr>
            <w:tcW w:w="1749" w:type="dxa"/>
            <w:shd w:val="clear" w:color="auto" w:fill="FFFFFF" w:themeFill="background1"/>
          </w:tcPr>
          <w:p w:rsidR="00DB4C97" w:rsidRPr="008D2FBA" w:rsidRDefault="00DB4C97" w:rsidP="00DB4C97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3</w:t>
            </w:r>
          </w:p>
        </w:tc>
        <w:tc>
          <w:tcPr>
            <w:tcW w:w="1748" w:type="dxa"/>
            <w:shd w:val="clear" w:color="auto" w:fill="FFFFFF" w:themeFill="background1"/>
          </w:tcPr>
          <w:p w:rsidR="00DB4C97" w:rsidRPr="008D2FBA" w:rsidRDefault="00DB4C97" w:rsidP="00DB4C97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4</w:t>
            </w:r>
          </w:p>
        </w:tc>
        <w:tc>
          <w:tcPr>
            <w:tcW w:w="1749" w:type="dxa"/>
            <w:shd w:val="clear" w:color="auto" w:fill="FFFFFF" w:themeFill="background1"/>
          </w:tcPr>
          <w:p w:rsidR="00DB4C97" w:rsidRPr="008D2FBA" w:rsidRDefault="00DB4C97" w:rsidP="00DB4C97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DB4C97" w:rsidRPr="008D2FBA" w:rsidRDefault="00DB4C97" w:rsidP="00DB4C97"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6</w:t>
            </w:r>
          </w:p>
        </w:tc>
      </w:tr>
      <w:tr w:rsidR="00DB4C97" w:rsidRPr="008D2FB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DB4C97" w:rsidRPr="008D2FBA" w:rsidRDefault="00DB4C97" w:rsidP="00DB4C97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DB4C97" w:rsidRPr="008D2FBA" w:rsidRDefault="00DB4C97" w:rsidP="00DB4C97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8</w:t>
            </w:r>
          </w:p>
        </w:tc>
        <w:tc>
          <w:tcPr>
            <w:tcW w:w="1748" w:type="dxa"/>
            <w:shd w:val="clear" w:color="auto" w:fill="FFFFFF" w:themeFill="background1"/>
          </w:tcPr>
          <w:p w:rsidR="00DB4C97" w:rsidRPr="008D2FBA" w:rsidRDefault="00DB4C97" w:rsidP="00DB4C97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9</w:t>
            </w:r>
          </w:p>
        </w:tc>
        <w:tc>
          <w:tcPr>
            <w:tcW w:w="1749" w:type="dxa"/>
            <w:shd w:val="clear" w:color="auto" w:fill="FFFFFF" w:themeFill="background1"/>
          </w:tcPr>
          <w:p w:rsidR="00DB4C97" w:rsidRPr="008D2FBA" w:rsidRDefault="00DB4C97" w:rsidP="00DB4C97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10</w:t>
            </w:r>
          </w:p>
        </w:tc>
        <w:tc>
          <w:tcPr>
            <w:tcW w:w="1748" w:type="dxa"/>
            <w:shd w:val="clear" w:color="auto" w:fill="FFFFFF" w:themeFill="background1"/>
          </w:tcPr>
          <w:p w:rsidR="00DB4C97" w:rsidRPr="008D2FBA" w:rsidRDefault="00DB4C97" w:rsidP="00DB4C97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11</w:t>
            </w:r>
          </w:p>
        </w:tc>
        <w:tc>
          <w:tcPr>
            <w:tcW w:w="1749" w:type="dxa"/>
            <w:shd w:val="clear" w:color="auto" w:fill="FFFFFF" w:themeFill="background1"/>
          </w:tcPr>
          <w:p w:rsidR="00DB4C97" w:rsidRPr="008D2FBA" w:rsidRDefault="00DB4C97" w:rsidP="00DB4C97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DB4C97" w:rsidRPr="008D2FBA" w:rsidRDefault="00DB4C97" w:rsidP="00DB4C97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1</w:t>
            </w:r>
            <w:r>
              <w:t>1</w:t>
            </w:r>
          </w:p>
        </w:tc>
      </w:tr>
      <w:tr w:rsidR="00DB4C97" w:rsidRPr="008D2FB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DB4C97" w:rsidRPr="008D2FBA" w:rsidRDefault="00DB4C97" w:rsidP="00DB4C97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DB4C97" w:rsidRPr="008D2FBA" w:rsidRDefault="00DB4C97" w:rsidP="00DB4C97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15</w:t>
            </w:r>
          </w:p>
        </w:tc>
        <w:tc>
          <w:tcPr>
            <w:tcW w:w="1748" w:type="dxa"/>
            <w:shd w:val="clear" w:color="auto" w:fill="FFFFFF" w:themeFill="background1"/>
          </w:tcPr>
          <w:p w:rsidR="00DB4C97" w:rsidRPr="008D2FBA" w:rsidRDefault="00DB4C97" w:rsidP="00DB4C97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16</w:t>
            </w:r>
          </w:p>
        </w:tc>
        <w:tc>
          <w:tcPr>
            <w:tcW w:w="1749" w:type="dxa"/>
            <w:shd w:val="clear" w:color="auto" w:fill="FFFFFF" w:themeFill="background1"/>
          </w:tcPr>
          <w:p w:rsidR="00DB4C97" w:rsidRPr="008D2FBA" w:rsidRDefault="00DB4C97" w:rsidP="00DB4C97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17</w:t>
            </w:r>
          </w:p>
        </w:tc>
        <w:tc>
          <w:tcPr>
            <w:tcW w:w="1748" w:type="dxa"/>
            <w:shd w:val="clear" w:color="auto" w:fill="FFFFFF" w:themeFill="background1"/>
          </w:tcPr>
          <w:p w:rsidR="00DB4C97" w:rsidRPr="008D2FBA" w:rsidRDefault="00DB4C97" w:rsidP="00DB4C97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18</w:t>
            </w:r>
          </w:p>
        </w:tc>
        <w:tc>
          <w:tcPr>
            <w:tcW w:w="1749" w:type="dxa"/>
            <w:shd w:val="clear" w:color="auto" w:fill="FFFFFF" w:themeFill="background1"/>
          </w:tcPr>
          <w:p w:rsidR="00DB4C97" w:rsidRPr="008D2FBA" w:rsidRDefault="00DB4C97" w:rsidP="00DB4C97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DB4C97" w:rsidRPr="008D2FBA" w:rsidRDefault="00DB4C97" w:rsidP="00DB4C97"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20</w:t>
            </w:r>
          </w:p>
        </w:tc>
      </w:tr>
      <w:tr w:rsidR="00DB4C97" w:rsidRPr="008D2FB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DB4C97" w:rsidRPr="008D2FBA" w:rsidRDefault="00DB4C97" w:rsidP="00DB4C97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DB4C97" w:rsidRPr="008D2FBA" w:rsidRDefault="00DB4C97" w:rsidP="00DB4C97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22</w:t>
            </w:r>
          </w:p>
        </w:tc>
        <w:tc>
          <w:tcPr>
            <w:tcW w:w="1748" w:type="dxa"/>
            <w:shd w:val="clear" w:color="auto" w:fill="FFFFFF" w:themeFill="background1"/>
          </w:tcPr>
          <w:p w:rsidR="00DB4C97" w:rsidRPr="008D2FBA" w:rsidRDefault="00DB4C97" w:rsidP="00DB4C97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23</w:t>
            </w:r>
          </w:p>
        </w:tc>
        <w:tc>
          <w:tcPr>
            <w:tcW w:w="1749" w:type="dxa"/>
            <w:shd w:val="clear" w:color="auto" w:fill="FFFFFF" w:themeFill="background1"/>
          </w:tcPr>
          <w:p w:rsidR="00DB4C97" w:rsidRPr="008D2FBA" w:rsidRDefault="00DB4C97" w:rsidP="00DB4C97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24</w:t>
            </w:r>
          </w:p>
        </w:tc>
        <w:tc>
          <w:tcPr>
            <w:tcW w:w="1748" w:type="dxa"/>
            <w:shd w:val="clear" w:color="auto" w:fill="FFFFFF" w:themeFill="background1"/>
          </w:tcPr>
          <w:p w:rsidR="00DB4C97" w:rsidRPr="008D2FBA" w:rsidRDefault="00DB4C97" w:rsidP="00DB4C97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25</w:t>
            </w:r>
          </w:p>
        </w:tc>
        <w:tc>
          <w:tcPr>
            <w:tcW w:w="1749" w:type="dxa"/>
            <w:shd w:val="clear" w:color="auto" w:fill="FFFFFF" w:themeFill="background1"/>
          </w:tcPr>
          <w:p w:rsidR="00DB4C97" w:rsidRPr="008D2FBA" w:rsidRDefault="00DB4C97" w:rsidP="00DB4C97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 w:rsidR="00DB4C97" w:rsidRPr="008D2FBA" w:rsidRDefault="00DB4C97" w:rsidP="00DB4C97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2</w:t>
            </w:r>
            <w:r>
              <w:t>7</w:t>
            </w:r>
          </w:p>
        </w:tc>
      </w:tr>
      <w:tr w:rsidR="00DB4C97" w:rsidRPr="008D2FB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DB4C97" w:rsidRPr="008D2FBA" w:rsidRDefault="00DB4C97" w:rsidP="00DB4C97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28</w:t>
            </w:r>
          </w:p>
        </w:tc>
        <w:tc>
          <w:tcPr>
            <w:tcW w:w="1749" w:type="dxa"/>
            <w:shd w:val="clear" w:color="auto" w:fill="FFFFFF" w:themeFill="background1"/>
          </w:tcPr>
          <w:p w:rsidR="00DB4C97" w:rsidRPr="008D2FBA" w:rsidRDefault="00DB4C97" w:rsidP="00DB4C97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29</w:t>
            </w:r>
          </w:p>
        </w:tc>
        <w:tc>
          <w:tcPr>
            <w:tcW w:w="1748" w:type="dxa"/>
            <w:shd w:val="clear" w:color="auto" w:fill="FFFFFF" w:themeFill="background1"/>
          </w:tcPr>
          <w:p w:rsidR="00DB4C97" w:rsidRPr="008D2FBA" w:rsidRDefault="00DB4C97" w:rsidP="00DB4C97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30</w:t>
            </w:r>
          </w:p>
        </w:tc>
        <w:tc>
          <w:tcPr>
            <w:tcW w:w="1749" w:type="dxa"/>
            <w:shd w:val="clear" w:color="auto" w:fill="FFFFFF" w:themeFill="background1"/>
          </w:tcPr>
          <w:p w:rsidR="00DB4C97" w:rsidRPr="008D2FBA" w:rsidRDefault="00DB4C97" w:rsidP="00DB4C97">
            <w:pPr>
              <w:pStyle w:val="Dates-Spring"/>
              <w:framePr w:hSpace="0" w:wrap="auto" w:vAnchor="margin" w:hAnchor="text" w:xAlign="left" w:yAlign="inline"/>
              <w:suppressOverlap w:val="0"/>
            </w:pPr>
            <w:r w:rsidRPr="008D2FBA">
              <w:t>31</w:t>
            </w:r>
          </w:p>
        </w:tc>
        <w:tc>
          <w:tcPr>
            <w:tcW w:w="1748" w:type="dxa"/>
            <w:shd w:val="clear" w:color="auto" w:fill="FFFFFF" w:themeFill="background1"/>
          </w:tcPr>
          <w:p w:rsidR="00DB4C97" w:rsidRPr="008D2FBA" w:rsidRDefault="00DB4C97" w:rsidP="00DB4C97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DB4C97" w:rsidRPr="008D2FBA" w:rsidRDefault="00DB4C97" w:rsidP="00DB4C97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DB4C97" w:rsidRPr="008D2FBA" w:rsidRDefault="00DB4C97" w:rsidP="00DB4C97"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</w:tr>
    </w:tbl>
    <w:p w:rsidR="00701515" w:rsidRPr="008D2FBA" w:rsidRDefault="004B7B08">
      <w:r w:rsidRPr="004B7B08">
        <w:rPr>
          <w:rFonts w:ascii="Times New Roman" w:eastAsia="Times New Roman" w:hAnsi="Times New Roman" w:cs="Times New Roman"/>
        </w:rPr>
        <w:pict>
          <v:shape id="_x0000_s2057" type="#_x0000_t202" style="position:absolute;margin-left:0;margin-top:0;width:772.2pt;height:540pt;z-index:-251652096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443023" w:rsidRDefault="00443023" w:rsidP="00443023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9620250" cy="6762750"/>
                        <wp:effectExtent l="19050" t="0" r="0" b="0"/>
                        <wp:docPr id="8" name="Picture 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55746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701515" w:rsidRPr="008D2FBA" w:rsidRDefault="00443023">
      <w:r w:rsidRPr="008D2FBA">
        <w:br w:type="page"/>
      </w:r>
    </w:p>
    <w:tbl>
      <w:tblPr>
        <w:tblpPr w:leftFromText="187" w:rightFromText="187" w:vertAnchor="page" w:horzAnchor="page" w:tblpXSpec="center" w:tblpYSpec="center"/>
        <w:tblOverlap w:val="never"/>
        <w:tblW w:w="12240" w:type="dxa"/>
        <w:tblBorders>
          <w:top w:val="single" w:sz="4" w:space="0" w:color="EF7A19" w:themeColor="accent2"/>
          <w:left w:val="single" w:sz="4" w:space="0" w:color="EF7A19" w:themeColor="accent2"/>
          <w:bottom w:val="single" w:sz="4" w:space="0" w:color="EF7A19" w:themeColor="accent2"/>
          <w:right w:val="single" w:sz="4" w:space="0" w:color="EF7A19" w:themeColor="accent2"/>
          <w:insideH w:val="single" w:sz="4" w:space="0" w:color="EF7A19" w:themeColor="accent2"/>
          <w:insideV w:val="single" w:sz="4" w:space="0" w:color="EF7A19" w:themeColor="accent2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701515" w:rsidRPr="008D2FBA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EF7A19" w:themeColor="accent2"/>
            </w:tcBorders>
            <w:shd w:val="clear" w:color="auto" w:fill="FAF3E8" w:themeFill="background2"/>
            <w:noWrap/>
            <w:tcMar>
              <w:top w:w="0" w:type="dxa"/>
              <w:bottom w:w="0" w:type="dxa"/>
            </w:tcMar>
            <w:vAlign w:val="center"/>
          </w:tcPr>
          <w:p w:rsidR="00701515" w:rsidRPr="008D2FBA" w:rsidRDefault="00443023">
            <w:pPr>
              <w:pStyle w:val="MonthNames-Summer"/>
              <w:framePr w:hSpace="0" w:wrap="auto" w:vAnchor="margin" w:hAnchor="text" w:xAlign="left" w:yAlign="inline"/>
              <w:suppressOverlap w:val="0"/>
            </w:pPr>
            <w:r w:rsidRPr="008D2FBA">
              <w:t>Haziran 2007</w:t>
            </w:r>
          </w:p>
        </w:tc>
      </w:tr>
      <w:tr w:rsidR="00334AE4" w:rsidRPr="008D2FBA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Pazartesi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Salı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Çarşamba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Perşembe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Cuma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Cumartesi Pazar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Pazar</w:t>
            </w:r>
          </w:p>
        </w:tc>
      </w:tr>
      <w:tr w:rsidR="00D71EAF" w:rsidRPr="008D2FB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D71EAF" w:rsidRPr="008D2FBA" w:rsidRDefault="00D71EAF" w:rsidP="00D71EAF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D71EAF" w:rsidRPr="008D2FBA" w:rsidRDefault="00D71EAF" w:rsidP="00D71EAF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D71EAF" w:rsidRPr="008D2FBA" w:rsidRDefault="00D71EAF" w:rsidP="00D71EAF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D71EAF" w:rsidRPr="008D2FBA" w:rsidRDefault="00D71EAF" w:rsidP="00D71EAF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D71EAF" w:rsidRPr="008D2FBA" w:rsidRDefault="00D71EAF" w:rsidP="00D71EA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1</w:t>
            </w:r>
          </w:p>
        </w:tc>
        <w:tc>
          <w:tcPr>
            <w:tcW w:w="1749" w:type="dxa"/>
            <w:shd w:val="clear" w:color="auto" w:fill="FFFFFF" w:themeFill="background1"/>
          </w:tcPr>
          <w:p w:rsidR="00D71EAF" w:rsidRPr="008D2FBA" w:rsidRDefault="00D71EAF" w:rsidP="00D71EA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2</w:t>
            </w:r>
          </w:p>
        </w:tc>
        <w:tc>
          <w:tcPr>
            <w:tcW w:w="1749" w:type="dxa"/>
            <w:shd w:val="clear" w:color="auto" w:fill="FFFFFF" w:themeFill="background1"/>
          </w:tcPr>
          <w:p w:rsidR="00D71EAF" w:rsidRPr="008D2FBA" w:rsidRDefault="00D71EAF" w:rsidP="00D71EAF"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3</w:t>
            </w:r>
          </w:p>
        </w:tc>
      </w:tr>
      <w:tr w:rsidR="00D71EAF" w:rsidRPr="008D2FB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D71EAF" w:rsidRPr="008D2FBA" w:rsidRDefault="00D71EAF" w:rsidP="00D71EA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4</w:t>
            </w:r>
          </w:p>
        </w:tc>
        <w:tc>
          <w:tcPr>
            <w:tcW w:w="1749" w:type="dxa"/>
            <w:shd w:val="clear" w:color="auto" w:fill="FFFFFF" w:themeFill="background1"/>
          </w:tcPr>
          <w:p w:rsidR="00D71EAF" w:rsidRPr="008D2FBA" w:rsidRDefault="00D71EAF" w:rsidP="00D71EA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5</w:t>
            </w:r>
          </w:p>
        </w:tc>
        <w:tc>
          <w:tcPr>
            <w:tcW w:w="1748" w:type="dxa"/>
            <w:shd w:val="clear" w:color="auto" w:fill="FFFFFF" w:themeFill="background1"/>
          </w:tcPr>
          <w:p w:rsidR="00D71EAF" w:rsidRPr="008D2FBA" w:rsidRDefault="00D71EAF" w:rsidP="00D71EA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6</w:t>
            </w:r>
          </w:p>
        </w:tc>
        <w:tc>
          <w:tcPr>
            <w:tcW w:w="1749" w:type="dxa"/>
            <w:shd w:val="clear" w:color="auto" w:fill="FFFFFF" w:themeFill="background1"/>
          </w:tcPr>
          <w:p w:rsidR="00D71EAF" w:rsidRPr="008D2FBA" w:rsidRDefault="00D71EAF" w:rsidP="00D71EA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7</w:t>
            </w:r>
          </w:p>
        </w:tc>
        <w:tc>
          <w:tcPr>
            <w:tcW w:w="1748" w:type="dxa"/>
            <w:shd w:val="clear" w:color="auto" w:fill="FFFFFF" w:themeFill="background1"/>
          </w:tcPr>
          <w:p w:rsidR="00D71EAF" w:rsidRPr="008D2FBA" w:rsidRDefault="00D71EAF" w:rsidP="00D71EA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8</w:t>
            </w:r>
          </w:p>
        </w:tc>
        <w:tc>
          <w:tcPr>
            <w:tcW w:w="1749" w:type="dxa"/>
            <w:shd w:val="clear" w:color="auto" w:fill="FFFFFF" w:themeFill="background1"/>
          </w:tcPr>
          <w:p w:rsidR="00D71EAF" w:rsidRPr="008D2FBA" w:rsidRDefault="00D71EAF" w:rsidP="00D71EA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9</w:t>
            </w:r>
          </w:p>
        </w:tc>
        <w:tc>
          <w:tcPr>
            <w:tcW w:w="1749" w:type="dxa"/>
            <w:shd w:val="clear" w:color="auto" w:fill="FFFFFF" w:themeFill="background1"/>
          </w:tcPr>
          <w:p w:rsidR="00D71EAF" w:rsidRPr="008D2FBA" w:rsidRDefault="00D71EAF" w:rsidP="00D71EAF"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10</w:t>
            </w:r>
          </w:p>
        </w:tc>
      </w:tr>
      <w:tr w:rsidR="00D71EAF" w:rsidRPr="008D2FB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D71EAF" w:rsidRPr="008D2FBA" w:rsidRDefault="00D71EAF" w:rsidP="00D71EA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11</w:t>
            </w:r>
          </w:p>
        </w:tc>
        <w:tc>
          <w:tcPr>
            <w:tcW w:w="1749" w:type="dxa"/>
            <w:shd w:val="clear" w:color="auto" w:fill="FFFFFF" w:themeFill="background1"/>
          </w:tcPr>
          <w:p w:rsidR="00D71EAF" w:rsidRPr="008D2FBA" w:rsidRDefault="00D71EAF" w:rsidP="00D71EA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12</w:t>
            </w:r>
          </w:p>
        </w:tc>
        <w:tc>
          <w:tcPr>
            <w:tcW w:w="1748" w:type="dxa"/>
            <w:shd w:val="clear" w:color="auto" w:fill="FFFFFF" w:themeFill="background1"/>
          </w:tcPr>
          <w:p w:rsidR="00D71EAF" w:rsidRPr="008D2FBA" w:rsidRDefault="00D71EAF" w:rsidP="00D71EA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13</w:t>
            </w:r>
          </w:p>
        </w:tc>
        <w:tc>
          <w:tcPr>
            <w:tcW w:w="1749" w:type="dxa"/>
            <w:shd w:val="clear" w:color="auto" w:fill="FFFFFF" w:themeFill="background1"/>
          </w:tcPr>
          <w:p w:rsidR="00D71EAF" w:rsidRPr="008D2FBA" w:rsidRDefault="00D71EAF" w:rsidP="00D71EA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14</w:t>
            </w:r>
          </w:p>
        </w:tc>
        <w:tc>
          <w:tcPr>
            <w:tcW w:w="1748" w:type="dxa"/>
            <w:shd w:val="clear" w:color="auto" w:fill="FFFFFF" w:themeFill="background1"/>
          </w:tcPr>
          <w:p w:rsidR="00D71EAF" w:rsidRPr="008D2FBA" w:rsidRDefault="00D71EAF" w:rsidP="00D71EA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15</w:t>
            </w:r>
          </w:p>
        </w:tc>
        <w:tc>
          <w:tcPr>
            <w:tcW w:w="1749" w:type="dxa"/>
            <w:shd w:val="clear" w:color="auto" w:fill="FFFFFF" w:themeFill="background1"/>
          </w:tcPr>
          <w:p w:rsidR="00D71EAF" w:rsidRPr="008D2FBA" w:rsidRDefault="00D71EAF" w:rsidP="00D71EA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16</w:t>
            </w:r>
          </w:p>
        </w:tc>
        <w:tc>
          <w:tcPr>
            <w:tcW w:w="1749" w:type="dxa"/>
            <w:shd w:val="clear" w:color="auto" w:fill="FFFFFF" w:themeFill="background1"/>
          </w:tcPr>
          <w:p w:rsidR="00D71EAF" w:rsidRPr="008D2FBA" w:rsidRDefault="00D71EAF" w:rsidP="00D71EA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1</w:t>
            </w:r>
            <w:r>
              <w:t>7</w:t>
            </w:r>
          </w:p>
        </w:tc>
      </w:tr>
      <w:tr w:rsidR="00D71EAF" w:rsidRPr="008D2FB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D71EAF" w:rsidRPr="008D2FBA" w:rsidRDefault="00D71EAF" w:rsidP="00D71EA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18</w:t>
            </w:r>
          </w:p>
        </w:tc>
        <w:tc>
          <w:tcPr>
            <w:tcW w:w="1749" w:type="dxa"/>
            <w:shd w:val="clear" w:color="auto" w:fill="FFFFFF" w:themeFill="background1"/>
          </w:tcPr>
          <w:p w:rsidR="00D71EAF" w:rsidRPr="008D2FBA" w:rsidRDefault="00D71EAF" w:rsidP="00D71EA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19</w:t>
            </w:r>
          </w:p>
        </w:tc>
        <w:tc>
          <w:tcPr>
            <w:tcW w:w="1748" w:type="dxa"/>
            <w:shd w:val="clear" w:color="auto" w:fill="FFFFFF" w:themeFill="background1"/>
          </w:tcPr>
          <w:p w:rsidR="00D71EAF" w:rsidRPr="008D2FBA" w:rsidRDefault="00D71EAF" w:rsidP="00D71EA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20</w:t>
            </w:r>
          </w:p>
        </w:tc>
        <w:tc>
          <w:tcPr>
            <w:tcW w:w="1749" w:type="dxa"/>
            <w:shd w:val="clear" w:color="auto" w:fill="FFFFFF" w:themeFill="background1"/>
          </w:tcPr>
          <w:p w:rsidR="00D71EAF" w:rsidRPr="008D2FBA" w:rsidRDefault="00D71EAF" w:rsidP="00D71EA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21</w:t>
            </w:r>
          </w:p>
        </w:tc>
        <w:tc>
          <w:tcPr>
            <w:tcW w:w="1748" w:type="dxa"/>
            <w:shd w:val="clear" w:color="auto" w:fill="FFFFFF" w:themeFill="background1"/>
          </w:tcPr>
          <w:p w:rsidR="00D71EAF" w:rsidRPr="008D2FBA" w:rsidRDefault="00D71EAF" w:rsidP="00D71EA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22</w:t>
            </w:r>
          </w:p>
        </w:tc>
        <w:tc>
          <w:tcPr>
            <w:tcW w:w="1749" w:type="dxa"/>
            <w:shd w:val="clear" w:color="auto" w:fill="FFFFFF" w:themeFill="background1"/>
          </w:tcPr>
          <w:p w:rsidR="00D71EAF" w:rsidRPr="008D2FBA" w:rsidRDefault="00D71EAF" w:rsidP="00D71EA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23</w:t>
            </w:r>
          </w:p>
        </w:tc>
        <w:tc>
          <w:tcPr>
            <w:tcW w:w="1749" w:type="dxa"/>
            <w:shd w:val="clear" w:color="auto" w:fill="FFFFFF" w:themeFill="background1"/>
          </w:tcPr>
          <w:p w:rsidR="00D71EAF" w:rsidRPr="008D2FBA" w:rsidRDefault="00D71EAF" w:rsidP="00D71EA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2</w:t>
            </w:r>
            <w:r>
              <w:t>4</w:t>
            </w:r>
          </w:p>
        </w:tc>
      </w:tr>
      <w:tr w:rsidR="00D71EAF" w:rsidRPr="008D2FB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D71EAF" w:rsidRPr="008D2FBA" w:rsidRDefault="00D71EAF" w:rsidP="00D71EA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25</w:t>
            </w:r>
          </w:p>
        </w:tc>
        <w:tc>
          <w:tcPr>
            <w:tcW w:w="1749" w:type="dxa"/>
            <w:shd w:val="clear" w:color="auto" w:fill="FFFFFF" w:themeFill="background1"/>
          </w:tcPr>
          <w:p w:rsidR="00D71EAF" w:rsidRPr="008D2FBA" w:rsidRDefault="00D71EAF" w:rsidP="00D71EA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26</w:t>
            </w:r>
          </w:p>
        </w:tc>
        <w:tc>
          <w:tcPr>
            <w:tcW w:w="1748" w:type="dxa"/>
            <w:shd w:val="clear" w:color="auto" w:fill="FFFFFF" w:themeFill="background1"/>
          </w:tcPr>
          <w:p w:rsidR="00D71EAF" w:rsidRPr="008D2FBA" w:rsidRDefault="00D71EAF" w:rsidP="00D71EA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27</w:t>
            </w:r>
          </w:p>
        </w:tc>
        <w:tc>
          <w:tcPr>
            <w:tcW w:w="1749" w:type="dxa"/>
            <w:shd w:val="clear" w:color="auto" w:fill="FFFFFF" w:themeFill="background1"/>
          </w:tcPr>
          <w:p w:rsidR="00D71EAF" w:rsidRPr="008D2FBA" w:rsidRDefault="00D71EAF" w:rsidP="00D71EA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28</w:t>
            </w:r>
          </w:p>
        </w:tc>
        <w:tc>
          <w:tcPr>
            <w:tcW w:w="1748" w:type="dxa"/>
            <w:shd w:val="clear" w:color="auto" w:fill="FFFFFF" w:themeFill="background1"/>
          </w:tcPr>
          <w:p w:rsidR="00D71EAF" w:rsidRPr="008D2FBA" w:rsidRDefault="00D71EAF" w:rsidP="00D71EA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29</w:t>
            </w:r>
          </w:p>
        </w:tc>
        <w:tc>
          <w:tcPr>
            <w:tcW w:w="1749" w:type="dxa"/>
            <w:shd w:val="clear" w:color="auto" w:fill="FFFFFF" w:themeFill="background1"/>
          </w:tcPr>
          <w:p w:rsidR="00D71EAF" w:rsidRPr="008D2FBA" w:rsidRDefault="00D71EAF" w:rsidP="00D71EA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30</w:t>
            </w:r>
          </w:p>
        </w:tc>
        <w:tc>
          <w:tcPr>
            <w:tcW w:w="1749" w:type="dxa"/>
            <w:shd w:val="clear" w:color="auto" w:fill="FFFFFF" w:themeFill="background1"/>
          </w:tcPr>
          <w:p w:rsidR="00D71EAF" w:rsidRPr="008D2FBA" w:rsidRDefault="00D71EAF" w:rsidP="00D71EAF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</w:tr>
    </w:tbl>
    <w:p w:rsidR="00701515" w:rsidRPr="008D2FBA" w:rsidRDefault="004B7B08">
      <w:r w:rsidRPr="004B7B08">
        <w:rPr>
          <w:rFonts w:ascii="Times New Roman" w:eastAsia="Times New Roman" w:hAnsi="Times New Roman" w:cs="Times New Roman"/>
        </w:rPr>
        <w:pict>
          <v:shape id="_x0000_s2058" type="#_x0000_t202" style="position:absolute;margin-left:0;margin-top:0;width:767.7pt;height:540pt;z-index:-251650048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443023" w:rsidRDefault="00443023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9601200" cy="6766560"/>
                        <wp:effectExtent l="19050" t="0" r="0" b="0"/>
                        <wp:docPr id="19" name="Picture 1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30946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701515" w:rsidRPr="008D2FBA" w:rsidRDefault="00443023">
      <w:r w:rsidRPr="008D2FBA"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EF7A19" w:themeColor="accent2"/>
          <w:left w:val="single" w:sz="4" w:space="0" w:color="EF7A19" w:themeColor="accent2"/>
          <w:bottom w:val="single" w:sz="4" w:space="0" w:color="EF7A19" w:themeColor="accent2"/>
          <w:right w:val="single" w:sz="4" w:space="0" w:color="EF7A19" w:themeColor="accent2"/>
          <w:insideH w:val="single" w:sz="4" w:space="0" w:color="EF7A19" w:themeColor="accent2"/>
          <w:insideV w:val="single" w:sz="4" w:space="0" w:color="EF7A19" w:themeColor="accent2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701515" w:rsidRPr="008D2FBA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EF7A19" w:themeColor="accent2"/>
            </w:tcBorders>
            <w:shd w:val="clear" w:color="auto" w:fill="FAF3E8" w:themeFill="background2"/>
            <w:noWrap/>
            <w:tcMar>
              <w:top w:w="0" w:type="dxa"/>
              <w:bottom w:w="0" w:type="dxa"/>
            </w:tcMar>
            <w:vAlign w:val="center"/>
          </w:tcPr>
          <w:p w:rsidR="00701515" w:rsidRPr="008D2FBA" w:rsidRDefault="00443023">
            <w:pPr>
              <w:pStyle w:val="MonthNames-Summer"/>
              <w:framePr w:hSpace="0" w:wrap="auto" w:vAnchor="margin" w:hAnchor="text" w:xAlign="left" w:yAlign="inline"/>
              <w:suppressOverlap w:val="0"/>
            </w:pPr>
            <w:r w:rsidRPr="008D2FBA">
              <w:t>Temmuz 2007</w:t>
            </w:r>
          </w:p>
        </w:tc>
      </w:tr>
      <w:tr w:rsidR="00334AE4" w:rsidRPr="008D2FBA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Pazartesi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Salı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Çarşamba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Perşembe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Cuma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Cumartesi Pazar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Pazar</w:t>
            </w:r>
          </w:p>
        </w:tc>
      </w:tr>
      <w:tr w:rsidR="00701515" w:rsidRPr="008D2FB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701515" w:rsidRPr="008D2FBA" w:rsidRDefault="00701515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701515" w:rsidRPr="008D2FBA" w:rsidRDefault="00701515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701515" w:rsidRPr="008D2FBA" w:rsidRDefault="00701515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701515" w:rsidRPr="008D2FBA" w:rsidRDefault="00701515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701515" w:rsidRPr="008D2FBA" w:rsidRDefault="00701515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701515" w:rsidRPr="008D2FBA" w:rsidRDefault="00701515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701515" w:rsidRPr="008D2FBA" w:rsidRDefault="007E7298"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1</w:t>
            </w:r>
          </w:p>
        </w:tc>
      </w:tr>
      <w:tr w:rsidR="007E7298" w:rsidRPr="008D2FB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7E7298" w:rsidRPr="008D2FBA" w:rsidRDefault="007E7298" w:rsidP="007E7298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2</w:t>
            </w:r>
          </w:p>
        </w:tc>
        <w:tc>
          <w:tcPr>
            <w:tcW w:w="1749" w:type="dxa"/>
            <w:shd w:val="clear" w:color="auto" w:fill="FFFFFF" w:themeFill="background1"/>
          </w:tcPr>
          <w:p w:rsidR="007E7298" w:rsidRPr="008D2FBA" w:rsidRDefault="007E7298" w:rsidP="007E7298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3</w:t>
            </w:r>
          </w:p>
        </w:tc>
        <w:tc>
          <w:tcPr>
            <w:tcW w:w="1748" w:type="dxa"/>
            <w:shd w:val="clear" w:color="auto" w:fill="FFFFFF" w:themeFill="background1"/>
          </w:tcPr>
          <w:p w:rsidR="007E7298" w:rsidRPr="008D2FBA" w:rsidRDefault="007E7298" w:rsidP="007E7298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4</w:t>
            </w:r>
          </w:p>
        </w:tc>
        <w:tc>
          <w:tcPr>
            <w:tcW w:w="1749" w:type="dxa"/>
            <w:shd w:val="clear" w:color="auto" w:fill="FFFFFF" w:themeFill="background1"/>
          </w:tcPr>
          <w:p w:rsidR="007E7298" w:rsidRPr="008D2FBA" w:rsidRDefault="007E7298" w:rsidP="007E7298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5</w:t>
            </w:r>
          </w:p>
        </w:tc>
        <w:tc>
          <w:tcPr>
            <w:tcW w:w="1748" w:type="dxa"/>
            <w:shd w:val="clear" w:color="auto" w:fill="FFFFFF" w:themeFill="background1"/>
          </w:tcPr>
          <w:p w:rsidR="007E7298" w:rsidRPr="008D2FBA" w:rsidRDefault="007E7298" w:rsidP="007E7298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6</w:t>
            </w:r>
          </w:p>
        </w:tc>
        <w:tc>
          <w:tcPr>
            <w:tcW w:w="1749" w:type="dxa"/>
            <w:shd w:val="clear" w:color="auto" w:fill="FFFFFF" w:themeFill="background1"/>
          </w:tcPr>
          <w:p w:rsidR="007E7298" w:rsidRPr="008D2FBA" w:rsidRDefault="007E7298" w:rsidP="007E7298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7E7298" w:rsidRPr="008D2FBA" w:rsidRDefault="006D636F" w:rsidP="007E7298"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8</w:t>
            </w:r>
          </w:p>
        </w:tc>
      </w:tr>
      <w:tr w:rsidR="007E7298" w:rsidRPr="008D2FB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7E7298" w:rsidRPr="008D2FBA" w:rsidRDefault="007E7298" w:rsidP="007E7298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9</w:t>
            </w:r>
          </w:p>
        </w:tc>
        <w:tc>
          <w:tcPr>
            <w:tcW w:w="1749" w:type="dxa"/>
            <w:shd w:val="clear" w:color="auto" w:fill="FFFFFF" w:themeFill="background1"/>
          </w:tcPr>
          <w:p w:rsidR="007E7298" w:rsidRPr="008D2FBA" w:rsidRDefault="007E7298" w:rsidP="007E7298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10</w:t>
            </w:r>
          </w:p>
        </w:tc>
        <w:tc>
          <w:tcPr>
            <w:tcW w:w="1748" w:type="dxa"/>
            <w:shd w:val="clear" w:color="auto" w:fill="FFFFFF" w:themeFill="background1"/>
          </w:tcPr>
          <w:p w:rsidR="007E7298" w:rsidRPr="008D2FBA" w:rsidRDefault="007E7298" w:rsidP="007E7298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11</w:t>
            </w:r>
          </w:p>
        </w:tc>
        <w:tc>
          <w:tcPr>
            <w:tcW w:w="1749" w:type="dxa"/>
            <w:shd w:val="clear" w:color="auto" w:fill="FFFFFF" w:themeFill="background1"/>
          </w:tcPr>
          <w:p w:rsidR="007E7298" w:rsidRPr="008D2FBA" w:rsidRDefault="007E7298" w:rsidP="007E7298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12</w:t>
            </w:r>
          </w:p>
        </w:tc>
        <w:tc>
          <w:tcPr>
            <w:tcW w:w="1748" w:type="dxa"/>
            <w:shd w:val="clear" w:color="auto" w:fill="FFFFFF" w:themeFill="background1"/>
          </w:tcPr>
          <w:p w:rsidR="007E7298" w:rsidRPr="008D2FBA" w:rsidRDefault="007E7298" w:rsidP="007E7298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13</w:t>
            </w:r>
          </w:p>
        </w:tc>
        <w:tc>
          <w:tcPr>
            <w:tcW w:w="1749" w:type="dxa"/>
            <w:shd w:val="clear" w:color="auto" w:fill="FFFFFF" w:themeFill="background1"/>
          </w:tcPr>
          <w:p w:rsidR="007E7298" w:rsidRPr="008D2FBA" w:rsidRDefault="007E7298" w:rsidP="007E7298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7E7298" w:rsidRPr="008D2FBA" w:rsidRDefault="006D636F" w:rsidP="007E7298"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15</w:t>
            </w:r>
          </w:p>
        </w:tc>
      </w:tr>
      <w:tr w:rsidR="007E7298" w:rsidRPr="008D2FB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7E7298" w:rsidRPr="008D2FBA" w:rsidRDefault="007E7298" w:rsidP="007E7298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16</w:t>
            </w:r>
          </w:p>
        </w:tc>
        <w:tc>
          <w:tcPr>
            <w:tcW w:w="1749" w:type="dxa"/>
            <w:shd w:val="clear" w:color="auto" w:fill="FFFFFF" w:themeFill="background1"/>
          </w:tcPr>
          <w:p w:rsidR="007E7298" w:rsidRPr="008D2FBA" w:rsidRDefault="007E7298" w:rsidP="007E7298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17</w:t>
            </w:r>
          </w:p>
        </w:tc>
        <w:tc>
          <w:tcPr>
            <w:tcW w:w="1748" w:type="dxa"/>
            <w:shd w:val="clear" w:color="auto" w:fill="FFFFFF" w:themeFill="background1"/>
          </w:tcPr>
          <w:p w:rsidR="007E7298" w:rsidRPr="008D2FBA" w:rsidRDefault="007E7298" w:rsidP="007E7298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18</w:t>
            </w:r>
          </w:p>
        </w:tc>
        <w:tc>
          <w:tcPr>
            <w:tcW w:w="1749" w:type="dxa"/>
            <w:shd w:val="clear" w:color="auto" w:fill="FFFFFF" w:themeFill="background1"/>
          </w:tcPr>
          <w:p w:rsidR="007E7298" w:rsidRPr="008D2FBA" w:rsidRDefault="007E7298" w:rsidP="007E7298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19</w:t>
            </w:r>
          </w:p>
        </w:tc>
        <w:tc>
          <w:tcPr>
            <w:tcW w:w="1748" w:type="dxa"/>
            <w:shd w:val="clear" w:color="auto" w:fill="FFFFFF" w:themeFill="background1"/>
          </w:tcPr>
          <w:p w:rsidR="007E7298" w:rsidRPr="008D2FBA" w:rsidRDefault="007E7298" w:rsidP="007E7298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20</w:t>
            </w:r>
          </w:p>
        </w:tc>
        <w:tc>
          <w:tcPr>
            <w:tcW w:w="1749" w:type="dxa"/>
            <w:shd w:val="clear" w:color="auto" w:fill="FFFFFF" w:themeFill="background1"/>
          </w:tcPr>
          <w:p w:rsidR="007E7298" w:rsidRPr="008D2FBA" w:rsidRDefault="007E7298" w:rsidP="007E7298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7E7298" w:rsidRPr="008D2FBA" w:rsidRDefault="006D636F" w:rsidP="007E7298"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22</w:t>
            </w:r>
          </w:p>
        </w:tc>
      </w:tr>
      <w:tr w:rsidR="007E7298" w:rsidRPr="008D2FBA" w:rsidTr="007E7298">
        <w:trPr>
          <w:trHeight w:val="713"/>
        </w:trPr>
        <w:tc>
          <w:tcPr>
            <w:tcW w:w="1748" w:type="dxa"/>
            <w:shd w:val="clear" w:color="auto" w:fill="FFFFFF" w:themeFill="background1"/>
          </w:tcPr>
          <w:p w:rsidR="007E7298" w:rsidRPr="008D2FBA" w:rsidRDefault="007E7298" w:rsidP="007E7298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23</w:t>
            </w:r>
          </w:p>
        </w:tc>
        <w:tc>
          <w:tcPr>
            <w:tcW w:w="1749" w:type="dxa"/>
            <w:shd w:val="clear" w:color="auto" w:fill="FFFFFF" w:themeFill="background1"/>
            <w:tcMar>
              <w:top w:w="0" w:type="dxa"/>
              <w:bottom w:w="0" w:type="dxa"/>
            </w:tcMar>
          </w:tcPr>
          <w:p w:rsidR="007E7298" w:rsidRPr="008D2FBA" w:rsidRDefault="007E7298" w:rsidP="007E7298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24</w:t>
            </w:r>
          </w:p>
        </w:tc>
        <w:tc>
          <w:tcPr>
            <w:tcW w:w="1748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7E7298" w:rsidRPr="008D2FBA" w:rsidRDefault="007E7298" w:rsidP="007E7298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25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7E7298" w:rsidRPr="008D2FBA" w:rsidRDefault="007E7298" w:rsidP="007E7298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26</w:t>
            </w:r>
          </w:p>
        </w:tc>
        <w:tc>
          <w:tcPr>
            <w:tcW w:w="1748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7E7298" w:rsidRPr="008D2FBA" w:rsidRDefault="007E7298" w:rsidP="007E7298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27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7E7298" w:rsidRPr="008D2FBA" w:rsidRDefault="007E7298" w:rsidP="007E7298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28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7E7298" w:rsidRPr="008D2FBA" w:rsidRDefault="007E7298" w:rsidP="007E7298"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29</w:t>
            </w:r>
          </w:p>
        </w:tc>
      </w:tr>
      <w:tr w:rsidR="007E7298" w:rsidRPr="008D2FBA">
        <w:trPr>
          <w:trHeight w:val="712"/>
        </w:trPr>
        <w:tc>
          <w:tcPr>
            <w:tcW w:w="1748" w:type="dxa"/>
            <w:shd w:val="clear" w:color="auto" w:fill="FFFFFF" w:themeFill="background1"/>
          </w:tcPr>
          <w:p w:rsidR="007E7298" w:rsidRPr="008D2FBA" w:rsidRDefault="007E7298" w:rsidP="007E7298"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30</w:t>
            </w:r>
          </w:p>
        </w:tc>
        <w:tc>
          <w:tcPr>
            <w:tcW w:w="1749" w:type="dxa"/>
            <w:shd w:val="clear" w:color="auto" w:fill="FFFFFF" w:themeFill="background1"/>
            <w:tcMar>
              <w:top w:w="0" w:type="dxa"/>
              <w:bottom w:w="0" w:type="dxa"/>
            </w:tcMar>
          </w:tcPr>
          <w:p w:rsidR="007E7298" w:rsidRPr="008D2FBA" w:rsidRDefault="007E7298" w:rsidP="007E7298"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31</w:t>
            </w:r>
          </w:p>
        </w:tc>
        <w:tc>
          <w:tcPr>
            <w:tcW w:w="1748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7E7298" w:rsidRPr="008D2FBA" w:rsidRDefault="007E7298" w:rsidP="007E7298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7E7298" w:rsidRPr="008D2FBA" w:rsidRDefault="007E7298" w:rsidP="007E7298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7E7298" w:rsidRPr="008D2FBA" w:rsidRDefault="007E7298" w:rsidP="007E7298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7E7298" w:rsidRPr="008D2FBA" w:rsidRDefault="007E7298" w:rsidP="007E7298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7E7298" w:rsidRPr="008D2FBA" w:rsidRDefault="007E7298" w:rsidP="007E7298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</w:tr>
    </w:tbl>
    <w:p w:rsidR="00701515" w:rsidRPr="008D2FBA" w:rsidRDefault="004B7B08">
      <w:r w:rsidRPr="004B7B08">
        <w:rPr>
          <w:rFonts w:ascii="Times New Roman" w:eastAsia="Times New Roman" w:hAnsi="Times New Roman" w:cs="Times New Roman"/>
        </w:rPr>
        <w:pict>
          <v:shape id="_x0000_s2059" type="#_x0000_t202" style="position:absolute;margin-left:0;margin-top:0;width:763.2pt;height:540pt;z-index:-251648000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443023" w:rsidRDefault="00443023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9582150" cy="6766560"/>
                        <wp:effectExtent l="19050" t="0" r="0" b="0"/>
                        <wp:docPr id="30" name="Picture 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11639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701515" w:rsidRPr="008D2FBA" w:rsidRDefault="00443023">
      <w:r w:rsidRPr="008D2FBA"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EF7A19" w:themeColor="accent2"/>
          <w:left w:val="single" w:sz="4" w:space="0" w:color="EF7A19" w:themeColor="accent2"/>
          <w:bottom w:val="single" w:sz="4" w:space="0" w:color="EF7A19" w:themeColor="accent2"/>
          <w:right w:val="single" w:sz="4" w:space="0" w:color="EF7A19" w:themeColor="accent2"/>
          <w:insideH w:val="single" w:sz="4" w:space="0" w:color="EF7A19" w:themeColor="accent2"/>
          <w:insideV w:val="single" w:sz="4" w:space="0" w:color="EF7A19" w:themeColor="accent2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701515" w:rsidRPr="008D2FBA" w:rsidTr="00334AE4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EF7A19" w:themeColor="accent2"/>
            </w:tcBorders>
            <w:shd w:val="clear" w:color="auto" w:fill="FAF3E8" w:themeFill="background2"/>
            <w:noWrap/>
            <w:tcMar>
              <w:top w:w="0" w:type="dxa"/>
              <w:bottom w:w="0" w:type="dxa"/>
            </w:tcMar>
            <w:vAlign w:val="center"/>
          </w:tcPr>
          <w:p w:rsidR="00701515" w:rsidRPr="008D2FBA" w:rsidRDefault="00443023">
            <w:pPr>
              <w:pStyle w:val="MonthNames-Summer"/>
              <w:framePr w:hSpace="0" w:wrap="auto" w:vAnchor="margin" w:hAnchor="text" w:xAlign="left" w:yAlign="inline"/>
              <w:suppressOverlap w:val="0"/>
            </w:pPr>
            <w:r w:rsidRPr="008D2FBA">
              <w:t>Ağustos 2007</w:t>
            </w:r>
          </w:p>
        </w:tc>
      </w:tr>
      <w:tr w:rsidR="00334AE4" w:rsidRPr="008D2FBA" w:rsidTr="00334AE4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Pazartesi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Salı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Çarşamba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Perşembe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Cuma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Cumartesi Pazar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Pazar</w:t>
            </w:r>
          </w:p>
        </w:tc>
      </w:tr>
      <w:tr w:rsidR="006D636F" w:rsidRPr="008D2FBA" w:rsidTr="00334AE4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636F" w:rsidRPr="008D2FBA" w:rsidRDefault="006D636F" w:rsidP="006D636F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6D636F" w:rsidRPr="008D2FBA" w:rsidRDefault="006D636F" w:rsidP="006D636F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6D636F" w:rsidRPr="008D2FBA" w:rsidRDefault="006D636F" w:rsidP="006D636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1</w:t>
            </w:r>
          </w:p>
        </w:tc>
        <w:tc>
          <w:tcPr>
            <w:tcW w:w="1749" w:type="dxa"/>
            <w:shd w:val="clear" w:color="auto" w:fill="FFFFFF" w:themeFill="background1"/>
          </w:tcPr>
          <w:p w:rsidR="006D636F" w:rsidRPr="008D2FBA" w:rsidRDefault="006D636F" w:rsidP="006D636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2</w:t>
            </w:r>
          </w:p>
        </w:tc>
        <w:tc>
          <w:tcPr>
            <w:tcW w:w="1748" w:type="dxa"/>
            <w:shd w:val="clear" w:color="auto" w:fill="FFFFFF" w:themeFill="background1"/>
          </w:tcPr>
          <w:p w:rsidR="006D636F" w:rsidRPr="008D2FBA" w:rsidRDefault="006D636F" w:rsidP="006D636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3</w:t>
            </w:r>
          </w:p>
        </w:tc>
        <w:tc>
          <w:tcPr>
            <w:tcW w:w="1749" w:type="dxa"/>
            <w:shd w:val="clear" w:color="auto" w:fill="FFFFFF" w:themeFill="background1"/>
          </w:tcPr>
          <w:p w:rsidR="006D636F" w:rsidRPr="008D2FBA" w:rsidRDefault="006D636F" w:rsidP="006D636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4</w:t>
            </w:r>
          </w:p>
        </w:tc>
        <w:tc>
          <w:tcPr>
            <w:tcW w:w="1749" w:type="dxa"/>
            <w:shd w:val="clear" w:color="auto" w:fill="FFFFFF" w:themeFill="background1"/>
          </w:tcPr>
          <w:p w:rsidR="006D636F" w:rsidRPr="008D2FBA" w:rsidRDefault="006D636F" w:rsidP="006D636F"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5</w:t>
            </w:r>
          </w:p>
        </w:tc>
      </w:tr>
      <w:tr w:rsidR="006D636F" w:rsidRPr="008D2FBA" w:rsidTr="00334AE4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636F" w:rsidRPr="008D2FBA" w:rsidRDefault="006D636F" w:rsidP="006D636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6</w:t>
            </w:r>
          </w:p>
        </w:tc>
        <w:tc>
          <w:tcPr>
            <w:tcW w:w="1749" w:type="dxa"/>
            <w:shd w:val="clear" w:color="auto" w:fill="FFFFFF" w:themeFill="background1"/>
          </w:tcPr>
          <w:p w:rsidR="006D636F" w:rsidRPr="008D2FBA" w:rsidRDefault="006D636F" w:rsidP="006D636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7</w:t>
            </w:r>
          </w:p>
        </w:tc>
        <w:tc>
          <w:tcPr>
            <w:tcW w:w="1748" w:type="dxa"/>
            <w:shd w:val="clear" w:color="auto" w:fill="FFFFFF" w:themeFill="background1"/>
          </w:tcPr>
          <w:p w:rsidR="006D636F" w:rsidRPr="008D2FBA" w:rsidRDefault="006D636F" w:rsidP="006D636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8</w:t>
            </w:r>
          </w:p>
        </w:tc>
        <w:tc>
          <w:tcPr>
            <w:tcW w:w="1749" w:type="dxa"/>
            <w:shd w:val="clear" w:color="auto" w:fill="FFFFFF" w:themeFill="background1"/>
          </w:tcPr>
          <w:p w:rsidR="006D636F" w:rsidRPr="008D2FBA" w:rsidRDefault="006D636F" w:rsidP="006D636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9</w:t>
            </w:r>
          </w:p>
        </w:tc>
        <w:tc>
          <w:tcPr>
            <w:tcW w:w="1748" w:type="dxa"/>
            <w:shd w:val="clear" w:color="auto" w:fill="FFFFFF" w:themeFill="background1"/>
          </w:tcPr>
          <w:p w:rsidR="006D636F" w:rsidRPr="008D2FBA" w:rsidRDefault="006D636F" w:rsidP="006D636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10</w:t>
            </w:r>
          </w:p>
        </w:tc>
        <w:tc>
          <w:tcPr>
            <w:tcW w:w="1749" w:type="dxa"/>
            <w:shd w:val="clear" w:color="auto" w:fill="FFFFFF" w:themeFill="background1"/>
          </w:tcPr>
          <w:p w:rsidR="006D636F" w:rsidRPr="008D2FBA" w:rsidRDefault="006D636F" w:rsidP="006D636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11</w:t>
            </w:r>
          </w:p>
        </w:tc>
        <w:tc>
          <w:tcPr>
            <w:tcW w:w="1749" w:type="dxa"/>
            <w:shd w:val="clear" w:color="auto" w:fill="FFFFFF" w:themeFill="background1"/>
          </w:tcPr>
          <w:p w:rsidR="006D636F" w:rsidRPr="008D2FBA" w:rsidRDefault="006D636F" w:rsidP="006D636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1</w:t>
            </w:r>
            <w:r>
              <w:t>2</w:t>
            </w:r>
          </w:p>
        </w:tc>
      </w:tr>
      <w:tr w:rsidR="006D636F" w:rsidRPr="008D2FBA" w:rsidTr="00334AE4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636F" w:rsidRPr="008D2FBA" w:rsidRDefault="006D636F" w:rsidP="006D636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13</w:t>
            </w:r>
          </w:p>
        </w:tc>
        <w:tc>
          <w:tcPr>
            <w:tcW w:w="1749" w:type="dxa"/>
            <w:shd w:val="clear" w:color="auto" w:fill="FFFFFF" w:themeFill="background1"/>
          </w:tcPr>
          <w:p w:rsidR="006D636F" w:rsidRPr="008D2FBA" w:rsidRDefault="006D636F" w:rsidP="006D636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14</w:t>
            </w:r>
          </w:p>
        </w:tc>
        <w:tc>
          <w:tcPr>
            <w:tcW w:w="1748" w:type="dxa"/>
            <w:shd w:val="clear" w:color="auto" w:fill="FFFFFF" w:themeFill="background1"/>
          </w:tcPr>
          <w:p w:rsidR="006D636F" w:rsidRPr="008D2FBA" w:rsidRDefault="006D636F" w:rsidP="006D636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15</w:t>
            </w:r>
          </w:p>
        </w:tc>
        <w:tc>
          <w:tcPr>
            <w:tcW w:w="1749" w:type="dxa"/>
            <w:shd w:val="clear" w:color="auto" w:fill="FFFFFF" w:themeFill="background1"/>
          </w:tcPr>
          <w:p w:rsidR="006D636F" w:rsidRPr="008D2FBA" w:rsidRDefault="006D636F" w:rsidP="006D636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16</w:t>
            </w:r>
          </w:p>
        </w:tc>
        <w:tc>
          <w:tcPr>
            <w:tcW w:w="1748" w:type="dxa"/>
            <w:shd w:val="clear" w:color="auto" w:fill="FFFFFF" w:themeFill="background1"/>
          </w:tcPr>
          <w:p w:rsidR="006D636F" w:rsidRPr="008D2FBA" w:rsidRDefault="006D636F" w:rsidP="006D636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17</w:t>
            </w:r>
          </w:p>
        </w:tc>
        <w:tc>
          <w:tcPr>
            <w:tcW w:w="1749" w:type="dxa"/>
            <w:shd w:val="clear" w:color="auto" w:fill="FFFFFF" w:themeFill="background1"/>
          </w:tcPr>
          <w:p w:rsidR="006D636F" w:rsidRPr="008D2FBA" w:rsidRDefault="006D636F" w:rsidP="006D636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18</w:t>
            </w:r>
          </w:p>
        </w:tc>
        <w:tc>
          <w:tcPr>
            <w:tcW w:w="1749" w:type="dxa"/>
            <w:shd w:val="clear" w:color="auto" w:fill="FFFFFF" w:themeFill="background1"/>
          </w:tcPr>
          <w:p w:rsidR="006D636F" w:rsidRPr="008D2FBA" w:rsidRDefault="006D636F" w:rsidP="006D636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1</w:t>
            </w:r>
            <w:r>
              <w:t>9</w:t>
            </w:r>
          </w:p>
        </w:tc>
      </w:tr>
      <w:tr w:rsidR="006D636F" w:rsidRPr="008D2FBA" w:rsidTr="00334AE4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636F" w:rsidRPr="008D2FBA" w:rsidRDefault="006D636F" w:rsidP="006D636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20</w:t>
            </w:r>
          </w:p>
        </w:tc>
        <w:tc>
          <w:tcPr>
            <w:tcW w:w="1749" w:type="dxa"/>
            <w:shd w:val="clear" w:color="auto" w:fill="FFFFFF" w:themeFill="background1"/>
          </w:tcPr>
          <w:p w:rsidR="006D636F" w:rsidRPr="008D2FBA" w:rsidRDefault="006D636F" w:rsidP="006D636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21</w:t>
            </w:r>
          </w:p>
        </w:tc>
        <w:tc>
          <w:tcPr>
            <w:tcW w:w="1748" w:type="dxa"/>
            <w:shd w:val="clear" w:color="auto" w:fill="FFFFFF" w:themeFill="background1"/>
          </w:tcPr>
          <w:p w:rsidR="006D636F" w:rsidRPr="008D2FBA" w:rsidRDefault="006D636F" w:rsidP="006D636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22</w:t>
            </w:r>
          </w:p>
        </w:tc>
        <w:tc>
          <w:tcPr>
            <w:tcW w:w="1749" w:type="dxa"/>
            <w:shd w:val="clear" w:color="auto" w:fill="FFFFFF" w:themeFill="background1"/>
          </w:tcPr>
          <w:p w:rsidR="006D636F" w:rsidRPr="008D2FBA" w:rsidRDefault="006D636F" w:rsidP="006D636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23</w:t>
            </w:r>
          </w:p>
        </w:tc>
        <w:tc>
          <w:tcPr>
            <w:tcW w:w="1748" w:type="dxa"/>
            <w:shd w:val="clear" w:color="auto" w:fill="FFFFFF" w:themeFill="background1"/>
          </w:tcPr>
          <w:p w:rsidR="006D636F" w:rsidRPr="008D2FBA" w:rsidRDefault="006D636F" w:rsidP="006D636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24</w:t>
            </w:r>
          </w:p>
        </w:tc>
        <w:tc>
          <w:tcPr>
            <w:tcW w:w="1749" w:type="dxa"/>
            <w:shd w:val="clear" w:color="auto" w:fill="FFFFFF" w:themeFill="background1"/>
          </w:tcPr>
          <w:p w:rsidR="006D636F" w:rsidRPr="008D2FBA" w:rsidRDefault="006D636F" w:rsidP="006D636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25</w:t>
            </w:r>
          </w:p>
        </w:tc>
        <w:tc>
          <w:tcPr>
            <w:tcW w:w="1749" w:type="dxa"/>
            <w:shd w:val="clear" w:color="auto" w:fill="FFFFFF" w:themeFill="background1"/>
          </w:tcPr>
          <w:p w:rsidR="006D636F" w:rsidRPr="008D2FBA" w:rsidRDefault="006D636F" w:rsidP="006D636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2</w:t>
            </w:r>
            <w:r>
              <w:t>6</w:t>
            </w:r>
          </w:p>
        </w:tc>
      </w:tr>
      <w:tr w:rsidR="006D636F" w:rsidRPr="008D2FBA" w:rsidTr="00334AE4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D636F" w:rsidRPr="008D2FBA" w:rsidRDefault="006D636F" w:rsidP="006D636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27</w:t>
            </w:r>
          </w:p>
        </w:tc>
        <w:tc>
          <w:tcPr>
            <w:tcW w:w="1749" w:type="dxa"/>
            <w:shd w:val="clear" w:color="auto" w:fill="FFFFFF" w:themeFill="background1"/>
          </w:tcPr>
          <w:p w:rsidR="006D636F" w:rsidRPr="008D2FBA" w:rsidRDefault="006D636F" w:rsidP="006D636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28</w:t>
            </w:r>
          </w:p>
        </w:tc>
        <w:tc>
          <w:tcPr>
            <w:tcW w:w="1748" w:type="dxa"/>
            <w:shd w:val="clear" w:color="auto" w:fill="FFFFFF" w:themeFill="background1"/>
          </w:tcPr>
          <w:p w:rsidR="006D636F" w:rsidRPr="008D2FBA" w:rsidRDefault="006D636F" w:rsidP="006D636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29</w:t>
            </w:r>
          </w:p>
        </w:tc>
        <w:tc>
          <w:tcPr>
            <w:tcW w:w="1749" w:type="dxa"/>
            <w:shd w:val="clear" w:color="auto" w:fill="FFFFFF" w:themeFill="background1"/>
          </w:tcPr>
          <w:p w:rsidR="006D636F" w:rsidRPr="008D2FBA" w:rsidRDefault="006D636F" w:rsidP="006D636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30</w:t>
            </w:r>
          </w:p>
        </w:tc>
        <w:tc>
          <w:tcPr>
            <w:tcW w:w="1748" w:type="dxa"/>
            <w:shd w:val="clear" w:color="auto" w:fill="FFFFFF" w:themeFill="background1"/>
          </w:tcPr>
          <w:p w:rsidR="006D636F" w:rsidRPr="008D2FBA" w:rsidRDefault="006D636F" w:rsidP="006D636F">
            <w:pPr>
              <w:pStyle w:val="Dates-Summer"/>
              <w:framePr w:hSpace="0" w:wrap="auto" w:vAnchor="margin" w:hAnchor="text" w:xAlign="left" w:yAlign="inline"/>
              <w:suppressOverlap w:val="0"/>
            </w:pPr>
            <w:r w:rsidRPr="008D2FBA">
              <w:t>31</w:t>
            </w:r>
          </w:p>
        </w:tc>
        <w:tc>
          <w:tcPr>
            <w:tcW w:w="1749" w:type="dxa"/>
            <w:shd w:val="clear" w:color="auto" w:fill="FFFFFF" w:themeFill="background1"/>
          </w:tcPr>
          <w:p w:rsidR="006D636F" w:rsidRPr="008D2FBA" w:rsidRDefault="006D636F" w:rsidP="006D636F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6D636F" w:rsidRPr="008D2FBA" w:rsidRDefault="006D636F" w:rsidP="006D636F"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</w:tr>
    </w:tbl>
    <w:p w:rsidR="00701515" w:rsidRPr="008D2FBA" w:rsidRDefault="004B7B08">
      <w:r w:rsidRPr="004B7B08">
        <w:rPr>
          <w:rFonts w:ascii="Times New Roman" w:eastAsia="Times New Roman" w:hAnsi="Times New Roman" w:cs="Times New Roman"/>
        </w:rPr>
        <w:pict>
          <v:shape id="_x0000_s2060" type="#_x0000_t202" style="position:absolute;margin-left:0;margin-top:0;width:759.45pt;height:540pt;z-index:-251645952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443023" w:rsidRDefault="00443023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9563100" cy="6766560"/>
                        <wp:effectExtent l="19050" t="0" r="0" b="0"/>
                        <wp:docPr id="2" name="Picture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92331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701515" w:rsidRPr="008D2FBA" w:rsidRDefault="00443023">
      <w:r w:rsidRPr="008D2FBA"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863D14" w:themeColor="accent6"/>
          <w:left w:val="single" w:sz="4" w:space="0" w:color="863D14" w:themeColor="accent6"/>
          <w:bottom w:val="single" w:sz="4" w:space="0" w:color="863D14" w:themeColor="accent6"/>
          <w:right w:val="single" w:sz="4" w:space="0" w:color="863D14" w:themeColor="accent6"/>
          <w:insideH w:val="single" w:sz="4" w:space="0" w:color="863D14" w:themeColor="accent6"/>
          <w:insideV w:val="single" w:sz="4" w:space="0" w:color="863D14" w:themeColor="accent6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701515" w:rsidRPr="008D2FBA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863D14" w:themeColor="accent6"/>
            </w:tcBorders>
            <w:shd w:val="clear" w:color="auto" w:fill="FAF3E8" w:themeFill="background2"/>
            <w:noWrap/>
            <w:tcMar>
              <w:top w:w="0" w:type="dxa"/>
              <w:bottom w:w="0" w:type="dxa"/>
            </w:tcMar>
            <w:vAlign w:val="center"/>
          </w:tcPr>
          <w:p w:rsidR="00701515" w:rsidRPr="008D2FBA" w:rsidRDefault="00443023">
            <w:pPr>
              <w:pStyle w:val="MonthNames-Autumn"/>
              <w:framePr w:hSpace="0" w:wrap="auto" w:vAnchor="margin" w:hAnchor="text" w:xAlign="left" w:yAlign="inline"/>
              <w:suppressOverlap w:val="0"/>
            </w:pPr>
            <w:r w:rsidRPr="008D2FBA">
              <w:t>Eylül 2007</w:t>
            </w:r>
          </w:p>
        </w:tc>
      </w:tr>
      <w:tr w:rsidR="00334AE4" w:rsidRPr="008D2FBA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Pazartesi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Salı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Çarşamba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Perşembe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Cuma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Cumartesi Pazar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Pazar</w:t>
            </w:r>
          </w:p>
        </w:tc>
      </w:tr>
      <w:tr w:rsidR="00B03AE2" w:rsidRPr="008D2FB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03AE2" w:rsidRPr="008D2FBA" w:rsidRDefault="00B03AE2" w:rsidP="00B03AE2"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B03AE2" w:rsidRPr="008D2FBA" w:rsidRDefault="00B03AE2" w:rsidP="00B03AE2"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B03AE2" w:rsidRPr="008D2FBA" w:rsidRDefault="00B03AE2" w:rsidP="00B03AE2"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B03AE2" w:rsidRPr="008D2FBA" w:rsidRDefault="00B03AE2" w:rsidP="00B03AE2"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B03AE2" w:rsidRPr="008D2FBA" w:rsidRDefault="00B03AE2" w:rsidP="00B03AE2"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B03AE2" w:rsidRPr="008D2FBA" w:rsidRDefault="00B03AE2" w:rsidP="00B03AE2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1</w:t>
            </w:r>
          </w:p>
        </w:tc>
        <w:tc>
          <w:tcPr>
            <w:tcW w:w="1749" w:type="dxa"/>
            <w:shd w:val="clear" w:color="auto" w:fill="FFFFFF" w:themeFill="background1"/>
          </w:tcPr>
          <w:p w:rsidR="00B03AE2" w:rsidRPr="008D2FBA" w:rsidRDefault="00B03AE2" w:rsidP="00B03AE2"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2</w:t>
            </w:r>
          </w:p>
        </w:tc>
      </w:tr>
      <w:tr w:rsidR="00B03AE2" w:rsidRPr="008D2FB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03AE2" w:rsidRPr="008D2FBA" w:rsidRDefault="00B03AE2" w:rsidP="00B03AE2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3</w:t>
            </w:r>
          </w:p>
        </w:tc>
        <w:tc>
          <w:tcPr>
            <w:tcW w:w="1749" w:type="dxa"/>
            <w:shd w:val="clear" w:color="auto" w:fill="FFFFFF" w:themeFill="background1"/>
          </w:tcPr>
          <w:p w:rsidR="00B03AE2" w:rsidRPr="008D2FBA" w:rsidRDefault="00B03AE2" w:rsidP="00B03AE2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4</w:t>
            </w:r>
          </w:p>
        </w:tc>
        <w:tc>
          <w:tcPr>
            <w:tcW w:w="1748" w:type="dxa"/>
            <w:shd w:val="clear" w:color="auto" w:fill="FFFFFF" w:themeFill="background1"/>
          </w:tcPr>
          <w:p w:rsidR="00B03AE2" w:rsidRPr="008D2FBA" w:rsidRDefault="00B03AE2" w:rsidP="00B03AE2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B03AE2" w:rsidRPr="008D2FBA" w:rsidRDefault="00B03AE2" w:rsidP="00B03AE2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6</w:t>
            </w:r>
          </w:p>
        </w:tc>
        <w:tc>
          <w:tcPr>
            <w:tcW w:w="1748" w:type="dxa"/>
            <w:shd w:val="clear" w:color="auto" w:fill="FFFFFF" w:themeFill="background1"/>
          </w:tcPr>
          <w:p w:rsidR="00B03AE2" w:rsidRPr="008D2FBA" w:rsidRDefault="00B03AE2" w:rsidP="00B03AE2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B03AE2" w:rsidRPr="008D2FBA" w:rsidRDefault="00B03AE2" w:rsidP="00B03AE2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8</w:t>
            </w:r>
          </w:p>
        </w:tc>
        <w:tc>
          <w:tcPr>
            <w:tcW w:w="1749" w:type="dxa"/>
            <w:shd w:val="clear" w:color="auto" w:fill="FFFFFF" w:themeFill="background1"/>
          </w:tcPr>
          <w:p w:rsidR="00B03AE2" w:rsidRPr="008D2FBA" w:rsidRDefault="00B03AE2" w:rsidP="00B03AE2"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9</w:t>
            </w:r>
          </w:p>
        </w:tc>
      </w:tr>
      <w:tr w:rsidR="00B03AE2" w:rsidRPr="008D2FB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03AE2" w:rsidRPr="008D2FBA" w:rsidRDefault="00B03AE2" w:rsidP="00B03AE2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10</w:t>
            </w:r>
          </w:p>
        </w:tc>
        <w:tc>
          <w:tcPr>
            <w:tcW w:w="1749" w:type="dxa"/>
            <w:shd w:val="clear" w:color="auto" w:fill="FFFFFF" w:themeFill="background1"/>
          </w:tcPr>
          <w:p w:rsidR="00B03AE2" w:rsidRPr="008D2FBA" w:rsidRDefault="00B03AE2" w:rsidP="00B03AE2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11</w:t>
            </w:r>
          </w:p>
        </w:tc>
        <w:tc>
          <w:tcPr>
            <w:tcW w:w="1748" w:type="dxa"/>
            <w:shd w:val="clear" w:color="auto" w:fill="FFFFFF" w:themeFill="background1"/>
          </w:tcPr>
          <w:p w:rsidR="00B03AE2" w:rsidRPr="008D2FBA" w:rsidRDefault="00B03AE2" w:rsidP="00B03AE2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B03AE2" w:rsidRPr="008D2FBA" w:rsidRDefault="00B03AE2" w:rsidP="00B03AE2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13</w:t>
            </w:r>
          </w:p>
        </w:tc>
        <w:tc>
          <w:tcPr>
            <w:tcW w:w="1748" w:type="dxa"/>
            <w:shd w:val="clear" w:color="auto" w:fill="FFFFFF" w:themeFill="background1"/>
          </w:tcPr>
          <w:p w:rsidR="00B03AE2" w:rsidRPr="008D2FBA" w:rsidRDefault="00B03AE2" w:rsidP="00B03AE2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B03AE2" w:rsidRPr="008D2FBA" w:rsidRDefault="00B03AE2" w:rsidP="00B03AE2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15</w:t>
            </w:r>
          </w:p>
        </w:tc>
        <w:tc>
          <w:tcPr>
            <w:tcW w:w="1749" w:type="dxa"/>
            <w:shd w:val="clear" w:color="auto" w:fill="FFFFFF" w:themeFill="background1"/>
          </w:tcPr>
          <w:p w:rsidR="00B03AE2" w:rsidRPr="008D2FBA" w:rsidRDefault="00B03AE2" w:rsidP="00B03AE2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1</w:t>
            </w:r>
            <w:r>
              <w:t>6</w:t>
            </w:r>
          </w:p>
        </w:tc>
      </w:tr>
      <w:tr w:rsidR="00B03AE2" w:rsidRPr="008D2FB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B03AE2" w:rsidRPr="008D2FBA" w:rsidRDefault="00B03AE2" w:rsidP="00B03AE2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17</w:t>
            </w:r>
          </w:p>
        </w:tc>
        <w:tc>
          <w:tcPr>
            <w:tcW w:w="1749" w:type="dxa"/>
            <w:shd w:val="clear" w:color="auto" w:fill="FFFFFF" w:themeFill="background1"/>
          </w:tcPr>
          <w:p w:rsidR="00B03AE2" w:rsidRPr="008D2FBA" w:rsidRDefault="00B03AE2" w:rsidP="00B03AE2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18</w:t>
            </w:r>
          </w:p>
        </w:tc>
        <w:tc>
          <w:tcPr>
            <w:tcW w:w="1748" w:type="dxa"/>
            <w:shd w:val="clear" w:color="auto" w:fill="FFFFFF" w:themeFill="background1"/>
          </w:tcPr>
          <w:p w:rsidR="00B03AE2" w:rsidRPr="008D2FBA" w:rsidRDefault="00B03AE2" w:rsidP="00B03AE2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B03AE2" w:rsidRPr="008D2FBA" w:rsidRDefault="00B03AE2" w:rsidP="00B03AE2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20</w:t>
            </w:r>
          </w:p>
        </w:tc>
        <w:tc>
          <w:tcPr>
            <w:tcW w:w="1748" w:type="dxa"/>
            <w:shd w:val="clear" w:color="auto" w:fill="FFFFFF" w:themeFill="background1"/>
          </w:tcPr>
          <w:p w:rsidR="00B03AE2" w:rsidRPr="008D2FBA" w:rsidRDefault="00B03AE2" w:rsidP="00B03AE2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B03AE2" w:rsidRPr="008D2FBA" w:rsidRDefault="00B03AE2" w:rsidP="00B03AE2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22</w:t>
            </w:r>
          </w:p>
        </w:tc>
        <w:tc>
          <w:tcPr>
            <w:tcW w:w="1749" w:type="dxa"/>
            <w:shd w:val="clear" w:color="auto" w:fill="FFFFFF" w:themeFill="background1"/>
          </w:tcPr>
          <w:p w:rsidR="00B03AE2" w:rsidRPr="008D2FBA" w:rsidRDefault="00B03AE2" w:rsidP="00B03AE2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2</w:t>
            </w:r>
            <w:r>
              <w:t>3</w:t>
            </w:r>
          </w:p>
        </w:tc>
      </w:tr>
      <w:tr w:rsidR="00B03AE2" w:rsidRPr="008D2FBA" w:rsidTr="00BB3DE6">
        <w:trPr>
          <w:trHeight w:val="1458"/>
        </w:trPr>
        <w:tc>
          <w:tcPr>
            <w:tcW w:w="1748" w:type="dxa"/>
            <w:shd w:val="clear" w:color="auto" w:fill="FFFFFF" w:themeFill="background1"/>
          </w:tcPr>
          <w:p w:rsidR="00B03AE2" w:rsidRPr="008D2FBA" w:rsidRDefault="00B03AE2" w:rsidP="00B03AE2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24</w:t>
            </w:r>
          </w:p>
        </w:tc>
        <w:tc>
          <w:tcPr>
            <w:tcW w:w="1749" w:type="dxa"/>
            <w:shd w:val="clear" w:color="auto" w:fill="FFFFFF" w:themeFill="background1"/>
          </w:tcPr>
          <w:p w:rsidR="00B03AE2" w:rsidRPr="008D2FBA" w:rsidRDefault="00B03AE2" w:rsidP="00B03AE2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25</w:t>
            </w:r>
          </w:p>
        </w:tc>
        <w:tc>
          <w:tcPr>
            <w:tcW w:w="1748" w:type="dxa"/>
            <w:shd w:val="clear" w:color="auto" w:fill="FFFFFF" w:themeFill="background1"/>
          </w:tcPr>
          <w:p w:rsidR="00B03AE2" w:rsidRPr="008D2FBA" w:rsidRDefault="00B03AE2" w:rsidP="00B03AE2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 w:rsidR="00B03AE2" w:rsidRPr="008D2FBA" w:rsidRDefault="00B03AE2" w:rsidP="00B03AE2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27</w:t>
            </w:r>
          </w:p>
        </w:tc>
        <w:tc>
          <w:tcPr>
            <w:tcW w:w="1748" w:type="dxa"/>
            <w:shd w:val="clear" w:color="auto" w:fill="FFFFFF" w:themeFill="background1"/>
          </w:tcPr>
          <w:p w:rsidR="00B03AE2" w:rsidRPr="008D2FBA" w:rsidRDefault="00B03AE2" w:rsidP="00B03AE2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28</w:t>
            </w:r>
          </w:p>
        </w:tc>
        <w:tc>
          <w:tcPr>
            <w:tcW w:w="1749" w:type="dxa"/>
            <w:shd w:val="clear" w:color="auto" w:fill="FFFFFF" w:themeFill="background1"/>
          </w:tcPr>
          <w:p w:rsidR="00B03AE2" w:rsidRPr="008D2FBA" w:rsidRDefault="00B03AE2" w:rsidP="00B03AE2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29</w:t>
            </w:r>
          </w:p>
        </w:tc>
        <w:tc>
          <w:tcPr>
            <w:tcW w:w="1749" w:type="dxa"/>
            <w:shd w:val="clear" w:color="auto" w:fill="FFFFFF" w:themeFill="background1"/>
          </w:tcPr>
          <w:p w:rsidR="00B03AE2" w:rsidRPr="008D2FBA" w:rsidRDefault="00B03AE2" w:rsidP="00B03AE2"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30</w:t>
            </w:r>
          </w:p>
        </w:tc>
      </w:tr>
    </w:tbl>
    <w:p w:rsidR="00701515" w:rsidRPr="008D2FBA" w:rsidRDefault="004B7B08">
      <w:r w:rsidRPr="004B7B08">
        <w:rPr>
          <w:rFonts w:ascii="Times New Roman" w:eastAsia="Times New Roman" w:hAnsi="Times New Roman" w:cs="Times New Roman"/>
        </w:rPr>
        <w:pict>
          <v:shape id="_x0000_s2061" type="#_x0000_t202" style="position:absolute;margin-left:0;margin-top:0;width:755.7pt;height:540pt;z-index:-251643904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443023" w:rsidRDefault="00443023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9505950" cy="6766560"/>
                        <wp:effectExtent l="19050" t="0" r="0" b="0"/>
                        <wp:docPr id="5" name="Picture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34409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701515" w:rsidRPr="008D2FBA" w:rsidRDefault="00443023">
      <w:r w:rsidRPr="008D2FBA"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863D14" w:themeColor="accent6"/>
          <w:left w:val="single" w:sz="4" w:space="0" w:color="863D14" w:themeColor="accent6"/>
          <w:bottom w:val="single" w:sz="4" w:space="0" w:color="863D14" w:themeColor="accent6"/>
          <w:right w:val="single" w:sz="4" w:space="0" w:color="863D14" w:themeColor="accent6"/>
          <w:insideH w:val="single" w:sz="4" w:space="0" w:color="863D14" w:themeColor="accent6"/>
          <w:insideV w:val="single" w:sz="4" w:space="0" w:color="863D14" w:themeColor="accent6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701515" w:rsidRPr="008D2FBA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863D14" w:themeColor="accent6"/>
            </w:tcBorders>
            <w:shd w:val="clear" w:color="auto" w:fill="FAF3E8" w:themeFill="background2"/>
            <w:noWrap/>
            <w:tcMar>
              <w:top w:w="0" w:type="dxa"/>
              <w:bottom w:w="0" w:type="dxa"/>
            </w:tcMar>
            <w:vAlign w:val="center"/>
          </w:tcPr>
          <w:p w:rsidR="00701515" w:rsidRPr="008D2FBA" w:rsidRDefault="00443023">
            <w:pPr>
              <w:pStyle w:val="MonthNames-Autumn"/>
              <w:framePr w:hSpace="0" w:wrap="auto" w:vAnchor="margin" w:hAnchor="text" w:xAlign="left" w:yAlign="inline"/>
              <w:suppressOverlap w:val="0"/>
            </w:pPr>
            <w:r w:rsidRPr="008D2FBA">
              <w:t>Ekim 2007</w:t>
            </w:r>
          </w:p>
        </w:tc>
      </w:tr>
      <w:tr w:rsidR="00334AE4" w:rsidRPr="008D2FBA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Pazartesi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Salı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Çarşamba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Perşembe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Cuma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Cumartesi Pazar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Pazar</w:t>
            </w:r>
          </w:p>
        </w:tc>
      </w:tr>
      <w:tr w:rsidR="000869D0" w:rsidRPr="008D2FB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0869D0" w:rsidRPr="008D2FBA" w:rsidRDefault="000869D0" w:rsidP="000869D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1</w:t>
            </w:r>
          </w:p>
        </w:tc>
        <w:tc>
          <w:tcPr>
            <w:tcW w:w="1749" w:type="dxa"/>
            <w:shd w:val="clear" w:color="auto" w:fill="FFFFFF" w:themeFill="background1"/>
          </w:tcPr>
          <w:p w:rsidR="000869D0" w:rsidRPr="008D2FBA" w:rsidRDefault="000869D0" w:rsidP="000869D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2</w:t>
            </w:r>
          </w:p>
        </w:tc>
        <w:tc>
          <w:tcPr>
            <w:tcW w:w="1748" w:type="dxa"/>
            <w:shd w:val="clear" w:color="auto" w:fill="FFFFFF" w:themeFill="background1"/>
          </w:tcPr>
          <w:p w:rsidR="000869D0" w:rsidRPr="008D2FBA" w:rsidRDefault="000869D0" w:rsidP="000869D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3</w:t>
            </w:r>
          </w:p>
        </w:tc>
        <w:tc>
          <w:tcPr>
            <w:tcW w:w="1749" w:type="dxa"/>
            <w:shd w:val="clear" w:color="auto" w:fill="FFFFFF" w:themeFill="background1"/>
          </w:tcPr>
          <w:p w:rsidR="000869D0" w:rsidRPr="008D2FBA" w:rsidRDefault="000869D0" w:rsidP="000869D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4</w:t>
            </w:r>
          </w:p>
        </w:tc>
        <w:tc>
          <w:tcPr>
            <w:tcW w:w="1748" w:type="dxa"/>
            <w:shd w:val="clear" w:color="auto" w:fill="FFFFFF" w:themeFill="background1"/>
          </w:tcPr>
          <w:p w:rsidR="000869D0" w:rsidRPr="008D2FBA" w:rsidRDefault="000869D0" w:rsidP="000869D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0869D0" w:rsidRPr="008D2FBA" w:rsidRDefault="000869D0" w:rsidP="000869D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6</w:t>
            </w:r>
          </w:p>
        </w:tc>
        <w:tc>
          <w:tcPr>
            <w:tcW w:w="1749" w:type="dxa"/>
            <w:shd w:val="clear" w:color="auto" w:fill="FFFFFF" w:themeFill="background1"/>
          </w:tcPr>
          <w:p w:rsidR="000869D0" w:rsidRPr="008D2FBA" w:rsidRDefault="000869D0" w:rsidP="000869D0"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7</w:t>
            </w:r>
          </w:p>
        </w:tc>
      </w:tr>
      <w:tr w:rsidR="000869D0" w:rsidRPr="008D2FB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0869D0" w:rsidRPr="008D2FBA" w:rsidRDefault="000869D0" w:rsidP="000869D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8</w:t>
            </w:r>
          </w:p>
        </w:tc>
        <w:tc>
          <w:tcPr>
            <w:tcW w:w="1749" w:type="dxa"/>
            <w:shd w:val="clear" w:color="auto" w:fill="FFFFFF" w:themeFill="background1"/>
          </w:tcPr>
          <w:p w:rsidR="000869D0" w:rsidRPr="008D2FBA" w:rsidRDefault="000869D0" w:rsidP="000869D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9</w:t>
            </w:r>
          </w:p>
        </w:tc>
        <w:tc>
          <w:tcPr>
            <w:tcW w:w="1748" w:type="dxa"/>
            <w:shd w:val="clear" w:color="auto" w:fill="FFFFFF" w:themeFill="background1"/>
          </w:tcPr>
          <w:p w:rsidR="000869D0" w:rsidRPr="008D2FBA" w:rsidRDefault="000869D0" w:rsidP="000869D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10</w:t>
            </w:r>
          </w:p>
        </w:tc>
        <w:tc>
          <w:tcPr>
            <w:tcW w:w="1749" w:type="dxa"/>
            <w:shd w:val="clear" w:color="auto" w:fill="FFFFFF" w:themeFill="background1"/>
          </w:tcPr>
          <w:p w:rsidR="000869D0" w:rsidRPr="008D2FBA" w:rsidRDefault="000869D0" w:rsidP="000869D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11</w:t>
            </w:r>
          </w:p>
        </w:tc>
        <w:tc>
          <w:tcPr>
            <w:tcW w:w="1748" w:type="dxa"/>
            <w:shd w:val="clear" w:color="auto" w:fill="FFFFFF" w:themeFill="background1"/>
          </w:tcPr>
          <w:p w:rsidR="000869D0" w:rsidRPr="008D2FBA" w:rsidRDefault="000869D0" w:rsidP="000869D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0869D0" w:rsidRPr="008D2FBA" w:rsidRDefault="000869D0" w:rsidP="000869D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13</w:t>
            </w:r>
          </w:p>
        </w:tc>
        <w:tc>
          <w:tcPr>
            <w:tcW w:w="1749" w:type="dxa"/>
            <w:shd w:val="clear" w:color="auto" w:fill="FFFFFF" w:themeFill="background1"/>
          </w:tcPr>
          <w:p w:rsidR="000869D0" w:rsidRPr="008D2FBA" w:rsidRDefault="000869D0" w:rsidP="000869D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1</w:t>
            </w:r>
            <w:r>
              <w:t>4</w:t>
            </w:r>
          </w:p>
        </w:tc>
      </w:tr>
      <w:tr w:rsidR="000869D0" w:rsidRPr="008D2FB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0869D0" w:rsidRPr="008D2FBA" w:rsidRDefault="000869D0" w:rsidP="000869D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15</w:t>
            </w:r>
          </w:p>
        </w:tc>
        <w:tc>
          <w:tcPr>
            <w:tcW w:w="1749" w:type="dxa"/>
            <w:shd w:val="clear" w:color="auto" w:fill="FFFFFF" w:themeFill="background1"/>
          </w:tcPr>
          <w:p w:rsidR="000869D0" w:rsidRPr="008D2FBA" w:rsidRDefault="000869D0" w:rsidP="000869D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16</w:t>
            </w:r>
          </w:p>
        </w:tc>
        <w:tc>
          <w:tcPr>
            <w:tcW w:w="1748" w:type="dxa"/>
            <w:shd w:val="clear" w:color="auto" w:fill="FFFFFF" w:themeFill="background1"/>
          </w:tcPr>
          <w:p w:rsidR="000869D0" w:rsidRPr="008D2FBA" w:rsidRDefault="000869D0" w:rsidP="000869D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17</w:t>
            </w:r>
          </w:p>
        </w:tc>
        <w:tc>
          <w:tcPr>
            <w:tcW w:w="1749" w:type="dxa"/>
            <w:shd w:val="clear" w:color="auto" w:fill="FFFFFF" w:themeFill="background1"/>
          </w:tcPr>
          <w:p w:rsidR="000869D0" w:rsidRPr="008D2FBA" w:rsidRDefault="000869D0" w:rsidP="000869D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18</w:t>
            </w:r>
          </w:p>
        </w:tc>
        <w:tc>
          <w:tcPr>
            <w:tcW w:w="1748" w:type="dxa"/>
            <w:shd w:val="clear" w:color="auto" w:fill="FFFFFF" w:themeFill="background1"/>
          </w:tcPr>
          <w:p w:rsidR="000869D0" w:rsidRPr="008D2FBA" w:rsidRDefault="000869D0" w:rsidP="000869D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0869D0" w:rsidRPr="008D2FBA" w:rsidRDefault="000869D0" w:rsidP="000869D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20</w:t>
            </w:r>
          </w:p>
        </w:tc>
        <w:tc>
          <w:tcPr>
            <w:tcW w:w="1749" w:type="dxa"/>
            <w:shd w:val="clear" w:color="auto" w:fill="FFFFFF" w:themeFill="background1"/>
          </w:tcPr>
          <w:p w:rsidR="000869D0" w:rsidRPr="008D2FBA" w:rsidRDefault="000869D0" w:rsidP="000869D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2</w:t>
            </w:r>
            <w:r>
              <w:t>1</w:t>
            </w:r>
          </w:p>
        </w:tc>
      </w:tr>
      <w:tr w:rsidR="000869D0" w:rsidRPr="008D2FB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0869D0" w:rsidRPr="008D2FBA" w:rsidRDefault="000869D0" w:rsidP="000869D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22</w:t>
            </w:r>
          </w:p>
        </w:tc>
        <w:tc>
          <w:tcPr>
            <w:tcW w:w="1749" w:type="dxa"/>
            <w:shd w:val="clear" w:color="auto" w:fill="FFFFFF" w:themeFill="background1"/>
          </w:tcPr>
          <w:p w:rsidR="000869D0" w:rsidRPr="008D2FBA" w:rsidRDefault="000869D0" w:rsidP="000869D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23</w:t>
            </w:r>
          </w:p>
        </w:tc>
        <w:tc>
          <w:tcPr>
            <w:tcW w:w="1748" w:type="dxa"/>
            <w:shd w:val="clear" w:color="auto" w:fill="FFFFFF" w:themeFill="background1"/>
          </w:tcPr>
          <w:p w:rsidR="000869D0" w:rsidRPr="008D2FBA" w:rsidRDefault="000869D0" w:rsidP="000869D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24</w:t>
            </w:r>
          </w:p>
        </w:tc>
        <w:tc>
          <w:tcPr>
            <w:tcW w:w="1749" w:type="dxa"/>
            <w:shd w:val="clear" w:color="auto" w:fill="FFFFFF" w:themeFill="background1"/>
          </w:tcPr>
          <w:p w:rsidR="000869D0" w:rsidRPr="008D2FBA" w:rsidRDefault="000869D0" w:rsidP="000869D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25</w:t>
            </w:r>
          </w:p>
        </w:tc>
        <w:tc>
          <w:tcPr>
            <w:tcW w:w="1748" w:type="dxa"/>
            <w:shd w:val="clear" w:color="auto" w:fill="FFFFFF" w:themeFill="background1"/>
          </w:tcPr>
          <w:p w:rsidR="000869D0" w:rsidRPr="008D2FBA" w:rsidRDefault="000869D0" w:rsidP="000869D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 w:rsidR="000869D0" w:rsidRPr="008D2FBA" w:rsidRDefault="000869D0" w:rsidP="000869D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27</w:t>
            </w:r>
          </w:p>
        </w:tc>
        <w:tc>
          <w:tcPr>
            <w:tcW w:w="1749" w:type="dxa"/>
            <w:shd w:val="clear" w:color="auto" w:fill="FFFFFF" w:themeFill="background1"/>
          </w:tcPr>
          <w:p w:rsidR="000869D0" w:rsidRPr="008D2FBA" w:rsidRDefault="000869D0" w:rsidP="000869D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2</w:t>
            </w:r>
            <w:r>
              <w:t>8</w:t>
            </w:r>
          </w:p>
        </w:tc>
      </w:tr>
      <w:tr w:rsidR="000869D0" w:rsidRPr="008D2FB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0869D0" w:rsidRPr="008D2FBA" w:rsidRDefault="000869D0" w:rsidP="000869D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29</w:t>
            </w:r>
          </w:p>
        </w:tc>
        <w:tc>
          <w:tcPr>
            <w:tcW w:w="1749" w:type="dxa"/>
            <w:shd w:val="clear" w:color="auto" w:fill="FFFFFF" w:themeFill="background1"/>
          </w:tcPr>
          <w:p w:rsidR="000869D0" w:rsidRPr="008D2FBA" w:rsidRDefault="000869D0" w:rsidP="000869D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30</w:t>
            </w:r>
          </w:p>
        </w:tc>
        <w:tc>
          <w:tcPr>
            <w:tcW w:w="1748" w:type="dxa"/>
            <w:shd w:val="clear" w:color="auto" w:fill="FFFFFF" w:themeFill="background1"/>
          </w:tcPr>
          <w:p w:rsidR="000869D0" w:rsidRPr="008D2FBA" w:rsidRDefault="000869D0" w:rsidP="000869D0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31</w:t>
            </w:r>
          </w:p>
        </w:tc>
        <w:tc>
          <w:tcPr>
            <w:tcW w:w="1749" w:type="dxa"/>
            <w:shd w:val="clear" w:color="auto" w:fill="FFFFFF" w:themeFill="background1"/>
          </w:tcPr>
          <w:p w:rsidR="000869D0" w:rsidRPr="008D2FBA" w:rsidRDefault="000869D0" w:rsidP="000869D0"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0869D0" w:rsidRPr="008D2FBA" w:rsidRDefault="000869D0" w:rsidP="000869D0"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0869D0" w:rsidRPr="008D2FBA" w:rsidRDefault="000869D0" w:rsidP="000869D0"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0869D0" w:rsidRPr="008D2FBA" w:rsidRDefault="000869D0" w:rsidP="000869D0"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</w:tr>
    </w:tbl>
    <w:p w:rsidR="00701515" w:rsidRPr="008D2FBA" w:rsidRDefault="004B7B08">
      <w:r w:rsidRPr="004B7B08">
        <w:rPr>
          <w:rFonts w:ascii="Times New Roman" w:eastAsia="Times New Roman" w:hAnsi="Times New Roman" w:cs="Times New Roman"/>
        </w:rPr>
        <w:pict>
          <v:shape id="_x0000_s2062" type="#_x0000_t202" style="position:absolute;margin-left:0;margin-top:0;width:755.7pt;height:540pt;z-index:-251641856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443023" w:rsidRDefault="00443023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9486900" cy="6766560"/>
                        <wp:effectExtent l="19050" t="0" r="0" b="0"/>
                        <wp:docPr id="17" name="Picture 1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15101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701515" w:rsidRPr="008D2FBA" w:rsidRDefault="00443023">
      <w:r w:rsidRPr="008D2FBA"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863D14" w:themeColor="accent6"/>
          <w:left w:val="single" w:sz="4" w:space="0" w:color="863D14" w:themeColor="accent6"/>
          <w:bottom w:val="single" w:sz="4" w:space="0" w:color="863D14" w:themeColor="accent6"/>
          <w:right w:val="single" w:sz="4" w:space="0" w:color="863D14" w:themeColor="accent6"/>
          <w:insideH w:val="single" w:sz="4" w:space="0" w:color="863D14" w:themeColor="accent6"/>
          <w:insideV w:val="single" w:sz="4" w:space="0" w:color="863D14" w:themeColor="accent6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701515" w:rsidRPr="008D2FBA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863D14" w:themeColor="accent6"/>
            </w:tcBorders>
            <w:shd w:val="clear" w:color="auto" w:fill="FAF3E8" w:themeFill="background2"/>
            <w:noWrap/>
            <w:tcMar>
              <w:top w:w="0" w:type="dxa"/>
              <w:bottom w:w="0" w:type="dxa"/>
            </w:tcMar>
            <w:vAlign w:val="center"/>
          </w:tcPr>
          <w:p w:rsidR="00701515" w:rsidRPr="008D2FBA" w:rsidRDefault="00443023">
            <w:pPr>
              <w:pStyle w:val="MonthNames-Autumn"/>
              <w:framePr w:hSpace="0" w:wrap="auto" w:vAnchor="margin" w:hAnchor="text" w:xAlign="left" w:yAlign="inline"/>
              <w:suppressOverlap w:val="0"/>
            </w:pPr>
            <w:r w:rsidRPr="008D2FBA">
              <w:t>Kasım 2007</w:t>
            </w:r>
          </w:p>
        </w:tc>
      </w:tr>
      <w:tr w:rsidR="00334AE4" w:rsidRPr="008D2FBA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Pazartesi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Salı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Çarşamba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Perşembe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Cuma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Cumartesi Pazar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Pazar</w:t>
            </w:r>
          </w:p>
        </w:tc>
      </w:tr>
      <w:tr w:rsidR="00E837EC" w:rsidRPr="008D2FB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E837EC" w:rsidRPr="008D2FBA" w:rsidRDefault="00E837EC" w:rsidP="00E837EC"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E837EC" w:rsidRPr="008D2FBA" w:rsidRDefault="00E837EC" w:rsidP="00E837EC"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E837EC" w:rsidRPr="008D2FBA" w:rsidRDefault="00E837EC" w:rsidP="00E837EC"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E837EC" w:rsidRPr="008D2FBA" w:rsidRDefault="00E837EC" w:rsidP="00E837EC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1</w:t>
            </w:r>
          </w:p>
        </w:tc>
        <w:tc>
          <w:tcPr>
            <w:tcW w:w="1748" w:type="dxa"/>
            <w:shd w:val="clear" w:color="auto" w:fill="FFFFFF" w:themeFill="background1"/>
          </w:tcPr>
          <w:p w:rsidR="00E837EC" w:rsidRPr="008D2FBA" w:rsidRDefault="00E837EC" w:rsidP="00E837EC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2</w:t>
            </w:r>
          </w:p>
        </w:tc>
        <w:tc>
          <w:tcPr>
            <w:tcW w:w="1749" w:type="dxa"/>
            <w:shd w:val="clear" w:color="auto" w:fill="FFFFFF" w:themeFill="background1"/>
          </w:tcPr>
          <w:p w:rsidR="00E837EC" w:rsidRPr="008D2FBA" w:rsidRDefault="00E837EC" w:rsidP="00E837EC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3</w:t>
            </w:r>
          </w:p>
        </w:tc>
        <w:tc>
          <w:tcPr>
            <w:tcW w:w="1749" w:type="dxa"/>
            <w:shd w:val="clear" w:color="auto" w:fill="FFFFFF" w:themeFill="background1"/>
          </w:tcPr>
          <w:p w:rsidR="00E837EC" w:rsidRPr="008D2FBA" w:rsidRDefault="00E837EC" w:rsidP="00E837EC"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4</w:t>
            </w:r>
          </w:p>
        </w:tc>
      </w:tr>
      <w:tr w:rsidR="00E837EC" w:rsidRPr="008D2FB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E837EC" w:rsidRPr="008D2FBA" w:rsidRDefault="00E837EC" w:rsidP="00E837EC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E837EC" w:rsidRPr="008D2FBA" w:rsidRDefault="00E837EC" w:rsidP="00E837EC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6</w:t>
            </w:r>
          </w:p>
        </w:tc>
        <w:tc>
          <w:tcPr>
            <w:tcW w:w="1748" w:type="dxa"/>
            <w:shd w:val="clear" w:color="auto" w:fill="FFFFFF" w:themeFill="background1"/>
          </w:tcPr>
          <w:p w:rsidR="00E837EC" w:rsidRPr="008D2FBA" w:rsidRDefault="00E837EC" w:rsidP="00E837EC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E837EC" w:rsidRPr="008D2FBA" w:rsidRDefault="00E837EC" w:rsidP="00E837EC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8</w:t>
            </w:r>
          </w:p>
        </w:tc>
        <w:tc>
          <w:tcPr>
            <w:tcW w:w="1748" w:type="dxa"/>
            <w:shd w:val="clear" w:color="auto" w:fill="FFFFFF" w:themeFill="background1"/>
          </w:tcPr>
          <w:p w:rsidR="00E837EC" w:rsidRPr="008D2FBA" w:rsidRDefault="00E837EC" w:rsidP="00E837EC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9</w:t>
            </w:r>
          </w:p>
        </w:tc>
        <w:tc>
          <w:tcPr>
            <w:tcW w:w="1749" w:type="dxa"/>
            <w:shd w:val="clear" w:color="auto" w:fill="FFFFFF" w:themeFill="background1"/>
          </w:tcPr>
          <w:p w:rsidR="00E837EC" w:rsidRPr="008D2FBA" w:rsidRDefault="00E837EC" w:rsidP="00E837EC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10</w:t>
            </w:r>
          </w:p>
        </w:tc>
        <w:tc>
          <w:tcPr>
            <w:tcW w:w="1749" w:type="dxa"/>
            <w:shd w:val="clear" w:color="auto" w:fill="FFFFFF" w:themeFill="background1"/>
          </w:tcPr>
          <w:p w:rsidR="00E837EC" w:rsidRPr="008D2FBA" w:rsidRDefault="00E837EC" w:rsidP="00E837EC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1</w:t>
            </w:r>
            <w:r>
              <w:t>1</w:t>
            </w:r>
          </w:p>
        </w:tc>
      </w:tr>
      <w:tr w:rsidR="00E837EC" w:rsidRPr="008D2FB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E837EC" w:rsidRPr="008D2FBA" w:rsidRDefault="00E837EC" w:rsidP="00E837EC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E837EC" w:rsidRPr="008D2FBA" w:rsidRDefault="00E837EC" w:rsidP="00E837EC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13</w:t>
            </w:r>
          </w:p>
        </w:tc>
        <w:tc>
          <w:tcPr>
            <w:tcW w:w="1748" w:type="dxa"/>
            <w:shd w:val="clear" w:color="auto" w:fill="FFFFFF" w:themeFill="background1"/>
          </w:tcPr>
          <w:p w:rsidR="00E837EC" w:rsidRPr="008D2FBA" w:rsidRDefault="00E837EC" w:rsidP="00E837EC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E837EC" w:rsidRPr="008D2FBA" w:rsidRDefault="00E837EC" w:rsidP="00E837EC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15</w:t>
            </w:r>
          </w:p>
        </w:tc>
        <w:tc>
          <w:tcPr>
            <w:tcW w:w="1748" w:type="dxa"/>
            <w:shd w:val="clear" w:color="auto" w:fill="FFFFFF" w:themeFill="background1"/>
          </w:tcPr>
          <w:p w:rsidR="00E837EC" w:rsidRPr="008D2FBA" w:rsidRDefault="00E837EC" w:rsidP="00E837EC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16</w:t>
            </w:r>
          </w:p>
        </w:tc>
        <w:tc>
          <w:tcPr>
            <w:tcW w:w="1749" w:type="dxa"/>
            <w:shd w:val="clear" w:color="auto" w:fill="FFFFFF" w:themeFill="background1"/>
          </w:tcPr>
          <w:p w:rsidR="00E837EC" w:rsidRPr="008D2FBA" w:rsidRDefault="00E837EC" w:rsidP="00E837EC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17</w:t>
            </w:r>
          </w:p>
        </w:tc>
        <w:tc>
          <w:tcPr>
            <w:tcW w:w="1749" w:type="dxa"/>
            <w:shd w:val="clear" w:color="auto" w:fill="FFFFFF" w:themeFill="background1"/>
          </w:tcPr>
          <w:p w:rsidR="00E837EC" w:rsidRPr="008D2FBA" w:rsidRDefault="00E837EC" w:rsidP="00E837EC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1</w:t>
            </w:r>
            <w:r>
              <w:t>8</w:t>
            </w:r>
          </w:p>
        </w:tc>
      </w:tr>
      <w:tr w:rsidR="00E837EC" w:rsidRPr="008D2FB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E837EC" w:rsidRPr="008D2FBA" w:rsidRDefault="00E837EC" w:rsidP="00E837EC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E837EC" w:rsidRPr="008D2FBA" w:rsidRDefault="00E837EC" w:rsidP="00E837EC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20</w:t>
            </w:r>
          </w:p>
        </w:tc>
        <w:tc>
          <w:tcPr>
            <w:tcW w:w="1748" w:type="dxa"/>
            <w:shd w:val="clear" w:color="auto" w:fill="FFFFFF" w:themeFill="background1"/>
          </w:tcPr>
          <w:p w:rsidR="00E837EC" w:rsidRPr="008D2FBA" w:rsidRDefault="00E837EC" w:rsidP="00E837EC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E837EC" w:rsidRPr="008D2FBA" w:rsidRDefault="00E837EC" w:rsidP="00E837EC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22</w:t>
            </w:r>
          </w:p>
        </w:tc>
        <w:tc>
          <w:tcPr>
            <w:tcW w:w="1748" w:type="dxa"/>
            <w:shd w:val="clear" w:color="auto" w:fill="FFFFFF" w:themeFill="background1"/>
          </w:tcPr>
          <w:p w:rsidR="00E837EC" w:rsidRPr="008D2FBA" w:rsidRDefault="00E837EC" w:rsidP="00E837EC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23</w:t>
            </w:r>
          </w:p>
        </w:tc>
        <w:tc>
          <w:tcPr>
            <w:tcW w:w="1749" w:type="dxa"/>
            <w:shd w:val="clear" w:color="auto" w:fill="FFFFFF" w:themeFill="background1"/>
          </w:tcPr>
          <w:p w:rsidR="00E837EC" w:rsidRPr="008D2FBA" w:rsidRDefault="00E837EC" w:rsidP="00E837EC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24</w:t>
            </w:r>
          </w:p>
        </w:tc>
        <w:tc>
          <w:tcPr>
            <w:tcW w:w="1749" w:type="dxa"/>
            <w:shd w:val="clear" w:color="auto" w:fill="FFFFFF" w:themeFill="background1"/>
          </w:tcPr>
          <w:p w:rsidR="00E837EC" w:rsidRPr="008D2FBA" w:rsidRDefault="00E837EC" w:rsidP="00E837EC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2</w:t>
            </w:r>
            <w:r>
              <w:t>5</w:t>
            </w:r>
          </w:p>
        </w:tc>
      </w:tr>
      <w:tr w:rsidR="00E837EC" w:rsidRPr="008D2FB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E837EC" w:rsidRPr="008D2FBA" w:rsidRDefault="00E837EC" w:rsidP="00E837EC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 w:rsidR="00E837EC" w:rsidRPr="008D2FBA" w:rsidRDefault="00E837EC" w:rsidP="00E837EC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27</w:t>
            </w:r>
          </w:p>
        </w:tc>
        <w:tc>
          <w:tcPr>
            <w:tcW w:w="1748" w:type="dxa"/>
            <w:shd w:val="clear" w:color="auto" w:fill="FFFFFF" w:themeFill="background1"/>
          </w:tcPr>
          <w:p w:rsidR="00E837EC" w:rsidRPr="008D2FBA" w:rsidRDefault="00E837EC" w:rsidP="00E837EC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28</w:t>
            </w:r>
          </w:p>
        </w:tc>
        <w:tc>
          <w:tcPr>
            <w:tcW w:w="1749" w:type="dxa"/>
            <w:shd w:val="clear" w:color="auto" w:fill="FFFFFF" w:themeFill="background1"/>
          </w:tcPr>
          <w:p w:rsidR="00E837EC" w:rsidRPr="008D2FBA" w:rsidRDefault="00E837EC" w:rsidP="00E837EC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29</w:t>
            </w:r>
          </w:p>
        </w:tc>
        <w:tc>
          <w:tcPr>
            <w:tcW w:w="1748" w:type="dxa"/>
            <w:shd w:val="clear" w:color="auto" w:fill="FFFFFF" w:themeFill="background1"/>
          </w:tcPr>
          <w:p w:rsidR="00E837EC" w:rsidRPr="008D2FBA" w:rsidRDefault="00E837EC" w:rsidP="00E837EC">
            <w:pPr>
              <w:pStyle w:val="Dates-Autumn"/>
              <w:framePr w:hSpace="0" w:wrap="auto" w:vAnchor="margin" w:hAnchor="text" w:xAlign="left" w:yAlign="inline"/>
              <w:suppressOverlap w:val="0"/>
            </w:pPr>
            <w:r w:rsidRPr="008D2FBA">
              <w:t>30</w:t>
            </w:r>
          </w:p>
        </w:tc>
        <w:tc>
          <w:tcPr>
            <w:tcW w:w="1749" w:type="dxa"/>
            <w:shd w:val="clear" w:color="auto" w:fill="FFFFFF" w:themeFill="background1"/>
          </w:tcPr>
          <w:p w:rsidR="00E837EC" w:rsidRPr="008D2FBA" w:rsidRDefault="00E837EC" w:rsidP="00E837EC"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E837EC" w:rsidRPr="008D2FBA" w:rsidRDefault="00E837EC" w:rsidP="00E837EC"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</w:tr>
    </w:tbl>
    <w:p w:rsidR="00701515" w:rsidRPr="008D2FBA" w:rsidRDefault="004B7B08" w:rsidP="00045571">
      <w:pPr>
        <w:ind w:right="9"/>
      </w:pPr>
      <w:r w:rsidRPr="004B7B08">
        <w:rPr>
          <w:rFonts w:ascii="Times New Roman" w:eastAsia="Times New Roman" w:hAnsi="Times New Roman" w:cs="Times New Roman"/>
        </w:rPr>
        <w:pict>
          <v:shape id="_x0000_s2063" type="#_x0000_t202" style="position:absolute;margin-left:0;margin-top:0;width:752.7pt;height:540pt;z-index:-251639808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443023" w:rsidRDefault="00443023" w:rsidP="00045571">
                  <w:pPr>
                    <w:tabs>
                      <w:tab w:val="left" w:pos="14850"/>
                      <w:tab w:val="left" w:pos="14910"/>
                    </w:tabs>
                    <w:ind w:right="150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9515475" cy="6766560"/>
                        <wp:effectExtent l="19050" t="0" r="9525" b="0"/>
                        <wp:docPr id="7" name="Picture 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44063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701515" w:rsidRPr="008D2FBA" w:rsidRDefault="00443023">
      <w:r w:rsidRPr="008D2FBA"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255186" w:themeColor="accent1" w:themeShade="BF"/>
          <w:left w:val="single" w:sz="4" w:space="0" w:color="255186" w:themeColor="accent1" w:themeShade="BF"/>
          <w:bottom w:val="single" w:sz="4" w:space="0" w:color="255186" w:themeColor="accent1" w:themeShade="BF"/>
          <w:right w:val="single" w:sz="4" w:space="0" w:color="255186" w:themeColor="accent1" w:themeShade="BF"/>
          <w:insideH w:val="single" w:sz="4" w:space="0" w:color="255186" w:themeColor="accent1" w:themeShade="BF"/>
          <w:insideV w:val="single" w:sz="4" w:space="0" w:color="255186" w:themeColor="accent1" w:themeShade="BF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701515" w:rsidRPr="008D2FBA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255186" w:themeColor="accent1" w:themeShade="BF"/>
            </w:tcBorders>
            <w:shd w:val="clear" w:color="auto" w:fill="C8DAF0" w:themeFill="accent1" w:themeFillTint="3F"/>
            <w:noWrap/>
            <w:tcMar>
              <w:top w:w="0" w:type="dxa"/>
              <w:bottom w:w="0" w:type="dxa"/>
            </w:tcMar>
            <w:vAlign w:val="center"/>
          </w:tcPr>
          <w:p w:rsidR="00701515" w:rsidRPr="008D2FBA" w:rsidRDefault="00443023">
            <w:pPr>
              <w:pStyle w:val="MonthNames-Winter"/>
            </w:pPr>
            <w:r w:rsidRPr="008D2FBA">
              <w:t>Aralık 2007</w:t>
            </w:r>
          </w:p>
        </w:tc>
      </w:tr>
      <w:tr w:rsidR="00334AE4" w:rsidRPr="008D2FBA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Pazartesi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Salı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Çarşamba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Perşembe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Cuma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Cumartesi Pazar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334AE4" w:rsidRPr="008D2FBA" w:rsidRDefault="00334AE4" w:rsidP="00334AE4">
            <w:pPr>
              <w:pStyle w:val="Weekdays"/>
            </w:pPr>
            <w:r w:rsidRPr="008D2FBA">
              <w:t>Pazar</w:t>
            </w:r>
          </w:p>
        </w:tc>
      </w:tr>
      <w:tr w:rsidR="006B6388" w:rsidRPr="008D2FB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B6388" w:rsidRPr="008D2FBA" w:rsidRDefault="006B6388" w:rsidP="006B6388">
            <w:pPr>
              <w:pStyle w:val="Dates-Winter"/>
            </w:pPr>
          </w:p>
        </w:tc>
        <w:tc>
          <w:tcPr>
            <w:tcW w:w="1749" w:type="dxa"/>
            <w:shd w:val="clear" w:color="auto" w:fill="FFFFFF" w:themeFill="background1"/>
          </w:tcPr>
          <w:p w:rsidR="006B6388" w:rsidRPr="008D2FBA" w:rsidRDefault="006B6388" w:rsidP="006B6388">
            <w:pPr>
              <w:pStyle w:val="Dates-Winter"/>
            </w:pPr>
          </w:p>
        </w:tc>
        <w:tc>
          <w:tcPr>
            <w:tcW w:w="1748" w:type="dxa"/>
            <w:shd w:val="clear" w:color="auto" w:fill="FFFFFF" w:themeFill="background1"/>
          </w:tcPr>
          <w:p w:rsidR="006B6388" w:rsidRPr="008D2FBA" w:rsidRDefault="006B6388" w:rsidP="006B6388">
            <w:pPr>
              <w:pStyle w:val="Dates-Winter"/>
            </w:pPr>
          </w:p>
        </w:tc>
        <w:tc>
          <w:tcPr>
            <w:tcW w:w="1749" w:type="dxa"/>
            <w:shd w:val="clear" w:color="auto" w:fill="FFFFFF" w:themeFill="background1"/>
          </w:tcPr>
          <w:p w:rsidR="006B6388" w:rsidRPr="008D2FBA" w:rsidRDefault="006B6388" w:rsidP="006B6388">
            <w:pPr>
              <w:pStyle w:val="Dates-Winter"/>
            </w:pPr>
          </w:p>
        </w:tc>
        <w:tc>
          <w:tcPr>
            <w:tcW w:w="1748" w:type="dxa"/>
            <w:shd w:val="clear" w:color="auto" w:fill="FFFFFF" w:themeFill="background1"/>
          </w:tcPr>
          <w:p w:rsidR="006B6388" w:rsidRPr="008D2FBA" w:rsidRDefault="006B6388" w:rsidP="006B6388">
            <w:pPr>
              <w:pStyle w:val="Dates-Winter"/>
            </w:pPr>
          </w:p>
        </w:tc>
        <w:tc>
          <w:tcPr>
            <w:tcW w:w="1749" w:type="dxa"/>
            <w:shd w:val="clear" w:color="auto" w:fill="FFFFFF" w:themeFill="background1"/>
          </w:tcPr>
          <w:p w:rsidR="006B6388" w:rsidRPr="008D2FBA" w:rsidRDefault="006B6388" w:rsidP="006B6388">
            <w:pPr>
              <w:pStyle w:val="Dates-Winter"/>
            </w:pPr>
            <w:r w:rsidRPr="008D2FBA">
              <w:t>1</w:t>
            </w:r>
          </w:p>
        </w:tc>
        <w:tc>
          <w:tcPr>
            <w:tcW w:w="1749" w:type="dxa"/>
            <w:shd w:val="clear" w:color="auto" w:fill="FFFFFF" w:themeFill="background1"/>
          </w:tcPr>
          <w:p w:rsidR="006B6388" w:rsidRPr="008D2FBA" w:rsidRDefault="006B6388" w:rsidP="006B6388">
            <w:pPr>
              <w:pStyle w:val="Dates-Winter"/>
            </w:pPr>
            <w:r>
              <w:t>2</w:t>
            </w:r>
          </w:p>
        </w:tc>
      </w:tr>
      <w:tr w:rsidR="006B6388" w:rsidRPr="008D2FB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B6388" w:rsidRPr="008D2FBA" w:rsidRDefault="006B6388" w:rsidP="006B6388">
            <w:pPr>
              <w:pStyle w:val="Dates-Winter"/>
            </w:pPr>
            <w:r w:rsidRPr="008D2FBA">
              <w:t>3</w:t>
            </w:r>
          </w:p>
        </w:tc>
        <w:tc>
          <w:tcPr>
            <w:tcW w:w="1749" w:type="dxa"/>
            <w:shd w:val="clear" w:color="auto" w:fill="FFFFFF" w:themeFill="background1"/>
          </w:tcPr>
          <w:p w:rsidR="006B6388" w:rsidRPr="008D2FBA" w:rsidRDefault="006B6388" w:rsidP="006B6388">
            <w:pPr>
              <w:pStyle w:val="Dates-Winter"/>
            </w:pPr>
            <w:r w:rsidRPr="008D2FBA">
              <w:t>4</w:t>
            </w:r>
          </w:p>
        </w:tc>
        <w:tc>
          <w:tcPr>
            <w:tcW w:w="1748" w:type="dxa"/>
            <w:shd w:val="clear" w:color="auto" w:fill="FFFFFF" w:themeFill="background1"/>
          </w:tcPr>
          <w:p w:rsidR="006B6388" w:rsidRPr="008D2FBA" w:rsidRDefault="006B6388" w:rsidP="006B6388">
            <w:pPr>
              <w:pStyle w:val="Dates-Winter"/>
            </w:pPr>
            <w:r w:rsidRPr="008D2FBA"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6B6388" w:rsidRPr="008D2FBA" w:rsidRDefault="006B6388" w:rsidP="006B6388">
            <w:pPr>
              <w:pStyle w:val="Dates-Winter"/>
            </w:pPr>
            <w:r w:rsidRPr="008D2FBA">
              <w:t>6</w:t>
            </w:r>
          </w:p>
        </w:tc>
        <w:tc>
          <w:tcPr>
            <w:tcW w:w="1748" w:type="dxa"/>
            <w:shd w:val="clear" w:color="auto" w:fill="FFFFFF" w:themeFill="background1"/>
          </w:tcPr>
          <w:p w:rsidR="006B6388" w:rsidRPr="008D2FBA" w:rsidRDefault="006B6388" w:rsidP="006B6388">
            <w:pPr>
              <w:pStyle w:val="Dates-Winter"/>
            </w:pPr>
            <w:r w:rsidRPr="008D2FBA"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6B6388" w:rsidRPr="008D2FBA" w:rsidRDefault="006B6388" w:rsidP="006B6388">
            <w:pPr>
              <w:pStyle w:val="Dates-Winter"/>
            </w:pPr>
            <w:r w:rsidRPr="008D2FBA">
              <w:t>8</w:t>
            </w:r>
          </w:p>
        </w:tc>
        <w:tc>
          <w:tcPr>
            <w:tcW w:w="1749" w:type="dxa"/>
            <w:shd w:val="clear" w:color="auto" w:fill="FFFFFF" w:themeFill="background1"/>
          </w:tcPr>
          <w:p w:rsidR="006B6388" w:rsidRPr="008D2FBA" w:rsidRDefault="006B6388" w:rsidP="006B6388">
            <w:pPr>
              <w:pStyle w:val="Dates-Winter"/>
            </w:pPr>
            <w:r>
              <w:t>9</w:t>
            </w:r>
          </w:p>
        </w:tc>
      </w:tr>
      <w:tr w:rsidR="006B6388" w:rsidRPr="008D2FB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B6388" w:rsidRPr="008D2FBA" w:rsidRDefault="006B6388" w:rsidP="006B6388">
            <w:pPr>
              <w:pStyle w:val="Dates-Winter"/>
            </w:pPr>
            <w:r w:rsidRPr="008D2FBA">
              <w:t>10</w:t>
            </w:r>
          </w:p>
        </w:tc>
        <w:tc>
          <w:tcPr>
            <w:tcW w:w="1749" w:type="dxa"/>
            <w:shd w:val="clear" w:color="auto" w:fill="FFFFFF" w:themeFill="background1"/>
          </w:tcPr>
          <w:p w:rsidR="006B6388" w:rsidRPr="008D2FBA" w:rsidRDefault="006B6388" w:rsidP="006B6388">
            <w:pPr>
              <w:pStyle w:val="Dates-Winter"/>
            </w:pPr>
            <w:r w:rsidRPr="008D2FBA">
              <w:t>11</w:t>
            </w:r>
          </w:p>
        </w:tc>
        <w:tc>
          <w:tcPr>
            <w:tcW w:w="1748" w:type="dxa"/>
            <w:shd w:val="clear" w:color="auto" w:fill="FFFFFF" w:themeFill="background1"/>
          </w:tcPr>
          <w:p w:rsidR="006B6388" w:rsidRPr="008D2FBA" w:rsidRDefault="006B6388" w:rsidP="006B6388">
            <w:pPr>
              <w:pStyle w:val="Dates-Winter"/>
            </w:pPr>
            <w:r w:rsidRPr="008D2FBA"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6B6388" w:rsidRPr="008D2FBA" w:rsidRDefault="006B6388" w:rsidP="006B6388">
            <w:pPr>
              <w:pStyle w:val="Dates-Winter"/>
            </w:pPr>
            <w:r w:rsidRPr="008D2FBA">
              <w:t>13</w:t>
            </w:r>
          </w:p>
        </w:tc>
        <w:tc>
          <w:tcPr>
            <w:tcW w:w="1748" w:type="dxa"/>
            <w:shd w:val="clear" w:color="auto" w:fill="FFFFFF" w:themeFill="background1"/>
          </w:tcPr>
          <w:p w:rsidR="006B6388" w:rsidRPr="008D2FBA" w:rsidRDefault="006B6388" w:rsidP="006B6388">
            <w:pPr>
              <w:pStyle w:val="Dates-Winter"/>
            </w:pPr>
            <w:r w:rsidRPr="008D2FBA"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6B6388" w:rsidRPr="008D2FBA" w:rsidRDefault="006B6388" w:rsidP="006B6388">
            <w:pPr>
              <w:pStyle w:val="Dates-Winter"/>
            </w:pPr>
            <w:r w:rsidRPr="008D2FBA">
              <w:t>15</w:t>
            </w:r>
          </w:p>
        </w:tc>
        <w:tc>
          <w:tcPr>
            <w:tcW w:w="1749" w:type="dxa"/>
            <w:shd w:val="clear" w:color="auto" w:fill="FFFFFF" w:themeFill="background1"/>
          </w:tcPr>
          <w:p w:rsidR="006B6388" w:rsidRPr="008D2FBA" w:rsidRDefault="006B6388" w:rsidP="006B6388">
            <w:pPr>
              <w:pStyle w:val="Dates-Winter"/>
            </w:pPr>
            <w:r w:rsidRPr="008D2FBA">
              <w:t>1</w:t>
            </w:r>
            <w:r>
              <w:t>6</w:t>
            </w:r>
          </w:p>
        </w:tc>
      </w:tr>
      <w:tr w:rsidR="006B6388" w:rsidRPr="008D2FBA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6B6388" w:rsidRPr="008D2FBA" w:rsidRDefault="006B6388" w:rsidP="006B6388">
            <w:pPr>
              <w:pStyle w:val="Dates-Winter"/>
            </w:pPr>
            <w:r w:rsidRPr="008D2FBA">
              <w:t>17</w:t>
            </w:r>
          </w:p>
        </w:tc>
        <w:tc>
          <w:tcPr>
            <w:tcW w:w="1749" w:type="dxa"/>
            <w:shd w:val="clear" w:color="auto" w:fill="FFFFFF" w:themeFill="background1"/>
          </w:tcPr>
          <w:p w:rsidR="006B6388" w:rsidRPr="008D2FBA" w:rsidRDefault="006B6388" w:rsidP="006B6388">
            <w:pPr>
              <w:pStyle w:val="Dates-Winter"/>
            </w:pPr>
            <w:r w:rsidRPr="008D2FBA">
              <w:t>18</w:t>
            </w:r>
          </w:p>
        </w:tc>
        <w:tc>
          <w:tcPr>
            <w:tcW w:w="1748" w:type="dxa"/>
            <w:shd w:val="clear" w:color="auto" w:fill="FFFFFF" w:themeFill="background1"/>
          </w:tcPr>
          <w:p w:rsidR="006B6388" w:rsidRPr="008D2FBA" w:rsidRDefault="006B6388" w:rsidP="006B6388">
            <w:pPr>
              <w:pStyle w:val="Dates-Winter"/>
            </w:pPr>
            <w:r w:rsidRPr="008D2FBA"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6B6388" w:rsidRPr="008D2FBA" w:rsidRDefault="006B6388" w:rsidP="006B6388">
            <w:pPr>
              <w:pStyle w:val="Dates-Winter"/>
            </w:pPr>
            <w:r w:rsidRPr="008D2FBA">
              <w:t>20</w:t>
            </w:r>
          </w:p>
        </w:tc>
        <w:tc>
          <w:tcPr>
            <w:tcW w:w="1748" w:type="dxa"/>
            <w:shd w:val="clear" w:color="auto" w:fill="FFFFFF" w:themeFill="background1"/>
          </w:tcPr>
          <w:p w:rsidR="006B6388" w:rsidRPr="008D2FBA" w:rsidRDefault="006B6388" w:rsidP="006B6388">
            <w:pPr>
              <w:pStyle w:val="Dates-Winter"/>
            </w:pPr>
            <w:r w:rsidRPr="008D2FBA"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6B6388" w:rsidRPr="008D2FBA" w:rsidRDefault="006B6388" w:rsidP="006B6388">
            <w:pPr>
              <w:pStyle w:val="Dates-Winter"/>
            </w:pPr>
            <w:r w:rsidRPr="008D2FBA">
              <w:t>22</w:t>
            </w:r>
          </w:p>
        </w:tc>
        <w:tc>
          <w:tcPr>
            <w:tcW w:w="1749" w:type="dxa"/>
            <w:shd w:val="clear" w:color="auto" w:fill="FFFFFF" w:themeFill="background1"/>
          </w:tcPr>
          <w:p w:rsidR="006B6388" w:rsidRPr="008D2FBA" w:rsidRDefault="006B6388" w:rsidP="006B6388">
            <w:pPr>
              <w:pStyle w:val="Dates-Winter"/>
            </w:pPr>
            <w:r w:rsidRPr="008D2FBA">
              <w:t>2</w:t>
            </w:r>
            <w:r>
              <w:t>3</w:t>
            </w:r>
          </w:p>
        </w:tc>
      </w:tr>
      <w:tr w:rsidR="006B6388" w:rsidRPr="008D2FBA">
        <w:trPr>
          <w:trHeight w:hRule="exact" w:val="720"/>
        </w:trPr>
        <w:tc>
          <w:tcPr>
            <w:tcW w:w="1748" w:type="dxa"/>
            <w:shd w:val="clear" w:color="auto" w:fill="FFFFFF" w:themeFill="background1"/>
          </w:tcPr>
          <w:p w:rsidR="006B6388" w:rsidRPr="008D2FBA" w:rsidRDefault="006B6388" w:rsidP="006B6388">
            <w:pPr>
              <w:pStyle w:val="Dates-Winter"/>
            </w:pPr>
            <w:r w:rsidRPr="008D2FBA">
              <w:t>24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6B6388" w:rsidRPr="008D2FBA" w:rsidRDefault="006B6388" w:rsidP="006B6388">
            <w:pPr>
              <w:pStyle w:val="Dates-Winter"/>
            </w:pPr>
            <w:r w:rsidRPr="008D2FBA">
              <w:t>25</w:t>
            </w:r>
          </w:p>
        </w:tc>
        <w:tc>
          <w:tcPr>
            <w:tcW w:w="1748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6B6388" w:rsidRPr="008D2FBA" w:rsidRDefault="006B6388" w:rsidP="006B6388">
            <w:pPr>
              <w:pStyle w:val="Dates-Winter"/>
            </w:pPr>
            <w:r w:rsidRPr="008D2FBA">
              <w:t>26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6B6388" w:rsidRPr="008D2FBA" w:rsidRDefault="006B6388" w:rsidP="006B6388">
            <w:pPr>
              <w:pStyle w:val="Dates-Winter"/>
            </w:pPr>
            <w:r w:rsidRPr="008D2FBA">
              <w:t>27</w:t>
            </w:r>
          </w:p>
        </w:tc>
        <w:tc>
          <w:tcPr>
            <w:tcW w:w="1748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6B6388" w:rsidRPr="008D2FBA" w:rsidRDefault="006B6388" w:rsidP="006B6388">
            <w:pPr>
              <w:pStyle w:val="Dates-Winter"/>
            </w:pPr>
            <w:r w:rsidRPr="008D2FBA">
              <w:t>28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6B6388" w:rsidRPr="008D2FBA" w:rsidRDefault="006B6388" w:rsidP="006B6388">
            <w:pPr>
              <w:pStyle w:val="Dates-Winter"/>
            </w:pPr>
            <w:r w:rsidRPr="008D2FBA">
              <w:t>29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6B6388" w:rsidRPr="008D2FBA" w:rsidRDefault="006B6388" w:rsidP="006B6388">
            <w:pPr>
              <w:pStyle w:val="Dates-Winter"/>
            </w:pPr>
            <w:r>
              <w:t>30</w:t>
            </w:r>
          </w:p>
        </w:tc>
      </w:tr>
      <w:tr w:rsidR="006B6388" w:rsidRPr="008D2FBA">
        <w:trPr>
          <w:trHeight w:hRule="exact" w:val="720"/>
        </w:trPr>
        <w:tc>
          <w:tcPr>
            <w:tcW w:w="1748" w:type="dxa"/>
            <w:shd w:val="clear" w:color="auto" w:fill="FFFFFF" w:themeFill="background1"/>
          </w:tcPr>
          <w:p w:rsidR="006B6388" w:rsidRPr="008D2FBA" w:rsidRDefault="006B6388" w:rsidP="006B6388">
            <w:pPr>
              <w:pStyle w:val="Dates-Winter"/>
            </w:pPr>
            <w:r w:rsidRPr="008D2FBA">
              <w:t>3</w:t>
            </w:r>
            <w:r>
              <w:t>1</w:t>
            </w: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6B6388" w:rsidRPr="008D2FBA" w:rsidRDefault="006B6388" w:rsidP="006B6388">
            <w:pPr>
              <w:pStyle w:val="Dates-Winter"/>
            </w:pPr>
          </w:p>
        </w:tc>
        <w:tc>
          <w:tcPr>
            <w:tcW w:w="1748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6B6388" w:rsidRPr="008D2FBA" w:rsidRDefault="006B6388" w:rsidP="006B6388">
            <w:pPr>
              <w:pStyle w:val="Dates-Winter"/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6B6388" w:rsidRPr="008D2FBA" w:rsidRDefault="006B6388" w:rsidP="006B6388">
            <w:pPr>
              <w:pStyle w:val="Dates-Winter"/>
            </w:pPr>
          </w:p>
        </w:tc>
        <w:tc>
          <w:tcPr>
            <w:tcW w:w="1748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6B6388" w:rsidRPr="008D2FBA" w:rsidRDefault="006B6388" w:rsidP="006B6388">
            <w:pPr>
              <w:pStyle w:val="Dates-Winter"/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6B6388" w:rsidRPr="008D2FBA" w:rsidRDefault="006B6388" w:rsidP="006B6388">
            <w:pPr>
              <w:pStyle w:val="Dates-Winter"/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6B6388" w:rsidRPr="008D2FBA" w:rsidRDefault="006B6388" w:rsidP="006B6388">
            <w:pPr>
              <w:pStyle w:val="Dates-Winter"/>
            </w:pPr>
          </w:p>
        </w:tc>
      </w:tr>
    </w:tbl>
    <w:p w:rsidR="00701515" w:rsidRPr="008D2FBA" w:rsidRDefault="004B7B08">
      <w:r w:rsidRPr="004B7B08">
        <w:rPr>
          <w:rFonts w:ascii="Times New Roman" w:eastAsia="Times New Roman" w:hAnsi="Times New Roman" w:cs="Times New Roman"/>
        </w:rPr>
        <w:pict>
          <v:shape id="_x0000_s2064" type="#_x0000_t202" style="position:absolute;margin-left:0;margin-top:0;width:748.2pt;height:540pt;z-index:-251637760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443023" w:rsidRDefault="00443023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9496425" cy="6766560"/>
                        <wp:effectExtent l="19050" t="0" r="9525" b="0"/>
                        <wp:docPr id="31" name="Picture 3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24755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sectPr w:rsidR="00701515" w:rsidRPr="008D2FBA" w:rsidSect="00045571">
      <w:pgSz w:w="16839" w:h="11907" w:orient="landscape" w:code="9"/>
      <w:pgMar w:top="1440" w:right="369" w:bottom="1440" w:left="810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432C" w:rsidRDefault="00BF432C">
      <w:r>
        <w:separator/>
      </w:r>
    </w:p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</w:endnote>
  <w:endnote w:type="continuationSeparator" w:id="1">
    <w:p w:rsidR="00BF432C" w:rsidRDefault="00BF432C">
      <w:r>
        <w:continuationSeparator/>
      </w:r>
    </w:p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432C" w:rsidRDefault="00BF432C">
      <w:r>
        <w:separator/>
      </w:r>
    </w:p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</w:footnote>
  <w:footnote w:type="continuationSeparator" w:id="1">
    <w:p w:rsidR="00BF432C" w:rsidRDefault="00BF432C">
      <w:r>
        <w:continuationSeparator/>
      </w:r>
    </w:p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  <w:p w:rsidR="00BF432C" w:rsidRDefault="00BF432C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stylePaneFormatFilter w:val="5004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01515"/>
    <w:rsid w:val="00045571"/>
    <w:rsid w:val="000869D0"/>
    <w:rsid w:val="00334AE4"/>
    <w:rsid w:val="00443023"/>
    <w:rsid w:val="004B7B08"/>
    <w:rsid w:val="006B6388"/>
    <w:rsid w:val="006D636F"/>
    <w:rsid w:val="00701515"/>
    <w:rsid w:val="007E7298"/>
    <w:rsid w:val="00805A28"/>
    <w:rsid w:val="008D2FBA"/>
    <w:rsid w:val="00995A78"/>
    <w:rsid w:val="009C7BC8"/>
    <w:rsid w:val="009F00C4"/>
    <w:rsid w:val="00B03AE2"/>
    <w:rsid w:val="00BF432C"/>
    <w:rsid w:val="00D71EAF"/>
    <w:rsid w:val="00DB4C97"/>
    <w:rsid w:val="00E837EC"/>
  </w:rsids>
  <m:mathPr>
    <m:mathFont m:val="Cambria Math"/>
    <m:brkBin m:val="before"/>
    <m:brkBinSub m:val="--"/>
    <m:smallFrac m:val="off"/>
    <m:dispDef/>
    <m:lMargin m:val="1440"/>
    <m:rMargin m:val="144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2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uiPriority="1"/>
    <w:lsdException w:name="heading 2" w:uiPriority="1"/>
    <w:lsdException w:name="heading 3" w:uiPriority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itle" w:uiPriority="4"/>
    <w:lsdException w:name="Subtitle" w:semiHidden="0" w:uiPriority="5"/>
    <w:lsdException w:name="Block Text" w:uiPriority="3"/>
    <w:lsdException w:name="Strong" w:uiPriority="2"/>
    <w:lsdException w:name="Emphasis" w:uiPriority="2"/>
    <w:lsdException w:name="Table Grid" w:semiHidden="0" w:uiPriority="1"/>
    <w:lsdException w:name="List Paragraph" w:uiPriority="6" w:unhideWhenUsed="1" w:qFormat="1"/>
    <w:lsdException w:name="Quote" w:uiPriority="20" w:qFormat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semiHidden/>
    <w:qFormat/>
    <w:rsid w:val="00701515"/>
    <w:rPr>
      <w:sz w:val="24"/>
      <w:szCs w:val="2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Names-Winter">
    <w:name w:val="Month Names - Winter"/>
    <w:basedOn w:val="Normal"/>
    <w:qFormat/>
    <w:rsid w:val="00701515"/>
    <w:pPr>
      <w:spacing w:after="0" w:line="240" w:lineRule="auto"/>
      <w:jc w:val="center"/>
    </w:pPr>
    <w:rPr>
      <w:rFonts w:asciiTheme="majorHAnsi" w:eastAsia="Times New Roman" w:hAnsiTheme="majorHAnsi" w:cs="Times New Roman"/>
      <w:bCs/>
      <w:color w:val="255186" w:themeColor="accent1" w:themeShade="BF"/>
      <w:sz w:val="48"/>
      <w:szCs w:val="20"/>
    </w:rPr>
  </w:style>
  <w:style w:type="paragraph" w:customStyle="1" w:styleId="Dates-Winter">
    <w:name w:val="Dates - Winter"/>
    <w:basedOn w:val="Normal"/>
    <w:qFormat/>
    <w:rsid w:val="00701515"/>
    <w:pPr>
      <w:spacing w:before="80" w:after="0" w:line="240" w:lineRule="auto"/>
      <w:ind w:left="144"/>
    </w:pPr>
    <w:rPr>
      <w:rFonts w:eastAsia="Times New Roman" w:cs="Arial"/>
      <w:color w:val="255186" w:themeColor="accent1" w:themeShade="BF"/>
      <w:sz w:val="18"/>
      <w:szCs w:val="20"/>
    </w:rPr>
  </w:style>
  <w:style w:type="paragraph" w:customStyle="1" w:styleId="Weekdays">
    <w:name w:val="Weekdays"/>
    <w:basedOn w:val="Normal"/>
    <w:qFormat/>
    <w:rsid w:val="00701515"/>
    <w:pPr>
      <w:spacing w:after="0" w:line="240" w:lineRule="auto"/>
      <w:jc w:val="center"/>
    </w:pPr>
    <w:rPr>
      <w:rFonts w:eastAsia="Times New Roman" w:cs="Times New Roman"/>
      <w:b/>
      <w:caps/>
      <w:color w:val="FFFFFF" w:themeColor="background1"/>
      <w:spacing w:val="1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70151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01515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rsid w:val="0070151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01515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7015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15"/>
    <w:rPr>
      <w:rFonts w:ascii="Tahoma" w:hAnsi="Tahoma" w:cs="Tahoma"/>
      <w:sz w:val="16"/>
      <w:szCs w:val="16"/>
    </w:rPr>
  </w:style>
  <w:style w:type="paragraph" w:customStyle="1" w:styleId="MonthNames-Spring">
    <w:name w:val="Month Names - Spring"/>
    <w:basedOn w:val="MonthNames-Winter"/>
    <w:qFormat/>
    <w:rsid w:val="00701515"/>
    <w:pPr>
      <w:framePr w:hSpace="187" w:wrap="around" w:vAnchor="page" w:hAnchor="page" w:xAlign="center" w:yAlign="center"/>
      <w:suppressOverlap/>
    </w:pPr>
    <w:rPr>
      <w:color w:val="507C29" w:themeColor="accent3" w:themeShade="BF"/>
    </w:rPr>
  </w:style>
  <w:style w:type="paragraph" w:customStyle="1" w:styleId="Dates-Spring">
    <w:name w:val="Dates - Spring"/>
    <w:basedOn w:val="Dates-Winter"/>
    <w:qFormat/>
    <w:rsid w:val="00701515"/>
    <w:pPr>
      <w:framePr w:hSpace="187" w:wrap="around" w:vAnchor="page" w:hAnchor="page" w:xAlign="center" w:yAlign="center"/>
      <w:suppressOverlap/>
    </w:pPr>
    <w:rPr>
      <w:color w:val="507C29" w:themeColor="accent3" w:themeShade="BF"/>
    </w:rPr>
  </w:style>
  <w:style w:type="paragraph" w:customStyle="1" w:styleId="MonthNames-Summer">
    <w:name w:val="Month Names - Summer"/>
    <w:basedOn w:val="MonthNames-Winter"/>
    <w:qFormat/>
    <w:rsid w:val="00701515"/>
    <w:pPr>
      <w:framePr w:hSpace="187" w:wrap="around" w:vAnchor="page" w:hAnchor="page" w:xAlign="center" w:yAlign="center"/>
      <w:suppressOverlap/>
    </w:pPr>
    <w:rPr>
      <w:color w:val="EF7A19" w:themeColor="accent2"/>
    </w:rPr>
  </w:style>
  <w:style w:type="paragraph" w:customStyle="1" w:styleId="Dates-Summer">
    <w:name w:val="Dates - Summer"/>
    <w:basedOn w:val="Dates-Winter"/>
    <w:qFormat/>
    <w:rsid w:val="00701515"/>
    <w:pPr>
      <w:framePr w:hSpace="187" w:wrap="around" w:vAnchor="page" w:hAnchor="page" w:xAlign="center" w:yAlign="center"/>
      <w:suppressOverlap/>
    </w:pPr>
    <w:rPr>
      <w:color w:val="EF7A19" w:themeColor="accent2"/>
    </w:rPr>
  </w:style>
  <w:style w:type="paragraph" w:customStyle="1" w:styleId="MonthNames-Autumn">
    <w:name w:val="Month Names - Autumn"/>
    <w:basedOn w:val="MonthNames-Winter"/>
    <w:qFormat/>
    <w:rsid w:val="00701515"/>
    <w:pPr>
      <w:framePr w:hSpace="187" w:wrap="around" w:vAnchor="page" w:hAnchor="page" w:xAlign="center" w:y="1729"/>
      <w:suppressOverlap/>
    </w:pPr>
    <w:rPr>
      <w:color w:val="863D14" w:themeColor="accent6"/>
    </w:rPr>
  </w:style>
  <w:style w:type="paragraph" w:customStyle="1" w:styleId="Dates-Autumn">
    <w:name w:val="Dates - Autumn"/>
    <w:basedOn w:val="Dates-Winter"/>
    <w:qFormat/>
    <w:rsid w:val="00701515"/>
    <w:pPr>
      <w:framePr w:hSpace="187" w:wrap="around" w:vAnchor="page" w:hAnchor="page" w:xAlign="center" w:y="1729"/>
      <w:suppressOverlap/>
    </w:pPr>
    <w:rPr>
      <w:color w:val="863D14" w:themeColor="accent6"/>
    </w:rPr>
  </w:style>
  <w:style w:type="paragraph" w:styleId="Subtitle">
    <w:name w:val="Subtitle"/>
    <w:basedOn w:val="Normal"/>
    <w:link w:val="SubtitleChar"/>
    <w:uiPriority w:val="5"/>
    <w:semiHidden/>
    <w:rsid w:val="00701515"/>
    <w:pPr>
      <w:numPr>
        <w:ilvl w:val="1"/>
      </w:numPr>
      <w:spacing w:after="240" w:line="240" w:lineRule="auto"/>
      <w:jc w:val="center"/>
    </w:pPr>
    <w:rPr>
      <w:color w:val="000000" w:themeColor="text1" w:themeShade="84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5"/>
    <w:semiHidden/>
    <w:rsid w:val="00701515"/>
    <w:rPr>
      <w:color w:val="000000" w:themeColor="text1" w:themeShade="84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Custom Theme">
  <a:themeElements>
    <a:clrScheme name="Photo Calendar - 2006">
      <a:dk1>
        <a:sysClr val="windowText" lastClr="000000"/>
      </a:dk1>
      <a:lt1>
        <a:sysClr val="window" lastClr="FFFFFF"/>
      </a:lt1>
      <a:dk2>
        <a:srgbClr val="1F497D"/>
      </a:dk2>
      <a:lt2>
        <a:srgbClr val="FAF3E8"/>
      </a:lt2>
      <a:accent1>
        <a:srgbClr val="326DB4"/>
      </a:accent1>
      <a:accent2>
        <a:srgbClr val="EF7A19"/>
      </a:accent2>
      <a:accent3>
        <a:srgbClr val="6CA737"/>
      </a:accent3>
      <a:accent4>
        <a:srgbClr val="8066A0"/>
      </a:accent4>
      <a:accent5>
        <a:srgbClr val="4BACC6"/>
      </a:accent5>
      <a:accent6>
        <a:srgbClr val="863D14"/>
      </a:accent6>
      <a:hlink>
        <a:srgbClr val="0000FF"/>
      </a:hlink>
      <a:folHlink>
        <a:srgbClr val="800080"/>
      </a:folHlink>
    </a:clrScheme>
    <a:fontScheme name="Office Fonts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d1af3920-8fda-4ad5-98bb-96475601b038">english</DirectSourceMarket>
    <MarketSpecific xmlns="d1af3920-8fda-4ad5-98bb-96475601b038" xsi:nil="true"/>
    <ApprovalStatus xmlns="d1af3920-8fda-4ad5-98bb-96475601b038">InProgress</ApprovalStatus>
    <PrimaryImageGen xmlns="d1af3920-8fda-4ad5-98bb-96475601b038">true</PrimaryImageGen>
    <ThumbnailAssetId xmlns="d1af3920-8fda-4ad5-98bb-96475601b038" xsi:nil="true"/>
    <TPFriendlyName xmlns="d1af3920-8fda-4ad5-98bb-96475601b038">2007 calendar (12-pp., Seasonal design)</TPFriendlyName>
    <NumericId xmlns="d1af3920-8fda-4ad5-98bb-96475601b038">-1</NumericId>
    <BusinessGroup xmlns="d1af3920-8fda-4ad5-98bb-96475601b038" xsi:nil="true"/>
    <SourceTitle xmlns="d1af3920-8fda-4ad5-98bb-96475601b038">2007 calendar (12-pp., Seasonal design)</SourceTitle>
    <APEditor xmlns="d1af3920-8fda-4ad5-98bb-96475601b038">
      <UserInfo>
        <DisplayName>REDMOND\v-luannv</DisplayName>
        <AccountId>109</AccountId>
        <AccountType/>
      </UserInfo>
    </APEditor>
    <OpenTemplate xmlns="d1af3920-8fda-4ad5-98bb-96475601b038">true</OpenTemplate>
    <UALocComments xmlns="d1af3920-8fda-4ad5-98bb-96475601b038" xsi:nil="true"/>
    <ParentAssetId xmlns="d1af3920-8fda-4ad5-98bb-96475601b038" xsi:nil="true"/>
    <IntlLangReviewDate xmlns="d1af3920-8fda-4ad5-98bb-96475601b038" xsi:nil="true"/>
    <PublishStatusLookup xmlns="d1af3920-8fda-4ad5-98bb-96475601b038">
      <Value>83347</Value>
      <Value>326917</Value>
    </PublishStatusLookup>
    <LastPublishResultLookup xmlns="d1af3920-8fda-4ad5-98bb-96475601b038" xsi:nil="true"/>
    <MachineTranslated xmlns="d1af3920-8fda-4ad5-98bb-96475601b038">false</MachineTranslated>
    <OriginalSourceMarket xmlns="d1af3920-8fda-4ad5-98bb-96475601b038">english</OriginalSourceMarket>
    <TPInstallLocation xmlns="d1af3920-8fda-4ad5-98bb-96475601b038">{My Templates}</TPInstallLocation>
    <APDescription xmlns="d1af3920-8fda-4ad5-98bb-96475601b038" xsi:nil="true"/>
    <ClipArtFilename xmlns="d1af3920-8fda-4ad5-98bb-96475601b038" xsi:nil="true"/>
    <ContentItem xmlns="d1af3920-8fda-4ad5-98bb-96475601b038" xsi:nil="true"/>
    <TPCommandLine xmlns="d1af3920-8fda-4ad5-98bb-96475601b038">{WD} /f {FilePath}</TPCommandLine>
    <TPAppVersion xmlns="d1af3920-8fda-4ad5-98bb-96475601b038">11</TPAppVersion>
    <APAuthor xmlns="d1af3920-8fda-4ad5-98bb-96475601b038">
      <UserInfo>
        <DisplayName>REDMOND\cynvey</DisplayName>
        <AccountId>233</AccountId>
        <AccountType/>
      </UserInfo>
    </APAuthor>
    <PublishTargets xmlns="d1af3920-8fda-4ad5-98bb-96475601b038">OfficeOnline</PublishTargets>
    <TimesCloned xmlns="d1af3920-8fda-4ad5-98bb-96475601b038" xsi:nil="true"/>
    <EditorialStatus xmlns="d1af3920-8fda-4ad5-98bb-96475601b038" xsi:nil="true"/>
    <TPLaunchHelpLinkType xmlns="d1af3920-8fda-4ad5-98bb-96475601b038">Template</TPLaunchHelpLinkType>
    <LastModifiedDateTime xmlns="d1af3920-8fda-4ad5-98bb-96475601b038" xsi:nil="true"/>
    <Provider xmlns="d1af3920-8fda-4ad5-98bb-96475601b038">EY006220130</Provider>
    <AcquiredFrom xmlns="d1af3920-8fda-4ad5-98bb-96475601b038" xsi:nil="true"/>
    <AssetStart xmlns="d1af3920-8fda-4ad5-98bb-96475601b038">2009-01-02T00:00:00+00:00</AssetStart>
    <LastHandOff xmlns="d1af3920-8fda-4ad5-98bb-96475601b038" xsi:nil="true"/>
    <TPClientViewer xmlns="d1af3920-8fda-4ad5-98bb-96475601b038">Microsoft Office Word</TPClientViewer>
    <UACurrentWords xmlns="d1af3920-8fda-4ad5-98bb-96475601b038">0</UACurrentWords>
    <UALocRecommendation xmlns="d1af3920-8fda-4ad5-98bb-96475601b038">Localize</UALocRecommendation>
    <ArtSampleDocs xmlns="d1af3920-8fda-4ad5-98bb-96475601b038" xsi:nil="true"/>
    <IsDeleted xmlns="d1af3920-8fda-4ad5-98bb-96475601b038">false</IsDeleted>
    <TemplateStatus xmlns="d1af3920-8fda-4ad5-98bb-96475601b038" xsi:nil="true"/>
    <UANotes xmlns="d1af3920-8fda-4ad5-98bb-96475601b038" xsi:nil="true"/>
    <ShowIn xmlns="d1af3920-8fda-4ad5-98bb-96475601b038" xsi:nil="true"/>
    <CSXHash xmlns="d1af3920-8fda-4ad5-98bb-96475601b038" xsi:nil="true"/>
    <VoteCount xmlns="d1af3920-8fda-4ad5-98bb-96475601b038" xsi:nil="true"/>
    <DSATActionTaken xmlns="d1af3920-8fda-4ad5-98bb-96475601b038" xsi:nil="true"/>
    <AssetExpire xmlns="d1af3920-8fda-4ad5-98bb-96475601b038">2029-05-12T00:00:00+00:00</AssetExpire>
    <CSXSubmissionMarket xmlns="d1af3920-8fda-4ad5-98bb-96475601b038" xsi:nil="true"/>
    <SubmitterId xmlns="d1af3920-8fda-4ad5-98bb-96475601b038" xsi:nil="true"/>
    <TPExecutable xmlns="d1af3920-8fda-4ad5-98bb-96475601b038" xsi:nil="true"/>
    <AssetType xmlns="d1af3920-8fda-4ad5-98bb-96475601b038">TP</AssetType>
    <CSXSubmissionDate xmlns="d1af3920-8fda-4ad5-98bb-96475601b038" xsi:nil="true"/>
    <ApprovalLog xmlns="d1af3920-8fda-4ad5-98bb-96475601b038" xsi:nil="true"/>
    <BugNumber xmlns="d1af3920-8fda-4ad5-98bb-96475601b038" xsi:nil="true"/>
    <CSXUpdate xmlns="d1af3920-8fda-4ad5-98bb-96475601b038">false</CSXUpdate>
    <TPComponent xmlns="d1af3920-8fda-4ad5-98bb-96475601b038">WORDFiles</TPComponent>
    <Milestone xmlns="d1af3920-8fda-4ad5-98bb-96475601b038" xsi:nil="true"/>
    <OriginAsset xmlns="d1af3920-8fda-4ad5-98bb-96475601b038" xsi:nil="true"/>
    <AssetId xmlns="d1af3920-8fda-4ad5-98bb-96475601b038">TP010072664</AssetId>
    <TPLaunchHelpLink xmlns="d1af3920-8fda-4ad5-98bb-96475601b038" xsi:nil="true"/>
    <TPApplication xmlns="d1af3920-8fda-4ad5-98bb-96475601b038">Word</TPApplication>
    <IntlLocPriority xmlns="d1af3920-8fda-4ad5-98bb-96475601b038" xsi:nil="true"/>
    <IntlLangReviewer xmlns="d1af3920-8fda-4ad5-98bb-96475601b038" xsi:nil="true"/>
    <CrawlForDependencies xmlns="d1af3920-8fda-4ad5-98bb-96475601b038">false</CrawlForDependencies>
    <PlannedPubDate xmlns="d1af3920-8fda-4ad5-98bb-96475601b038" xsi:nil="true"/>
    <HandoffToMSDN xmlns="d1af3920-8fda-4ad5-98bb-96475601b038" xsi:nil="true"/>
    <TrustLevel xmlns="d1af3920-8fda-4ad5-98bb-96475601b038">1 Microsoft Managed Content</TrustLevel>
    <IsSearchable xmlns="d1af3920-8fda-4ad5-98bb-96475601b038">false</IsSearchable>
    <TPNamespace xmlns="d1af3920-8fda-4ad5-98bb-96475601b038">WINWORD</TPNamespace>
    <Markets xmlns="d1af3920-8fda-4ad5-98bb-96475601b038"/>
    <IntlLangReview xmlns="d1af3920-8fda-4ad5-98bb-96475601b038" xsi:nil="true"/>
    <OutputCachingOn xmlns="d1af3920-8fda-4ad5-98bb-96475601b038">false</OutputCachingOn>
    <UAProjectedTotalWords xmlns="d1af3920-8fda-4ad5-98bb-96475601b038" xsi:nil="true"/>
    <FriendlyTitle xmlns="d1af3920-8fda-4ad5-98bb-96475601b038" xsi:nil="true"/>
    <OOCacheId xmlns="d1af3920-8fda-4ad5-98bb-96475601b038" xsi:nil="true"/>
    <EditorialTags xmlns="d1af3920-8fda-4ad5-98bb-96475601b038" xsi:nil="true"/>
    <Providers xmlns="d1af3920-8fda-4ad5-98bb-96475601b038" xsi:nil="true"/>
    <TemplateTemplateType xmlns="d1af3920-8fda-4ad5-98bb-96475601b038">Word 2003 Default</TemplateTemplateType>
    <LegacyData xmlns="d1af3920-8fda-4ad5-98bb-96475601b038" xsi:nil="true"/>
    <Manager xmlns="d1af3920-8fda-4ad5-98bb-96475601b038" xsi:nil="true"/>
    <PolicheckWords xmlns="d1af3920-8fda-4ad5-98bb-96475601b038" xsi:nil="true"/>
    <Downloads xmlns="d1af3920-8fda-4ad5-98bb-96475601b038">0</Downloads>
    <LocOverallLocStatusLookup xmlns="d1af3920-8fda-4ad5-98bb-96475601b038" xsi:nil="true"/>
    <LocLastLocAttemptVersionTypeLookup xmlns="d1af3920-8fda-4ad5-98bb-96475601b038" xsi:nil="true"/>
    <BlockPublish xmlns="d1af3920-8fda-4ad5-98bb-96475601b038" xsi:nil="true"/>
    <LocalizationTagsTaxHTField0 xmlns="d1af3920-8fda-4ad5-98bb-96475601b038">
      <Terms xmlns="http://schemas.microsoft.com/office/infopath/2007/PartnerControls"/>
    </LocalizationTagsTaxHTField0>
    <ScenarioTagsTaxHTField0 xmlns="d1af3920-8fda-4ad5-98bb-96475601b038">
      <Terms xmlns="http://schemas.microsoft.com/office/infopath/2007/PartnerControls"/>
    </ScenarioTagsTaxHTField0>
    <CampaignTagsTaxHTField0 xmlns="d1af3920-8fda-4ad5-98bb-96475601b038">
      <Terms xmlns="http://schemas.microsoft.com/office/infopath/2007/PartnerControls"/>
    </CampaignTagsTaxHTField0>
    <LocLastLocAttemptVersionLookup xmlns="d1af3920-8fda-4ad5-98bb-96475601b038">63628</LocLastLocAttemptVersionLookup>
    <LocOverallHandbackStatusLookup xmlns="d1af3920-8fda-4ad5-98bb-96475601b038" xsi:nil="true"/>
    <LocProcessedForHandoffsLookup xmlns="d1af3920-8fda-4ad5-98bb-96475601b038" xsi:nil="true"/>
    <LocProcessedForMarketsLookup xmlns="d1af3920-8fda-4ad5-98bb-96475601b038" xsi:nil="true"/>
    <LocPublishedLinkedAssetsLookup xmlns="d1af3920-8fda-4ad5-98bb-96475601b038" xsi:nil="true"/>
    <LocNewPublishedVersionLookup xmlns="d1af3920-8fda-4ad5-98bb-96475601b038" xsi:nil="true"/>
    <LocManualTestRequired xmlns="d1af3920-8fda-4ad5-98bb-96475601b038" xsi:nil="true"/>
    <LocRecommendedHandoff xmlns="d1af3920-8fda-4ad5-98bb-96475601b038" xsi:nil="true"/>
    <LocPublishedDependentAssetsLookup xmlns="d1af3920-8fda-4ad5-98bb-96475601b038" xsi:nil="true"/>
    <RecommendationsModifier xmlns="d1af3920-8fda-4ad5-98bb-96475601b038" xsi:nil="true"/>
    <FeatureTagsTaxHTField0 xmlns="d1af3920-8fda-4ad5-98bb-96475601b038">
      <Terms xmlns="http://schemas.microsoft.com/office/infopath/2007/PartnerControls"/>
    </FeatureTagsTaxHTField0>
    <LocOverallPreviewStatusLookup xmlns="d1af3920-8fda-4ad5-98bb-96475601b038" xsi:nil="true"/>
    <LocOverallPublishStatusLookup xmlns="d1af3920-8fda-4ad5-98bb-96475601b038" xsi:nil="true"/>
    <TaxCatchAll xmlns="d1af3920-8fda-4ad5-98bb-96475601b038"/>
    <InternalTagsTaxHTField0 xmlns="d1af3920-8fda-4ad5-98bb-96475601b038">
      <Terms xmlns="http://schemas.microsoft.com/office/infopath/2007/PartnerControls"/>
    </InternalTagsTaxHTField0>
    <LocComments xmlns="d1af3920-8fda-4ad5-98bb-96475601b038" xsi:nil="true"/>
    <OriginalRelease xmlns="d1af3920-8fda-4ad5-98bb-96475601b038">14</OriginalRelease>
    <LocMarketGroupTiers2 xmlns="d1af3920-8fda-4ad5-98bb-96475601b03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DC5CB8ABFAEE764594C61AB7267324960400FC796B3B1D425B47B2BA3D040986AFEA" ma:contentTypeVersion="54" ma:contentTypeDescription="Create a new document." ma:contentTypeScope="" ma:versionID="5a1acea528c7c5829e252ff707a59f1d">
  <xsd:schema xmlns:xsd="http://www.w3.org/2001/XMLSchema" xmlns:xs="http://www.w3.org/2001/XMLSchema" xmlns:p="http://schemas.microsoft.com/office/2006/metadata/properties" xmlns:ns2="d1af3920-8fda-4ad5-98bb-96475601b038" targetNamespace="http://schemas.microsoft.com/office/2006/metadata/properties" ma:root="true" ma:fieldsID="991be377f5446d760613b893d6a1276a" ns2:_="">
    <xsd:import namespace="d1af3920-8fda-4ad5-98bb-96475601b038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f3920-8fda-4ad5-98bb-96475601b038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3ebc54a6-a9d6-4e8f-af7a-6f14ef19a17f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5B15831B-954F-43D5-900F-AF5E125B61A8}" ma:internalName="CSXSubmissionMarket" ma:readOnly="false" ma:showField="MarketName" ma:web="d1af3920-8fda-4ad5-98bb-96475601b038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7b395fbe-0160-47f8-8620-a2bb70101586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5E4318D1-DFA9-41DE-97E7-9934BE3391BC}" ma:internalName="InProjectListLookup" ma:readOnly="true" ma:showField="InProjectList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f79783d1-9ad9-4e73-b2f2-58ec75c45f29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5E4318D1-DFA9-41DE-97E7-9934BE3391BC}" ma:internalName="LastCompleteVersionLookup" ma:readOnly="true" ma:showField="LastCompleteVersion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5E4318D1-DFA9-41DE-97E7-9934BE3391BC}" ma:internalName="LastPreviewErrorLookup" ma:readOnly="true" ma:showField="LastPreviewError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5E4318D1-DFA9-41DE-97E7-9934BE3391BC}" ma:internalName="LastPreviewResultLookup" ma:readOnly="true" ma:showField="LastPreviewResult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5E4318D1-DFA9-41DE-97E7-9934BE3391BC}" ma:internalName="LastPreviewAttemptDateLookup" ma:readOnly="true" ma:showField="LastPreviewAttemptDate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5E4318D1-DFA9-41DE-97E7-9934BE3391BC}" ma:internalName="LastPreviewedByLookup" ma:readOnly="true" ma:showField="LastPreviewedBy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5E4318D1-DFA9-41DE-97E7-9934BE3391BC}" ma:internalName="LastPreviewTimeLookup" ma:readOnly="true" ma:showField="LastPreviewTime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5E4318D1-DFA9-41DE-97E7-9934BE3391BC}" ma:internalName="LastPreviewVersionLookup" ma:readOnly="true" ma:showField="LastPreviewVersion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5E4318D1-DFA9-41DE-97E7-9934BE3391BC}" ma:internalName="LastPublishErrorLookup" ma:readOnly="true" ma:showField="LastPublishError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5E4318D1-DFA9-41DE-97E7-9934BE3391BC}" ma:internalName="LastPublishResultLookup" ma:readOnly="true" ma:showField="LastPublishResult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5E4318D1-DFA9-41DE-97E7-9934BE3391BC}" ma:internalName="LastPublishAttemptDateLookup" ma:readOnly="true" ma:showField="LastPublishAttemptDate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5E4318D1-DFA9-41DE-97E7-9934BE3391BC}" ma:internalName="LastPublishedByLookup" ma:readOnly="true" ma:showField="LastPublishedBy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5E4318D1-DFA9-41DE-97E7-9934BE3391BC}" ma:internalName="LastPublishTimeLookup" ma:readOnly="true" ma:showField="LastPublishTime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5E4318D1-DFA9-41DE-97E7-9934BE3391BC}" ma:internalName="LastPublishVersionLookup" ma:readOnly="true" ma:showField="LastPublishVersion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77C31DF8-B503-4048-84F7-836CA595CE51}" ma:internalName="LocLastLocAttemptVersionLookup" ma:readOnly="false" ma:showField="LastLocAttemptVersion" ma:web="d1af3920-8fda-4ad5-98bb-96475601b038">
      <xsd:simpleType>
        <xsd:restriction base="dms:Lookup"/>
      </xsd:simpleType>
    </xsd:element>
    <xsd:element name="LocLastLocAttemptVersionTypeLookup" ma:index="71" nillable="true" ma:displayName="Loc Last Loc Attempt Version Type" ma:default="" ma:list="{77C31DF8-B503-4048-84F7-836CA595CE51}" ma:internalName="LocLastLocAttemptVersionTypeLookup" ma:readOnly="true" ma:showField="LastLocAttemptVersionType" ma:web="d1af3920-8fda-4ad5-98bb-96475601b038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77C31DF8-B503-4048-84F7-836CA595CE51}" ma:internalName="LocNewPublishedVersionLookup" ma:readOnly="true" ma:showField="NewPublishedVersion" ma:web="d1af3920-8fda-4ad5-98bb-96475601b038">
      <xsd:simpleType>
        <xsd:restriction base="dms:Lookup"/>
      </xsd:simpleType>
    </xsd:element>
    <xsd:element name="LocOverallHandbackStatusLookup" ma:index="75" nillable="true" ma:displayName="Loc Overall Handback Status" ma:default="" ma:list="{77C31DF8-B503-4048-84F7-836CA595CE51}" ma:internalName="LocOverallHandbackStatusLookup" ma:readOnly="true" ma:showField="OverallHandbackStatus" ma:web="d1af3920-8fda-4ad5-98bb-96475601b038">
      <xsd:simpleType>
        <xsd:restriction base="dms:Lookup"/>
      </xsd:simpleType>
    </xsd:element>
    <xsd:element name="LocOverallLocStatusLookup" ma:index="76" nillable="true" ma:displayName="Loc Overall Localize Status" ma:default="" ma:list="{77C31DF8-B503-4048-84F7-836CA595CE51}" ma:internalName="LocOverallLocStatusLookup" ma:readOnly="true" ma:showField="OverallLocStatus" ma:web="d1af3920-8fda-4ad5-98bb-96475601b038">
      <xsd:simpleType>
        <xsd:restriction base="dms:Lookup"/>
      </xsd:simpleType>
    </xsd:element>
    <xsd:element name="LocOverallPreviewStatusLookup" ma:index="77" nillable="true" ma:displayName="Loc Overall Preview Status" ma:default="" ma:list="{77C31DF8-B503-4048-84F7-836CA595CE51}" ma:internalName="LocOverallPreviewStatusLookup" ma:readOnly="true" ma:showField="OverallPreviewStatus" ma:web="d1af3920-8fda-4ad5-98bb-96475601b038">
      <xsd:simpleType>
        <xsd:restriction base="dms:Lookup"/>
      </xsd:simpleType>
    </xsd:element>
    <xsd:element name="LocOverallPublishStatusLookup" ma:index="78" nillable="true" ma:displayName="Loc Overall Publish Status" ma:default="" ma:list="{77C31DF8-B503-4048-84F7-836CA595CE51}" ma:internalName="LocOverallPublishStatusLookup" ma:readOnly="true" ma:showField="OverallPublishStatus" ma:web="d1af3920-8fda-4ad5-98bb-96475601b038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77C31DF8-B503-4048-84F7-836CA595CE51}" ma:internalName="LocProcessedForHandoffsLookup" ma:readOnly="true" ma:showField="ProcessedForHandoffs" ma:web="d1af3920-8fda-4ad5-98bb-96475601b038">
      <xsd:simpleType>
        <xsd:restriction base="dms:Lookup"/>
      </xsd:simpleType>
    </xsd:element>
    <xsd:element name="LocProcessedForMarketsLookup" ma:index="81" nillable="true" ma:displayName="Loc Processed For Markets" ma:default="" ma:list="{77C31DF8-B503-4048-84F7-836CA595CE51}" ma:internalName="LocProcessedForMarketsLookup" ma:readOnly="true" ma:showField="ProcessedForMarkets" ma:web="d1af3920-8fda-4ad5-98bb-96475601b038">
      <xsd:simpleType>
        <xsd:restriction base="dms:Lookup"/>
      </xsd:simpleType>
    </xsd:element>
    <xsd:element name="LocPublishedDependentAssetsLookup" ma:index="82" nillable="true" ma:displayName="Loc Published Dependent Assets" ma:default="" ma:list="{77C31DF8-B503-4048-84F7-836CA595CE51}" ma:internalName="LocPublishedDependentAssetsLookup" ma:readOnly="true" ma:showField="PublishedDependentAssets" ma:web="d1af3920-8fda-4ad5-98bb-96475601b038">
      <xsd:simpleType>
        <xsd:restriction base="dms:Lookup"/>
      </xsd:simpleType>
    </xsd:element>
    <xsd:element name="LocPublishedLinkedAssetsLookup" ma:index="83" nillable="true" ma:displayName="Loc Published Linked Assets" ma:default="" ma:list="{77C31DF8-B503-4048-84F7-836CA595CE51}" ma:internalName="LocPublishedLinkedAssetsLookup" ma:readOnly="true" ma:showField="PublishedLinkedAssets" ma:web="d1af3920-8fda-4ad5-98bb-96475601b038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dd21a6d1-f806-4698-94c9-54e9addaf5ee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5B15831B-954F-43D5-900F-AF5E125B61A8}" ma:internalName="Markets" ma:readOnly="false" ma:showField="MarketName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5E4318D1-DFA9-41DE-97E7-9934BE3391BC}" ma:internalName="NumOfRatingsLookup" ma:readOnly="true" ma:showField="NumOfRatings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5E4318D1-DFA9-41DE-97E7-9934BE3391BC}" ma:internalName="PublishStatusLookup" ma:readOnly="false" ma:showField="PublishStatus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574d373e-a1d4-4ff8-9009-6de0c16b4eff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fd825d1e-128a-4a76-9fd3-683a3700bc7a}" ma:internalName="TaxCatchAll" ma:showField="CatchAllData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fd825d1e-128a-4a76-9fd3-683a3700bc7a}" ma:internalName="TaxCatchAllLabel" ma:readOnly="true" ma:showField="CatchAllDataLabel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8ECA10-C2BE-4A6B-A3A6-F165B63EB2FC}"/>
</file>

<file path=customXml/itemProps2.xml><?xml version="1.0" encoding="utf-8"?>
<ds:datastoreItem xmlns:ds="http://schemas.openxmlformats.org/officeDocument/2006/customXml" ds:itemID="{00B69D62-FB35-435F-82E7-9C6C52091A00}"/>
</file>

<file path=customXml/itemProps3.xml><?xml version="1.0" encoding="utf-8"?>
<ds:datastoreItem xmlns:ds="http://schemas.openxmlformats.org/officeDocument/2006/customXml" ds:itemID="{7242EBC6-7B14-42C5-8CDC-A3275EDF2D33}"/>
</file>

<file path=docProps/app.xml><?xml version="1.0" encoding="utf-8"?>
<Properties xmlns="http://schemas.openxmlformats.org/officeDocument/2006/extended-properties" xmlns:vt="http://schemas.openxmlformats.org/officeDocument/2006/docPropsVTypes">
  <Template>2007_calendar1_TP10072664.dotx</Template>
  <TotalTime>72</TotalTime>
  <Pages>12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2007 calendar (12-pp., Seasonal design)</dc:title>
  <dc:subject/>
  <dc:creator>Microsoft Corporation</dc:creator>
  <cp:keywords/>
  <cp:lastModifiedBy>Tomas Hrdina</cp:lastModifiedBy>
  <cp:revision>14</cp:revision>
  <cp:lastPrinted>2006-08-01T17:47:00Z</cp:lastPrinted>
  <dcterms:created xsi:type="dcterms:W3CDTF">2006-08-01T19:32:00Z</dcterms:created>
  <dcterms:modified xsi:type="dcterms:W3CDTF">2007-01-11T10:16:00Z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0x010100DC5CB8ABFAEE764594C61AB7267324960400FC796B3B1D425B47B2BA3D040986AFEA</vt:lpwstr>
  </property>
  <property fmtid="{D5CDD505-2E9C-101B-9397-08002B2CF9AE}" pid="3" name="ImageGenCounter">
    <vt:i4>0</vt:i4>
  </property>
  <property fmtid="{D5CDD505-2E9C-101B-9397-08002B2CF9AE}" pid="4" name="ViolationReportStatus">
    <vt:lpwstr>None</vt:lpwstr>
  </property>
  <property fmtid="{D5CDD505-2E9C-101B-9397-08002B2CF9AE}" pid="5" name="ImageGenStatus">
    <vt:i4>0</vt:i4>
  </property>
  <property fmtid="{D5CDD505-2E9C-101B-9397-08002B2CF9AE}" pid="6" name="PolicheckStatus">
    <vt:i4>0</vt:i4>
  </property>
  <property fmtid="{D5CDD505-2E9C-101B-9397-08002B2CF9AE}" pid="7" name="Applications">
    <vt:lpwstr>83;#Word 12;#67;#Template 12;#436;#Word 14</vt:lpwstr>
  </property>
  <property fmtid="{D5CDD505-2E9C-101B-9397-08002B2CF9AE}" pid="8" name="PolicheckCounter">
    <vt:i4>0</vt:i4>
  </property>
  <property fmtid="{D5CDD505-2E9C-101B-9397-08002B2CF9AE}" pid="9" name="APTrustLevel">
    <vt:r8>0</vt:r8>
  </property>
  <property fmtid="{D5CDD505-2E9C-101B-9397-08002B2CF9AE}" pid="10" name="Order">
    <vt:r8>4391000</vt:r8>
  </property>
</Properties>
</file>