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101" w:type="dxa"/>
          <w:right w:w="101" w:type="dxa"/>
        </w:tblCellMar>
        <w:tblLook w:val="04A0" w:firstRow="1" w:lastRow="0" w:firstColumn="1" w:lastColumn="0" w:noHBand="0" w:noVBand="1"/>
        <w:tblDescription w:val="เค้าโครงนามบัตรสำหรับบัตร 10 ใบต่อหน้า"/>
      </w:tblPr>
      <w:tblGrid>
        <w:gridCol w:w="2846"/>
        <w:gridCol w:w="2846"/>
        <w:gridCol w:w="2846"/>
        <w:gridCol w:w="2846"/>
        <w:gridCol w:w="2846"/>
      </w:tblGrid>
      <w:tr w:rsidR="00EE2BCB" w:rsidRPr="008E1740" w:rsidTr="008E1740">
        <w:trPr>
          <w:trHeight w:val="4932"/>
        </w:trPr>
        <w:tc>
          <w:tcPr>
            <w:tcW w:w="2880" w:type="dxa"/>
            <w:vAlign w:val="bottom"/>
          </w:tcPr>
          <w:sdt>
            <w:sdtPr>
              <w:rPr>
                <w:rFonts w:ascii="Leelawadee" w:eastAsia="Times New Roman" w:hAnsi="Leelawadee"/>
                <w:lang w:eastAsia="ja-JP" w:bidi="th-TH"/>
              </w:rPr>
              <w:alias w:val="ใส่ชื่อของคุณ:"/>
              <w:tag w:val="ใส่ชื่อของคุณ:"/>
              <w:id w:val="-1922404360"/>
              <w:placeholder>
                <w:docPart w:val="61751A2BF08D4433BE32BD6C49D58A2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8C5A9C" w:rsidRDefault="00F709FD" w:rsidP="00EE2BCB">
                <w:pPr>
                  <w:pStyle w:val="1"/>
                  <w:rPr>
                    <w:rFonts w:ascii="Leelawadee" w:eastAsia="Times New Roman" w:hAnsi="Leelawadee"/>
                    <w:cs/>
                    <w:lang w:eastAsia="ja-JP" w:bidi="th-TH"/>
                  </w:rPr>
                </w:pPr>
                <w:r w:rsidRPr="008C5A9C">
                  <w:rPr>
                    <w:rFonts w:ascii="Leelawadee" w:eastAsia="Times New Roman" w:hAnsi="Leelawadee"/>
                    <w:cs/>
                    <w:lang w:bidi="th-TH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  <w:lang w:eastAsia="ja-JP" w:bidi="th-TH"/>
              </w:rPr>
              <w:alias w:val="ใส่ที่อยู่ จังหวัด รหัสไปรษณีย์:"/>
              <w:tag w:val="ใส่ที่อยู่ จังหวัด รหัสไปรษณีย์:"/>
              <w:id w:val="-2143104227"/>
              <w:placeholder>
                <w:docPart w:val="44B6891E68284A228E60A0A90CA0EF5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8E1740" w:rsidRDefault="00EE2BCB" w:rsidP="00EE2BCB">
                <w:pPr>
                  <w:rPr>
                    <w:rFonts w:ascii="Leelawadee" w:hAnsi="Leelawadee"/>
                    <w:cs/>
                    <w:lang w:eastAsia="ja-JP" w:bidi="th-TH"/>
                  </w:rPr>
                </w:pPr>
                <w:r w:rsidRPr="008E1740">
                  <w:rPr>
                    <w:rFonts w:ascii="Leelawadee" w:hAnsi="Leelawadee"/>
                    <w:cs/>
                    <w:lang w:bidi="th-TH"/>
                  </w:rPr>
                  <w:t>ที่อยู่</w:t>
                </w:r>
                <w:r w:rsidRPr="008E1740">
                  <w:rPr>
                    <w:rFonts w:ascii="Leelawadee" w:hAnsi="Leelawadee"/>
                    <w:cs/>
                    <w:lang w:bidi="th-TH"/>
                  </w:rPr>
                  <w:br/>
                  <w:t>เมือง รหัสไปรษณีย์</w:t>
                </w:r>
              </w:p>
            </w:sdtContent>
          </w:sdt>
          <w:p w:rsidR="00EE2BCB" w:rsidRPr="008E1740" w:rsidRDefault="008C5A9C" w:rsidP="00EE2BCB">
            <w:pPr>
              <w:rPr>
                <w:rFonts w:ascii="Leelawadee" w:hAnsi="Leelawadee"/>
                <w:cs/>
                <w:lang w:eastAsia="ja-JP" w:bidi="th-TH"/>
              </w:rPr>
            </w:pPr>
            <w:sdt>
              <w:sdtPr>
                <w:rPr>
                  <w:rFonts w:ascii="Leelawadee" w:hAnsi="Leelawadee"/>
                  <w:lang w:eastAsia="ja-JP" w:bidi="th-TH"/>
                </w:rPr>
                <w:alias w:val="ใส่หมายเลขโทรศัพท์:"/>
                <w:tag w:val="ใส่หมายเลขโทรศัพท์:"/>
                <w:id w:val="1602836284"/>
                <w:placeholder>
                  <w:docPart w:val="C3F59890460E4FDE8BC634E0D11BAD3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โทรศัพท์</w:t>
                </w:r>
              </w:sdtContent>
            </w:sdt>
          </w:p>
          <w:p w:rsidR="00EE2BCB" w:rsidRPr="008E1740" w:rsidRDefault="008C5A9C" w:rsidP="00EE2BCB">
            <w:pPr>
              <w:rPr>
                <w:rFonts w:ascii="Leelawadee" w:hAnsi="Leelawadee"/>
                <w:cs/>
                <w:lang w:eastAsia="ja-JP" w:bidi="th-TH"/>
              </w:rPr>
            </w:pPr>
            <w:sdt>
              <w:sdtPr>
                <w:rPr>
                  <w:rFonts w:ascii="Leelawadee" w:hAnsi="Leelawadee"/>
                  <w:lang w:eastAsia="ja-JP" w:bidi="th-TH"/>
                </w:rPr>
                <w:alias w:val="ใส่อีเมล:"/>
                <w:tag w:val="ใส่อีเมล:"/>
                <w:id w:val="-216437492"/>
                <w:placeholder>
                  <w:docPart w:val="9F8BFD8A00974A4EAE664C38E9530A6B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อีเมล</w:t>
                </w:r>
              </w:sdtContent>
            </w:sdt>
          </w:p>
          <w:p w:rsidR="00EE2BCB" w:rsidRPr="008E1740" w:rsidRDefault="008C5A9C" w:rsidP="00EE2BCB">
            <w:pPr>
              <w:rPr>
                <w:rFonts w:ascii="Leelawadee" w:hAnsi="Leelawadee"/>
                <w:cs/>
                <w:lang w:eastAsia="ja-JP" w:bidi="th-TH"/>
              </w:rPr>
            </w:pPr>
            <w:sdt>
              <w:sdtPr>
                <w:rPr>
                  <w:rFonts w:ascii="Leelawadee" w:hAnsi="Leelawadee"/>
                  <w:lang w:eastAsia="ja-JP" w:bidi="th-TH"/>
                </w:rPr>
                <w:alias w:val="Twitter:"/>
                <w:tag w:val="Twitter:"/>
                <w:id w:val="213547849"/>
                <w:placeholder>
                  <w:docPart w:val="2DB300036B7A44608B8248D6AC8D6A28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@twitter</w:t>
                </w:r>
              </w:sdtContent>
            </w:sdt>
            <w:r w:rsidR="00EE2BCB" w:rsidRPr="008E1740">
              <w:rPr>
                <w:rFonts w:ascii="Leelawadee" w:hAnsi="Leelawadee"/>
                <w:cs/>
                <w:lang w:bidi="th-TH"/>
              </w:rPr>
              <w:t xml:space="preserve">: </w:t>
            </w:r>
            <w:sdt>
              <w:sdtPr>
                <w:rPr>
                  <w:rFonts w:ascii="Leelawadee" w:hAnsi="Leelawadee"/>
                  <w:lang w:eastAsia="ja-JP" w:bidi="th-TH"/>
                </w:rPr>
                <w:alias w:val="ใส่ชื่อเรียกใน Twitter"/>
                <w:tag w:val="ใส่จุดจับ twitter:"/>
                <w:id w:val="-1378697717"/>
                <w:placeholder>
                  <w:docPart w:val="F5F32F1C8DBB44499DAD070A8B4BB88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ชื่อเรียกใน Twitter</w:t>
                </w:r>
              </w:sdtContent>
            </w:sdt>
          </w:p>
          <w:sdt>
            <w:sdtPr>
              <w:rPr>
                <w:rFonts w:ascii="Leelawadee" w:hAnsi="Leelawadee"/>
                <w:lang w:eastAsia="ja-JP" w:bidi="th-TH"/>
              </w:rPr>
              <w:alias w:val="ใส่ที่อยู่เว็บ:"/>
              <w:tag w:val="ใส่ที่อยู่เว็บ:"/>
              <w:id w:val="199061015"/>
              <w:placeholder>
                <w:docPart w:val="935CC20D92E54899BCE515D9A291781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8E1740" w:rsidRDefault="00EE2BCB" w:rsidP="00EE2BCB">
                <w:pPr>
                  <w:rPr>
                    <w:rFonts w:ascii="Leelawadee" w:hAnsi="Leelawadee"/>
                    <w:cs/>
                    <w:lang w:eastAsia="ja-JP" w:bidi="th-TH"/>
                  </w:rPr>
                </w:pPr>
                <w:r w:rsidRPr="008E1740">
                  <w:rPr>
                    <w:rFonts w:ascii="Leelawadee" w:hAnsi="Leelawadee"/>
                    <w:cs/>
                    <w:lang w:bidi="th-TH"/>
                  </w:rPr>
                  <w:t>ที่อยู่เว็บ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ascii="Leelawadee" w:eastAsia="Times New Roman" w:hAnsi="Leelawadee"/>
                <w:lang w:eastAsia="ja-JP" w:bidi="th-TH"/>
              </w:rPr>
              <w:alias w:val="ใส่ชื่อของคุณ:"/>
              <w:tag w:val="ใส่ชื่อของคุณ:"/>
              <w:id w:val="-2119284689"/>
              <w:placeholder>
                <w:docPart w:val="497842A4D96D4990AF0939ECA3BAEA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F709FD" w:rsidRDefault="00EE2BCB" w:rsidP="00EE2BCB">
                <w:pPr>
                  <w:pStyle w:val="1"/>
                  <w:rPr>
                    <w:rFonts w:ascii="Leelawadee" w:eastAsia="Times New Roman" w:hAnsi="Leelawadee"/>
                    <w:cs/>
                    <w:lang w:eastAsia="ja-JP" w:bidi="th-TH"/>
                  </w:rPr>
                </w:pPr>
                <w:r w:rsidRPr="00F709FD">
                  <w:rPr>
                    <w:rFonts w:ascii="Leelawadee" w:eastAsia="Times New Roman" w:hAnsi="Leelawadee"/>
                    <w:cs/>
                    <w:lang w:bidi="th-TH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  <w:lang w:eastAsia="ja-JP" w:bidi="th-TH"/>
              </w:rPr>
              <w:alias w:val="ใส่ที่อยู่ จังหวัด รหัสไปรษณีย์:"/>
              <w:tag w:val="ใส่ที่อยู่ จังหวัด รหัสไปรษณีย์:"/>
              <w:id w:val="2075310475"/>
              <w:placeholder>
                <w:docPart w:val="FCE87D51527F403CAC5D4D3A9A0FFC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8E1740" w:rsidRDefault="00EE2BCB" w:rsidP="00EE2BCB">
                <w:pPr>
                  <w:rPr>
                    <w:rFonts w:ascii="Leelawadee" w:hAnsi="Leelawadee"/>
                    <w:cs/>
                    <w:lang w:eastAsia="ja-JP" w:bidi="th-TH"/>
                  </w:rPr>
                </w:pPr>
                <w:r w:rsidRPr="008E1740">
                  <w:rPr>
                    <w:rFonts w:ascii="Leelawadee" w:hAnsi="Leelawadee"/>
                    <w:cs/>
                    <w:lang w:bidi="th-TH"/>
                  </w:rPr>
                  <w:t>ที่อยู่</w:t>
                </w:r>
                <w:r w:rsidRPr="008E1740">
                  <w:rPr>
                    <w:rFonts w:ascii="Leelawadee" w:hAnsi="Leelawadee"/>
                    <w:cs/>
                    <w:lang w:bidi="th-TH"/>
                  </w:rPr>
                  <w:br/>
                  <w:t>เมือง รหัสไปรษณีย์</w:t>
                </w:r>
              </w:p>
            </w:sdtContent>
          </w:sdt>
          <w:p w:rsidR="00EE2BCB" w:rsidRPr="008E1740" w:rsidRDefault="008C5A9C" w:rsidP="00EE2BCB">
            <w:pPr>
              <w:rPr>
                <w:rFonts w:ascii="Leelawadee" w:hAnsi="Leelawadee"/>
                <w:cs/>
                <w:lang w:eastAsia="ja-JP" w:bidi="th-TH"/>
              </w:rPr>
            </w:pPr>
            <w:sdt>
              <w:sdtPr>
                <w:rPr>
                  <w:rFonts w:ascii="Leelawadee" w:hAnsi="Leelawadee"/>
                  <w:lang w:eastAsia="ja-JP" w:bidi="th-TH"/>
                </w:rPr>
                <w:alias w:val="ใส่หมายเลขโทรศัพท์:"/>
                <w:tag w:val="ใส่หมายเลขโทรศัพท์:"/>
                <w:id w:val="2027293097"/>
                <w:placeholder>
                  <w:docPart w:val="54A25BF130B74AFA87A816CD1BDFA9E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โทรศัพท์</w:t>
                </w:r>
              </w:sdtContent>
            </w:sdt>
          </w:p>
          <w:p w:rsidR="00EE2BCB" w:rsidRPr="008E1740" w:rsidRDefault="008C5A9C" w:rsidP="00EE2BCB">
            <w:pPr>
              <w:rPr>
                <w:rFonts w:ascii="Leelawadee" w:hAnsi="Leelawadee"/>
                <w:cs/>
                <w:lang w:eastAsia="ja-JP" w:bidi="th-TH"/>
              </w:rPr>
            </w:pPr>
            <w:sdt>
              <w:sdtPr>
                <w:rPr>
                  <w:rFonts w:ascii="Leelawadee" w:hAnsi="Leelawadee"/>
                  <w:lang w:eastAsia="ja-JP" w:bidi="th-TH"/>
                </w:rPr>
                <w:alias w:val="ใส่อีเมล:"/>
                <w:tag w:val="ใส่อีเมล:"/>
                <w:id w:val="-293216836"/>
                <w:placeholder>
                  <w:docPart w:val="740A7C05D53E4FBA9535856538E9FF3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อีเมล</w:t>
                </w:r>
              </w:sdtContent>
            </w:sdt>
          </w:p>
          <w:p w:rsidR="00EE2BCB" w:rsidRPr="008E1740" w:rsidRDefault="008C5A9C" w:rsidP="00EE2BCB">
            <w:pPr>
              <w:rPr>
                <w:rFonts w:ascii="Leelawadee" w:hAnsi="Leelawadee"/>
                <w:cs/>
                <w:lang w:eastAsia="ja-JP" w:bidi="th-TH"/>
              </w:rPr>
            </w:pPr>
            <w:sdt>
              <w:sdtPr>
                <w:rPr>
                  <w:rFonts w:ascii="Leelawadee" w:hAnsi="Leelawadee"/>
                  <w:lang w:eastAsia="ja-JP" w:bidi="th-TH"/>
                </w:rPr>
                <w:alias w:val="Twitter:"/>
                <w:tag w:val="Twitter:"/>
                <w:id w:val="-462189522"/>
                <w:placeholder>
                  <w:docPart w:val="D405DB9F0E1B4EEEBD176E24C48E1FD4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@twitter</w:t>
                </w:r>
              </w:sdtContent>
            </w:sdt>
            <w:r w:rsidR="00EE2BCB" w:rsidRPr="008E1740">
              <w:rPr>
                <w:rFonts w:ascii="Leelawadee" w:hAnsi="Leelawadee"/>
                <w:cs/>
                <w:lang w:bidi="th-TH"/>
              </w:rPr>
              <w:t xml:space="preserve">: </w:t>
            </w:r>
            <w:sdt>
              <w:sdtPr>
                <w:rPr>
                  <w:rFonts w:ascii="Leelawadee" w:hAnsi="Leelawadee"/>
                  <w:lang w:eastAsia="ja-JP" w:bidi="th-TH"/>
                </w:rPr>
                <w:alias w:val="ใส่ชื่อเรียกใน Twitter"/>
                <w:tag w:val="ใส่จุดจับ twitter:"/>
                <w:id w:val="426237512"/>
                <w:placeholder>
                  <w:docPart w:val="9EA814B3162C407FB64BC8C873E653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ชื่อเรียกใน Twitter</w:t>
                </w:r>
              </w:sdtContent>
            </w:sdt>
          </w:p>
          <w:sdt>
            <w:sdtPr>
              <w:rPr>
                <w:rFonts w:ascii="Leelawadee" w:hAnsi="Leelawadee"/>
                <w:lang w:eastAsia="ja-JP" w:bidi="th-TH"/>
              </w:rPr>
              <w:alias w:val="ใส่ที่อยู่เว็บ:"/>
              <w:tag w:val="ใส่ที่อยู่เว็บ:"/>
              <w:id w:val="-908302280"/>
              <w:placeholder>
                <w:docPart w:val="BEB43983431C45F69ED7B1A598CCDD9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8E1740" w:rsidRDefault="00EE2BCB" w:rsidP="00EE2BCB">
                <w:pPr>
                  <w:rPr>
                    <w:rFonts w:ascii="Leelawadee" w:hAnsi="Leelawadee"/>
                    <w:cs/>
                    <w:lang w:eastAsia="ja-JP" w:bidi="th-TH"/>
                  </w:rPr>
                </w:pPr>
                <w:r w:rsidRPr="008E1740">
                  <w:rPr>
                    <w:rFonts w:ascii="Leelawadee" w:hAnsi="Leelawadee"/>
                    <w:cs/>
                    <w:lang w:bidi="th-TH"/>
                  </w:rPr>
                  <w:t>ที่อยู่เว็บ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ascii="Leelawadee" w:eastAsia="Times New Roman" w:hAnsi="Leelawadee"/>
                <w:lang w:eastAsia="ja-JP" w:bidi="th-TH"/>
              </w:rPr>
              <w:alias w:val="ใส่ชื่อของคุณ:"/>
              <w:tag w:val="ใส่ชื่อของคุณ:"/>
              <w:id w:val="135544187"/>
              <w:placeholder>
                <w:docPart w:val="BD54F712089C4A7D83F9BA1E44760BF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F709FD" w:rsidRDefault="00EE2BCB" w:rsidP="00EE2BCB">
                <w:pPr>
                  <w:pStyle w:val="1"/>
                  <w:rPr>
                    <w:rFonts w:ascii="Leelawadee" w:eastAsia="Times New Roman" w:hAnsi="Leelawadee"/>
                    <w:cs/>
                    <w:lang w:eastAsia="ja-JP" w:bidi="th-TH"/>
                  </w:rPr>
                </w:pPr>
                <w:r w:rsidRPr="00F709FD">
                  <w:rPr>
                    <w:rFonts w:ascii="Leelawadee" w:eastAsia="Times New Roman" w:hAnsi="Leelawadee"/>
                    <w:cs/>
                    <w:lang w:bidi="th-TH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  <w:lang w:eastAsia="ja-JP" w:bidi="th-TH"/>
              </w:rPr>
              <w:alias w:val="ใส่ที่อยู่ จังหวัด รหัสไปรษณีย์:"/>
              <w:tag w:val="ใส่ที่อยู่ จังหวัด รหัสไปรษณีย์:"/>
              <w:id w:val="-70966226"/>
              <w:placeholder>
                <w:docPart w:val="B52EFD85EF724FB49806FD19340060C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8E1740" w:rsidRDefault="00EE2BCB" w:rsidP="00EE2BCB">
                <w:pPr>
                  <w:rPr>
                    <w:rFonts w:ascii="Leelawadee" w:hAnsi="Leelawadee"/>
                    <w:cs/>
                    <w:lang w:eastAsia="ja-JP" w:bidi="th-TH"/>
                  </w:rPr>
                </w:pPr>
                <w:r w:rsidRPr="008E1740">
                  <w:rPr>
                    <w:rFonts w:ascii="Leelawadee" w:hAnsi="Leelawadee"/>
                    <w:cs/>
                    <w:lang w:bidi="th-TH"/>
                  </w:rPr>
                  <w:t>ที่อยู่</w:t>
                </w:r>
                <w:r w:rsidRPr="008E1740">
                  <w:rPr>
                    <w:rFonts w:ascii="Leelawadee" w:hAnsi="Leelawadee"/>
                    <w:cs/>
                    <w:lang w:bidi="th-TH"/>
                  </w:rPr>
                  <w:br/>
                  <w:t>เมือง รหัสไปรษณีย์</w:t>
                </w:r>
              </w:p>
            </w:sdtContent>
          </w:sdt>
          <w:p w:rsidR="00EE2BCB" w:rsidRPr="008E1740" w:rsidRDefault="008C5A9C" w:rsidP="00EE2BCB">
            <w:pPr>
              <w:rPr>
                <w:rFonts w:ascii="Leelawadee" w:hAnsi="Leelawadee"/>
                <w:cs/>
                <w:lang w:eastAsia="ja-JP" w:bidi="th-TH"/>
              </w:rPr>
            </w:pPr>
            <w:sdt>
              <w:sdtPr>
                <w:rPr>
                  <w:rFonts w:ascii="Leelawadee" w:hAnsi="Leelawadee"/>
                  <w:lang w:eastAsia="ja-JP" w:bidi="th-TH"/>
                </w:rPr>
                <w:alias w:val="ใส่หมายเลขโทรศัพท์:"/>
                <w:tag w:val="ใส่หมายเลขโทรศัพท์:"/>
                <w:id w:val="927919009"/>
                <w:placeholder>
                  <w:docPart w:val="5AC38FC2A5AC4F0D97A459B75B21543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โทรศัพท์</w:t>
                </w:r>
              </w:sdtContent>
            </w:sdt>
          </w:p>
          <w:p w:rsidR="00EE2BCB" w:rsidRPr="008E1740" w:rsidRDefault="008C5A9C" w:rsidP="00EE2BCB">
            <w:pPr>
              <w:rPr>
                <w:rFonts w:ascii="Leelawadee" w:hAnsi="Leelawadee"/>
                <w:cs/>
                <w:lang w:eastAsia="ja-JP" w:bidi="th-TH"/>
              </w:rPr>
            </w:pPr>
            <w:sdt>
              <w:sdtPr>
                <w:rPr>
                  <w:rFonts w:ascii="Leelawadee" w:hAnsi="Leelawadee"/>
                  <w:lang w:eastAsia="ja-JP" w:bidi="th-TH"/>
                </w:rPr>
                <w:alias w:val="ใส่อีเมล:"/>
                <w:tag w:val="ใส่อีเมล:"/>
                <w:id w:val="-313175350"/>
                <w:placeholder>
                  <w:docPart w:val="D13BEC89AA3A49D290D013DFF4FECD4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อีเมล</w:t>
                </w:r>
              </w:sdtContent>
            </w:sdt>
          </w:p>
          <w:p w:rsidR="00EE2BCB" w:rsidRPr="008E1740" w:rsidRDefault="008C5A9C" w:rsidP="00EE2BCB">
            <w:pPr>
              <w:rPr>
                <w:rFonts w:ascii="Leelawadee" w:hAnsi="Leelawadee"/>
                <w:cs/>
                <w:lang w:eastAsia="ja-JP" w:bidi="th-TH"/>
              </w:rPr>
            </w:pPr>
            <w:sdt>
              <w:sdtPr>
                <w:rPr>
                  <w:rFonts w:ascii="Leelawadee" w:hAnsi="Leelawadee"/>
                  <w:lang w:eastAsia="ja-JP" w:bidi="th-TH"/>
                </w:rPr>
                <w:alias w:val="Twitter:"/>
                <w:tag w:val="Twitter:"/>
                <w:id w:val="1543787109"/>
                <w:placeholder>
                  <w:docPart w:val="5F0C00C586C34B6CADC2BD00A693D11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@twitter</w:t>
                </w:r>
              </w:sdtContent>
            </w:sdt>
            <w:r w:rsidR="00EE2BCB" w:rsidRPr="008E1740">
              <w:rPr>
                <w:rFonts w:ascii="Leelawadee" w:hAnsi="Leelawadee"/>
                <w:cs/>
                <w:lang w:bidi="th-TH"/>
              </w:rPr>
              <w:t xml:space="preserve">: </w:t>
            </w:r>
            <w:sdt>
              <w:sdtPr>
                <w:rPr>
                  <w:rFonts w:ascii="Leelawadee" w:hAnsi="Leelawadee"/>
                  <w:lang w:eastAsia="ja-JP" w:bidi="th-TH"/>
                </w:rPr>
                <w:alias w:val="ใส่ชื่อเรียกใน Twitter"/>
                <w:tag w:val="ใส่จุดจับ twitter:"/>
                <w:id w:val="1328402697"/>
                <w:placeholder>
                  <w:docPart w:val="BDDE80B71B71412D8FB57C43012BD07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ชื่อเรียกใน Twitter</w:t>
                </w:r>
              </w:sdtContent>
            </w:sdt>
          </w:p>
          <w:sdt>
            <w:sdtPr>
              <w:rPr>
                <w:rFonts w:ascii="Leelawadee" w:hAnsi="Leelawadee"/>
                <w:lang w:eastAsia="ja-JP" w:bidi="th-TH"/>
              </w:rPr>
              <w:alias w:val="ใส่ที่อยู่เว็บ:"/>
              <w:tag w:val="ใส่ที่อยู่เว็บ:"/>
              <w:id w:val="-1181351081"/>
              <w:placeholder>
                <w:docPart w:val="98FDA0D21B07498296F53C70C182444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8E1740" w:rsidRDefault="00EE2BCB" w:rsidP="00EE2BCB">
                <w:pPr>
                  <w:rPr>
                    <w:rFonts w:ascii="Leelawadee" w:hAnsi="Leelawadee"/>
                    <w:cs/>
                    <w:lang w:eastAsia="ja-JP" w:bidi="th-TH"/>
                  </w:rPr>
                </w:pPr>
                <w:r w:rsidRPr="008E1740">
                  <w:rPr>
                    <w:rFonts w:ascii="Leelawadee" w:hAnsi="Leelawadee"/>
                    <w:cs/>
                    <w:lang w:bidi="th-TH"/>
                  </w:rPr>
                  <w:t>ที่อยู่เว็บ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ascii="Leelawadee" w:eastAsia="Times New Roman" w:hAnsi="Leelawadee"/>
                <w:lang w:eastAsia="ja-JP" w:bidi="th-TH"/>
              </w:rPr>
              <w:alias w:val="ใส่ชื่อของคุณ:"/>
              <w:tag w:val="ใส่ชื่อของคุณ:"/>
              <w:id w:val="-937297082"/>
              <w:placeholder>
                <w:docPart w:val="4319D86A3B854D60B5285237661530A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F709FD" w:rsidRDefault="00EE2BCB" w:rsidP="00EE2BCB">
                <w:pPr>
                  <w:pStyle w:val="1"/>
                  <w:rPr>
                    <w:rFonts w:ascii="Leelawadee" w:eastAsia="Times New Roman" w:hAnsi="Leelawadee"/>
                    <w:cs/>
                    <w:lang w:eastAsia="ja-JP" w:bidi="th-TH"/>
                  </w:rPr>
                </w:pPr>
                <w:r w:rsidRPr="00F709FD">
                  <w:rPr>
                    <w:rFonts w:ascii="Leelawadee" w:eastAsia="Times New Roman" w:hAnsi="Leelawadee"/>
                    <w:cs/>
                    <w:lang w:bidi="th-TH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  <w:lang w:eastAsia="ja-JP" w:bidi="th-TH"/>
              </w:rPr>
              <w:alias w:val="ใส่ที่อยู่ จังหวัด รหัสไปรษณีย์:"/>
              <w:tag w:val="ใส่ที่อยู่ จังหวัด รหัสไปรษณีย์:"/>
              <w:id w:val="160513431"/>
              <w:placeholder>
                <w:docPart w:val="41F337D386D84D529A32C532592AC4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8E1740" w:rsidRDefault="00EE2BCB" w:rsidP="00EE2BCB">
                <w:pPr>
                  <w:rPr>
                    <w:rFonts w:ascii="Leelawadee" w:hAnsi="Leelawadee"/>
                    <w:cs/>
                    <w:lang w:eastAsia="ja-JP" w:bidi="th-TH"/>
                  </w:rPr>
                </w:pPr>
                <w:r w:rsidRPr="008E1740">
                  <w:rPr>
                    <w:rFonts w:ascii="Leelawadee" w:hAnsi="Leelawadee"/>
                    <w:cs/>
                    <w:lang w:bidi="th-TH"/>
                  </w:rPr>
                  <w:t>ที่อยู่</w:t>
                </w:r>
                <w:r w:rsidRPr="008E1740">
                  <w:rPr>
                    <w:rFonts w:ascii="Leelawadee" w:hAnsi="Leelawadee"/>
                    <w:cs/>
                    <w:lang w:bidi="th-TH"/>
                  </w:rPr>
                  <w:br/>
                  <w:t>เมือง รหัสไปรษณีย์</w:t>
                </w:r>
              </w:p>
            </w:sdtContent>
          </w:sdt>
          <w:p w:rsidR="00EE2BCB" w:rsidRPr="008E1740" w:rsidRDefault="008C5A9C" w:rsidP="00EE2BCB">
            <w:pPr>
              <w:rPr>
                <w:rFonts w:ascii="Leelawadee" w:hAnsi="Leelawadee"/>
                <w:cs/>
                <w:lang w:eastAsia="ja-JP" w:bidi="th-TH"/>
              </w:rPr>
            </w:pPr>
            <w:sdt>
              <w:sdtPr>
                <w:rPr>
                  <w:rFonts w:ascii="Leelawadee" w:hAnsi="Leelawadee"/>
                  <w:lang w:eastAsia="ja-JP" w:bidi="th-TH"/>
                </w:rPr>
                <w:alias w:val="ใส่หมายเลขโทรศัพท์:"/>
                <w:tag w:val="ใส่หมายเลขโทรศัพท์:"/>
                <w:id w:val="483900952"/>
                <w:placeholder>
                  <w:docPart w:val="B5BF58398EF147D1BD596E24C7E4BE4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โทรศัพท์</w:t>
                </w:r>
              </w:sdtContent>
            </w:sdt>
          </w:p>
          <w:p w:rsidR="00EE2BCB" w:rsidRPr="008E1740" w:rsidRDefault="008C5A9C" w:rsidP="00EE2BCB">
            <w:pPr>
              <w:rPr>
                <w:rFonts w:ascii="Leelawadee" w:hAnsi="Leelawadee"/>
                <w:cs/>
                <w:lang w:eastAsia="ja-JP" w:bidi="th-TH"/>
              </w:rPr>
            </w:pPr>
            <w:sdt>
              <w:sdtPr>
                <w:rPr>
                  <w:rFonts w:ascii="Leelawadee" w:hAnsi="Leelawadee"/>
                  <w:lang w:eastAsia="ja-JP" w:bidi="th-TH"/>
                </w:rPr>
                <w:alias w:val="ใส่อีเมล:"/>
                <w:tag w:val="ใส่อีเมล:"/>
                <w:id w:val="-176345737"/>
                <w:placeholder>
                  <w:docPart w:val="EBA0AA0254C641B98A33C63E11B48EC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อีเมล</w:t>
                </w:r>
              </w:sdtContent>
            </w:sdt>
          </w:p>
          <w:p w:rsidR="00EE2BCB" w:rsidRPr="008E1740" w:rsidRDefault="008C5A9C" w:rsidP="00EE2BCB">
            <w:pPr>
              <w:rPr>
                <w:rFonts w:ascii="Leelawadee" w:hAnsi="Leelawadee"/>
                <w:cs/>
                <w:lang w:eastAsia="ja-JP" w:bidi="th-TH"/>
              </w:rPr>
            </w:pPr>
            <w:sdt>
              <w:sdtPr>
                <w:rPr>
                  <w:rFonts w:ascii="Leelawadee" w:hAnsi="Leelawadee"/>
                  <w:lang w:eastAsia="ja-JP" w:bidi="th-TH"/>
                </w:rPr>
                <w:alias w:val="Twitter:"/>
                <w:tag w:val="Twitter:"/>
                <w:id w:val="-2081051235"/>
                <w:placeholder>
                  <w:docPart w:val="D9484940B9B74C19B9C9F67A0D8DD6F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@twitter</w:t>
                </w:r>
              </w:sdtContent>
            </w:sdt>
            <w:r w:rsidR="00EE2BCB" w:rsidRPr="008E1740">
              <w:rPr>
                <w:rFonts w:ascii="Leelawadee" w:hAnsi="Leelawadee"/>
                <w:cs/>
                <w:lang w:bidi="th-TH"/>
              </w:rPr>
              <w:t xml:space="preserve">: </w:t>
            </w:r>
            <w:sdt>
              <w:sdtPr>
                <w:rPr>
                  <w:rFonts w:ascii="Leelawadee" w:hAnsi="Leelawadee"/>
                  <w:lang w:eastAsia="ja-JP" w:bidi="th-TH"/>
                </w:rPr>
                <w:alias w:val="ใส่ชื่อเรียกใน Twitter"/>
                <w:tag w:val="ใส่จุดจับ twitter:"/>
                <w:id w:val="-1325508956"/>
                <w:placeholder>
                  <w:docPart w:val="3F1C3174481E450985D2041DE804FC2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ชื่อเรียกใน Twitter</w:t>
                </w:r>
              </w:sdtContent>
            </w:sdt>
          </w:p>
          <w:sdt>
            <w:sdtPr>
              <w:rPr>
                <w:rFonts w:ascii="Leelawadee" w:hAnsi="Leelawadee"/>
                <w:lang w:eastAsia="ja-JP" w:bidi="th-TH"/>
              </w:rPr>
              <w:alias w:val="ใส่ที่อยู่เว็บ:"/>
              <w:tag w:val="ใส่ที่อยู่เว็บ:"/>
              <w:id w:val="808596690"/>
              <w:placeholder>
                <w:docPart w:val="C499C30D4C4044339241C04ED251E80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8E1740" w:rsidRDefault="00EE2BCB" w:rsidP="00EE2BCB">
                <w:pPr>
                  <w:rPr>
                    <w:rFonts w:ascii="Leelawadee" w:hAnsi="Leelawadee"/>
                    <w:cs/>
                    <w:lang w:eastAsia="ja-JP" w:bidi="th-TH"/>
                  </w:rPr>
                </w:pPr>
                <w:r w:rsidRPr="008E1740">
                  <w:rPr>
                    <w:rFonts w:ascii="Leelawadee" w:hAnsi="Leelawadee"/>
                    <w:cs/>
                    <w:lang w:bidi="th-TH"/>
                  </w:rPr>
                  <w:t>ที่อยู่เว็บ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ascii="Leelawadee" w:eastAsia="Times New Roman" w:hAnsi="Leelawadee"/>
                <w:lang w:eastAsia="ja-JP" w:bidi="th-TH"/>
              </w:rPr>
              <w:alias w:val="ใส่ชื่อของคุณ:"/>
              <w:tag w:val="ใส่ชื่อของคุณ:"/>
              <w:id w:val="564156458"/>
              <w:placeholder>
                <w:docPart w:val="17EA11FCAFE34B9C9D2B955AF18127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F709FD" w:rsidRDefault="00EE2BCB" w:rsidP="00EE2BCB">
                <w:pPr>
                  <w:pStyle w:val="1"/>
                  <w:rPr>
                    <w:rFonts w:ascii="Leelawadee" w:eastAsia="Times New Roman" w:hAnsi="Leelawadee"/>
                    <w:cs/>
                    <w:lang w:eastAsia="ja-JP" w:bidi="th-TH"/>
                  </w:rPr>
                </w:pPr>
                <w:r w:rsidRPr="00F709FD">
                  <w:rPr>
                    <w:rFonts w:ascii="Leelawadee" w:eastAsia="Times New Roman" w:hAnsi="Leelawadee"/>
                    <w:cs/>
                    <w:lang w:bidi="th-TH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  <w:lang w:eastAsia="ja-JP" w:bidi="th-TH"/>
              </w:rPr>
              <w:alias w:val="ใส่ที่อยู่ จังหวัด รหัสไปรษณีย์:"/>
              <w:tag w:val="ใส่ที่อยู่ จังหวัด รหัสไปรษณีย์:"/>
              <w:id w:val="-1900584010"/>
              <w:placeholder>
                <w:docPart w:val="843AF17E534843C6B064C539B1B23EB6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8E1740" w:rsidRDefault="00EE2BCB" w:rsidP="00EE2BCB">
                <w:pPr>
                  <w:rPr>
                    <w:rFonts w:ascii="Leelawadee" w:hAnsi="Leelawadee"/>
                    <w:cs/>
                    <w:lang w:eastAsia="ja-JP" w:bidi="th-TH"/>
                  </w:rPr>
                </w:pPr>
                <w:r w:rsidRPr="008E1740">
                  <w:rPr>
                    <w:rFonts w:ascii="Leelawadee" w:hAnsi="Leelawadee"/>
                    <w:cs/>
                    <w:lang w:bidi="th-TH"/>
                  </w:rPr>
                  <w:t>ที่อยู่</w:t>
                </w:r>
                <w:r w:rsidRPr="008E1740">
                  <w:rPr>
                    <w:rFonts w:ascii="Leelawadee" w:hAnsi="Leelawadee"/>
                    <w:cs/>
                    <w:lang w:bidi="th-TH"/>
                  </w:rPr>
                  <w:br/>
                  <w:t>เมือง รหัสไปรษณีย์</w:t>
                </w:r>
              </w:p>
            </w:sdtContent>
          </w:sdt>
          <w:p w:rsidR="00EE2BCB" w:rsidRPr="008E1740" w:rsidRDefault="008C5A9C" w:rsidP="00EE2BCB">
            <w:pPr>
              <w:rPr>
                <w:rFonts w:ascii="Leelawadee" w:hAnsi="Leelawadee"/>
                <w:cs/>
                <w:lang w:eastAsia="ja-JP" w:bidi="th-TH"/>
              </w:rPr>
            </w:pPr>
            <w:sdt>
              <w:sdtPr>
                <w:rPr>
                  <w:rFonts w:ascii="Leelawadee" w:hAnsi="Leelawadee"/>
                  <w:lang w:eastAsia="ja-JP" w:bidi="th-TH"/>
                </w:rPr>
                <w:alias w:val="ใส่หมายเลขโทรศัพท์:"/>
                <w:tag w:val="ใส่หมายเลขโทรศัพท์:"/>
                <w:id w:val="-2028007124"/>
                <w:placeholder>
                  <w:docPart w:val="5E194F9D016044BD8E07424879C6CEB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โทรศัพท์</w:t>
                </w:r>
              </w:sdtContent>
            </w:sdt>
          </w:p>
          <w:p w:rsidR="00EE2BCB" w:rsidRPr="008E1740" w:rsidRDefault="008C5A9C" w:rsidP="00EE2BCB">
            <w:pPr>
              <w:rPr>
                <w:rFonts w:ascii="Leelawadee" w:hAnsi="Leelawadee"/>
                <w:cs/>
                <w:lang w:eastAsia="ja-JP" w:bidi="th-TH"/>
              </w:rPr>
            </w:pPr>
            <w:sdt>
              <w:sdtPr>
                <w:rPr>
                  <w:rFonts w:ascii="Leelawadee" w:hAnsi="Leelawadee"/>
                  <w:lang w:eastAsia="ja-JP" w:bidi="th-TH"/>
                </w:rPr>
                <w:alias w:val="ใส่อีเมล:"/>
                <w:tag w:val="ใส่อีเมล:"/>
                <w:id w:val="-15844940"/>
                <w:placeholder>
                  <w:docPart w:val="D6EC307BD561411C823635398FFF17C9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อีเมล</w:t>
                </w:r>
              </w:sdtContent>
            </w:sdt>
          </w:p>
          <w:p w:rsidR="00EE2BCB" w:rsidRPr="008E1740" w:rsidRDefault="008C5A9C" w:rsidP="00EE2BCB">
            <w:pPr>
              <w:rPr>
                <w:rFonts w:ascii="Leelawadee" w:hAnsi="Leelawadee"/>
                <w:cs/>
                <w:lang w:eastAsia="ja-JP" w:bidi="th-TH"/>
              </w:rPr>
            </w:pPr>
            <w:sdt>
              <w:sdtPr>
                <w:rPr>
                  <w:rFonts w:ascii="Leelawadee" w:hAnsi="Leelawadee"/>
                  <w:lang w:eastAsia="ja-JP" w:bidi="th-TH"/>
                </w:rPr>
                <w:alias w:val="Twitter:"/>
                <w:tag w:val="Twitter:"/>
                <w:id w:val="-45156056"/>
                <w:placeholder>
                  <w:docPart w:val="B40AD156B3FF494CA6B09240AF1852D7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@twitter</w:t>
                </w:r>
              </w:sdtContent>
            </w:sdt>
            <w:r w:rsidR="00EE2BCB" w:rsidRPr="008E1740">
              <w:rPr>
                <w:rFonts w:ascii="Leelawadee" w:hAnsi="Leelawadee"/>
                <w:cs/>
                <w:lang w:bidi="th-TH"/>
              </w:rPr>
              <w:t xml:space="preserve">: </w:t>
            </w:r>
            <w:sdt>
              <w:sdtPr>
                <w:rPr>
                  <w:rFonts w:ascii="Leelawadee" w:hAnsi="Leelawadee"/>
                  <w:lang w:eastAsia="ja-JP" w:bidi="th-TH"/>
                </w:rPr>
                <w:alias w:val="ใส่ชื่อเรียกใน Twitter"/>
                <w:tag w:val="ใส่จุดจับ twitter:"/>
                <w:id w:val="-595334088"/>
                <w:placeholder>
                  <w:docPart w:val="9294D1F6D50F438185EE9634A304538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ชื่อเรียกใน Twitter</w:t>
                </w:r>
              </w:sdtContent>
            </w:sdt>
          </w:p>
          <w:sdt>
            <w:sdtPr>
              <w:rPr>
                <w:rFonts w:ascii="Leelawadee" w:hAnsi="Leelawadee"/>
                <w:lang w:eastAsia="ja-JP" w:bidi="th-TH"/>
              </w:rPr>
              <w:alias w:val="ใส่ที่อยู่เว็บ:"/>
              <w:tag w:val="ใส่ที่อยู่เว็บ:"/>
              <w:id w:val="-1999103584"/>
              <w:placeholder>
                <w:docPart w:val="B38EBE298F624E5EBC6885C62249DB3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8E1740" w:rsidRDefault="00EE2BCB" w:rsidP="00EE2BCB">
                <w:pPr>
                  <w:rPr>
                    <w:rFonts w:ascii="Leelawadee" w:hAnsi="Leelawadee"/>
                    <w:cs/>
                    <w:lang w:eastAsia="ja-JP" w:bidi="th-TH"/>
                  </w:rPr>
                </w:pPr>
                <w:r w:rsidRPr="008E1740">
                  <w:rPr>
                    <w:rFonts w:ascii="Leelawadee" w:hAnsi="Leelawadee"/>
                    <w:cs/>
                    <w:lang w:bidi="th-TH"/>
                  </w:rPr>
                  <w:t>ที่อยู่เว็บ</w:t>
                </w:r>
              </w:p>
            </w:sdtContent>
          </w:sdt>
        </w:tc>
      </w:tr>
      <w:tr w:rsidR="00EE2BCB" w:rsidRPr="008E1740" w:rsidTr="008E1740">
        <w:trPr>
          <w:trHeight w:val="4932"/>
        </w:trPr>
        <w:tc>
          <w:tcPr>
            <w:tcW w:w="2880" w:type="dxa"/>
            <w:vAlign w:val="bottom"/>
          </w:tcPr>
          <w:p w:rsidR="00EE2BCB" w:rsidRPr="00F709FD" w:rsidRDefault="008C5A9C" w:rsidP="00EE2BCB">
            <w:pPr>
              <w:pStyle w:val="1"/>
              <w:rPr>
                <w:rFonts w:ascii="Leelawadee" w:eastAsia="Times New Roman" w:hAnsi="Leelawadee"/>
                <w:cs/>
                <w:lang w:eastAsia="ja-JP" w:bidi="th-TH"/>
              </w:rPr>
            </w:pPr>
            <w:sdt>
              <w:sdtPr>
                <w:rPr>
                  <w:rFonts w:ascii="Leelawadee" w:eastAsia="Times New Roman" w:hAnsi="Leelawadee"/>
                  <w:lang w:eastAsia="ja-JP" w:bidi="th-TH"/>
                </w:rPr>
                <w:alias w:val="ใส่ชื่อของคุณ:"/>
                <w:tag w:val="ใส่ชื่อของคุณ:"/>
                <w:id w:val="-1389570820"/>
                <w:placeholder>
                  <w:docPart w:val="87F3AAFF2A1147079EBEAD5E9AD094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F709FD">
                  <w:rPr>
                    <w:rFonts w:ascii="Leelawadee" w:eastAsia="Times New Roman" w:hAnsi="Leelawadee"/>
                    <w:cs/>
                    <w:lang w:bidi="th-TH"/>
                  </w:rPr>
                  <w:t>ชื่อของคุณ</w:t>
                </w:r>
              </w:sdtContent>
            </w:sdt>
          </w:p>
          <w:sdt>
            <w:sdtPr>
              <w:rPr>
                <w:rFonts w:ascii="Leelawadee" w:hAnsi="Leelawadee"/>
                <w:lang w:eastAsia="ja-JP" w:bidi="th-TH"/>
              </w:rPr>
              <w:alias w:val="ใส่ที่อยู่ จังหวัด รหัสไปรษณีย์:"/>
              <w:tag w:val="ใส่ที่อยู่ จังหวัด รหัสไปรษณีย์:"/>
              <w:id w:val="587283881"/>
              <w:placeholder>
                <w:docPart w:val="B713CC29FD7A4CB181C84C220ECF17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8E1740" w:rsidRDefault="00EE2BCB" w:rsidP="00EE2BCB">
                <w:pPr>
                  <w:rPr>
                    <w:rFonts w:ascii="Leelawadee" w:hAnsi="Leelawadee"/>
                    <w:cs/>
                    <w:lang w:eastAsia="ja-JP" w:bidi="th-TH"/>
                  </w:rPr>
                </w:pPr>
                <w:r w:rsidRPr="008E1740">
                  <w:rPr>
                    <w:rFonts w:ascii="Leelawadee" w:hAnsi="Leelawadee"/>
                    <w:cs/>
                    <w:lang w:bidi="th-TH"/>
                  </w:rPr>
                  <w:t>ที่อยู่</w:t>
                </w:r>
                <w:r w:rsidRPr="008E1740">
                  <w:rPr>
                    <w:rFonts w:ascii="Leelawadee" w:hAnsi="Leelawadee"/>
                    <w:cs/>
                    <w:lang w:bidi="th-TH"/>
                  </w:rPr>
                  <w:br/>
                  <w:t>เมือง รหัสไปรษณีย์</w:t>
                </w:r>
              </w:p>
            </w:sdtContent>
          </w:sdt>
          <w:p w:rsidR="00EE2BCB" w:rsidRPr="008E1740" w:rsidRDefault="008C5A9C" w:rsidP="00EE2BCB">
            <w:pPr>
              <w:rPr>
                <w:rFonts w:ascii="Leelawadee" w:hAnsi="Leelawadee"/>
                <w:cs/>
                <w:lang w:eastAsia="ja-JP" w:bidi="th-TH"/>
              </w:rPr>
            </w:pPr>
            <w:sdt>
              <w:sdtPr>
                <w:rPr>
                  <w:rFonts w:ascii="Leelawadee" w:hAnsi="Leelawadee"/>
                  <w:lang w:eastAsia="ja-JP" w:bidi="th-TH"/>
                </w:rPr>
                <w:alias w:val="ใส่หมายเลขโทรศัพท์:"/>
                <w:tag w:val="ใส่หมายเลขโทรศัพท์:"/>
                <w:id w:val="-731318737"/>
                <w:placeholder>
                  <w:docPart w:val="03DC97ACBC8E42AD8EC8817EA1ED359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โทรศัพท์</w:t>
                </w:r>
              </w:sdtContent>
            </w:sdt>
          </w:p>
          <w:p w:rsidR="00EE2BCB" w:rsidRPr="008E1740" w:rsidRDefault="008C5A9C" w:rsidP="00EE2BCB">
            <w:pPr>
              <w:rPr>
                <w:rFonts w:ascii="Leelawadee" w:hAnsi="Leelawadee"/>
                <w:cs/>
                <w:lang w:eastAsia="ja-JP" w:bidi="th-TH"/>
              </w:rPr>
            </w:pPr>
            <w:sdt>
              <w:sdtPr>
                <w:rPr>
                  <w:rFonts w:ascii="Leelawadee" w:hAnsi="Leelawadee"/>
                  <w:lang w:eastAsia="ja-JP" w:bidi="th-TH"/>
                </w:rPr>
                <w:alias w:val="ใส่อีเมล:"/>
                <w:tag w:val="ใส่อีเมล:"/>
                <w:id w:val="-410006567"/>
                <w:placeholder>
                  <w:docPart w:val="98DEE2BBEA9D438581934394F50EFE2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อีเมล</w:t>
                </w:r>
              </w:sdtContent>
            </w:sdt>
          </w:p>
          <w:p w:rsidR="00EE2BCB" w:rsidRPr="008E1740" w:rsidRDefault="008C5A9C" w:rsidP="00EE2BCB">
            <w:pPr>
              <w:rPr>
                <w:rFonts w:ascii="Leelawadee" w:hAnsi="Leelawadee"/>
                <w:cs/>
                <w:lang w:eastAsia="ja-JP" w:bidi="th-TH"/>
              </w:rPr>
            </w:pPr>
            <w:sdt>
              <w:sdtPr>
                <w:rPr>
                  <w:rFonts w:ascii="Leelawadee" w:hAnsi="Leelawadee"/>
                  <w:lang w:eastAsia="ja-JP" w:bidi="th-TH"/>
                </w:rPr>
                <w:alias w:val="Twitter:"/>
                <w:tag w:val="Twitter:"/>
                <w:id w:val="-1574583578"/>
                <w:placeholder>
                  <w:docPart w:val="3F59DDF6FCD44B52B2B1E3435A99ECD1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@twitter</w:t>
                </w:r>
              </w:sdtContent>
            </w:sdt>
            <w:r w:rsidR="00EE2BCB" w:rsidRPr="008E1740">
              <w:rPr>
                <w:rFonts w:ascii="Leelawadee" w:hAnsi="Leelawadee"/>
                <w:cs/>
                <w:lang w:bidi="th-TH"/>
              </w:rPr>
              <w:t xml:space="preserve">: </w:t>
            </w:r>
            <w:sdt>
              <w:sdtPr>
                <w:rPr>
                  <w:rFonts w:ascii="Leelawadee" w:hAnsi="Leelawadee"/>
                  <w:lang w:eastAsia="ja-JP" w:bidi="th-TH"/>
                </w:rPr>
                <w:alias w:val="ใส่ชื่อเรียกใน Twitter"/>
                <w:tag w:val="ใส่จุดจับ twitter:"/>
                <w:id w:val="1346987616"/>
                <w:placeholder>
                  <w:docPart w:val="14003D18E086497FB4FFE7802219D6E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ชื่อเรียกใน Twitter</w:t>
                </w:r>
              </w:sdtContent>
            </w:sdt>
          </w:p>
          <w:sdt>
            <w:sdtPr>
              <w:rPr>
                <w:rFonts w:ascii="Leelawadee" w:hAnsi="Leelawadee"/>
                <w:lang w:eastAsia="ja-JP" w:bidi="th-TH"/>
              </w:rPr>
              <w:alias w:val="ใส่ที่อยู่เว็บ:"/>
              <w:tag w:val="ใส่ที่อยู่เว็บ:"/>
              <w:id w:val="-1171800133"/>
              <w:placeholder>
                <w:docPart w:val="5D7BB8680BCD4B7BAB2E66F0A436E0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8E1740" w:rsidRDefault="00EE2BCB" w:rsidP="00EE2BCB">
                <w:pPr>
                  <w:rPr>
                    <w:rFonts w:ascii="Leelawadee" w:hAnsi="Leelawadee"/>
                    <w:cs/>
                    <w:lang w:eastAsia="ja-JP" w:bidi="th-TH"/>
                  </w:rPr>
                </w:pPr>
                <w:r w:rsidRPr="008E1740">
                  <w:rPr>
                    <w:rFonts w:ascii="Leelawadee" w:hAnsi="Leelawadee"/>
                    <w:cs/>
                    <w:lang w:bidi="th-TH"/>
                  </w:rPr>
                  <w:t>ที่อยู่เว็บ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ascii="Leelawadee" w:eastAsia="Times New Roman" w:hAnsi="Leelawadee"/>
                <w:lang w:eastAsia="ja-JP" w:bidi="th-TH"/>
              </w:rPr>
              <w:alias w:val="ใส่ชื่อของคุณ:"/>
              <w:tag w:val="ใส่ชื่อของคุณ:"/>
              <w:id w:val="-1280797581"/>
              <w:placeholder>
                <w:docPart w:val="F585EADD01764CE79CC46B16932526E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F709FD" w:rsidRDefault="00EE2BCB" w:rsidP="00EE2BCB">
                <w:pPr>
                  <w:pStyle w:val="1"/>
                  <w:rPr>
                    <w:rFonts w:ascii="Leelawadee" w:eastAsia="Times New Roman" w:hAnsi="Leelawadee"/>
                    <w:cs/>
                    <w:lang w:eastAsia="ja-JP" w:bidi="th-TH"/>
                  </w:rPr>
                </w:pPr>
                <w:r w:rsidRPr="00F709FD">
                  <w:rPr>
                    <w:rFonts w:ascii="Leelawadee" w:eastAsia="Times New Roman" w:hAnsi="Leelawadee"/>
                    <w:cs/>
                    <w:lang w:bidi="th-TH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  <w:lang w:eastAsia="ja-JP" w:bidi="th-TH"/>
              </w:rPr>
              <w:alias w:val="ใส่ที่อยู่ จังหวัด รหัสไปรษณีย์:"/>
              <w:tag w:val="ใส่ที่อยู่ จังหวัด รหัสไปรษณีย์:"/>
              <w:id w:val="1756157726"/>
              <w:placeholder>
                <w:docPart w:val="A57853B1C55C47699D1C2C8D61D7228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8E1740" w:rsidRDefault="00EE2BCB" w:rsidP="00EE2BCB">
                <w:pPr>
                  <w:rPr>
                    <w:rFonts w:ascii="Leelawadee" w:hAnsi="Leelawadee"/>
                    <w:cs/>
                    <w:lang w:eastAsia="ja-JP" w:bidi="th-TH"/>
                  </w:rPr>
                </w:pPr>
                <w:r w:rsidRPr="008E1740">
                  <w:rPr>
                    <w:rFonts w:ascii="Leelawadee" w:hAnsi="Leelawadee"/>
                    <w:cs/>
                    <w:lang w:bidi="th-TH"/>
                  </w:rPr>
                  <w:t>ที่อยู่</w:t>
                </w:r>
                <w:r w:rsidRPr="008E1740">
                  <w:rPr>
                    <w:rFonts w:ascii="Leelawadee" w:hAnsi="Leelawadee"/>
                    <w:cs/>
                    <w:lang w:bidi="th-TH"/>
                  </w:rPr>
                  <w:br/>
                  <w:t>เมือง รหัสไปรษณีย์</w:t>
                </w:r>
              </w:p>
            </w:sdtContent>
          </w:sdt>
          <w:p w:rsidR="00EE2BCB" w:rsidRPr="008E1740" w:rsidRDefault="008C5A9C" w:rsidP="00EE2BCB">
            <w:pPr>
              <w:rPr>
                <w:rFonts w:ascii="Leelawadee" w:hAnsi="Leelawadee"/>
                <w:cs/>
                <w:lang w:eastAsia="ja-JP" w:bidi="th-TH"/>
              </w:rPr>
            </w:pPr>
            <w:sdt>
              <w:sdtPr>
                <w:rPr>
                  <w:rFonts w:ascii="Leelawadee" w:hAnsi="Leelawadee"/>
                  <w:lang w:eastAsia="ja-JP" w:bidi="th-TH"/>
                </w:rPr>
                <w:alias w:val="ใส่หมายเลขโทรศัพท์:"/>
                <w:tag w:val="ใส่หมายเลขโทรศัพท์:"/>
                <w:id w:val="336893877"/>
                <w:placeholder>
                  <w:docPart w:val="9A0F9DA1452442DC92C29ACA8E88F029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โทรศัพท์</w:t>
                </w:r>
              </w:sdtContent>
            </w:sdt>
          </w:p>
          <w:p w:rsidR="00EE2BCB" w:rsidRPr="008E1740" w:rsidRDefault="008C5A9C" w:rsidP="00EE2BCB">
            <w:pPr>
              <w:rPr>
                <w:rFonts w:ascii="Leelawadee" w:hAnsi="Leelawadee"/>
                <w:cs/>
                <w:lang w:eastAsia="ja-JP" w:bidi="th-TH"/>
              </w:rPr>
            </w:pPr>
            <w:sdt>
              <w:sdtPr>
                <w:rPr>
                  <w:rFonts w:ascii="Leelawadee" w:hAnsi="Leelawadee"/>
                  <w:lang w:eastAsia="ja-JP" w:bidi="th-TH"/>
                </w:rPr>
                <w:alias w:val="ใส่อีเมล:"/>
                <w:tag w:val="ใส่อีเมล:"/>
                <w:id w:val="1601457667"/>
                <w:placeholder>
                  <w:docPart w:val="507F24B7E5B94F39BA087D717ACFA51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อีเมล</w:t>
                </w:r>
              </w:sdtContent>
            </w:sdt>
          </w:p>
          <w:p w:rsidR="00EE2BCB" w:rsidRPr="008E1740" w:rsidRDefault="008C5A9C" w:rsidP="00EE2BCB">
            <w:pPr>
              <w:rPr>
                <w:rFonts w:ascii="Leelawadee" w:hAnsi="Leelawadee"/>
                <w:cs/>
                <w:lang w:eastAsia="ja-JP" w:bidi="th-TH"/>
              </w:rPr>
            </w:pPr>
            <w:sdt>
              <w:sdtPr>
                <w:rPr>
                  <w:rFonts w:ascii="Leelawadee" w:hAnsi="Leelawadee"/>
                  <w:lang w:eastAsia="ja-JP" w:bidi="th-TH"/>
                </w:rPr>
                <w:alias w:val="Twitter:"/>
                <w:tag w:val="Twitter:"/>
                <w:id w:val="497078287"/>
                <w:placeholder>
                  <w:docPart w:val="C3569666973449C0902E6ABF51E53DB0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@twitter</w:t>
                </w:r>
              </w:sdtContent>
            </w:sdt>
            <w:r w:rsidR="00EE2BCB" w:rsidRPr="008E1740">
              <w:rPr>
                <w:rFonts w:ascii="Leelawadee" w:hAnsi="Leelawadee"/>
                <w:cs/>
                <w:lang w:bidi="th-TH"/>
              </w:rPr>
              <w:t xml:space="preserve">: </w:t>
            </w:r>
            <w:sdt>
              <w:sdtPr>
                <w:rPr>
                  <w:rFonts w:ascii="Leelawadee" w:hAnsi="Leelawadee"/>
                  <w:lang w:eastAsia="ja-JP" w:bidi="th-TH"/>
                </w:rPr>
                <w:alias w:val="ใส่ชื่อเรียกใน Twitter"/>
                <w:tag w:val="ใส่จุดจับ twitter:"/>
                <w:id w:val="1199355257"/>
                <w:placeholder>
                  <w:docPart w:val="04696397080E41B1864D22FDE6C28FE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ชื่อเรียกใน Twitter</w:t>
                </w:r>
              </w:sdtContent>
            </w:sdt>
          </w:p>
          <w:sdt>
            <w:sdtPr>
              <w:rPr>
                <w:rFonts w:ascii="Leelawadee" w:hAnsi="Leelawadee"/>
                <w:lang w:eastAsia="ja-JP" w:bidi="th-TH"/>
              </w:rPr>
              <w:alias w:val="ใส่ที่อยู่เว็บ:"/>
              <w:tag w:val="ใส่ที่อยู่เว็บ:"/>
              <w:id w:val="1058510172"/>
              <w:placeholder>
                <w:docPart w:val="B075BFA1F2B04506B66BDB7197CE7B8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8E1740" w:rsidRDefault="00EE2BCB" w:rsidP="00EE2BCB">
                <w:pPr>
                  <w:rPr>
                    <w:rFonts w:ascii="Leelawadee" w:hAnsi="Leelawadee"/>
                    <w:cs/>
                    <w:lang w:eastAsia="ja-JP" w:bidi="th-TH"/>
                  </w:rPr>
                </w:pPr>
                <w:r w:rsidRPr="008E1740">
                  <w:rPr>
                    <w:rFonts w:ascii="Leelawadee" w:hAnsi="Leelawadee"/>
                    <w:cs/>
                    <w:lang w:bidi="th-TH"/>
                  </w:rPr>
                  <w:t>ที่อยู่เว็บ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ascii="Leelawadee" w:eastAsia="Times New Roman" w:hAnsi="Leelawadee"/>
                <w:lang w:eastAsia="ja-JP" w:bidi="th-TH"/>
              </w:rPr>
              <w:alias w:val="ใส่ชื่อของคุณ:"/>
              <w:tag w:val="ใส่ชื่อของคุณ:"/>
              <w:id w:val="-1435512636"/>
              <w:placeholder>
                <w:docPart w:val="29043AB05F0149E5BF8F8BE9561B1CC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F709FD" w:rsidRDefault="00EE2BCB" w:rsidP="00EE2BCB">
                <w:pPr>
                  <w:pStyle w:val="1"/>
                  <w:rPr>
                    <w:rFonts w:ascii="Leelawadee" w:eastAsia="Times New Roman" w:hAnsi="Leelawadee"/>
                    <w:cs/>
                    <w:lang w:eastAsia="ja-JP" w:bidi="th-TH"/>
                  </w:rPr>
                </w:pPr>
                <w:r w:rsidRPr="00F709FD">
                  <w:rPr>
                    <w:rFonts w:ascii="Leelawadee" w:eastAsia="Times New Roman" w:hAnsi="Leelawadee"/>
                    <w:cs/>
                    <w:lang w:bidi="th-TH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  <w:lang w:eastAsia="ja-JP" w:bidi="th-TH"/>
              </w:rPr>
              <w:alias w:val="ใส่ที่อยู่ จังหวัด รหัสไปรษณีย์:"/>
              <w:tag w:val="ใส่ที่อยู่ จังหวัด รหัสไปรษณีย์:"/>
              <w:id w:val="1520658612"/>
              <w:placeholder>
                <w:docPart w:val="DB4E58551C4349E6B17C14BBAFC7F53B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8E1740" w:rsidRDefault="00EE2BCB" w:rsidP="00EE2BCB">
                <w:pPr>
                  <w:rPr>
                    <w:rFonts w:ascii="Leelawadee" w:hAnsi="Leelawadee"/>
                    <w:cs/>
                    <w:lang w:eastAsia="ja-JP" w:bidi="th-TH"/>
                  </w:rPr>
                </w:pPr>
                <w:r w:rsidRPr="008E1740">
                  <w:rPr>
                    <w:rFonts w:ascii="Leelawadee" w:hAnsi="Leelawadee"/>
                    <w:cs/>
                    <w:lang w:bidi="th-TH"/>
                  </w:rPr>
                  <w:t>ที่อยู่</w:t>
                </w:r>
                <w:r w:rsidRPr="008E1740">
                  <w:rPr>
                    <w:rFonts w:ascii="Leelawadee" w:hAnsi="Leelawadee"/>
                    <w:cs/>
                    <w:lang w:bidi="th-TH"/>
                  </w:rPr>
                  <w:br/>
                  <w:t>เมือง รหัสไปรษณีย์</w:t>
                </w:r>
              </w:p>
            </w:sdtContent>
          </w:sdt>
          <w:p w:rsidR="00EE2BCB" w:rsidRPr="008E1740" w:rsidRDefault="008C5A9C" w:rsidP="00EE2BCB">
            <w:pPr>
              <w:rPr>
                <w:rFonts w:ascii="Leelawadee" w:hAnsi="Leelawadee"/>
                <w:cs/>
                <w:lang w:eastAsia="ja-JP" w:bidi="th-TH"/>
              </w:rPr>
            </w:pPr>
            <w:sdt>
              <w:sdtPr>
                <w:rPr>
                  <w:rFonts w:ascii="Leelawadee" w:hAnsi="Leelawadee"/>
                  <w:lang w:eastAsia="ja-JP" w:bidi="th-TH"/>
                </w:rPr>
                <w:alias w:val="ใส่หมายเลขโทรศัพท์:"/>
                <w:tag w:val="ใส่หมายเลขโทรศัพท์:"/>
                <w:id w:val="236603474"/>
                <w:placeholder>
                  <w:docPart w:val="A20378D79E414C72B0597B103540418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โทรศัพท์</w:t>
                </w:r>
              </w:sdtContent>
            </w:sdt>
          </w:p>
          <w:p w:rsidR="00EE2BCB" w:rsidRPr="008E1740" w:rsidRDefault="008C5A9C" w:rsidP="00EE2BCB">
            <w:pPr>
              <w:rPr>
                <w:rFonts w:ascii="Leelawadee" w:hAnsi="Leelawadee"/>
                <w:cs/>
                <w:lang w:eastAsia="ja-JP" w:bidi="th-TH"/>
              </w:rPr>
            </w:pPr>
            <w:sdt>
              <w:sdtPr>
                <w:rPr>
                  <w:rFonts w:ascii="Leelawadee" w:hAnsi="Leelawadee"/>
                  <w:lang w:eastAsia="ja-JP" w:bidi="th-TH"/>
                </w:rPr>
                <w:alias w:val="ใส่อีเมล:"/>
                <w:tag w:val="ใส่อีเมล:"/>
                <w:id w:val="-905372422"/>
                <w:placeholder>
                  <w:docPart w:val="BBB533B150DC47409DE327415209C5B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อีเมล</w:t>
                </w:r>
              </w:sdtContent>
            </w:sdt>
          </w:p>
          <w:p w:rsidR="00EE2BCB" w:rsidRPr="008E1740" w:rsidRDefault="008C5A9C" w:rsidP="00EE2BCB">
            <w:pPr>
              <w:rPr>
                <w:rFonts w:ascii="Leelawadee" w:hAnsi="Leelawadee"/>
                <w:cs/>
                <w:lang w:eastAsia="ja-JP" w:bidi="th-TH"/>
              </w:rPr>
            </w:pPr>
            <w:sdt>
              <w:sdtPr>
                <w:rPr>
                  <w:rFonts w:ascii="Leelawadee" w:hAnsi="Leelawadee"/>
                  <w:lang w:eastAsia="ja-JP" w:bidi="th-TH"/>
                </w:rPr>
                <w:alias w:val="Twitter:"/>
                <w:tag w:val="Twitter:"/>
                <w:id w:val="-276720491"/>
                <w:placeholder>
                  <w:docPart w:val="242AB9A62A5C4845A66FABE00351FFD9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@twitter</w:t>
                </w:r>
              </w:sdtContent>
            </w:sdt>
            <w:r w:rsidR="00EE2BCB" w:rsidRPr="008E1740">
              <w:rPr>
                <w:rFonts w:ascii="Leelawadee" w:hAnsi="Leelawadee"/>
                <w:cs/>
                <w:lang w:bidi="th-TH"/>
              </w:rPr>
              <w:t xml:space="preserve">: </w:t>
            </w:r>
            <w:sdt>
              <w:sdtPr>
                <w:rPr>
                  <w:rFonts w:ascii="Leelawadee" w:hAnsi="Leelawadee"/>
                  <w:lang w:eastAsia="ja-JP" w:bidi="th-TH"/>
                </w:rPr>
                <w:alias w:val="ใส่ชื่อเรียกใน Twitter"/>
                <w:tag w:val="ใส่จุดจับ twitter:"/>
                <w:id w:val="-1991712711"/>
                <w:placeholder>
                  <w:docPart w:val="F4BC503EFEA747CAB18587EA3BBB490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ชื่อเรียกใน Twitter</w:t>
                </w:r>
              </w:sdtContent>
            </w:sdt>
          </w:p>
          <w:sdt>
            <w:sdtPr>
              <w:rPr>
                <w:rFonts w:ascii="Leelawadee" w:hAnsi="Leelawadee"/>
                <w:lang w:eastAsia="ja-JP" w:bidi="th-TH"/>
              </w:rPr>
              <w:alias w:val="ใส่ที่อยู่เว็บ:"/>
              <w:tag w:val="ใส่ที่อยู่เว็บ:"/>
              <w:id w:val="1284927855"/>
              <w:placeholder>
                <w:docPart w:val="BB095B48F3B34993B2723679B607FC6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8E1740" w:rsidRDefault="00EE2BCB" w:rsidP="00EE2BCB">
                <w:pPr>
                  <w:rPr>
                    <w:rFonts w:ascii="Leelawadee" w:hAnsi="Leelawadee"/>
                    <w:cs/>
                    <w:lang w:eastAsia="ja-JP" w:bidi="th-TH"/>
                  </w:rPr>
                </w:pPr>
                <w:r w:rsidRPr="008E1740">
                  <w:rPr>
                    <w:rFonts w:ascii="Leelawadee" w:hAnsi="Leelawadee"/>
                    <w:cs/>
                    <w:lang w:bidi="th-TH"/>
                  </w:rPr>
                  <w:t>ที่อยู่เว็บ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ascii="Leelawadee" w:eastAsia="Times New Roman" w:hAnsi="Leelawadee"/>
                <w:lang w:eastAsia="ja-JP" w:bidi="th-TH"/>
              </w:rPr>
              <w:alias w:val="ใส่ชื่อของคุณ:"/>
              <w:tag w:val="ใส่ชื่อของคุณ:"/>
              <w:id w:val="556284848"/>
              <w:placeholder>
                <w:docPart w:val="5E507FC34F044A56AFB35F1BC902F19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F709FD" w:rsidRDefault="00EE2BCB" w:rsidP="00EE2BCB">
                <w:pPr>
                  <w:pStyle w:val="1"/>
                  <w:rPr>
                    <w:rFonts w:ascii="Leelawadee" w:eastAsia="Times New Roman" w:hAnsi="Leelawadee"/>
                    <w:cs/>
                    <w:lang w:eastAsia="ja-JP" w:bidi="th-TH"/>
                  </w:rPr>
                </w:pPr>
                <w:r w:rsidRPr="00F709FD">
                  <w:rPr>
                    <w:rFonts w:ascii="Leelawadee" w:eastAsia="Times New Roman" w:hAnsi="Leelawadee"/>
                    <w:cs/>
                    <w:lang w:bidi="th-TH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  <w:lang w:eastAsia="ja-JP" w:bidi="th-TH"/>
              </w:rPr>
              <w:alias w:val="ใส่ที่อยู่ จังหวัด รหัสไปรษณีย์:"/>
              <w:tag w:val="ใส่ที่อยู่ จังหวัด รหัสไปรษณีย์:"/>
              <w:id w:val="859165255"/>
              <w:placeholder>
                <w:docPart w:val="63EE7F5E9008432EAAC28098C4E537F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8E1740" w:rsidRDefault="00EE2BCB" w:rsidP="00EE2BCB">
                <w:pPr>
                  <w:rPr>
                    <w:rFonts w:ascii="Leelawadee" w:hAnsi="Leelawadee"/>
                    <w:cs/>
                    <w:lang w:eastAsia="ja-JP" w:bidi="th-TH"/>
                  </w:rPr>
                </w:pPr>
                <w:r w:rsidRPr="008E1740">
                  <w:rPr>
                    <w:rFonts w:ascii="Leelawadee" w:hAnsi="Leelawadee"/>
                    <w:cs/>
                    <w:lang w:bidi="th-TH"/>
                  </w:rPr>
                  <w:t>ที่อยู่</w:t>
                </w:r>
                <w:r w:rsidRPr="008E1740">
                  <w:rPr>
                    <w:rFonts w:ascii="Leelawadee" w:hAnsi="Leelawadee"/>
                    <w:cs/>
                    <w:lang w:bidi="th-TH"/>
                  </w:rPr>
                  <w:br/>
                  <w:t>เมือง รหัสไปรษณีย์</w:t>
                </w:r>
              </w:p>
            </w:sdtContent>
          </w:sdt>
          <w:p w:rsidR="00EE2BCB" w:rsidRPr="008E1740" w:rsidRDefault="008C5A9C" w:rsidP="00EE2BCB">
            <w:pPr>
              <w:rPr>
                <w:rFonts w:ascii="Leelawadee" w:hAnsi="Leelawadee"/>
                <w:cs/>
                <w:lang w:eastAsia="ja-JP" w:bidi="th-TH"/>
              </w:rPr>
            </w:pPr>
            <w:sdt>
              <w:sdtPr>
                <w:rPr>
                  <w:rFonts w:ascii="Leelawadee" w:hAnsi="Leelawadee"/>
                  <w:lang w:eastAsia="ja-JP" w:bidi="th-TH"/>
                </w:rPr>
                <w:alias w:val="ใส่หมายเลขโทรศัพท์:"/>
                <w:tag w:val="ใส่หมายเลขโทรศัพท์:"/>
                <w:id w:val="1774046621"/>
                <w:placeholder>
                  <w:docPart w:val="AC90C47A7696466F854639C42D2D77A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โทรศัพท์</w:t>
                </w:r>
              </w:sdtContent>
            </w:sdt>
          </w:p>
          <w:p w:rsidR="00EE2BCB" w:rsidRPr="008E1740" w:rsidRDefault="008C5A9C" w:rsidP="00EE2BCB">
            <w:pPr>
              <w:rPr>
                <w:rFonts w:ascii="Leelawadee" w:hAnsi="Leelawadee"/>
                <w:cs/>
                <w:lang w:eastAsia="ja-JP" w:bidi="th-TH"/>
              </w:rPr>
            </w:pPr>
            <w:sdt>
              <w:sdtPr>
                <w:rPr>
                  <w:rFonts w:ascii="Leelawadee" w:hAnsi="Leelawadee"/>
                  <w:lang w:eastAsia="ja-JP" w:bidi="th-TH"/>
                </w:rPr>
                <w:alias w:val="ใส่อีเมล:"/>
                <w:tag w:val="ใส่อีเมล:"/>
                <w:id w:val="1710377483"/>
                <w:placeholder>
                  <w:docPart w:val="40B849C197564BF9A0E3EA1249BEEB2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อีเมล</w:t>
                </w:r>
              </w:sdtContent>
            </w:sdt>
          </w:p>
          <w:p w:rsidR="00EE2BCB" w:rsidRPr="008E1740" w:rsidRDefault="008C5A9C" w:rsidP="00EE2BCB">
            <w:pPr>
              <w:rPr>
                <w:rFonts w:ascii="Leelawadee" w:hAnsi="Leelawadee"/>
                <w:cs/>
                <w:lang w:eastAsia="ja-JP" w:bidi="th-TH"/>
              </w:rPr>
            </w:pPr>
            <w:sdt>
              <w:sdtPr>
                <w:rPr>
                  <w:rFonts w:ascii="Leelawadee" w:hAnsi="Leelawadee"/>
                  <w:lang w:eastAsia="ja-JP" w:bidi="th-TH"/>
                </w:rPr>
                <w:alias w:val="Twitter:"/>
                <w:tag w:val="Twitter:"/>
                <w:id w:val="-382946161"/>
                <w:placeholder>
                  <w:docPart w:val="A5C48B79821D495C9A80898618818E0C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@twitter</w:t>
                </w:r>
              </w:sdtContent>
            </w:sdt>
            <w:r w:rsidR="00EE2BCB" w:rsidRPr="008E1740">
              <w:rPr>
                <w:rFonts w:ascii="Leelawadee" w:hAnsi="Leelawadee"/>
                <w:cs/>
                <w:lang w:bidi="th-TH"/>
              </w:rPr>
              <w:t xml:space="preserve">: </w:t>
            </w:r>
            <w:sdt>
              <w:sdtPr>
                <w:rPr>
                  <w:rFonts w:ascii="Leelawadee" w:hAnsi="Leelawadee"/>
                  <w:lang w:eastAsia="ja-JP" w:bidi="th-TH"/>
                </w:rPr>
                <w:alias w:val="ใส่ชื่อเรียกใน Twitter"/>
                <w:tag w:val="ใส่จุดจับ twitter:"/>
                <w:id w:val="765577134"/>
                <w:placeholder>
                  <w:docPart w:val="A1EAE44E57AB428E8F3F13B92DB4513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ชื่อเรียกใน Twitter</w:t>
                </w:r>
              </w:sdtContent>
            </w:sdt>
          </w:p>
          <w:sdt>
            <w:sdtPr>
              <w:rPr>
                <w:rFonts w:ascii="Leelawadee" w:hAnsi="Leelawadee"/>
                <w:lang w:eastAsia="ja-JP" w:bidi="th-TH"/>
              </w:rPr>
              <w:alias w:val="ใส่ที่อยู่เว็บ:"/>
              <w:tag w:val="ใส่ที่อยู่เว็บ:"/>
              <w:id w:val="-798305994"/>
              <w:placeholder>
                <w:docPart w:val="BC39F189559448C6BDAD5CA932CB8E83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8E1740" w:rsidRDefault="00EE2BCB" w:rsidP="00EE2BCB">
                <w:pPr>
                  <w:rPr>
                    <w:rFonts w:ascii="Leelawadee" w:hAnsi="Leelawadee"/>
                    <w:cs/>
                    <w:lang w:eastAsia="ja-JP" w:bidi="th-TH"/>
                  </w:rPr>
                </w:pPr>
                <w:r w:rsidRPr="008E1740">
                  <w:rPr>
                    <w:rFonts w:ascii="Leelawadee" w:hAnsi="Leelawadee"/>
                    <w:cs/>
                    <w:lang w:bidi="th-TH"/>
                  </w:rPr>
                  <w:t>ที่อยู่เว็บ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ascii="Leelawadee" w:eastAsia="Times New Roman" w:hAnsi="Leelawadee"/>
                <w:lang w:eastAsia="ja-JP" w:bidi="th-TH"/>
              </w:rPr>
              <w:alias w:val="ใส่ชื่อของคุณ:"/>
              <w:tag w:val="ใส่ชื่อของคุณ:"/>
              <w:id w:val="-3054519"/>
              <w:placeholder>
                <w:docPart w:val="CC21CA08A1244A329D43391B027051D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F709FD" w:rsidRDefault="00EE2BCB" w:rsidP="00EE2BCB">
                <w:pPr>
                  <w:pStyle w:val="1"/>
                  <w:rPr>
                    <w:rFonts w:ascii="Leelawadee" w:eastAsia="Times New Roman" w:hAnsi="Leelawadee"/>
                    <w:cs/>
                    <w:lang w:eastAsia="ja-JP" w:bidi="th-TH"/>
                  </w:rPr>
                </w:pPr>
                <w:r w:rsidRPr="00F709FD">
                  <w:rPr>
                    <w:rFonts w:ascii="Leelawadee" w:eastAsia="Times New Roman" w:hAnsi="Leelawadee"/>
                    <w:cs/>
                    <w:lang w:bidi="th-TH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  <w:lang w:eastAsia="ja-JP" w:bidi="th-TH"/>
              </w:rPr>
              <w:alias w:val="ใส่ที่อยู่ จังหวัด รหัสไปรษณีย์:"/>
              <w:tag w:val="ใส่ที่อยู่ จังหวัด รหัสไปรษณีย์:"/>
              <w:id w:val="-1394339900"/>
              <w:placeholder>
                <w:docPart w:val="806E87A790034897BAE9C3EDB037768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8E1740" w:rsidRDefault="00EE2BCB" w:rsidP="00EE2BCB">
                <w:pPr>
                  <w:rPr>
                    <w:rFonts w:ascii="Leelawadee" w:hAnsi="Leelawadee"/>
                    <w:cs/>
                    <w:lang w:eastAsia="ja-JP" w:bidi="th-TH"/>
                  </w:rPr>
                </w:pPr>
                <w:r w:rsidRPr="008E1740">
                  <w:rPr>
                    <w:rFonts w:ascii="Leelawadee" w:hAnsi="Leelawadee"/>
                    <w:cs/>
                    <w:lang w:bidi="th-TH"/>
                  </w:rPr>
                  <w:t>ที่อยู่</w:t>
                </w:r>
                <w:r w:rsidRPr="008E1740">
                  <w:rPr>
                    <w:rFonts w:ascii="Leelawadee" w:hAnsi="Leelawadee"/>
                    <w:cs/>
                    <w:lang w:bidi="th-TH"/>
                  </w:rPr>
                  <w:br/>
                  <w:t>เมือง รหัสไปรษณีย์</w:t>
                </w:r>
              </w:p>
            </w:sdtContent>
          </w:sdt>
          <w:p w:rsidR="00EE2BCB" w:rsidRPr="008E1740" w:rsidRDefault="008C5A9C" w:rsidP="00EE2BCB">
            <w:pPr>
              <w:rPr>
                <w:rFonts w:ascii="Leelawadee" w:hAnsi="Leelawadee"/>
                <w:cs/>
                <w:lang w:eastAsia="ja-JP" w:bidi="th-TH"/>
              </w:rPr>
            </w:pPr>
            <w:sdt>
              <w:sdtPr>
                <w:rPr>
                  <w:rFonts w:ascii="Leelawadee" w:hAnsi="Leelawadee"/>
                  <w:lang w:eastAsia="ja-JP" w:bidi="th-TH"/>
                </w:rPr>
                <w:alias w:val="ใส่หมายเลขโทรศัพท์:"/>
                <w:tag w:val="ใส่หมายเลขโทรศัพท์:"/>
                <w:id w:val="206843896"/>
                <w:placeholder>
                  <w:docPart w:val="C8CD0564BDD64F4299574B759F27C14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โทรศัพท์</w:t>
                </w:r>
              </w:sdtContent>
            </w:sdt>
          </w:p>
          <w:p w:rsidR="00EE2BCB" w:rsidRPr="008E1740" w:rsidRDefault="008C5A9C" w:rsidP="00EE2BCB">
            <w:pPr>
              <w:rPr>
                <w:rFonts w:ascii="Leelawadee" w:hAnsi="Leelawadee"/>
                <w:cs/>
                <w:lang w:eastAsia="ja-JP" w:bidi="th-TH"/>
              </w:rPr>
            </w:pPr>
            <w:sdt>
              <w:sdtPr>
                <w:rPr>
                  <w:rFonts w:ascii="Leelawadee" w:hAnsi="Leelawadee"/>
                  <w:lang w:eastAsia="ja-JP" w:bidi="th-TH"/>
                </w:rPr>
                <w:alias w:val="ใส่อีเมล:"/>
                <w:tag w:val="ใส่อีเมล:"/>
                <w:id w:val="-1963419506"/>
                <w:placeholder>
                  <w:docPart w:val="6D4133065E1E4368BA7230F852B0901C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อีเมล</w:t>
                </w:r>
              </w:sdtContent>
            </w:sdt>
          </w:p>
          <w:p w:rsidR="00EE2BCB" w:rsidRPr="008E1740" w:rsidRDefault="008C5A9C" w:rsidP="00EE2BCB">
            <w:pPr>
              <w:rPr>
                <w:rFonts w:ascii="Leelawadee" w:hAnsi="Leelawadee"/>
                <w:cs/>
                <w:lang w:eastAsia="ja-JP" w:bidi="th-TH"/>
              </w:rPr>
            </w:pPr>
            <w:sdt>
              <w:sdtPr>
                <w:rPr>
                  <w:rFonts w:ascii="Leelawadee" w:hAnsi="Leelawadee"/>
                  <w:lang w:eastAsia="ja-JP" w:bidi="th-TH"/>
                </w:rPr>
                <w:alias w:val="Twitter:"/>
                <w:tag w:val="Twitter:"/>
                <w:id w:val="-724063525"/>
                <w:placeholder>
                  <w:docPart w:val="0C0E8D3FC82F4C83811E783DC8B918D2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@twitter</w:t>
                </w:r>
              </w:sdtContent>
            </w:sdt>
            <w:r w:rsidR="00EE2BCB" w:rsidRPr="008E1740">
              <w:rPr>
                <w:rFonts w:ascii="Leelawadee" w:hAnsi="Leelawadee"/>
                <w:cs/>
                <w:lang w:bidi="th-TH"/>
              </w:rPr>
              <w:t xml:space="preserve">: </w:t>
            </w:r>
            <w:sdt>
              <w:sdtPr>
                <w:rPr>
                  <w:rFonts w:ascii="Leelawadee" w:hAnsi="Leelawadee"/>
                  <w:lang w:eastAsia="ja-JP" w:bidi="th-TH"/>
                </w:rPr>
                <w:alias w:val="ใส่ชื่อเรียกใน Twitter"/>
                <w:tag w:val="ใส่จุดจับ twitter:"/>
                <w:id w:val="-33661228"/>
                <w:placeholder>
                  <w:docPart w:val="6E05D381D9D44DF5B7DC5298A2D2373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8E1740">
                  <w:rPr>
                    <w:rFonts w:ascii="Leelawadee" w:hAnsi="Leelawadee"/>
                    <w:cs/>
                    <w:lang w:bidi="th-TH"/>
                  </w:rPr>
                  <w:t>ชื่อเรียกใน Twitter</w:t>
                </w:r>
              </w:sdtContent>
            </w:sdt>
          </w:p>
          <w:sdt>
            <w:sdtPr>
              <w:rPr>
                <w:rFonts w:ascii="Leelawadee" w:hAnsi="Leelawadee"/>
                <w:lang w:eastAsia="ja-JP" w:bidi="th-TH"/>
              </w:rPr>
              <w:alias w:val="ใส่ที่อยู่เว็บ:"/>
              <w:tag w:val="ใส่ที่อยู่เว็บ:"/>
              <w:id w:val="1155105095"/>
              <w:placeholder>
                <w:docPart w:val="66ECA03E55084983A1D834D7EBF917D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8E1740" w:rsidRDefault="00EE2BCB" w:rsidP="00EE2BCB">
                <w:pPr>
                  <w:rPr>
                    <w:rFonts w:ascii="Leelawadee" w:hAnsi="Leelawadee"/>
                    <w:cs/>
                    <w:lang w:eastAsia="ja-JP" w:bidi="th-TH"/>
                  </w:rPr>
                </w:pPr>
                <w:r w:rsidRPr="008E1740">
                  <w:rPr>
                    <w:rFonts w:ascii="Leelawadee" w:hAnsi="Leelawadee"/>
                    <w:cs/>
                    <w:lang w:bidi="th-TH"/>
                  </w:rPr>
                  <w:t>ที่อยู่เว็บ</w:t>
                </w:r>
              </w:p>
            </w:sdtContent>
          </w:sdt>
        </w:tc>
      </w:tr>
    </w:tbl>
    <w:p w:rsidR="002C74C0" w:rsidRPr="008E1740" w:rsidRDefault="008C5A9C">
      <w:pPr>
        <w:rPr>
          <w:rFonts w:ascii="Leelawadee" w:hAnsi="Leelawadee"/>
          <w:cs/>
          <w:lang w:bidi="th-TH"/>
        </w:rPr>
      </w:pPr>
    </w:p>
    <w:sectPr w:rsidR="002C74C0" w:rsidRPr="008E1740" w:rsidSect="00F709FD">
      <w:headerReference w:type="default" r:id="rId8"/>
      <w:pgSz w:w="16838" w:h="11906" w:orient="landscape" w:code="9"/>
      <w:pgMar w:top="907" w:right="1304" w:bottom="720" w:left="130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1F05" w:rsidRDefault="00481F05" w:rsidP="008F07DC">
      <w:pPr>
        <w:rPr>
          <w:rFonts w:cs="Cambria"/>
          <w:cs/>
          <w:lang w:bidi="th-TH"/>
        </w:rPr>
      </w:pPr>
      <w:r>
        <w:separator/>
      </w:r>
    </w:p>
  </w:endnote>
  <w:endnote w:type="continuationSeparator" w:id="0">
    <w:p w:rsidR="00481F05" w:rsidRDefault="00481F05" w:rsidP="008F07DC">
      <w:pPr>
        <w:rPr>
          <w:rFonts w:cs="Cambria"/>
          <w:cs/>
          <w:lang w:bidi="th-TH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1F05" w:rsidRDefault="00481F05" w:rsidP="008F07DC">
      <w:pPr>
        <w:rPr>
          <w:rFonts w:cs="Cambria"/>
          <w:cs/>
          <w:lang w:bidi="th-TH"/>
        </w:rPr>
      </w:pPr>
      <w:r>
        <w:separator/>
      </w:r>
    </w:p>
  </w:footnote>
  <w:footnote w:type="continuationSeparator" w:id="0">
    <w:p w:rsidR="00481F05" w:rsidRDefault="00481F05" w:rsidP="008F07DC">
      <w:pPr>
        <w:rPr>
          <w:rFonts w:cs="Cambria"/>
          <w:cs/>
          <w:lang w:bidi="th-TH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961" w:rsidRDefault="00EE2BCB">
    <w:pPr>
      <w:pStyle w:val="a5"/>
      <w:rPr>
        <w:rFonts w:cs="Cambria"/>
        <w:cs/>
        <w:lang w:bidi="th-TH"/>
      </w:rPr>
    </w:pPr>
    <w:r>
      <w:rPr>
        <w:noProof/>
        <w:lang w:val="en-US" w:bidi="th-TH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1D6250F3" wp14:editId="5FC8328C">
              <wp:simplePos x="0" y="0"/>
              <wp:positionH relativeFrom="page">
                <wp:posOffset>678815</wp:posOffset>
              </wp:positionH>
              <wp:positionV relativeFrom="page">
                <wp:posOffset>455930</wp:posOffset>
              </wp:positionV>
              <wp:extent cx="9326880" cy="6601460"/>
              <wp:effectExtent l="0" t="0" r="7620" b="8890"/>
              <wp:wrapNone/>
              <wp:docPr id="4" name="กลุ่ม 4" descr="ภาพประกอบพื้นหลังแบบเพ้อฝันแสดงเมฆสีขาวและพระอาทิตย์สีเหลืองพร้อมหน้ายิ้มบนพื้นหลังพื้นผิวสีฟ้า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26880" cy="6601460"/>
                        <a:chOff x="5715" y="0"/>
                        <a:chExt cx="9326245" cy="6600825"/>
                      </a:xfrm>
                    </wpg:grpSpPr>
                    <pic:pic xmlns:pic="http://schemas.openxmlformats.org/drawingml/2006/picture">
                      <pic:nvPicPr>
                        <pic:cNvPr id="1" name="รูปภาพ 1" descr="ภาพประกอบพื้นหลังแบบเพ้อฝันแสดงเมฆสีขาวและพระอาทิตย์สีเหลืองพร้อมหน้ายิ้มบนพื้นหลังพื้นผิวสีฟ้า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26" b="640"/>
                        <a:stretch/>
                      </pic:blipFill>
                      <pic:spPr bwMode="auto">
                        <a:xfrm>
                          <a:off x="5715" y="0"/>
                          <a:ext cx="9326245" cy="6600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รูปภาพ 2" descr="ภาพประกอบพื้นหลังแบบเพ้อฝันแสดงเมฆสีขาวและพระอาทิตย์สีเหลืองพร้อมหน้ายิ้มบนพื้นหลังพื้นผิวสีฟ้า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10265" y="145731"/>
                          <a:ext cx="9317355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รูปภาพ 3" descr="ภาพประกอบพื้นหลังแบบเพ้อฝันแสดงเมฆสีขาวและพระอาทิตย์สีเหลืองพร้อมหน้ายิ้มบนพื้นหลังพื้นผิวสีฟ้า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10794" y="3350047"/>
                          <a:ext cx="9317355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913AE1" id="กลุ่ม 4" o:spid="_x0000_s1026" alt="ภาพประกอบพื้นหลังแบบเพ้อฝันแสดงเมฆสีขาวและพระอาทิตย์สีเหลืองพร้อมหน้ายิ้มบนพื้นหลังพื้นผิวสีฟ้า" style="position:absolute;margin-left:53.45pt;margin-top:35.9pt;width:734.4pt;height:519.8pt;z-index:-251657216;mso-position-horizontal-relative:page;mso-position-vertical-relative:page;mso-width-relative:margin;mso-height-relative:margin" coordorigin="57" coordsize="93262,66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รูปภาพ 1" o:spid="_x0000_s1027" type="#_x0000_t75" alt="ภาพประกอบพื้นหลังแบบเพ้อฝันแสดงเมฆสีขาวและพระอาทิตย์สีเหลืองพร้อมหน้ายิ้มบนพื้นหลังพื้นผิวสีฟ้า" style="position:absolute;left:57;width:93262;height:6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">
                <v:imagedata r:id="rId3" o:title="ภาพประกอบพื้นหลังแบบเพ้อฝันแสดงเมฆสีขาวและพระอาทิตย์สีเหลืองพร้อมหน้ายิ้มบนพื้นหลังพื้นผิวสีฟ้า" cropbottom="419f" cropright="410f"/>
                <v:path arrowok="t"/>
              </v:shape>
              <v:shape id="รูปภาพ 2" o:spid="_x0000_s1028" type="#_x0000_t75" alt="ภาพประกอบพื้นหลังแบบเพ้อฝันแสดงเมฆสีขาวและพระอาทิตย์สีเหลืองพร้อมหน้ายิ้มบนพื้นหลังพื้นผิวสีฟ้า" style="position:absolute;left:102;top:1457;width:9317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">
                <v:imagedata r:id="rId4" o:title="ภาพประกอบพื้นหลังแบบเพ้อฝันแสดงเมฆสีขาวและพระอาทิตย์สีเหลืองพร้อมหน้ายิ้มบนพื้นหลังพื้นผิวสีฟ้า" cropleft="4489f" cropright="6499f"/>
                <v:path arrowok="t"/>
              </v:shape>
              <v:shape id="รูปภาพ 3" o:spid="_x0000_s1029" type="#_x0000_t75" alt="ภาพประกอบพื้นหลังแบบเพ้อฝันแสดงเมฆสีขาวและพระอาทิตย์สีเหลืองพร้อมหน้ายิ้มบนพื้นหลังพื้นผิวสีฟ้า" style="position:absolute;left:107;top:33500;width:9317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">
                <v:imagedata r:id="rId4" o:title="ภาพประกอบพื้นหลังแบบเพ้อฝันแสดงเมฆสีขาวและพระอาทิตย์สีเหลืองพร้อมหน้ายิ้มบนพื้นหลังพื้นผิวสีฟ้า" cropleft="4489f" cropright="6499f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EB6A81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DAE3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DDC98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7B44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AA43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0A819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680E3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46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2AA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A8CA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5A0"/>
    <w:rsid w:val="00293B83"/>
    <w:rsid w:val="003316BC"/>
    <w:rsid w:val="00481F05"/>
    <w:rsid w:val="00597750"/>
    <w:rsid w:val="005C55A0"/>
    <w:rsid w:val="005F3E61"/>
    <w:rsid w:val="006A3CE7"/>
    <w:rsid w:val="006E48F3"/>
    <w:rsid w:val="008C5A9C"/>
    <w:rsid w:val="008E1740"/>
    <w:rsid w:val="008F07DC"/>
    <w:rsid w:val="00AE23CB"/>
    <w:rsid w:val="00BD0135"/>
    <w:rsid w:val="00C900FB"/>
    <w:rsid w:val="00EA2BC4"/>
    <w:rsid w:val="00EE2BCB"/>
    <w:rsid w:val="00F70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5C71" w:themeColor="accent1"/>
        <w:sz w:val="22"/>
        <w:szCs w:val="22"/>
        <w:lang w:val="th-TH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1740"/>
    <w:rPr>
      <w:rFonts w:cs="Leelawadee"/>
    </w:rPr>
  </w:style>
  <w:style w:type="paragraph" w:styleId="1">
    <w:name w:val="heading 1"/>
    <w:basedOn w:val="a"/>
    <w:next w:val="a"/>
    <w:link w:val="10"/>
    <w:uiPriority w:val="9"/>
    <w:qFormat/>
    <w:rsid w:val="00F709FD"/>
    <w:pPr>
      <w:keepNext/>
      <w:keepLines/>
      <w:outlineLvl w:val="0"/>
    </w:pPr>
    <w:rPr>
      <w:rFonts w:asciiTheme="majorHAnsi" w:eastAsiaTheme="majorEastAsia" w:hAnsiTheme="majorHAnsi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1740"/>
    <w:pPr>
      <w:keepNext/>
      <w:keepLines/>
      <w:spacing w:before="40"/>
      <w:outlineLvl w:val="1"/>
    </w:pPr>
    <w:rPr>
      <w:rFonts w:asciiTheme="majorHAnsi" w:eastAsiaTheme="majorEastAsia" w:hAnsiTheme="majorHAnsi"/>
      <w:color w:val="002E38" w:themeColor="accent1" w:themeShade="80"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07D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07D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macro"/>
    <w:link w:val="a4"/>
    <w:uiPriority w:val="99"/>
    <w:semiHidden/>
    <w:unhideWhenUsed/>
    <w:rsid w:val="006E48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/>
      <w:ind w:left="72" w:right="72"/>
    </w:pPr>
    <w:rPr>
      <w:rFonts w:ascii="Consolas" w:eastAsiaTheme="minorEastAsia" w:hAnsi="Consolas"/>
      <w:kern w:val="22"/>
      <w:szCs w:val="20"/>
      <w:lang w:eastAsia="ja-JP"/>
      <w14:ligatures w14:val="standard"/>
    </w:rPr>
  </w:style>
  <w:style w:type="character" w:customStyle="1" w:styleId="a4">
    <w:name w:val="ข้อความแมโคร อักขระ"/>
    <w:basedOn w:val="a0"/>
    <w:link w:val="a3"/>
    <w:uiPriority w:val="99"/>
    <w:semiHidden/>
    <w:rsid w:val="006E48F3"/>
    <w:rPr>
      <w:rFonts w:ascii="Consolas" w:eastAsiaTheme="minorEastAsia" w:hAnsi="Consolas"/>
      <w:kern w:val="22"/>
      <w:szCs w:val="20"/>
      <w:lang w:eastAsia="ja-JP"/>
      <w14:ligatures w14:val="standard"/>
    </w:rPr>
  </w:style>
  <w:style w:type="paragraph" w:styleId="a5">
    <w:name w:val="header"/>
    <w:basedOn w:val="a"/>
    <w:link w:val="a6"/>
    <w:uiPriority w:val="99"/>
    <w:unhideWhenUsed/>
    <w:rsid w:val="008F07DC"/>
  </w:style>
  <w:style w:type="character" w:customStyle="1" w:styleId="a6">
    <w:name w:val="หัวกระดาษ อักขระ"/>
    <w:basedOn w:val="a0"/>
    <w:link w:val="a5"/>
    <w:uiPriority w:val="99"/>
    <w:rsid w:val="008F07DC"/>
  </w:style>
  <w:style w:type="paragraph" w:styleId="a7">
    <w:name w:val="footer"/>
    <w:basedOn w:val="a"/>
    <w:link w:val="a8"/>
    <w:uiPriority w:val="99"/>
    <w:unhideWhenUsed/>
    <w:rsid w:val="008F07DC"/>
  </w:style>
  <w:style w:type="character" w:customStyle="1" w:styleId="a8">
    <w:name w:val="ท้ายกระดาษ อักขระ"/>
    <w:basedOn w:val="a0"/>
    <w:link w:val="a7"/>
    <w:uiPriority w:val="99"/>
    <w:rsid w:val="008F07DC"/>
  </w:style>
  <w:style w:type="paragraph" w:styleId="a9">
    <w:name w:val="Title"/>
    <w:basedOn w:val="a"/>
    <w:link w:val="aa"/>
    <w:uiPriority w:val="10"/>
    <w:semiHidden/>
    <w:unhideWhenUsed/>
    <w:qFormat/>
    <w:rsid w:val="008F07DC"/>
    <w:pPr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aa">
    <w:name w:val="ชื่อเรื่อง อักขระ"/>
    <w:basedOn w:val="a0"/>
    <w:link w:val="a9"/>
    <w:uiPriority w:val="10"/>
    <w:semiHidden/>
    <w:rsid w:val="008F07DC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ab">
    <w:name w:val="Subtitle"/>
    <w:basedOn w:val="a"/>
    <w:link w:val="ac"/>
    <w:uiPriority w:val="11"/>
    <w:semiHidden/>
    <w:unhideWhenUsed/>
    <w:qFormat/>
    <w:rsid w:val="008F07DC"/>
    <w:pPr>
      <w:numPr>
        <w:ilvl w:val="1"/>
      </w:numPr>
      <w:contextualSpacing/>
    </w:pPr>
    <w:rPr>
      <w:rFonts w:eastAsiaTheme="minorEastAsia"/>
      <w:color w:val="5A5A5A" w:themeColor="text1" w:themeTint="A5"/>
    </w:rPr>
  </w:style>
  <w:style w:type="character" w:customStyle="1" w:styleId="ac">
    <w:name w:val="ชื่อเรื่องรอง อักขระ"/>
    <w:basedOn w:val="a0"/>
    <w:link w:val="ab"/>
    <w:uiPriority w:val="11"/>
    <w:semiHidden/>
    <w:rsid w:val="008F07DC"/>
    <w:rPr>
      <w:rFonts w:eastAsiaTheme="minorEastAsia"/>
      <w:color w:val="5A5A5A" w:themeColor="text1" w:themeTint="A5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F07DC"/>
    <w:rPr>
      <w:rFonts w:asciiTheme="majorHAnsi" w:eastAsiaTheme="majorEastAsia" w:hAnsiTheme="majorHAnsi" w:cstheme="majorBidi"/>
      <w:szCs w:val="21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F07DC"/>
    <w:rPr>
      <w:rFonts w:asciiTheme="majorHAnsi" w:eastAsiaTheme="majorEastAsia" w:hAnsiTheme="majorHAnsi" w:cstheme="majorBidi"/>
      <w:i/>
      <w:iCs/>
      <w:szCs w:val="21"/>
    </w:rPr>
  </w:style>
  <w:style w:type="character" w:styleId="ad">
    <w:name w:val="Intense Emphasis"/>
    <w:basedOn w:val="a0"/>
    <w:uiPriority w:val="21"/>
    <w:semiHidden/>
    <w:unhideWhenUsed/>
    <w:qFormat/>
    <w:rsid w:val="008F07DC"/>
    <w:rPr>
      <w:i/>
      <w:iCs/>
      <w:color w:val="002E38" w:themeColor="accent1" w:themeShade="80"/>
    </w:rPr>
  </w:style>
  <w:style w:type="paragraph" w:styleId="ae">
    <w:name w:val="Quote"/>
    <w:basedOn w:val="a"/>
    <w:next w:val="a"/>
    <w:link w:val="af"/>
    <w:uiPriority w:val="29"/>
    <w:semiHidden/>
    <w:unhideWhenUsed/>
    <w:qFormat/>
    <w:rsid w:val="008F07DC"/>
    <w:pPr>
      <w:spacing w:before="200"/>
    </w:pPr>
    <w:rPr>
      <w:i/>
      <w:iCs/>
      <w:color w:val="404040" w:themeColor="text1" w:themeTint="BF"/>
    </w:rPr>
  </w:style>
  <w:style w:type="character" w:customStyle="1" w:styleId="af">
    <w:name w:val="คำอ้างอิง อักขระ"/>
    <w:basedOn w:val="a0"/>
    <w:link w:val="ae"/>
    <w:uiPriority w:val="29"/>
    <w:semiHidden/>
    <w:rsid w:val="008F07DC"/>
    <w:rPr>
      <w:i/>
      <w:iCs/>
      <w:color w:val="404040" w:themeColor="text1" w:themeTint="BF"/>
    </w:rPr>
  </w:style>
  <w:style w:type="paragraph" w:styleId="af0">
    <w:name w:val="Intense Quote"/>
    <w:basedOn w:val="a"/>
    <w:next w:val="a"/>
    <w:link w:val="af1"/>
    <w:uiPriority w:val="30"/>
    <w:semiHidden/>
    <w:unhideWhenUsed/>
    <w:qFormat/>
    <w:rsid w:val="008F07DC"/>
    <w:pPr>
      <w:pBdr>
        <w:top w:val="single" w:sz="4" w:space="10" w:color="002E38" w:themeColor="accent1" w:themeShade="80"/>
        <w:bottom w:val="single" w:sz="4" w:space="10" w:color="002E38" w:themeColor="accent1" w:themeShade="80"/>
      </w:pBdr>
      <w:spacing w:before="360" w:after="360"/>
    </w:pPr>
    <w:rPr>
      <w:i/>
      <w:iCs/>
      <w:color w:val="002E38" w:themeColor="accent1" w:themeShade="80"/>
    </w:rPr>
  </w:style>
  <w:style w:type="character" w:customStyle="1" w:styleId="af1">
    <w:name w:val="ทำให้คำอ้างอิงเป็นสีเข้มขึ้น อักขระ"/>
    <w:basedOn w:val="a0"/>
    <w:link w:val="af0"/>
    <w:uiPriority w:val="30"/>
    <w:semiHidden/>
    <w:rsid w:val="008F07DC"/>
    <w:rPr>
      <w:i/>
      <w:iCs/>
      <w:color w:val="002E38" w:themeColor="accent1" w:themeShade="80"/>
    </w:rPr>
  </w:style>
  <w:style w:type="character" w:styleId="af2">
    <w:name w:val="Intense Reference"/>
    <w:basedOn w:val="a0"/>
    <w:uiPriority w:val="32"/>
    <w:semiHidden/>
    <w:unhideWhenUsed/>
    <w:qFormat/>
    <w:rsid w:val="008F07DC"/>
    <w:rPr>
      <w:b/>
      <w:bCs/>
      <w:caps w:val="0"/>
      <w:smallCaps/>
      <w:color w:val="002E38" w:themeColor="accent1" w:themeShade="80"/>
      <w:spacing w:val="5"/>
    </w:rPr>
  </w:style>
  <w:style w:type="paragraph" w:styleId="af3">
    <w:name w:val="caption"/>
    <w:basedOn w:val="a"/>
    <w:next w:val="a"/>
    <w:uiPriority w:val="35"/>
    <w:semiHidden/>
    <w:unhideWhenUsed/>
    <w:qFormat/>
    <w:rsid w:val="008F07DC"/>
    <w:pPr>
      <w:spacing w:after="200"/>
    </w:pPr>
    <w:rPr>
      <w:i/>
      <w:iCs/>
      <w:color w:val="004554" w:themeColor="text2"/>
      <w:szCs w:val="18"/>
    </w:rPr>
  </w:style>
  <w:style w:type="character" w:customStyle="1" w:styleId="10">
    <w:name w:val="หัวเรื่อง 1 อักขระ"/>
    <w:basedOn w:val="a0"/>
    <w:link w:val="1"/>
    <w:uiPriority w:val="9"/>
    <w:rsid w:val="00F709FD"/>
    <w:rPr>
      <w:rFonts w:asciiTheme="majorHAnsi" w:eastAsiaTheme="majorEastAsia" w:hAnsiTheme="majorHAnsi" w:cs="Leelawadee"/>
      <w:b/>
      <w:bCs/>
      <w:sz w:val="32"/>
      <w:szCs w:val="32"/>
    </w:rPr>
  </w:style>
  <w:style w:type="paragraph" w:styleId="af4">
    <w:name w:val="TOC Heading"/>
    <w:basedOn w:val="1"/>
    <w:next w:val="a"/>
    <w:uiPriority w:val="39"/>
    <w:semiHidden/>
    <w:unhideWhenUsed/>
    <w:qFormat/>
    <w:rsid w:val="008F07DC"/>
    <w:pPr>
      <w:outlineLvl w:val="9"/>
    </w:pPr>
  </w:style>
  <w:style w:type="character" w:customStyle="1" w:styleId="20">
    <w:name w:val="หัวเรื่อง 2 อักขระ"/>
    <w:basedOn w:val="a0"/>
    <w:link w:val="2"/>
    <w:uiPriority w:val="9"/>
    <w:semiHidden/>
    <w:rsid w:val="008E1740"/>
    <w:rPr>
      <w:rFonts w:asciiTheme="majorHAnsi" w:eastAsiaTheme="majorEastAsia" w:hAnsiTheme="majorHAnsi" w:cs="Leelawadee"/>
      <w:color w:val="002E38" w:themeColor="accent1" w:themeShade="80"/>
      <w:sz w:val="26"/>
      <w:szCs w:val="26"/>
    </w:rPr>
  </w:style>
  <w:style w:type="paragraph" w:styleId="af5">
    <w:name w:val="Balloon Text"/>
    <w:basedOn w:val="a"/>
    <w:link w:val="af6"/>
    <w:uiPriority w:val="99"/>
    <w:semiHidden/>
    <w:unhideWhenUsed/>
    <w:rsid w:val="008F07DC"/>
    <w:rPr>
      <w:rFonts w:ascii="Segoe UI" w:hAnsi="Segoe UI" w:cs="Segoe UI"/>
      <w:szCs w:val="18"/>
    </w:rPr>
  </w:style>
  <w:style w:type="character" w:customStyle="1" w:styleId="af6">
    <w:name w:val="ข้อความบอลลูน อักขระ"/>
    <w:basedOn w:val="a0"/>
    <w:link w:val="af5"/>
    <w:uiPriority w:val="99"/>
    <w:semiHidden/>
    <w:rsid w:val="008F07DC"/>
    <w:rPr>
      <w:rFonts w:ascii="Segoe UI" w:hAnsi="Segoe UI" w:cs="Segoe UI"/>
      <w:szCs w:val="18"/>
    </w:rPr>
  </w:style>
  <w:style w:type="paragraph" w:styleId="af7">
    <w:name w:val="Block Text"/>
    <w:basedOn w:val="a"/>
    <w:uiPriority w:val="99"/>
    <w:semiHidden/>
    <w:unhideWhenUsed/>
    <w:rsid w:val="008F07DC"/>
    <w:pPr>
      <w:pBdr>
        <w:top w:val="single" w:sz="2" w:space="10" w:color="002E38" w:themeColor="accent1" w:themeShade="80"/>
        <w:left w:val="single" w:sz="2" w:space="10" w:color="002E38" w:themeColor="accent1" w:themeShade="80"/>
        <w:bottom w:val="single" w:sz="2" w:space="10" w:color="002E38" w:themeColor="accent1" w:themeShade="80"/>
        <w:right w:val="single" w:sz="2" w:space="10" w:color="002E38" w:themeColor="accent1" w:themeShade="80"/>
      </w:pBdr>
      <w:ind w:left="1152" w:right="1152"/>
    </w:pPr>
    <w:rPr>
      <w:rFonts w:eastAsiaTheme="minorEastAsia"/>
      <w:i/>
      <w:iCs/>
      <w:color w:val="002E38" w:themeColor="accent1" w:themeShade="80"/>
    </w:rPr>
  </w:style>
  <w:style w:type="paragraph" w:styleId="3">
    <w:name w:val="Body Text 3"/>
    <w:basedOn w:val="a"/>
    <w:link w:val="30"/>
    <w:uiPriority w:val="99"/>
    <w:semiHidden/>
    <w:unhideWhenUsed/>
    <w:rsid w:val="008F07DC"/>
    <w:pPr>
      <w:spacing w:after="120"/>
    </w:pPr>
    <w:rPr>
      <w:szCs w:val="16"/>
    </w:rPr>
  </w:style>
  <w:style w:type="character" w:customStyle="1" w:styleId="30">
    <w:name w:val="เนื้อความ 3 อักขระ"/>
    <w:basedOn w:val="a0"/>
    <w:link w:val="3"/>
    <w:uiPriority w:val="99"/>
    <w:semiHidden/>
    <w:rsid w:val="008F07DC"/>
    <w:rPr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8F07DC"/>
    <w:pPr>
      <w:spacing w:after="120"/>
      <w:ind w:left="360"/>
    </w:pPr>
    <w:rPr>
      <w:szCs w:val="16"/>
    </w:rPr>
  </w:style>
  <w:style w:type="character" w:customStyle="1" w:styleId="32">
    <w:name w:val="การเยื้องเนื้อความ 3 อักขระ"/>
    <w:basedOn w:val="a0"/>
    <w:link w:val="31"/>
    <w:uiPriority w:val="99"/>
    <w:semiHidden/>
    <w:rsid w:val="008F07DC"/>
    <w:rPr>
      <w:szCs w:val="16"/>
    </w:rPr>
  </w:style>
  <w:style w:type="character" w:styleId="af8">
    <w:name w:val="annotation reference"/>
    <w:basedOn w:val="a0"/>
    <w:uiPriority w:val="99"/>
    <w:semiHidden/>
    <w:unhideWhenUsed/>
    <w:rsid w:val="008F07DC"/>
    <w:rPr>
      <w:sz w:val="22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8F07DC"/>
    <w:rPr>
      <w:szCs w:val="20"/>
    </w:rPr>
  </w:style>
  <w:style w:type="character" w:customStyle="1" w:styleId="afa">
    <w:name w:val="ข้อความข้อคิดเห็น อักขระ"/>
    <w:basedOn w:val="a0"/>
    <w:link w:val="af9"/>
    <w:uiPriority w:val="99"/>
    <w:semiHidden/>
    <w:rsid w:val="008F07DC"/>
    <w:rPr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8F07DC"/>
    <w:rPr>
      <w:b/>
      <w:bCs/>
    </w:rPr>
  </w:style>
  <w:style w:type="character" w:customStyle="1" w:styleId="afc">
    <w:name w:val="ชื่อเรื่องของข้อคิดเห็น อักขระ"/>
    <w:basedOn w:val="afa"/>
    <w:link w:val="afb"/>
    <w:uiPriority w:val="99"/>
    <w:semiHidden/>
    <w:rsid w:val="008F07DC"/>
    <w:rPr>
      <w:b/>
      <w:bCs/>
      <w:szCs w:val="20"/>
    </w:rPr>
  </w:style>
  <w:style w:type="paragraph" w:styleId="afd">
    <w:name w:val="Document Map"/>
    <w:basedOn w:val="a"/>
    <w:link w:val="afe"/>
    <w:uiPriority w:val="99"/>
    <w:semiHidden/>
    <w:unhideWhenUsed/>
    <w:rsid w:val="008F07DC"/>
    <w:rPr>
      <w:rFonts w:ascii="Segoe UI" w:hAnsi="Segoe UI" w:cs="Segoe UI"/>
      <w:szCs w:val="16"/>
    </w:rPr>
  </w:style>
  <w:style w:type="character" w:customStyle="1" w:styleId="afe">
    <w:name w:val="ผังเอกสาร อักขระ"/>
    <w:basedOn w:val="a0"/>
    <w:link w:val="afd"/>
    <w:uiPriority w:val="99"/>
    <w:semiHidden/>
    <w:rsid w:val="008F07DC"/>
    <w:rPr>
      <w:rFonts w:ascii="Segoe UI" w:hAnsi="Segoe UI" w:cs="Segoe UI"/>
      <w:szCs w:val="16"/>
    </w:rPr>
  </w:style>
  <w:style w:type="paragraph" w:styleId="aff">
    <w:name w:val="endnote text"/>
    <w:basedOn w:val="a"/>
    <w:link w:val="aff0"/>
    <w:uiPriority w:val="99"/>
    <w:semiHidden/>
    <w:unhideWhenUsed/>
    <w:rsid w:val="008F07DC"/>
    <w:rPr>
      <w:szCs w:val="20"/>
    </w:rPr>
  </w:style>
  <w:style w:type="character" w:customStyle="1" w:styleId="aff0">
    <w:name w:val="ข้อความอ้างอิงท้ายเรื่อง อักขระ"/>
    <w:basedOn w:val="a0"/>
    <w:link w:val="aff"/>
    <w:uiPriority w:val="99"/>
    <w:semiHidden/>
    <w:rsid w:val="008F07DC"/>
    <w:rPr>
      <w:szCs w:val="20"/>
    </w:rPr>
  </w:style>
  <w:style w:type="paragraph" w:styleId="aff1">
    <w:name w:val="envelope return"/>
    <w:basedOn w:val="a"/>
    <w:uiPriority w:val="99"/>
    <w:semiHidden/>
    <w:unhideWhenUsed/>
    <w:rsid w:val="008F07DC"/>
    <w:rPr>
      <w:rFonts w:asciiTheme="majorHAnsi" w:eastAsiaTheme="majorEastAsia" w:hAnsiTheme="majorHAnsi" w:cstheme="majorBidi"/>
      <w:szCs w:val="20"/>
    </w:rPr>
  </w:style>
  <w:style w:type="paragraph" w:styleId="aff2">
    <w:name w:val="footnote text"/>
    <w:basedOn w:val="a"/>
    <w:link w:val="aff3"/>
    <w:uiPriority w:val="99"/>
    <w:semiHidden/>
    <w:unhideWhenUsed/>
    <w:rsid w:val="008F07DC"/>
    <w:rPr>
      <w:szCs w:val="20"/>
    </w:rPr>
  </w:style>
  <w:style w:type="character" w:customStyle="1" w:styleId="aff3">
    <w:name w:val="ข้อความเชิงอรรถ อักขระ"/>
    <w:basedOn w:val="a0"/>
    <w:link w:val="aff2"/>
    <w:uiPriority w:val="99"/>
    <w:semiHidden/>
    <w:rsid w:val="008F07DC"/>
    <w:rPr>
      <w:szCs w:val="20"/>
    </w:rPr>
  </w:style>
  <w:style w:type="character" w:styleId="HTML">
    <w:name w:val="HTML Code"/>
    <w:basedOn w:val="a0"/>
    <w:uiPriority w:val="99"/>
    <w:semiHidden/>
    <w:unhideWhenUsed/>
    <w:rsid w:val="008F07DC"/>
    <w:rPr>
      <w:rFonts w:ascii="Consolas" w:hAnsi="Consolas"/>
      <w:sz w:val="22"/>
      <w:szCs w:val="20"/>
    </w:rPr>
  </w:style>
  <w:style w:type="character" w:styleId="HTML0">
    <w:name w:val="HTML Keyboard"/>
    <w:basedOn w:val="a0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8F07DC"/>
    <w:rPr>
      <w:rFonts w:ascii="Consolas" w:hAnsi="Consolas"/>
      <w:szCs w:val="20"/>
    </w:rPr>
  </w:style>
  <w:style w:type="character" w:customStyle="1" w:styleId="HTML2">
    <w:name w:val="HTML ที่ได้รับการจัดรูปแบบแล้ว อักขระ"/>
    <w:basedOn w:val="a0"/>
    <w:link w:val="HTML1"/>
    <w:uiPriority w:val="99"/>
    <w:semiHidden/>
    <w:rsid w:val="008F07DC"/>
    <w:rPr>
      <w:rFonts w:ascii="Consolas" w:hAnsi="Consolas"/>
      <w:szCs w:val="20"/>
    </w:rPr>
  </w:style>
  <w:style w:type="character" w:styleId="HTML3">
    <w:name w:val="HTML Typewriter"/>
    <w:basedOn w:val="a0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aff4">
    <w:name w:val="Plain Text"/>
    <w:basedOn w:val="a"/>
    <w:link w:val="aff5"/>
    <w:uiPriority w:val="99"/>
    <w:semiHidden/>
    <w:unhideWhenUsed/>
    <w:rsid w:val="008F07DC"/>
    <w:rPr>
      <w:rFonts w:ascii="Consolas" w:hAnsi="Consolas"/>
      <w:szCs w:val="21"/>
    </w:rPr>
  </w:style>
  <w:style w:type="character" w:customStyle="1" w:styleId="aff5">
    <w:name w:val="ข้อความธรรมดา อักขระ"/>
    <w:basedOn w:val="a0"/>
    <w:link w:val="aff4"/>
    <w:uiPriority w:val="99"/>
    <w:semiHidden/>
    <w:rsid w:val="008F07DC"/>
    <w:rPr>
      <w:rFonts w:ascii="Consolas" w:hAnsi="Consolas"/>
      <w:szCs w:val="21"/>
    </w:rPr>
  </w:style>
  <w:style w:type="character" w:styleId="aff6">
    <w:name w:val="Placeholder Text"/>
    <w:basedOn w:val="a0"/>
    <w:uiPriority w:val="99"/>
    <w:semiHidden/>
    <w:rsid w:val="00EE2BC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1751A2BF08D4433BE32BD6C49D58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C052F-DF93-4B0F-B590-20C2C8C49DB1}"/>
      </w:docPartPr>
      <w:docPartBody>
        <w:p w:rsidR="00EE267F" w:rsidRDefault="00146EDF" w:rsidP="00146EDF">
          <w:pPr>
            <w:pStyle w:val="61751A2BF08D4433BE32BD6C49D58A2F3"/>
            <w:rPr>
              <w:rFonts w:cs="Calibri Light"/>
              <w:bCs w:val="0"/>
              <w:cs/>
              <w:lang w:bidi="th-TH"/>
            </w:rPr>
          </w:pPr>
          <w:r w:rsidRPr="008C5A9C">
            <w:rPr>
              <w:rFonts w:ascii="Leelawadee" w:eastAsia="Times New Roman" w:hAnsi="Leelawadee"/>
              <w:cs/>
              <w:lang w:bidi="th-TH"/>
            </w:rPr>
            <w:t>ชื่อของคุณ</w:t>
          </w:r>
        </w:p>
      </w:docPartBody>
    </w:docPart>
    <w:docPart>
      <w:docPartPr>
        <w:name w:val="44B6891E68284A228E60A0A90CA0E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2C117-4503-4CD3-96C2-259555A23352}"/>
      </w:docPartPr>
      <w:docPartBody>
        <w:p w:rsidR="00EE267F" w:rsidRDefault="00146EDF" w:rsidP="00146EDF">
          <w:pPr>
            <w:pStyle w:val="44B6891E68284A228E60A0A90CA0EF5E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ที่อยู่</w:t>
          </w:r>
          <w:r w:rsidRPr="008E1740">
            <w:rPr>
              <w:rFonts w:ascii="Leelawadee" w:hAnsi="Leelawadee"/>
              <w:cs/>
              <w:lang w:bidi="th-TH"/>
            </w:rPr>
            <w:br/>
            <w:t>เมือง รหัสไปรษณีย์</w:t>
          </w:r>
        </w:p>
      </w:docPartBody>
    </w:docPart>
    <w:docPart>
      <w:docPartPr>
        <w:name w:val="C3F59890460E4FDE8BC634E0D11BA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E6FC7-9FEA-46D0-9B53-4595EC4F7A95}"/>
      </w:docPartPr>
      <w:docPartBody>
        <w:p w:rsidR="00EE267F" w:rsidRDefault="00146EDF" w:rsidP="00146EDF">
          <w:pPr>
            <w:pStyle w:val="C3F59890460E4FDE8BC634E0D11BAD3C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โทรศัพท์</w:t>
          </w:r>
        </w:p>
      </w:docPartBody>
    </w:docPart>
    <w:docPart>
      <w:docPartPr>
        <w:name w:val="9F8BFD8A00974A4EAE664C38E9530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0E930-FCDA-4A5A-9E4B-2A73C36A5B42}"/>
      </w:docPartPr>
      <w:docPartBody>
        <w:p w:rsidR="00EE267F" w:rsidRDefault="00146EDF" w:rsidP="00146EDF">
          <w:pPr>
            <w:pStyle w:val="9F8BFD8A00974A4EAE664C38E9530A6B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อีเมล</w:t>
          </w:r>
        </w:p>
      </w:docPartBody>
    </w:docPart>
    <w:docPart>
      <w:docPartPr>
        <w:name w:val="2DB300036B7A44608B8248D6AC8D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546C3-D73B-40F0-A6DF-0B7FF2B0AB1C}"/>
      </w:docPartPr>
      <w:docPartBody>
        <w:p w:rsidR="00EE267F" w:rsidRDefault="00146EDF" w:rsidP="00146EDF">
          <w:pPr>
            <w:pStyle w:val="2DB300036B7A44608B8248D6AC8D6A28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@twitter</w:t>
          </w:r>
        </w:p>
      </w:docPartBody>
    </w:docPart>
    <w:docPart>
      <w:docPartPr>
        <w:name w:val="F5F32F1C8DBB44499DAD070A8B4BB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318E4-72A5-4701-8759-5BE5D276AF37}"/>
      </w:docPartPr>
      <w:docPartBody>
        <w:p w:rsidR="00EE267F" w:rsidRDefault="00146EDF" w:rsidP="00146EDF">
          <w:pPr>
            <w:pStyle w:val="F5F32F1C8DBB44499DAD070A8B4BB888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ชื่อเรียกใน Twitter</w:t>
          </w:r>
        </w:p>
      </w:docPartBody>
    </w:docPart>
    <w:docPart>
      <w:docPartPr>
        <w:name w:val="935CC20D92E54899BCE515D9A2917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CF543-014B-43F4-9987-9EFCD1CF11AE}"/>
      </w:docPartPr>
      <w:docPartBody>
        <w:p w:rsidR="00EE267F" w:rsidRDefault="00146EDF" w:rsidP="00146EDF">
          <w:pPr>
            <w:pStyle w:val="935CC20D92E54899BCE515D9A291781A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ที่อยู่เว็บ</w:t>
          </w:r>
        </w:p>
      </w:docPartBody>
    </w:docPart>
    <w:docPart>
      <w:docPartPr>
        <w:name w:val="497842A4D96D4990AF0939ECA3BAE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F8A19-409D-4F04-84DB-10CF28A388A3}"/>
      </w:docPartPr>
      <w:docPartBody>
        <w:p w:rsidR="00EE267F" w:rsidRDefault="00146EDF" w:rsidP="00146EDF">
          <w:pPr>
            <w:pStyle w:val="497842A4D96D4990AF0939ECA3BAEAE35"/>
            <w:rPr>
              <w:rFonts w:cs="Calibri Light"/>
              <w:bCs w:val="0"/>
              <w:cs/>
              <w:lang w:bidi="th-TH"/>
            </w:rPr>
          </w:pPr>
          <w:r w:rsidRPr="00F709FD">
            <w:rPr>
              <w:rFonts w:ascii="Leelawadee" w:eastAsia="Times New Roman" w:hAnsi="Leelawadee"/>
              <w:cs/>
              <w:lang w:bidi="th-TH"/>
            </w:rPr>
            <w:t>ชื่อของคุณ</w:t>
          </w:r>
        </w:p>
      </w:docPartBody>
    </w:docPart>
    <w:docPart>
      <w:docPartPr>
        <w:name w:val="FCE87D51527F403CAC5D4D3A9A0FF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3981B-F3D7-48E2-8485-57FC63DCEB1D}"/>
      </w:docPartPr>
      <w:docPartBody>
        <w:p w:rsidR="00EE267F" w:rsidRDefault="00146EDF" w:rsidP="00146EDF">
          <w:pPr>
            <w:pStyle w:val="FCE87D51527F403CAC5D4D3A9A0FFCF9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ที่อยู่</w:t>
          </w:r>
          <w:r w:rsidRPr="008E1740">
            <w:rPr>
              <w:rFonts w:ascii="Leelawadee" w:hAnsi="Leelawadee"/>
              <w:cs/>
              <w:lang w:bidi="th-TH"/>
            </w:rPr>
            <w:br/>
            <w:t>เมือง รหัสไปรษณีย์</w:t>
          </w:r>
        </w:p>
      </w:docPartBody>
    </w:docPart>
    <w:docPart>
      <w:docPartPr>
        <w:name w:val="54A25BF130B74AFA87A816CD1BDFA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64C40-6AFB-4C26-BAE3-03D18D24FB92}"/>
      </w:docPartPr>
      <w:docPartBody>
        <w:p w:rsidR="00EE267F" w:rsidRDefault="00146EDF" w:rsidP="00146EDF">
          <w:pPr>
            <w:pStyle w:val="54A25BF130B74AFA87A816CD1BDFA9E8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โทรศัพท์</w:t>
          </w:r>
        </w:p>
      </w:docPartBody>
    </w:docPart>
    <w:docPart>
      <w:docPartPr>
        <w:name w:val="740A7C05D53E4FBA9535856538E9F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38343-F0CC-4C78-BCE7-14C0040BB6AD}"/>
      </w:docPartPr>
      <w:docPartBody>
        <w:p w:rsidR="00EE267F" w:rsidRDefault="00146EDF" w:rsidP="00146EDF">
          <w:pPr>
            <w:pStyle w:val="740A7C05D53E4FBA9535856538E9FF37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อีเมล</w:t>
          </w:r>
        </w:p>
      </w:docPartBody>
    </w:docPart>
    <w:docPart>
      <w:docPartPr>
        <w:name w:val="D405DB9F0E1B4EEEBD176E24C48E1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EBB3E-214C-41DC-AD8F-0AD9EAD034CB}"/>
      </w:docPartPr>
      <w:docPartBody>
        <w:p w:rsidR="00EE267F" w:rsidRDefault="00146EDF" w:rsidP="00146EDF">
          <w:pPr>
            <w:pStyle w:val="D405DB9F0E1B4EEEBD176E24C48E1FD4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@twitter</w:t>
          </w:r>
        </w:p>
      </w:docPartBody>
    </w:docPart>
    <w:docPart>
      <w:docPartPr>
        <w:name w:val="9EA814B3162C407FB64BC8C873E65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EE159-DC52-40D3-A67D-ED5728E5C298}"/>
      </w:docPartPr>
      <w:docPartBody>
        <w:p w:rsidR="00EE267F" w:rsidRDefault="00146EDF" w:rsidP="00146EDF">
          <w:pPr>
            <w:pStyle w:val="9EA814B3162C407FB64BC8C873E65339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ชื่อเรียกใน Twitter</w:t>
          </w:r>
        </w:p>
      </w:docPartBody>
    </w:docPart>
    <w:docPart>
      <w:docPartPr>
        <w:name w:val="BEB43983431C45F69ED7B1A598CCD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76EF9-7AFC-4B8E-90E8-F186731BE632}"/>
      </w:docPartPr>
      <w:docPartBody>
        <w:p w:rsidR="00EE267F" w:rsidRDefault="00146EDF" w:rsidP="00146EDF">
          <w:pPr>
            <w:pStyle w:val="BEB43983431C45F69ED7B1A598CCDD91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ที่อยู่เว็บ</w:t>
          </w:r>
        </w:p>
      </w:docPartBody>
    </w:docPart>
    <w:docPart>
      <w:docPartPr>
        <w:name w:val="BD54F712089C4A7D83F9BA1E44760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1826C-61A7-4FC9-A7A3-CDF87C1E73E3}"/>
      </w:docPartPr>
      <w:docPartBody>
        <w:p w:rsidR="00EE267F" w:rsidRDefault="00146EDF" w:rsidP="00146EDF">
          <w:pPr>
            <w:pStyle w:val="BD54F712089C4A7D83F9BA1E44760BF35"/>
            <w:rPr>
              <w:rFonts w:cs="Calibri Light"/>
              <w:bCs w:val="0"/>
              <w:cs/>
              <w:lang w:bidi="th-TH"/>
            </w:rPr>
          </w:pPr>
          <w:r w:rsidRPr="00F709FD">
            <w:rPr>
              <w:rFonts w:ascii="Leelawadee" w:eastAsia="Times New Roman" w:hAnsi="Leelawadee"/>
              <w:cs/>
              <w:lang w:bidi="th-TH"/>
            </w:rPr>
            <w:t>ชื่อของคุณ</w:t>
          </w:r>
        </w:p>
      </w:docPartBody>
    </w:docPart>
    <w:docPart>
      <w:docPartPr>
        <w:name w:val="B52EFD85EF724FB49806FD1934006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C2AEA-B2BD-4A3A-B8C9-C55D0771E956}"/>
      </w:docPartPr>
      <w:docPartBody>
        <w:p w:rsidR="00EE267F" w:rsidRDefault="00146EDF" w:rsidP="00146EDF">
          <w:pPr>
            <w:pStyle w:val="B52EFD85EF724FB49806FD19340060CC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ที่อยู่</w:t>
          </w:r>
          <w:r w:rsidRPr="008E1740">
            <w:rPr>
              <w:rFonts w:ascii="Leelawadee" w:hAnsi="Leelawadee"/>
              <w:cs/>
              <w:lang w:bidi="th-TH"/>
            </w:rPr>
            <w:br/>
            <w:t>เมือง รหัสไปรษณีย์</w:t>
          </w:r>
        </w:p>
      </w:docPartBody>
    </w:docPart>
    <w:docPart>
      <w:docPartPr>
        <w:name w:val="5AC38FC2A5AC4F0D97A459B75B215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8095E-8CFD-4E13-A281-B5D8066E8C83}"/>
      </w:docPartPr>
      <w:docPartBody>
        <w:p w:rsidR="00EE267F" w:rsidRDefault="00146EDF" w:rsidP="00146EDF">
          <w:pPr>
            <w:pStyle w:val="5AC38FC2A5AC4F0D97A459B75B215435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โทรศัพท์</w:t>
          </w:r>
        </w:p>
      </w:docPartBody>
    </w:docPart>
    <w:docPart>
      <w:docPartPr>
        <w:name w:val="D13BEC89AA3A49D290D013DFF4FEC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E36A7-5625-43D7-8E09-D28412C1614D}"/>
      </w:docPartPr>
      <w:docPartBody>
        <w:p w:rsidR="00EE267F" w:rsidRDefault="00146EDF" w:rsidP="00146EDF">
          <w:pPr>
            <w:pStyle w:val="D13BEC89AA3A49D290D013DFF4FECD43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อีเมล</w:t>
          </w:r>
        </w:p>
      </w:docPartBody>
    </w:docPart>
    <w:docPart>
      <w:docPartPr>
        <w:name w:val="5F0C00C586C34B6CADC2BD00A693D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7793-0D2E-4E57-ABAB-0163EC724467}"/>
      </w:docPartPr>
      <w:docPartBody>
        <w:p w:rsidR="00EE267F" w:rsidRDefault="00146EDF" w:rsidP="00146EDF">
          <w:pPr>
            <w:pStyle w:val="5F0C00C586C34B6CADC2BD00A693D11D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@twitter</w:t>
          </w:r>
        </w:p>
      </w:docPartBody>
    </w:docPart>
    <w:docPart>
      <w:docPartPr>
        <w:name w:val="BDDE80B71B71412D8FB57C43012BD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252DF-71E0-4C29-B069-5178AA019E65}"/>
      </w:docPartPr>
      <w:docPartBody>
        <w:p w:rsidR="00EE267F" w:rsidRDefault="00146EDF" w:rsidP="00146EDF">
          <w:pPr>
            <w:pStyle w:val="BDDE80B71B71412D8FB57C43012BD070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ชื่อเรียกใน Twitter</w:t>
          </w:r>
        </w:p>
      </w:docPartBody>
    </w:docPart>
    <w:docPart>
      <w:docPartPr>
        <w:name w:val="98FDA0D21B07498296F53C70C1824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408CD-1732-46E9-93B7-4C12CC3A9EA9}"/>
      </w:docPartPr>
      <w:docPartBody>
        <w:p w:rsidR="00EE267F" w:rsidRDefault="00146EDF" w:rsidP="00146EDF">
          <w:pPr>
            <w:pStyle w:val="98FDA0D21B07498296F53C70C182444B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ที่อยู่เว็บ</w:t>
          </w:r>
        </w:p>
      </w:docPartBody>
    </w:docPart>
    <w:docPart>
      <w:docPartPr>
        <w:name w:val="4319D86A3B854D60B528523766153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3D4CC-ECCE-420B-AC5B-750472A7CC6E}"/>
      </w:docPartPr>
      <w:docPartBody>
        <w:p w:rsidR="00EE267F" w:rsidRDefault="00146EDF" w:rsidP="00146EDF">
          <w:pPr>
            <w:pStyle w:val="4319D86A3B854D60B5285237661530A35"/>
            <w:rPr>
              <w:rFonts w:cs="Calibri Light"/>
              <w:bCs w:val="0"/>
              <w:cs/>
              <w:lang w:bidi="th-TH"/>
            </w:rPr>
          </w:pPr>
          <w:r w:rsidRPr="00F709FD">
            <w:rPr>
              <w:rFonts w:ascii="Leelawadee" w:eastAsia="Times New Roman" w:hAnsi="Leelawadee"/>
              <w:cs/>
              <w:lang w:bidi="th-TH"/>
            </w:rPr>
            <w:t>ชื่อของคุณ</w:t>
          </w:r>
        </w:p>
      </w:docPartBody>
    </w:docPart>
    <w:docPart>
      <w:docPartPr>
        <w:name w:val="41F337D386D84D529A32C532592AC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4CAA7-BA6A-4771-B65D-99B4F854CD63}"/>
      </w:docPartPr>
      <w:docPartBody>
        <w:p w:rsidR="00EE267F" w:rsidRDefault="00146EDF" w:rsidP="00146EDF">
          <w:pPr>
            <w:pStyle w:val="41F337D386D84D529A32C532592AC4F9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ที่อยู่</w:t>
          </w:r>
          <w:r w:rsidRPr="008E1740">
            <w:rPr>
              <w:rFonts w:ascii="Leelawadee" w:hAnsi="Leelawadee"/>
              <w:cs/>
              <w:lang w:bidi="th-TH"/>
            </w:rPr>
            <w:br/>
            <w:t>เมือง รหัสไปรษณีย์</w:t>
          </w:r>
        </w:p>
      </w:docPartBody>
    </w:docPart>
    <w:docPart>
      <w:docPartPr>
        <w:name w:val="B5BF58398EF147D1BD596E24C7E4B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72772-FC2A-410E-A560-BECBFFC7AAE0}"/>
      </w:docPartPr>
      <w:docPartBody>
        <w:p w:rsidR="00EE267F" w:rsidRDefault="00146EDF" w:rsidP="00146EDF">
          <w:pPr>
            <w:pStyle w:val="B5BF58398EF147D1BD596E24C7E4BE4F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โทรศัพท์</w:t>
          </w:r>
        </w:p>
      </w:docPartBody>
    </w:docPart>
    <w:docPart>
      <w:docPartPr>
        <w:name w:val="EBA0AA0254C641B98A33C63E11B48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EF652-F123-4561-8D1A-59D7AB6394CC}"/>
      </w:docPartPr>
      <w:docPartBody>
        <w:p w:rsidR="00EE267F" w:rsidRDefault="00146EDF" w:rsidP="00146EDF">
          <w:pPr>
            <w:pStyle w:val="EBA0AA0254C641B98A33C63E11B48EC0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อีเมล</w:t>
          </w:r>
        </w:p>
      </w:docPartBody>
    </w:docPart>
    <w:docPart>
      <w:docPartPr>
        <w:name w:val="D9484940B9B74C19B9C9F67A0D8DD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ED2E1-E55A-41A5-92E3-3C4E7EFD0834}"/>
      </w:docPartPr>
      <w:docPartBody>
        <w:p w:rsidR="00EE267F" w:rsidRDefault="00146EDF" w:rsidP="00146EDF">
          <w:pPr>
            <w:pStyle w:val="D9484940B9B74C19B9C9F67A0D8DD6FD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@twitter</w:t>
          </w:r>
        </w:p>
      </w:docPartBody>
    </w:docPart>
    <w:docPart>
      <w:docPartPr>
        <w:name w:val="3F1C3174481E450985D2041DE804F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86DFB-35F3-4559-B275-9488A28F2854}"/>
      </w:docPartPr>
      <w:docPartBody>
        <w:p w:rsidR="00EE267F" w:rsidRDefault="00146EDF" w:rsidP="00146EDF">
          <w:pPr>
            <w:pStyle w:val="3F1C3174481E450985D2041DE804FC28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ชื่อเรียกใน Twitter</w:t>
          </w:r>
        </w:p>
      </w:docPartBody>
    </w:docPart>
    <w:docPart>
      <w:docPartPr>
        <w:name w:val="C499C30D4C4044339241C04ED251E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EAAEE-4940-476F-B6F5-6E4833059AB9}"/>
      </w:docPartPr>
      <w:docPartBody>
        <w:p w:rsidR="00EE267F" w:rsidRDefault="00146EDF" w:rsidP="00146EDF">
          <w:pPr>
            <w:pStyle w:val="C499C30D4C4044339241C04ED251E80A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ที่อยู่เว็บ</w:t>
          </w:r>
        </w:p>
      </w:docPartBody>
    </w:docPart>
    <w:docPart>
      <w:docPartPr>
        <w:name w:val="17EA11FCAFE34B9C9D2B955AF1812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CABF6-9075-4862-9822-F450A1E0CBB4}"/>
      </w:docPartPr>
      <w:docPartBody>
        <w:p w:rsidR="00EE267F" w:rsidRDefault="00146EDF" w:rsidP="00146EDF">
          <w:pPr>
            <w:pStyle w:val="17EA11FCAFE34B9C9D2B955AF18127E55"/>
            <w:rPr>
              <w:rFonts w:cs="Calibri Light"/>
              <w:bCs w:val="0"/>
              <w:cs/>
              <w:lang w:bidi="th-TH"/>
            </w:rPr>
          </w:pPr>
          <w:r w:rsidRPr="00F709FD">
            <w:rPr>
              <w:rFonts w:ascii="Leelawadee" w:eastAsia="Times New Roman" w:hAnsi="Leelawadee"/>
              <w:cs/>
              <w:lang w:bidi="th-TH"/>
            </w:rPr>
            <w:t>ชื่อของคุณ</w:t>
          </w:r>
        </w:p>
      </w:docPartBody>
    </w:docPart>
    <w:docPart>
      <w:docPartPr>
        <w:name w:val="843AF17E534843C6B064C539B1B23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4D450-5D90-4C48-8B17-259B45152244}"/>
      </w:docPartPr>
      <w:docPartBody>
        <w:p w:rsidR="00EE267F" w:rsidRDefault="00146EDF" w:rsidP="00146EDF">
          <w:pPr>
            <w:pStyle w:val="843AF17E534843C6B064C539B1B23EB6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ที่อยู่</w:t>
          </w:r>
          <w:r w:rsidRPr="008E1740">
            <w:rPr>
              <w:rFonts w:ascii="Leelawadee" w:hAnsi="Leelawadee"/>
              <w:cs/>
              <w:lang w:bidi="th-TH"/>
            </w:rPr>
            <w:br/>
            <w:t>เมือง รหัสไปรษณีย์</w:t>
          </w:r>
        </w:p>
      </w:docPartBody>
    </w:docPart>
    <w:docPart>
      <w:docPartPr>
        <w:name w:val="5E194F9D016044BD8E07424879C6C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452EC-0B88-4D48-B506-3472A02509C3}"/>
      </w:docPartPr>
      <w:docPartBody>
        <w:p w:rsidR="00EE267F" w:rsidRDefault="00146EDF" w:rsidP="00146EDF">
          <w:pPr>
            <w:pStyle w:val="5E194F9D016044BD8E07424879C6CEBA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โทรศัพท์</w:t>
          </w:r>
        </w:p>
      </w:docPartBody>
    </w:docPart>
    <w:docPart>
      <w:docPartPr>
        <w:name w:val="D6EC307BD561411C823635398FFF1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0761A-4668-42BB-AD36-E06DB7C55427}"/>
      </w:docPartPr>
      <w:docPartBody>
        <w:p w:rsidR="00EE267F" w:rsidRDefault="00146EDF" w:rsidP="00146EDF">
          <w:pPr>
            <w:pStyle w:val="D6EC307BD561411C823635398FFF17C9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อีเมล</w:t>
          </w:r>
        </w:p>
      </w:docPartBody>
    </w:docPart>
    <w:docPart>
      <w:docPartPr>
        <w:name w:val="B40AD156B3FF494CA6B09240AF185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6BCED-ED89-4AAF-B356-63753CD11ED5}"/>
      </w:docPartPr>
      <w:docPartBody>
        <w:p w:rsidR="00EE267F" w:rsidRDefault="00146EDF" w:rsidP="00146EDF">
          <w:pPr>
            <w:pStyle w:val="B40AD156B3FF494CA6B09240AF1852D7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@twitter</w:t>
          </w:r>
        </w:p>
      </w:docPartBody>
    </w:docPart>
    <w:docPart>
      <w:docPartPr>
        <w:name w:val="9294D1F6D50F438185EE9634A3045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5A3D8-6657-46C8-B078-6617B4F6BE95}"/>
      </w:docPartPr>
      <w:docPartBody>
        <w:p w:rsidR="00EE267F" w:rsidRDefault="00146EDF" w:rsidP="00146EDF">
          <w:pPr>
            <w:pStyle w:val="9294D1F6D50F438185EE9634A3045382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ชื่อเรียกใน Twitter</w:t>
          </w:r>
        </w:p>
      </w:docPartBody>
    </w:docPart>
    <w:docPart>
      <w:docPartPr>
        <w:name w:val="B38EBE298F624E5EBC6885C62249D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4150D-BD8D-42E9-A207-1496322F7F6F}"/>
      </w:docPartPr>
      <w:docPartBody>
        <w:p w:rsidR="00EE267F" w:rsidRDefault="00146EDF" w:rsidP="00146EDF">
          <w:pPr>
            <w:pStyle w:val="B38EBE298F624E5EBC6885C62249DB37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ที่อยู่เว็บ</w:t>
          </w:r>
        </w:p>
      </w:docPartBody>
    </w:docPart>
    <w:docPart>
      <w:docPartPr>
        <w:name w:val="87F3AAFF2A1147079EBEAD5E9AD09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0CE21-3FCE-400B-9DE1-0150AB51CD18}"/>
      </w:docPartPr>
      <w:docPartBody>
        <w:p w:rsidR="00EE267F" w:rsidRDefault="00146EDF" w:rsidP="00146EDF">
          <w:pPr>
            <w:pStyle w:val="87F3AAFF2A1147079EBEAD5E9AD094045"/>
            <w:rPr>
              <w:rFonts w:cs="Calibri Light"/>
              <w:bCs w:val="0"/>
              <w:cs/>
              <w:lang w:bidi="th-TH"/>
            </w:rPr>
          </w:pPr>
          <w:r w:rsidRPr="00F709FD">
            <w:rPr>
              <w:rFonts w:ascii="Leelawadee" w:eastAsia="Times New Roman" w:hAnsi="Leelawadee"/>
              <w:cs/>
              <w:lang w:bidi="th-TH"/>
            </w:rPr>
            <w:t>ชื่อของคุณ</w:t>
          </w:r>
        </w:p>
      </w:docPartBody>
    </w:docPart>
    <w:docPart>
      <w:docPartPr>
        <w:name w:val="B713CC29FD7A4CB181C84C220ECF1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0C081-0B41-4F05-A38E-41F985356EAB}"/>
      </w:docPartPr>
      <w:docPartBody>
        <w:p w:rsidR="00EE267F" w:rsidRDefault="00146EDF" w:rsidP="00146EDF">
          <w:pPr>
            <w:pStyle w:val="B713CC29FD7A4CB181C84C220ECF176D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ที่อยู่</w:t>
          </w:r>
          <w:r w:rsidRPr="008E1740">
            <w:rPr>
              <w:rFonts w:ascii="Leelawadee" w:hAnsi="Leelawadee"/>
              <w:cs/>
              <w:lang w:bidi="th-TH"/>
            </w:rPr>
            <w:br/>
            <w:t>เมือง รหัสไปรษณีย์</w:t>
          </w:r>
        </w:p>
      </w:docPartBody>
    </w:docPart>
    <w:docPart>
      <w:docPartPr>
        <w:name w:val="03DC97ACBC8E42AD8EC8817EA1ED3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B9E95-9428-4FDB-A8F1-5BF7B599DF48}"/>
      </w:docPartPr>
      <w:docPartBody>
        <w:p w:rsidR="00EE267F" w:rsidRDefault="00146EDF" w:rsidP="00146EDF">
          <w:pPr>
            <w:pStyle w:val="03DC97ACBC8E42AD8EC8817EA1ED359E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โทรศัพท์</w:t>
          </w:r>
        </w:p>
      </w:docPartBody>
    </w:docPart>
    <w:docPart>
      <w:docPartPr>
        <w:name w:val="98DEE2BBEA9D438581934394F50EF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E4289-CF40-4655-9CBA-5AC48A74DD7E}"/>
      </w:docPartPr>
      <w:docPartBody>
        <w:p w:rsidR="00EE267F" w:rsidRDefault="00146EDF" w:rsidP="00146EDF">
          <w:pPr>
            <w:pStyle w:val="98DEE2BBEA9D438581934394F50EFE24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อีเมล</w:t>
          </w:r>
        </w:p>
      </w:docPartBody>
    </w:docPart>
    <w:docPart>
      <w:docPartPr>
        <w:name w:val="3F59DDF6FCD44B52B2B1E3435A99E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63A47-E5D9-46A4-9110-F7EE410492CA}"/>
      </w:docPartPr>
      <w:docPartBody>
        <w:p w:rsidR="00EE267F" w:rsidRDefault="00146EDF" w:rsidP="00146EDF">
          <w:pPr>
            <w:pStyle w:val="3F59DDF6FCD44B52B2B1E3435A99ECD1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@twitter</w:t>
          </w:r>
        </w:p>
      </w:docPartBody>
    </w:docPart>
    <w:docPart>
      <w:docPartPr>
        <w:name w:val="14003D18E086497FB4FFE7802219D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8B2E0-DE6F-4C99-BBD1-229EB7895AA4}"/>
      </w:docPartPr>
      <w:docPartBody>
        <w:p w:rsidR="00EE267F" w:rsidRDefault="00146EDF" w:rsidP="00146EDF">
          <w:pPr>
            <w:pStyle w:val="14003D18E086497FB4FFE7802219D6ED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ชื่อเรียกใน Twitter</w:t>
          </w:r>
        </w:p>
      </w:docPartBody>
    </w:docPart>
    <w:docPart>
      <w:docPartPr>
        <w:name w:val="5D7BB8680BCD4B7BAB2E66F0A436E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DDECF-AEE5-4FF4-AFD3-98AAD728B84A}"/>
      </w:docPartPr>
      <w:docPartBody>
        <w:p w:rsidR="00EE267F" w:rsidRDefault="00146EDF" w:rsidP="00146EDF">
          <w:pPr>
            <w:pStyle w:val="5D7BB8680BCD4B7BAB2E66F0A436E001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ที่อยู่เว็บ</w:t>
          </w:r>
        </w:p>
      </w:docPartBody>
    </w:docPart>
    <w:docPart>
      <w:docPartPr>
        <w:name w:val="F585EADD01764CE79CC46B1693252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91C51-D1D9-44F6-B455-D77735ECCA95}"/>
      </w:docPartPr>
      <w:docPartBody>
        <w:p w:rsidR="00EE267F" w:rsidRDefault="00146EDF" w:rsidP="00146EDF">
          <w:pPr>
            <w:pStyle w:val="F585EADD01764CE79CC46B16932526ED5"/>
            <w:rPr>
              <w:rFonts w:cs="Calibri Light"/>
              <w:bCs w:val="0"/>
              <w:cs/>
              <w:lang w:bidi="th-TH"/>
            </w:rPr>
          </w:pPr>
          <w:r w:rsidRPr="00F709FD">
            <w:rPr>
              <w:rFonts w:ascii="Leelawadee" w:eastAsia="Times New Roman" w:hAnsi="Leelawadee"/>
              <w:cs/>
              <w:lang w:bidi="th-TH"/>
            </w:rPr>
            <w:t>ชื่อของคุณ</w:t>
          </w:r>
        </w:p>
      </w:docPartBody>
    </w:docPart>
    <w:docPart>
      <w:docPartPr>
        <w:name w:val="A57853B1C55C47699D1C2C8D61D72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8CBC9-D363-4B63-8CEA-E07BF780A31B}"/>
      </w:docPartPr>
      <w:docPartBody>
        <w:p w:rsidR="00EE267F" w:rsidRDefault="00146EDF" w:rsidP="00146EDF">
          <w:pPr>
            <w:pStyle w:val="A57853B1C55C47699D1C2C8D61D7228D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ที่อยู่</w:t>
          </w:r>
          <w:r w:rsidRPr="008E1740">
            <w:rPr>
              <w:rFonts w:ascii="Leelawadee" w:hAnsi="Leelawadee"/>
              <w:cs/>
              <w:lang w:bidi="th-TH"/>
            </w:rPr>
            <w:br/>
            <w:t>เมือง รหัสไปรษณีย์</w:t>
          </w:r>
        </w:p>
      </w:docPartBody>
    </w:docPart>
    <w:docPart>
      <w:docPartPr>
        <w:name w:val="9A0F9DA1452442DC92C29ACA8E88F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1E4DA-89F7-45AC-98E4-92F33B130E80}"/>
      </w:docPartPr>
      <w:docPartBody>
        <w:p w:rsidR="00EE267F" w:rsidRDefault="00146EDF" w:rsidP="00146EDF">
          <w:pPr>
            <w:pStyle w:val="9A0F9DA1452442DC92C29ACA8E88F029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โทรศัพท์</w:t>
          </w:r>
        </w:p>
      </w:docPartBody>
    </w:docPart>
    <w:docPart>
      <w:docPartPr>
        <w:name w:val="507F24B7E5B94F39BA087D717ACFA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DDE3F-A13A-4273-B674-27B8F4DEE09F}"/>
      </w:docPartPr>
      <w:docPartBody>
        <w:p w:rsidR="00EE267F" w:rsidRDefault="00146EDF" w:rsidP="00146EDF">
          <w:pPr>
            <w:pStyle w:val="507F24B7E5B94F39BA087D717ACFA51F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อีเมล</w:t>
          </w:r>
        </w:p>
      </w:docPartBody>
    </w:docPart>
    <w:docPart>
      <w:docPartPr>
        <w:name w:val="C3569666973449C0902E6ABF51E53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F67F0-797C-4EBF-8F2A-8036979859A9}"/>
      </w:docPartPr>
      <w:docPartBody>
        <w:p w:rsidR="00EE267F" w:rsidRDefault="00146EDF" w:rsidP="00146EDF">
          <w:pPr>
            <w:pStyle w:val="C3569666973449C0902E6ABF51E53DB0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@twitter</w:t>
          </w:r>
        </w:p>
      </w:docPartBody>
    </w:docPart>
    <w:docPart>
      <w:docPartPr>
        <w:name w:val="04696397080E41B1864D22FDE6C28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B19E9-5C20-4FEB-BE81-B3A105165D29}"/>
      </w:docPartPr>
      <w:docPartBody>
        <w:p w:rsidR="00EE267F" w:rsidRDefault="00146EDF" w:rsidP="00146EDF">
          <w:pPr>
            <w:pStyle w:val="04696397080E41B1864D22FDE6C28FE4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ชื่อเรียกใน Twitter</w:t>
          </w:r>
        </w:p>
      </w:docPartBody>
    </w:docPart>
    <w:docPart>
      <w:docPartPr>
        <w:name w:val="B075BFA1F2B04506B66BDB7197CE7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1BF90-A286-49C8-AC2E-0E8AB2A508DE}"/>
      </w:docPartPr>
      <w:docPartBody>
        <w:p w:rsidR="00EE267F" w:rsidRDefault="00146EDF" w:rsidP="00146EDF">
          <w:pPr>
            <w:pStyle w:val="B075BFA1F2B04506B66BDB7197CE7B8E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ที่อยู่เว็บ</w:t>
          </w:r>
        </w:p>
      </w:docPartBody>
    </w:docPart>
    <w:docPart>
      <w:docPartPr>
        <w:name w:val="29043AB05F0149E5BF8F8BE9561B1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1B035-E3C7-4178-A73E-A3D4E8F3B4CD}"/>
      </w:docPartPr>
      <w:docPartBody>
        <w:p w:rsidR="00EE267F" w:rsidRDefault="00146EDF" w:rsidP="00146EDF">
          <w:pPr>
            <w:pStyle w:val="29043AB05F0149E5BF8F8BE9561B1CC05"/>
            <w:rPr>
              <w:rFonts w:cs="Calibri Light"/>
              <w:bCs w:val="0"/>
              <w:cs/>
              <w:lang w:bidi="th-TH"/>
            </w:rPr>
          </w:pPr>
          <w:r w:rsidRPr="00F709FD">
            <w:rPr>
              <w:rFonts w:ascii="Leelawadee" w:eastAsia="Times New Roman" w:hAnsi="Leelawadee"/>
              <w:cs/>
              <w:lang w:bidi="th-TH"/>
            </w:rPr>
            <w:t>ชื่อของคุณ</w:t>
          </w:r>
        </w:p>
      </w:docPartBody>
    </w:docPart>
    <w:docPart>
      <w:docPartPr>
        <w:name w:val="DB4E58551C4349E6B17C14BBAFC7F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21C3-C184-407A-9AB5-06B238D909F2}"/>
      </w:docPartPr>
      <w:docPartBody>
        <w:p w:rsidR="00EE267F" w:rsidRDefault="00146EDF" w:rsidP="00146EDF">
          <w:pPr>
            <w:pStyle w:val="DB4E58551C4349E6B17C14BBAFC7F53B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ที่อยู่</w:t>
          </w:r>
          <w:r w:rsidRPr="008E1740">
            <w:rPr>
              <w:rFonts w:ascii="Leelawadee" w:hAnsi="Leelawadee"/>
              <w:cs/>
              <w:lang w:bidi="th-TH"/>
            </w:rPr>
            <w:br/>
            <w:t>เมือง รหัสไปรษณีย์</w:t>
          </w:r>
        </w:p>
      </w:docPartBody>
    </w:docPart>
    <w:docPart>
      <w:docPartPr>
        <w:name w:val="A20378D79E414C72B0597B1035404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F0378-A076-4140-B097-E1935DC7BCCD}"/>
      </w:docPartPr>
      <w:docPartBody>
        <w:p w:rsidR="00EE267F" w:rsidRDefault="00146EDF" w:rsidP="00146EDF">
          <w:pPr>
            <w:pStyle w:val="A20378D79E414C72B0597B103540418D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โทรศัพท์</w:t>
          </w:r>
        </w:p>
      </w:docPartBody>
    </w:docPart>
    <w:docPart>
      <w:docPartPr>
        <w:name w:val="BBB533B150DC47409DE327415209C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8C840-8FCD-4EC7-8288-513697F5A153}"/>
      </w:docPartPr>
      <w:docPartBody>
        <w:p w:rsidR="00EE267F" w:rsidRDefault="00146EDF" w:rsidP="00146EDF">
          <w:pPr>
            <w:pStyle w:val="BBB533B150DC47409DE327415209C5BA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อีเมล</w:t>
          </w:r>
        </w:p>
      </w:docPartBody>
    </w:docPart>
    <w:docPart>
      <w:docPartPr>
        <w:name w:val="242AB9A62A5C4845A66FABE00351F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7A789-43E8-43BD-9912-25B49E252522}"/>
      </w:docPartPr>
      <w:docPartBody>
        <w:p w:rsidR="00EE267F" w:rsidRDefault="00146EDF" w:rsidP="00146EDF">
          <w:pPr>
            <w:pStyle w:val="242AB9A62A5C4845A66FABE00351FFD9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@twitter</w:t>
          </w:r>
        </w:p>
      </w:docPartBody>
    </w:docPart>
    <w:docPart>
      <w:docPartPr>
        <w:name w:val="F4BC503EFEA747CAB18587EA3BBB4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3F705-8201-40AC-9209-29F27107F5A8}"/>
      </w:docPartPr>
      <w:docPartBody>
        <w:p w:rsidR="00EE267F" w:rsidRDefault="00146EDF" w:rsidP="00146EDF">
          <w:pPr>
            <w:pStyle w:val="F4BC503EFEA747CAB18587EA3BBB490B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ชื่อเรียกใน Twitter</w:t>
          </w:r>
        </w:p>
      </w:docPartBody>
    </w:docPart>
    <w:docPart>
      <w:docPartPr>
        <w:name w:val="BB095B48F3B34993B2723679B607F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247A9-22A6-4D63-9B44-2457B5CB397B}"/>
      </w:docPartPr>
      <w:docPartBody>
        <w:p w:rsidR="00EE267F" w:rsidRDefault="00146EDF" w:rsidP="00146EDF">
          <w:pPr>
            <w:pStyle w:val="BB095B48F3B34993B2723679B607FC6C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ที่อยู่เว็บ</w:t>
          </w:r>
        </w:p>
      </w:docPartBody>
    </w:docPart>
    <w:docPart>
      <w:docPartPr>
        <w:name w:val="5E507FC34F044A56AFB35F1BC902F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5FDF1-C258-48E8-8926-9E4B5BD92C2C}"/>
      </w:docPartPr>
      <w:docPartBody>
        <w:p w:rsidR="00EE267F" w:rsidRDefault="00146EDF" w:rsidP="00146EDF">
          <w:pPr>
            <w:pStyle w:val="5E507FC34F044A56AFB35F1BC902F19F5"/>
            <w:rPr>
              <w:rFonts w:cs="Calibri Light"/>
              <w:bCs w:val="0"/>
              <w:cs/>
              <w:lang w:bidi="th-TH"/>
            </w:rPr>
          </w:pPr>
          <w:r w:rsidRPr="00F709FD">
            <w:rPr>
              <w:rFonts w:ascii="Leelawadee" w:eastAsia="Times New Roman" w:hAnsi="Leelawadee"/>
              <w:cs/>
              <w:lang w:bidi="th-TH"/>
            </w:rPr>
            <w:t>ชื่อของคุณ</w:t>
          </w:r>
        </w:p>
      </w:docPartBody>
    </w:docPart>
    <w:docPart>
      <w:docPartPr>
        <w:name w:val="63EE7F5E9008432EAAC28098C4E53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85C24-B69F-43A7-B442-2391E1BCBEBB}"/>
      </w:docPartPr>
      <w:docPartBody>
        <w:p w:rsidR="00EE267F" w:rsidRDefault="00146EDF" w:rsidP="00146EDF">
          <w:pPr>
            <w:pStyle w:val="63EE7F5E9008432EAAC28098C4E537F7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ที่อยู่</w:t>
          </w:r>
          <w:r w:rsidRPr="008E1740">
            <w:rPr>
              <w:rFonts w:ascii="Leelawadee" w:hAnsi="Leelawadee"/>
              <w:cs/>
              <w:lang w:bidi="th-TH"/>
            </w:rPr>
            <w:br/>
            <w:t>เมือง รหัสไปรษณีย์</w:t>
          </w:r>
        </w:p>
      </w:docPartBody>
    </w:docPart>
    <w:docPart>
      <w:docPartPr>
        <w:name w:val="AC90C47A7696466F854639C42D2D7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E7F20-DDF8-48EB-880E-0DEC208DC5F5}"/>
      </w:docPartPr>
      <w:docPartBody>
        <w:p w:rsidR="00EE267F" w:rsidRDefault="00146EDF" w:rsidP="00146EDF">
          <w:pPr>
            <w:pStyle w:val="AC90C47A7696466F854639C42D2D77AD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โทรศัพท์</w:t>
          </w:r>
        </w:p>
      </w:docPartBody>
    </w:docPart>
    <w:docPart>
      <w:docPartPr>
        <w:name w:val="40B849C197564BF9A0E3EA1249BEE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49BF5-32A5-4DE6-B443-BA975FEFE403}"/>
      </w:docPartPr>
      <w:docPartBody>
        <w:p w:rsidR="00EE267F" w:rsidRDefault="00146EDF" w:rsidP="00146EDF">
          <w:pPr>
            <w:pStyle w:val="40B849C197564BF9A0E3EA1249BEEB27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อีเมล</w:t>
          </w:r>
        </w:p>
      </w:docPartBody>
    </w:docPart>
    <w:docPart>
      <w:docPartPr>
        <w:name w:val="A5C48B79821D495C9A80898618818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42C21-9A02-4417-80CE-A49223379439}"/>
      </w:docPartPr>
      <w:docPartBody>
        <w:p w:rsidR="00EE267F" w:rsidRDefault="00146EDF" w:rsidP="00146EDF">
          <w:pPr>
            <w:pStyle w:val="A5C48B79821D495C9A80898618818E0C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@twitter</w:t>
          </w:r>
        </w:p>
      </w:docPartBody>
    </w:docPart>
    <w:docPart>
      <w:docPartPr>
        <w:name w:val="A1EAE44E57AB428E8F3F13B92DB45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AC300-8631-499D-824D-93E5C5F84EBA}"/>
      </w:docPartPr>
      <w:docPartBody>
        <w:p w:rsidR="00EE267F" w:rsidRDefault="00146EDF" w:rsidP="00146EDF">
          <w:pPr>
            <w:pStyle w:val="A1EAE44E57AB428E8F3F13B92DB4513A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ชื่อเรียกใน Twitter</w:t>
          </w:r>
        </w:p>
      </w:docPartBody>
    </w:docPart>
    <w:docPart>
      <w:docPartPr>
        <w:name w:val="BC39F189559448C6BDAD5CA932CB8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E0A46-E00E-4993-B5D0-28EBDDA2E1C3}"/>
      </w:docPartPr>
      <w:docPartBody>
        <w:p w:rsidR="00EE267F" w:rsidRDefault="00146EDF" w:rsidP="00146EDF">
          <w:pPr>
            <w:pStyle w:val="BC39F189559448C6BDAD5CA932CB8E83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ที่อยู่เว็บ</w:t>
          </w:r>
        </w:p>
      </w:docPartBody>
    </w:docPart>
    <w:docPart>
      <w:docPartPr>
        <w:name w:val="CC21CA08A1244A329D43391B02705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9898F-5436-4DBA-8570-69D77041EEC1}"/>
      </w:docPartPr>
      <w:docPartBody>
        <w:p w:rsidR="00EE267F" w:rsidRDefault="00146EDF" w:rsidP="00146EDF">
          <w:pPr>
            <w:pStyle w:val="CC21CA08A1244A329D43391B027051DD5"/>
            <w:rPr>
              <w:rFonts w:cs="Calibri Light"/>
              <w:bCs w:val="0"/>
              <w:cs/>
              <w:lang w:bidi="th-TH"/>
            </w:rPr>
          </w:pPr>
          <w:r w:rsidRPr="00F709FD">
            <w:rPr>
              <w:rFonts w:ascii="Leelawadee" w:eastAsia="Times New Roman" w:hAnsi="Leelawadee"/>
              <w:cs/>
              <w:lang w:bidi="th-TH"/>
            </w:rPr>
            <w:t>ชื่อของคุณ</w:t>
          </w:r>
        </w:p>
      </w:docPartBody>
    </w:docPart>
    <w:docPart>
      <w:docPartPr>
        <w:name w:val="806E87A790034897BAE9C3EDB0377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77533-D518-4889-AE8E-E7591CC5E1A8}"/>
      </w:docPartPr>
      <w:docPartBody>
        <w:p w:rsidR="00EE267F" w:rsidRDefault="00146EDF" w:rsidP="00146EDF">
          <w:pPr>
            <w:pStyle w:val="806E87A790034897BAE9C3EDB0377682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ที่อยู่</w:t>
          </w:r>
          <w:r w:rsidRPr="008E1740">
            <w:rPr>
              <w:rFonts w:ascii="Leelawadee" w:hAnsi="Leelawadee"/>
              <w:cs/>
              <w:lang w:bidi="th-TH"/>
            </w:rPr>
            <w:br/>
            <w:t>เมือง รหัสไปรษณีย์</w:t>
          </w:r>
        </w:p>
      </w:docPartBody>
    </w:docPart>
    <w:docPart>
      <w:docPartPr>
        <w:name w:val="C8CD0564BDD64F4299574B759F27C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BCFF0-E821-45D2-AC9A-314586B76A97}"/>
      </w:docPartPr>
      <w:docPartBody>
        <w:p w:rsidR="00EE267F" w:rsidRDefault="00146EDF" w:rsidP="00146EDF">
          <w:pPr>
            <w:pStyle w:val="C8CD0564BDD64F4299574B759F27C14C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โทรศัพท์</w:t>
          </w:r>
        </w:p>
      </w:docPartBody>
    </w:docPart>
    <w:docPart>
      <w:docPartPr>
        <w:name w:val="6D4133065E1E4368BA7230F852B09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32AE5-C442-42A2-9F23-34B7CCE43B4E}"/>
      </w:docPartPr>
      <w:docPartBody>
        <w:p w:rsidR="00EE267F" w:rsidRDefault="00146EDF" w:rsidP="00146EDF">
          <w:pPr>
            <w:pStyle w:val="6D4133065E1E4368BA7230F852B0901C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อีเมล</w:t>
          </w:r>
        </w:p>
      </w:docPartBody>
    </w:docPart>
    <w:docPart>
      <w:docPartPr>
        <w:name w:val="0C0E8D3FC82F4C83811E783DC8B91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BE732-7913-4476-A6D3-8EBF8AF6E70B}"/>
      </w:docPartPr>
      <w:docPartBody>
        <w:p w:rsidR="00EE267F" w:rsidRDefault="00146EDF" w:rsidP="00146EDF">
          <w:pPr>
            <w:pStyle w:val="0C0E8D3FC82F4C83811E783DC8B918D2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@twitter</w:t>
          </w:r>
        </w:p>
      </w:docPartBody>
    </w:docPart>
    <w:docPart>
      <w:docPartPr>
        <w:name w:val="6E05D381D9D44DF5B7DC5298A2D23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5C0F1-68A4-4C78-9F4C-9D9DE66D45D6}"/>
      </w:docPartPr>
      <w:docPartBody>
        <w:p w:rsidR="00EE267F" w:rsidRDefault="00146EDF" w:rsidP="00146EDF">
          <w:pPr>
            <w:pStyle w:val="6E05D381D9D44DF5B7DC5298A2D23732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ชื่อเรียกใน Twitter</w:t>
          </w:r>
        </w:p>
      </w:docPartBody>
    </w:docPart>
    <w:docPart>
      <w:docPartPr>
        <w:name w:val="66ECA03E55084983A1D834D7EBF91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5EB7A-6B34-4C3B-A252-CB81C3FC6D31}"/>
      </w:docPartPr>
      <w:docPartBody>
        <w:p w:rsidR="00EE267F" w:rsidRDefault="00146EDF" w:rsidP="00146EDF">
          <w:pPr>
            <w:pStyle w:val="66ECA03E55084983A1D834D7EBF917DC5"/>
            <w:rPr>
              <w:rFonts w:cs="Calibri"/>
              <w:cs/>
              <w:lang w:bidi="th-TH"/>
            </w:rPr>
          </w:pPr>
          <w:r w:rsidRPr="008E1740">
            <w:rPr>
              <w:rFonts w:ascii="Leelawadee" w:hAnsi="Leelawadee"/>
              <w:cs/>
              <w:lang w:bidi="th-TH"/>
            </w:rPr>
            <w:t>ที่อยู่เว็บ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87D"/>
    <w:rsid w:val="00146EDF"/>
    <w:rsid w:val="00BC0627"/>
    <w:rsid w:val="00EE267F"/>
    <w:rsid w:val="00F06121"/>
    <w:rsid w:val="00F6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h-T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487D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A38C74E2934669A33BB2C6A251FD84">
    <w:name w:val="C4A38C74E2934669A33BB2C6A251FD84"/>
    <w:rsid w:val="00F6487D"/>
  </w:style>
  <w:style w:type="paragraph" w:customStyle="1" w:styleId="34C5A7BA97D14BE7B9E35FD76E12B296">
    <w:name w:val="34C5A7BA97D14BE7B9E35FD76E12B296"/>
    <w:rsid w:val="00F6487D"/>
  </w:style>
  <w:style w:type="paragraph" w:customStyle="1" w:styleId="10D1F100E6514B13836A2BDCC120D688">
    <w:name w:val="10D1F100E6514B13836A2BDCC120D688"/>
    <w:rsid w:val="00F6487D"/>
  </w:style>
  <w:style w:type="paragraph" w:customStyle="1" w:styleId="3B0027CF7FEF4AD38C5EABF75DB8A953">
    <w:name w:val="3B0027CF7FEF4AD38C5EABF75DB8A953"/>
    <w:rsid w:val="00F6487D"/>
  </w:style>
  <w:style w:type="paragraph" w:customStyle="1" w:styleId="097B26B7D4304628AB7637C225514BCD">
    <w:name w:val="097B26B7D4304628AB7637C225514BCD"/>
    <w:rsid w:val="00F6487D"/>
  </w:style>
  <w:style w:type="paragraph" w:customStyle="1" w:styleId="4C20C8BC0EDA4F7BBFC1D6BCBE6EF112">
    <w:name w:val="4C20C8BC0EDA4F7BBFC1D6BCBE6EF112"/>
    <w:rsid w:val="00F6487D"/>
  </w:style>
  <w:style w:type="paragraph" w:customStyle="1" w:styleId="838339B45B4C4EF4B837D7B76977FFB2">
    <w:name w:val="838339B45B4C4EF4B837D7B76977FFB2"/>
    <w:rsid w:val="00F6487D"/>
  </w:style>
  <w:style w:type="paragraph" w:customStyle="1" w:styleId="F2CCB25394864AD1AA9CA7DDFEBBDF3B">
    <w:name w:val="F2CCB25394864AD1AA9CA7DDFEBBDF3B"/>
    <w:rsid w:val="00F6487D"/>
  </w:style>
  <w:style w:type="paragraph" w:customStyle="1" w:styleId="7AA04D1A1B5F45C1B01A62E06BBC49CD">
    <w:name w:val="7AA04D1A1B5F45C1B01A62E06BBC49CD"/>
    <w:rsid w:val="00F6487D"/>
  </w:style>
  <w:style w:type="paragraph" w:customStyle="1" w:styleId="8D02F33866064B23AA14BE498B035C05">
    <w:name w:val="8D02F33866064B23AA14BE498B035C05"/>
    <w:rsid w:val="00F6487D"/>
  </w:style>
  <w:style w:type="paragraph" w:customStyle="1" w:styleId="68232DB06EAA45B8A1F4C2E3734A8DA4">
    <w:name w:val="68232DB06EAA45B8A1F4C2E3734A8DA4"/>
    <w:rsid w:val="00F6487D"/>
  </w:style>
  <w:style w:type="paragraph" w:customStyle="1" w:styleId="555C541160CC444EB553B7BB2877D83A">
    <w:name w:val="555C541160CC444EB553B7BB2877D83A"/>
    <w:rsid w:val="00F6487D"/>
  </w:style>
  <w:style w:type="paragraph" w:customStyle="1" w:styleId="56028F8EF9B44AA2B65119CF57970F5B">
    <w:name w:val="56028F8EF9B44AA2B65119CF57970F5B"/>
    <w:rsid w:val="00F6487D"/>
  </w:style>
  <w:style w:type="paragraph" w:customStyle="1" w:styleId="50F55D4F644541988385B82AB502A895">
    <w:name w:val="50F55D4F644541988385B82AB502A895"/>
    <w:rsid w:val="00F6487D"/>
  </w:style>
  <w:style w:type="paragraph" w:customStyle="1" w:styleId="E9319B440D374070817AE2CB9308D31C">
    <w:name w:val="E9319B440D374070817AE2CB9308D31C"/>
    <w:rsid w:val="00F6487D"/>
  </w:style>
  <w:style w:type="paragraph" w:customStyle="1" w:styleId="4F0B2D3EE3ED426FAF0FC9FA400A8672">
    <w:name w:val="4F0B2D3EE3ED426FAF0FC9FA400A8672"/>
    <w:rsid w:val="00F6487D"/>
  </w:style>
  <w:style w:type="paragraph" w:customStyle="1" w:styleId="1565C63F32DF4AB2866B406D2FD25AD0">
    <w:name w:val="1565C63F32DF4AB2866B406D2FD25AD0"/>
    <w:rsid w:val="00F6487D"/>
  </w:style>
  <w:style w:type="paragraph" w:customStyle="1" w:styleId="6CD9806F717141D58592A8FB6521ED7F">
    <w:name w:val="6CD9806F717141D58592A8FB6521ED7F"/>
    <w:rsid w:val="00F6487D"/>
  </w:style>
  <w:style w:type="paragraph" w:customStyle="1" w:styleId="9ACE931F0D78412D89F180A7B9BA1799">
    <w:name w:val="9ACE931F0D78412D89F180A7B9BA1799"/>
    <w:rsid w:val="00F6487D"/>
  </w:style>
  <w:style w:type="paragraph" w:customStyle="1" w:styleId="F334E3BFF6404C1EBD16AEEB5D25B529">
    <w:name w:val="F334E3BFF6404C1EBD16AEEB5D25B529"/>
    <w:rsid w:val="00F6487D"/>
  </w:style>
  <w:style w:type="paragraph" w:customStyle="1" w:styleId="5BC14AD5AFED4DD3BE8260908C7E299D">
    <w:name w:val="5BC14AD5AFED4DD3BE8260908C7E299D"/>
    <w:rsid w:val="00F6487D"/>
  </w:style>
  <w:style w:type="paragraph" w:customStyle="1" w:styleId="0DB7D8B163EF49F98975435BF71C0614">
    <w:name w:val="0DB7D8B163EF49F98975435BF71C0614"/>
    <w:rsid w:val="00F6487D"/>
  </w:style>
  <w:style w:type="paragraph" w:customStyle="1" w:styleId="49E1D04CC8224C24ABC03C559D3674E0">
    <w:name w:val="49E1D04CC8224C24ABC03C559D3674E0"/>
    <w:rsid w:val="00F6487D"/>
  </w:style>
  <w:style w:type="paragraph" w:customStyle="1" w:styleId="311FFEE023544D0FB6AF754331E8B741">
    <w:name w:val="311FFEE023544D0FB6AF754331E8B741"/>
    <w:rsid w:val="00F6487D"/>
  </w:style>
  <w:style w:type="paragraph" w:customStyle="1" w:styleId="2E31AAAFD65744C3B06D97BB344FF829">
    <w:name w:val="2E31AAAFD65744C3B06D97BB344FF829"/>
    <w:rsid w:val="00F6487D"/>
  </w:style>
  <w:style w:type="paragraph" w:customStyle="1" w:styleId="9CE50D4608A84D7ABE954EB8D4076C8A">
    <w:name w:val="9CE50D4608A84D7ABE954EB8D4076C8A"/>
    <w:rsid w:val="00F6487D"/>
  </w:style>
  <w:style w:type="paragraph" w:customStyle="1" w:styleId="C639355119064932830FFC67057F6E15">
    <w:name w:val="C639355119064932830FFC67057F6E15"/>
    <w:rsid w:val="00F6487D"/>
  </w:style>
  <w:style w:type="paragraph" w:customStyle="1" w:styleId="68B28D98C9E74481A4C3B805F0B85BF0">
    <w:name w:val="68B28D98C9E74481A4C3B805F0B85BF0"/>
    <w:rsid w:val="00F6487D"/>
  </w:style>
  <w:style w:type="paragraph" w:customStyle="1" w:styleId="5ECB51BB09B6439A82F8E9FBA0F08101">
    <w:name w:val="5ECB51BB09B6439A82F8E9FBA0F08101"/>
    <w:rsid w:val="00F6487D"/>
  </w:style>
  <w:style w:type="paragraph" w:customStyle="1" w:styleId="D97A9F6E976545C48972C1D791EF86ED">
    <w:name w:val="D97A9F6E976545C48972C1D791EF86ED"/>
    <w:rsid w:val="00F6487D"/>
  </w:style>
  <w:style w:type="paragraph" w:customStyle="1" w:styleId="2A6A51E208BB4749901D82349B862E3E">
    <w:name w:val="2A6A51E208BB4749901D82349B862E3E"/>
    <w:rsid w:val="00F6487D"/>
  </w:style>
  <w:style w:type="paragraph" w:customStyle="1" w:styleId="CB242B8F7829487C8781562612052735">
    <w:name w:val="CB242B8F7829487C8781562612052735"/>
    <w:rsid w:val="00F6487D"/>
  </w:style>
  <w:style w:type="paragraph" w:customStyle="1" w:styleId="116684D6013A4E0293C3E505054DE89C">
    <w:name w:val="116684D6013A4E0293C3E505054DE89C"/>
    <w:rsid w:val="00F6487D"/>
  </w:style>
  <w:style w:type="paragraph" w:customStyle="1" w:styleId="9B79B8701B414254AEAF3FDA325A2F01">
    <w:name w:val="9B79B8701B414254AEAF3FDA325A2F01"/>
    <w:rsid w:val="00F6487D"/>
  </w:style>
  <w:style w:type="paragraph" w:customStyle="1" w:styleId="2E358456D2D4490AAD94B29FC640D472">
    <w:name w:val="2E358456D2D4490AAD94B29FC640D472"/>
    <w:rsid w:val="00F6487D"/>
  </w:style>
  <w:style w:type="paragraph" w:customStyle="1" w:styleId="B1A9B4F292E74FB1B16E4927151EE655">
    <w:name w:val="B1A9B4F292E74FB1B16E4927151EE655"/>
    <w:rsid w:val="00F6487D"/>
  </w:style>
  <w:style w:type="paragraph" w:customStyle="1" w:styleId="43FAEDA752794950B3399C6B5E05BAFD">
    <w:name w:val="43FAEDA752794950B3399C6B5E05BAFD"/>
    <w:rsid w:val="00F6487D"/>
  </w:style>
  <w:style w:type="paragraph" w:customStyle="1" w:styleId="BDF701D5DB7741D1853555926C6918F5">
    <w:name w:val="BDF701D5DB7741D1853555926C6918F5"/>
    <w:rsid w:val="00F6487D"/>
  </w:style>
  <w:style w:type="paragraph" w:customStyle="1" w:styleId="23BD41BA67BB4249A167E57412505576">
    <w:name w:val="23BD41BA67BB4249A167E57412505576"/>
    <w:rsid w:val="00F6487D"/>
  </w:style>
  <w:style w:type="paragraph" w:customStyle="1" w:styleId="7B430D73E8A743ECA0D6E2ED613CAFE3">
    <w:name w:val="7B430D73E8A743ECA0D6E2ED613CAFE3"/>
    <w:rsid w:val="00F6487D"/>
  </w:style>
  <w:style w:type="paragraph" w:customStyle="1" w:styleId="2C559429D556443CB92AB143264CA680">
    <w:name w:val="2C559429D556443CB92AB143264CA680"/>
    <w:rsid w:val="00F6487D"/>
  </w:style>
  <w:style w:type="paragraph" w:customStyle="1" w:styleId="E4E972A9733D46D485635B8C96ABF336">
    <w:name w:val="E4E972A9733D46D485635B8C96ABF336"/>
    <w:rsid w:val="00F6487D"/>
  </w:style>
  <w:style w:type="paragraph" w:customStyle="1" w:styleId="EA1BD4CD32D042C6A850E11ED1C40295">
    <w:name w:val="EA1BD4CD32D042C6A850E11ED1C40295"/>
    <w:rsid w:val="00F6487D"/>
  </w:style>
  <w:style w:type="paragraph" w:customStyle="1" w:styleId="E79A8C7F777447E2BBE7C405F3CE47B8">
    <w:name w:val="E79A8C7F777447E2BBE7C405F3CE47B8"/>
    <w:rsid w:val="00F6487D"/>
  </w:style>
  <w:style w:type="paragraph" w:customStyle="1" w:styleId="6424ED16BBDB4E1FACBA73C597651EAF">
    <w:name w:val="6424ED16BBDB4E1FACBA73C597651EAF"/>
    <w:rsid w:val="00F6487D"/>
  </w:style>
  <w:style w:type="paragraph" w:customStyle="1" w:styleId="2661D2F3E2A04CC297BCFC484C7974A3">
    <w:name w:val="2661D2F3E2A04CC297BCFC484C7974A3"/>
    <w:rsid w:val="00F6487D"/>
  </w:style>
  <w:style w:type="paragraph" w:customStyle="1" w:styleId="57A4501AAD0D475A82D51E72E54DE0CF">
    <w:name w:val="57A4501AAD0D475A82D51E72E54DE0CF"/>
    <w:rsid w:val="00F6487D"/>
  </w:style>
  <w:style w:type="paragraph" w:customStyle="1" w:styleId="47F9C0B6415D47009E1B799D45F42362">
    <w:name w:val="47F9C0B6415D47009E1B799D45F42362"/>
    <w:rsid w:val="00F6487D"/>
  </w:style>
  <w:style w:type="paragraph" w:customStyle="1" w:styleId="C2FBA14949E24336BAB5696284499D23">
    <w:name w:val="C2FBA14949E24336BAB5696284499D23"/>
    <w:rsid w:val="00F6487D"/>
  </w:style>
  <w:style w:type="paragraph" w:customStyle="1" w:styleId="A5232AB24E3347C9A0590F59CD10712C">
    <w:name w:val="A5232AB24E3347C9A0590F59CD10712C"/>
    <w:rsid w:val="00F6487D"/>
  </w:style>
  <w:style w:type="paragraph" w:customStyle="1" w:styleId="8E8FF9757A3042A4B03D9B44A69FFDF1">
    <w:name w:val="8E8FF9757A3042A4B03D9B44A69FFDF1"/>
    <w:rsid w:val="00F6487D"/>
  </w:style>
  <w:style w:type="paragraph" w:customStyle="1" w:styleId="E533CEECE49446E4A62C2938FCBE2D11">
    <w:name w:val="E533CEECE49446E4A62C2938FCBE2D11"/>
    <w:rsid w:val="00F6487D"/>
  </w:style>
  <w:style w:type="paragraph" w:customStyle="1" w:styleId="742DE2119F984C48817B93E2FD13454D">
    <w:name w:val="742DE2119F984C48817B93E2FD13454D"/>
    <w:rsid w:val="00F6487D"/>
  </w:style>
  <w:style w:type="paragraph" w:customStyle="1" w:styleId="F581DCC4F64D40FEB2E0B787C17B2BE6">
    <w:name w:val="F581DCC4F64D40FEB2E0B787C17B2BE6"/>
    <w:rsid w:val="00F6487D"/>
  </w:style>
  <w:style w:type="paragraph" w:customStyle="1" w:styleId="CDE2E0D26065437BBA08DC69653CA56A">
    <w:name w:val="CDE2E0D26065437BBA08DC69653CA56A"/>
    <w:rsid w:val="00F6487D"/>
  </w:style>
  <w:style w:type="paragraph" w:customStyle="1" w:styleId="AED703EE98834550992FEB7EE300FEBB">
    <w:name w:val="AED703EE98834550992FEB7EE300FEBB"/>
    <w:rsid w:val="00F6487D"/>
  </w:style>
  <w:style w:type="paragraph" w:customStyle="1" w:styleId="91EC810379464408930FA7BE87678A65">
    <w:name w:val="91EC810379464408930FA7BE87678A65"/>
    <w:rsid w:val="00F6487D"/>
  </w:style>
  <w:style w:type="paragraph" w:customStyle="1" w:styleId="5D77165B276C48E5A76D3D74A21DB85C">
    <w:name w:val="5D77165B276C48E5A76D3D74A21DB85C"/>
    <w:rsid w:val="00F6487D"/>
  </w:style>
  <w:style w:type="paragraph" w:customStyle="1" w:styleId="297A9C6FE4D147B49635222215D4F0C4">
    <w:name w:val="297A9C6FE4D147B49635222215D4F0C4"/>
    <w:rsid w:val="00F6487D"/>
  </w:style>
  <w:style w:type="paragraph" w:customStyle="1" w:styleId="B8CCCF886E7D474CAACCCC77AE399AEA">
    <w:name w:val="B8CCCF886E7D474CAACCCC77AE399AEA"/>
    <w:rsid w:val="00F6487D"/>
  </w:style>
  <w:style w:type="paragraph" w:customStyle="1" w:styleId="49C24401BEE4443BB4CD3CA7DD540294">
    <w:name w:val="49C24401BEE4443BB4CD3CA7DD540294"/>
    <w:rsid w:val="00F6487D"/>
  </w:style>
  <w:style w:type="paragraph" w:customStyle="1" w:styleId="1A8CEF6A61F04765976A2F6103EA266C">
    <w:name w:val="1A8CEF6A61F04765976A2F6103EA266C"/>
    <w:rsid w:val="00F6487D"/>
  </w:style>
  <w:style w:type="paragraph" w:customStyle="1" w:styleId="E2D66F0E1F804F93835D956FDBB09172">
    <w:name w:val="E2D66F0E1F804F93835D956FDBB09172"/>
    <w:rsid w:val="00F6487D"/>
  </w:style>
  <w:style w:type="paragraph" w:customStyle="1" w:styleId="FD1C97FD77E3434FA8A2686B471D1EEC">
    <w:name w:val="FD1C97FD77E3434FA8A2686B471D1EEC"/>
    <w:rsid w:val="00F6487D"/>
  </w:style>
  <w:style w:type="paragraph" w:customStyle="1" w:styleId="E362CECEE40D46749C5FE1714A13BC98">
    <w:name w:val="E362CECEE40D46749C5FE1714A13BC98"/>
    <w:rsid w:val="00F6487D"/>
  </w:style>
  <w:style w:type="paragraph" w:customStyle="1" w:styleId="D27597F60AC24F45BB2F0D92AFC700AB">
    <w:name w:val="D27597F60AC24F45BB2F0D92AFC700AB"/>
    <w:rsid w:val="00F6487D"/>
  </w:style>
  <w:style w:type="paragraph" w:customStyle="1" w:styleId="EF8034529AF34D41B227D1C8AB12ADDF">
    <w:name w:val="EF8034529AF34D41B227D1C8AB12ADDF"/>
    <w:rsid w:val="00F6487D"/>
  </w:style>
  <w:style w:type="paragraph" w:customStyle="1" w:styleId="23811C9A6A1C49389C809C0037720B12">
    <w:name w:val="23811C9A6A1C49389C809C0037720B12"/>
    <w:rsid w:val="00F6487D"/>
  </w:style>
  <w:style w:type="paragraph" w:customStyle="1" w:styleId="E1C5FD8C4D2B45639B347F90A903FD1A">
    <w:name w:val="E1C5FD8C4D2B45639B347F90A903FD1A"/>
    <w:rsid w:val="00F6487D"/>
  </w:style>
  <w:style w:type="paragraph" w:customStyle="1" w:styleId="F2D296F1007947BF806ED41706C9C0FD">
    <w:name w:val="F2D296F1007947BF806ED41706C9C0FD"/>
    <w:rsid w:val="00F6487D"/>
  </w:style>
  <w:style w:type="paragraph" w:customStyle="1" w:styleId="61751A2BF08D4433BE32BD6C49D58A2F">
    <w:name w:val="61751A2BF08D4433BE32BD6C49D58A2F"/>
    <w:rsid w:val="00F6487D"/>
  </w:style>
  <w:style w:type="paragraph" w:customStyle="1" w:styleId="44B6891E68284A228E60A0A90CA0EF5E">
    <w:name w:val="44B6891E68284A228E60A0A90CA0EF5E"/>
    <w:rsid w:val="00F6487D"/>
  </w:style>
  <w:style w:type="paragraph" w:customStyle="1" w:styleId="C3F59890460E4FDE8BC634E0D11BAD3C">
    <w:name w:val="C3F59890460E4FDE8BC634E0D11BAD3C"/>
    <w:rsid w:val="00F6487D"/>
  </w:style>
  <w:style w:type="paragraph" w:customStyle="1" w:styleId="9F8BFD8A00974A4EAE664C38E9530A6B">
    <w:name w:val="9F8BFD8A00974A4EAE664C38E9530A6B"/>
    <w:rsid w:val="00F6487D"/>
  </w:style>
  <w:style w:type="paragraph" w:customStyle="1" w:styleId="2DB300036B7A44608B8248D6AC8D6A28">
    <w:name w:val="2DB300036B7A44608B8248D6AC8D6A28"/>
    <w:rsid w:val="00F6487D"/>
  </w:style>
  <w:style w:type="paragraph" w:customStyle="1" w:styleId="F5F32F1C8DBB44499DAD070A8B4BB888">
    <w:name w:val="F5F32F1C8DBB44499DAD070A8B4BB888"/>
    <w:rsid w:val="00F6487D"/>
  </w:style>
  <w:style w:type="paragraph" w:customStyle="1" w:styleId="935CC20D92E54899BCE515D9A291781A">
    <w:name w:val="935CC20D92E54899BCE515D9A291781A"/>
    <w:rsid w:val="00F6487D"/>
  </w:style>
  <w:style w:type="paragraph" w:customStyle="1" w:styleId="497842A4D96D4990AF0939ECA3BAEAE3">
    <w:name w:val="497842A4D96D4990AF0939ECA3BAEAE3"/>
    <w:rsid w:val="00F6487D"/>
  </w:style>
  <w:style w:type="paragraph" w:customStyle="1" w:styleId="FCE87D51527F403CAC5D4D3A9A0FFCF9">
    <w:name w:val="FCE87D51527F403CAC5D4D3A9A0FFCF9"/>
    <w:rsid w:val="00F6487D"/>
  </w:style>
  <w:style w:type="paragraph" w:customStyle="1" w:styleId="54A25BF130B74AFA87A816CD1BDFA9E8">
    <w:name w:val="54A25BF130B74AFA87A816CD1BDFA9E8"/>
    <w:rsid w:val="00F6487D"/>
  </w:style>
  <w:style w:type="paragraph" w:customStyle="1" w:styleId="740A7C05D53E4FBA9535856538E9FF37">
    <w:name w:val="740A7C05D53E4FBA9535856538E9FF37"/>
    <w:rsid w:val="00F6487D"/>
  </w:style>
  <w:style w:type="paragraph" w:customStyle="1" w:styleId="D405DB9F0E1B4EEEBD176E24C48E1FD4">
    <w:name w:val="D405DB9F0E1B4EEEBD176E24C48E1FD4"/>
    <w:rsid w:val="00F6487D"/>
  </w:style>
  <w:style w:type="paragraph" w:customStyle="1" w:styleId="9EA814B3162C407FB64BC8C873E65339">
    <w:name w:val="9EA814B3162C407FB64BC8C873E65339"/>
    <w:rsid w:val="00F6487D"/>
  </w:style>
  <w:style w:type="paragraph" w:customStyle="1" w:styleId="BEB43983431C45F69ED7B1A598CCDD91">
    <w:name w:val="BEB43983431C45F69ED7B1A598CCDD91"/>
    <w:rsid w:val="00F6487D"/>
  </w:style>
  <w:style w:type="paragraph" w:customStyle="1" w:styleId="BD54F712089C4A7D83F9BA1E44760BF3">
    <w:name w:val="BD54F712089C4A7D83F9BA1E44760BF3"/>
    <w:rsid w:val="00F6487D"/>
  </w:style>
  <w:style w:type="paragraph" w:customStyle="1" w:styleId="B52EFD85EF724FB49806FD19340060CC">
    <w:name w:val="B52EFD85EF724FB49806FD19340060CC"/>
    <w:rsid w:val="00F6487D"/>
  </w:style>
  <w:style w:type="paragraph" w:customStyle="1" w:styleId="5AC38FC2A5AC4F0D97A459B75B215435">
    <w:name w:val="5AC38FC2A5AC4F0D97A459B75B215435"/>
    <w:rsid w:val="00F6487D"/>
  </w:style>
  <w:style w:type="paragraph" w:customStyle="1" w:styleId="D13BEC89AA3A49D290D013DFF4FECD43">
    <w:name w:val="D13BEC89AA3A49D290D013DFF4FECD43"/>
    <w:rsid w:val="00F6487D"/>
  </w:style>
  <w:style w:type="paragraph" w:customStyle="1" w:styleId="5F0C00C586C34B6CADC2BD00A693D11D">
    <w:name w:val="5F0C00C586C34B6CADC2BD00A693D11D"/>
    <w:rsid w:val="00F6487D"/>
  </w:style>
  <w:style w:type="paragraph" w:customStyle="1" w:styleId="BDDE80B71B71412D8FB57C43012BD070">
    <w:name w:val="BDDE80B71B71412D8FB57C43012BD070"/>
    <w:rsid w:val="00F6487D"/>
  </w:style>
  <w:style w:type="paragraph" w:customStyle="1" w:styleId="98FDA0D21B07498296F53C70C182444B">
    <w:name w:val="98FDA0D21B07498296F53C70C182444B"/>
    <w:rsid w:val="00F6487D"/>
  </w:style>
  <w:style w:type="paragraph" w:customStyle="1" w:styleId="4319D86A3B854D60B5285237661530A3">
    <w:name w:val="4319D86A3B854D60B5285237661530A3"/>
    <w:rsid w:val="00F6487D"/>
  </w:style>
  <w:style w:type="paragraph" w:customStyle="1" w:styleId="41F337D386D84D529A32C532592AC4F9">
    <w:name w:val="41F337D386D84D529A32C532592AC4F9"/>
    <w:rsid w:val="00F6487D"/>
  </w:style>
  <w:style w:type="paragraph" w:customStyle="1" w:styleId="B5BF58398EF147D1BD596E24C7E4BE4F">
    <w:name w:val="B5BF58398EF147D1BD596E24C7E4BE4F"/>
    <w:rsid w:val="00F6487D"/>
  </w:style>
  <w:style w:type="paragraph" w:customStyle="1" w:styleId="EBA0AA0254C641B98A33C63E11B48EC0">
    <w:name w:val="EBA0AA0254C641B98A33C63E11B48EC0"/>
    <w:rsid w:val="00F6487D"/>
  </w:style>
  <w:style w:type="paragraph" w:customStyle="1" w:styleId="D9484940B9B74C19B9C9F67A0D8DD6FD">
    <w:name w:val="D9484940B9B74C19B9C9F67A0D8DD6FD"/>
    <w:rsid w:val="00F6487D"/>
  </w:style>
  <w:style w:type="paragraph" w:customStyle="1" w:styleId="3F1C3174481E450985D2041DE804FC28">
    <w:name w:val="3F1C3174481E450985D2041DE804FC28"/>
    <w:rsid w:val="00F6487D"/>
  </w:style>
  <w:style w:type="paragraph" w:customStyle="1" w:styleId="C499C30D4C4044339241C04ED251E80A">
    <w:name w:val="C499C30D4C4044339241C04ED251E80A"/>
    <w:rsid w:val="00F6487D"/>
  </w:style>
  <w:style w:type="paragraph" w:customStyle="1" w:styleId="17EA11FCAFE34B9C9D2B955AF18127E5">
    <w:name w:val="17EA11FCAFE34B9C9D2B955AF18127E5"/>
    <w:rsid w:val="00F6487D"/>
  </w:style>
  <w:style w:type="paragraph" w:customStyle="1" w:styleId="843AF17E534843C6B064C539B1B23EB6">
    <w:name w:val="843AF17E534843C6B064C539B1B23EB6"/>
    <w:rsid w:val="00F6487D"/>
  </w:style>
  <w:style w:type="paragraph" w:customStyle="1" w:styleId="5E194F9D016044BD8E07424879C6CEBA">
    <w:name w:val="5E194F9D016044BD8E07424879C6CEBA"/>
    <w:rsid w:val="00F6487D"/>
  </w:style>
  <w:style w:type="paragraph" w:customStyle="1" w:styleId="D6EC307BD561411C823635398FFF17C9">
    <w:name w:val="D6EC307BD561411C823635398FFF17C9"/>
    <w:rsid w:val="00F6487D"/>
  </w:style>
  <w:style w:type="paragraph" w:customStyle="1" w:styleId="B40AD156B3FF494CA6B09240AF1852D7">
    <w:name w:val="B40AD156B3FF494CA6B09240AF1852D7"/>
    <w:rsid w:val="00F6487D"/>
  </w:style>
  <w:style w:type="paragraph" w:customStyle="1" w:styleId="9294D1F6D50F438185EE9634A3045382">
    <w:name w:val="9294D1F6D50F438185EE9634A3045382"/>
    <w:rsid w:val="00F6487D"/>
  </w:style>
  <w:style w:type="paragraph" w:customStyle="1" w:styleId="B38EBE298F624E5EBC6885C62249DB37">
    <w:name w:val="B38EBE298F624E5EBC6885C62249DB37"/>
    <w:rsid w:val="00F6487D"/>
  </w:style>
  <w:style w:type="paragraph" w:customStyle="1" w:styleId="87F3AAFF2A1147079EBEAD5E9AD09404">
    <w:name w:val="87F3AAFF2A1147079EBEAD5E9AD09404"/>
    <w:rsid w:val="00F6487D"/>
  </w:style>
  <w:style w:type="paragraph" w:customStyle="1" w:styleId="B713CC29FD7A4CB181C84C220ECF176D">
    <w:name w:val="B713CC29FD7A4CB181C84C220ECF176D"/>
    <w:rsid w:val="00F6487D"/>
  </w:style>
  <w:style w:type="paragraph" w:customStyle="1" w:styleId="03DC97ACBC8E42AD8EC8817EA1ED359E">
    <w:name w:val="03DC97ACBC8E42AD8EC8817EA1ED359E"/>
    <w:rsid w:val="00F6487D"/>
  </w:style>
  <w:style w:type="paragraph" w:customStyle="1" w:styleId="98DEE2BBEA9D438581934394F50EFE24">
    <w:name w:val="98DEE2BBEA9D438581934394F50EFE24"/>
    <w:rsid w:val="00F6487D"/>
  </w:style>
  <w:style w:type="paragraph" w:customStyle="1" w:styleId="3F59DDF6FCD44B52B2B1E3435A99ECD1">
    <w:name w:val="3F59DDF6FCD44B52B2B1E3435A99ECD1"/>
    <w:rsid w:val="00F6487D"/>
  </w:style>
  <w:style w:type="paragraph" w:customStyle="1" w:styleId="14003D18E086497FB4FFE7802219D6ED">
    <w:name w:val="14003D18E086497FB4FFE7802219D6ED"/>
    <w:rsid w:val="00F6487D"/>
  </w:style>
  <w:style w:type="paragraph" w:customStyle="1" w:styleId="5D7BB8680BCD4B7BAB2E66F0A436E001">
    <w:name w:val="5D7BB8680BCD4B7BAB2E66F0A436E001"/>
    <w:rsid w:val="00F6487D"/>
  </w:style>
  <w:style w:type="paragraph" w:customStyle="1" w:styleId="F585EADD01764CE79CC46B16932526ED">
    <w:name w:val="F585EADD01764CE79CC46B16932526ED"/>
    <w:rsid w:val="00F6487D"/>
  </w:style>
  <w:style w:type="paragraph" w:customStyle="1" w:styleId="A57853B1C55C47699D1C2C8D61D7228D">
    <w:name w:val="A57853B1C55C47699D1C2C8D61D7228D"/>
    <w:rsid w:val="00F6487D"/>
  </w:style>
  <w:style w:type="paragraph" w:customStyle="1" w:styleId="9A0F9DA1452442DC92C29ACA8E88F029">
    <w:name w:val="9A0F9DA1452442DC92C29ACA8E88F029"/>
    <w:rsid w:val="00F6487D"/>
  </w:style>
  <w:style w:type="paragraph" w:customStyle="1" w:styleId="507F24B7E5B94F39BA087D717ACFA51F">
    <w:name w:val="507F24B7E5B94F39BA087D717ACFA51F"/>
    <w:rsid w:val="00F6487D"/>
  </w:style>
  <w:style w:type="paragraph" w:customStyle="1" w:styleId="C3569666973449C0902E6ABF51E53DB0">
    <w:name w:val="C3569666973449C0902E6ABF51E53DB0"/>
    <w:rsid w:val="00F6487D"/>
  </w:style>
  <w:style w:type="paragraph" w:customStyle="1" w:styleId="04696397080E41B1864D22FDE6C28FE4">
    <w:name w:val="04696397080E41B1864D22FDE6C28FE4"/>
    <w:rsid w:val="00F6487D"/>
  </w:style>
  <w:style w:type="paragraph" w:customStyle="1" w:styleId="B075BFA1F2B04506B66BDB7197CE7B8E">
    <w:name w:val="B075BFA1F2B04506B66BDB7197CE7B8E"/>
    <w:rsid w:val="00F6487D"/>
  </w:style>
  <w:style w:type="paragraph" w:customStyle="1" w:styleId="29043AB05F0149E5BF8F8BE9561B1CC0">
    <w:name w:val="29043AB05F0149E5BF8F8BE9561B1CC0"/>
    <w:rsid w:val="00F6487D"/>
  </w:style>
  <w:style w:type="paragraph" w:customStyle="1" w:styleId="DB4E58551C4349E6B17C14BBAFC7F53B">
    <w:name w:val="DB4E58551C4349E6B17C14BBAFC7F53B"/>
    <w:rsid w:val="00F6487D"/>
  </w:style>
  <w:style w:type="paragraph" w:customStyle="1" w:styleId="A20378D79E414C72B0597B103540418D">
    <w:name w:val="A20378D79E414C72B0597B103540418D"/>
    <w:rsid w:val="00F6487D"/>
  </w:style>
  <w:style w:type="paragraph" w:customStyle="1" w:styleId="BBB533B150DC47409DE327415209C5BA">
    <w:name w:val="BBB533B150DC47409DE327415209C5BA"/>
    <w:rsid w:val="00F6487D"/>
  </w:style>
  <w:style w:type="paragraph" w:customStyle="1" w:styleId="242AB9A62A5C4845A66FABE00351FFD9">
    <w:name w:val="242AB9A62A5C4845A66FABE00351FFD9"/>
    <w:rsid w:val="00F6487D"/>
  </w:style>
  <w:style w:type="paragraph" w:customStyle="1" w:styleId="F4BC503EFEA747CAB18587EA3BBB490B">
    <w:name w:val="F4BC503EFEA747CAB18587EA3BBB490B"/>
    <w:rsid w:val="00F6487D"/>
  </w:style>
  <w:style w:type="paragraph" w:customStyle="1" w:styleId="BB095B48F3B34993B2723679B607FC6C">
    <w:name w:val="BB095B48F3B34993B2723679B607FC6C"/>
    <w:rsid w:val="00F6487D"/>
  </w:style>
  <w:style w:type="paragraph" w:customStyle="1" w:styleId="5E507FC34F044A56AFB35F1BC902F19F">
    <w:name w:val="5E507FC34F044A56AFB35F1BC902F19F"/>
    <w:rsid w:val="00F6487D"/>
  </w:style>
  <w:style w:type="paragraph" w:customStyle="1" w:styleId="63EE7F5E9008432EAAC28098C4E537F7">
    <w:name w:val="63EE7F5E9008432EAAC28098C4E537F7"/>
    <w:rsid w:val="00F6487D"/>
  </w:style>
  <w:style w:type="paragraph" w:customStyle="1" w:styleId="AC90C47A7696466F854639C42D2D77AD">
    <w:name w:val="AC90C47A7696466F854639C42D2D77AD"/>
    <w:rsid w:val="00F6487D"/>
  </w:style>
  <w:style w:type="paragraph" w:customStyle="1" w:styleId="40B849C197564BF9A0E3EA1249BEEB27">
    <w:name w:val="40B849C197564BF9A0E3EA1249BEEB27"/>
    <w:rsid w:val="00F6487D"/>
  </w:style>
  <w:style w:type="paragraph" w:customStyle="1" w:styleId="A5C48B79821D495C9A80898618818E0C">
    <w:name w:val="A5C48B79821D495C9A80898618818E0C"/>
    <w:rsid w:val="00F6487D"/>
  </w:style>
  <w:style w:type="paragraph" w:customStyle="1" w:styleId="A1EAE44E57AB428E8F3F13B92DB4513A">
    <w:name w:val="A1EAE44E57AB428E8F3F13B92DB4513A"/>
    <w:rsid w:val="00F6487D"/>
  </w:style>
  <w:style w:type="paragraph" w:customStyle="1" w:styleId="BC39F189559448C6BDAD5CA932CB8E83">
    <w:name w:val="BC39F189559448C6BDAD5CA932CB8E83"/>
    <w:rsid w:val="00F6487D"/>
  </w:style>
  <w:style w:type="paragraph" w:customStyle="1" w:styleId="CC21CA08A1244A329D43391B027051DD">
    <w:name w:val="CC21CA08A1244A329D43391B027051DD"/>
    <w:rsid w:val="00F6487D"/>
  </w:style>
  <w:style w:type="paragraph" w:customStyle="1" w:styleId="806E87A790034897BAE9C3EDB0377682">
    <w:name w:val="806E87A790034897BAE9C3EDB0377682"/>
    <w:rsid w:val="00F6487D"/>
  </w:style>
  <w:style w:type="paragraph" w:customStyle="1" w:styleId="C8CD0564BDD64F4299574B759F27C14C">
    <w:name w:val="C8CD0564BDD64F4299574B759F27C14C"/>
    <w:rsid w:val="00F6487D"/>
  </w:style>
  <w:style w:type="paragraph" w:customStyle="1" w:styleId="6D4133065E1E4368BA7230F852B0901C">
    <w:name w:val="6D4133065E1E4368BA7230F852B0901C"/>
    <w:rsid w:val="00F6487D"/>
  </w:style>
  <w:style w:type="paragraph" w:customStyle="1" w:styleId="0C0E8D3FC82F4C83811E783DC8B918D2">
    <w:name w:val="0C0E8D3FC82F4C83811E783DC8B918D2"/>
    <w:rsid w:val="00F6487D"/>
  </w:style>
  <w:style w:type="paragraph" w:customStyle="1" w:styleId="6E05D381D9D44DF5B7DC5298A2D23732">
    <w:name w:val="6E05D381D9D44DF5B7DC5298A2D23732"/>
    <w:rsid w:val="00F6487D"/>
  </w:style>
  <w:style w:type="paragraph" w:customStyle="1" w:styleId="66ECA03E55084983A1D834D7EBF917DC">
    <w:name w:val="66ECA03E55084983A1D834D7EBF917DC"/>
    <w:rsid w:val="00F6487D"/>
  </w:style>
  <w:style w:type="character" w:styleId="a3">
    <w:name w:val="Placeholder Text"/>
    <w:basedOn w:val="a0"/>
    <w:uiPriority w:val="99"/>
    <w:semiHidden/>
    <w:rsid w:val="00146EDF"/>
    <w:rPr>
      <w:color w:val="808080"/>
    </w:rPr>
  </w:style>
  <w:style w:type="paragraph" w:customStyle="1" w:styleId="61751A2BF08D4433BE32BD6C49D58A2F1">
    <w:name w:val="61751A2BF08D4433BE32BD6C49D58A2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4B6891E68284A228E60A0A90CA0EF5E1">
    <w:name w:val="44B6891E68284A228E60A0A90CA0EF5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1">
    <w:name w:val="C3F59890460E4FDE8BC634E0D11BAD3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1">
    <w:name w:val="9F8BFD8A00974A4EAE664C38E9530A6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1">
    <w:name w:val="2DB300036B7A44608B8248D6AC8D6A2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1">
    <w:name w:val="F5F32F1C8DBB44499DAD070A8B4BB88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1">
    <w:name w:val="935CC20D92E54899BCE515D9A291781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1">
    <w:name w:val="497842A4D96D4990AF0939ECA3BAEAE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FCE87D51527F403CAC5D4D3A9A0FFCF91">
    <w:name w:val="FCE87D51527F403CAC5D4D3A9A0FFCF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1">
    <w:name w:val="54A25BF130B74AFA87A816CD1BDFA9E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1">
    <w:name w:val="740A7C05D53E4FBA9535856538E9FF3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1">
    <w:name w:val="D405DB9F0E1B4EEEBD176E24C48E1FD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1">
    <w:name w:val="9EA814B3162C407FB64BC8C873E6533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1">
    <w:name w:val="BEB43983431C45F69ED7B1A598CCDD9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1">
    <w:name w:val="BD54F712089C4A7D83F9BA1E44760BF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52EFD85EF724FB49806FD19340060CC1">
    <w:name w:val="B52EFD85EF724FB49806FD19340060C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1">
    <w:name w:val="5AC38FC2A5AC4F0D97A459B75B215435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1">
    <w:name w:val="D13BEC89AA3A49D290D013DFF4FECD43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1">
    <w:name w:val="5F0C00C586C34B6CADC2BD00A693D11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1">
    <w:name w:val="BDDE80B71B71412D8FB57C43012BD07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1">
    <w:name w:val="98FDA0D21B07498296F53C70C182444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1">
    <w:name w:val="4319D86A3B854D60B5285237661530A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1F337D386D84D529A32C532592AC4F91">
    <w:name w:val="41F337D386D84D529A32C532592AC4F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1">
    <w:name w:val="B5BF58398EF147D1BD596E24C7E4BE4F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1">
    <w:name w:val="EBA0AA0254C641B98A33C63E11B48EC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1">
    <w:name w:val="D9484940B9B74C19B9C9F67A0D8DD6F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1">
    <w:name w:val="3F1C3174481E450985D2041DE804FC2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1">
    <w:name w:val="C499C30D4C4044339241C04ED251E80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1">
    <w:name w:val="17EA11FCAFE34B9C9D2B955AF18127E5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43AF17E534843C6B064C539B1B23EB61">
    <w:name w:val="843AF17E534843C6B064C539B1B23EB6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1">
    <w:name w:val="5E194F9D016044BD8E07424879C6CEB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1">
    <w:name w:val="D6EC307BD561411C823635398FFF17C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1">
    <w:name w:val="B40AD156B3FF494CA6B09240AF1852D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1">
    <w:name w:val="9294D1F6D50F438185EE9634A304538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1">
    <w:name w:val="B38EBE298F624E5EBC6885C62249DB3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87F3AAFF2A1147079EBEAD5E9AD094041">
    <w:name w:val="87F3AAFF2A1147079EBEAD5E9AD09404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713CC29FD7A4CB181C84C220ECF176D1">
    <w:name w:val="B713CC29FD7A4CB181C84C220ECF176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1">
    <w:name w:val="03DC97ACBC8E42AD8EC8817EA1ED359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1">
    <w:name w:val="98DEE2BBEA9D438581934394F50EFE2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1">
    <w:name w:val="3F59DDF6FCD44B52B2B1E3435A99ECD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1">
    <w:name w:val="14003D18E086497FB4FFE7802219D6E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1">
    <w:name w:val="5D7BB8680BCD4B7BAB2E66F0A436E00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1">
    <w:name w:val="F585EADD01764CE79CC46B16932526E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A57853B1C55C47699D1C2C8D61D7228D1">
    <w:name w:val="A57853B1C55C47699D1C2C8D61D7228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1">
    <w:name w:val="9A0F9DA1452442DC92C29ACA8E88F02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1">
    <w:name w:val="507F24B7E5B94F39BA087D717ACFA51F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1">
    <w:name w:val="C3569666973449C0902E6ABF51E53DB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1">
    <w:name w:val="04696397080E41B1864D22FDE6C28FE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1">
    <w:name w:val="B075BFA1F2B04506B66BDB7197CE7B8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1">
    <w:name w:val="29043AB05F0149E5BF8F8BE9561B1CC0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DB4E58551C4349E6B17C14BBAFC7F53B1">
    <w:name w:val="DB4E58551C4349E6B17C14BBAFC7F53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1">
    <w:name w:val="A20378D79E414C72B0597B103540418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1">
    <w:name w:val="BBB533B150DC47409DE327415209C5B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1">
    <w:name w:val="242AB9A62A5C4845A66FABE00351FFD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1">
    <w:name w:val="F4BC503EFEA747CAB18587EA3BBB490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1">
    <w:name w:val="BB095B48F3B34993B2723679B607FC6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1">
    <w:name w:val="5E507FC34F044A56AFB35F1BC902F19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63EE7F5E9008432EAAC28098C4E537F71">
    <w:name w:val="63EE7F5E9008432EAAC28098C4E537F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1">
    <w:name w:val="AC90C47A7696466F854639C42D2D77A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1">
    <w:name w:val="40B849C197564BF9A0E3EA1249BEEB2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1">
    <w:name w:val="A5C48B79821D495C9A80898618818E0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1">
    <w:name w:val="A1EAE44E57AB428E8F3F13B92DB4513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1">
    <w:name w:val="BC39F189559448C6BDAD5CA932CB8E83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1">
    <w:name w:val="CC21CA08A1244A329D43391B027051D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06E87A790034897BAE9C3EDB03776821">
    <w:name w:val="806E87A790034897BAE9C3EDB037768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1">
    <w:name w:val="C8CD0564BDD64F4299574B759F27C14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1">
    <w:name w:val="6D4133065E1E4368BA7230F852B0901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1">
    <w:name w:val="0C0E8D3FC82F4C83811E783DC8B918D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1">
    <w:name w:val="6E05D381D9D44DF5B7DC5298A2D2373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1">
    <w:name w:val="66ECA03E55084983A1D834D7EBF917D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1751A2BF08D4433BE32BD6C49D58A2F2">
    <w:name w:val="61751A2BF08D4433BE32BD6C49D58A2F2"/>
    <w:rsid w:val="00F0612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color w:val="5B9BD5" w:themeColor="accent1"/>
      <w:sz w:val="32"/>
      <w:szCs w:val="32"/>
    </w:rPr>
  </w:style>
  <w:style w:type="paragraph" w:customStyle="1" w:styleId="44B6891E68284A228E60A0A90CA0EF5E2">
    <w:name w:val="44B6891E68284A228E60A0A90CA0EF5E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C3F59890460E4FDE8BC634E0D11BAD3C2">
    <w:name w:val="C3F59890460E4FDE8BC634E0D11BAD3C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9F8BFD8A00974A4EAE664C38E9530A6B2">
    <w:name w:val="9F8BFD8A00974A4EAE664C38E9530A6B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2DB300036B7A44608B8248D6AC8D6A282">
    <w:name w:val="2DB300036B7A44608B8248D6AC8D6A28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F5F32F1C8DBB44499DAD070A8B4BB8882">
    <w:name w:val="F5F32F1C8DBB44499DAD070A8B4BB888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935CC20D92E54899BCE515D9A291781A2">
    <w:name w:val="935CC20D92E54899BCE515D9A291781A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497842A4D96D4990AF0939ECA3BAEAE32">
    <w:name w:val="497842A4D96D4990AF0939ECA3BAEAE32"/>
    <w:rsid w:val="00F0612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color w:val="5B9BD5" w:themeColor="accent1"/>
      <w:sz w:val="32"/>
      <w:szCs w:val="32"/>
    </w:rPr>
  </w:style>
  <w:style w:type="paragraph" w:customStyle="1" w:styleId="FCE87D51527F403CAC5D4D3A9A0FFCF92">
    <w:name w:val="FCE87D51527F403CAC5D4D3A9A0FFCF9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54A25BF130B74AFA87A816CD1BDFA9E82">
    <w:name w:val="54A25BF130B74AFA87A816CD1BDFA9E8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740A7C05D53E4FBA9535856538E9FF372">
    <w:name w:val="740A7C05D53E4FBA9535856538E9FF37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D405DB9F0E1B4EEEBD176E24C48E1FD42">
    <w:name w:val="D405DB9F0E1B4EEEBD176E24C48E1FD4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9EA814B3162C407FB64BC8C873E653392">
    <w:name w:val="9EA814B3162C407FB64BC8C873E65339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EB43983431C45F69ED7B1A598CCDD912">
    <w:name w:val="BEB43983431C45F69ED7B1A598CCDD91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D54F712089C4A7D83F9BA1E44760BF32">
    <w:name w:val="BD54F712089C4A7D83F9BA1E44760BF32"/>
    <w:rsid w:val="00F0612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color w:val="5B9BD5" w:themeColor="accent1"/>
      <w:sz w:val="32"/>
      <w:szCs w:val="32"/>
    </w:rPr>
  </w:style>
  <w:style w:type="paragraph" w:customStyle="1" w:styleId="B52EFD85EF724FB49806FD19340060CC2">
    <w:name w:val="B52EFD85EF724FB49806FD19340060CC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5AC38FC2A5AC4F0D97A459B75B2154352">
    <w:name w:val="5AC38FC2A5AC4F0D97A459B75B215435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D13BEC89AA3A49D290D013DFF4FECD432">
    <w:name w:val="D13BEC89AA3A49D290D013DFF4FECD43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5F0C00C586C34B6CADC2BD00A693D11D2">
    <w:name w:val="5F0C00C586C34B6CADC2BD00A693D11D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DDE80B71B71412D8FB57C43012BD0702">
    <w:name w:val="BDDE80B71B71412D8FB57C43012BD070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98FDA0D21B07498296F53C70C182444B2">
    <w:name w:val="98FDA0D21B07498296F53C70C182444B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4319D86A3B854D60B5285237661530A32">
    <w:name w:val="4319D86A3B854D60B5285237661530A32"/>
    <w:rsid w:val="00F0612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color w:val="5B9BD5" w:themeColor="accent1"/>
      <w:sz w:val="32"/>
      <w:szCs w:val="32"/>
    </w:rPr>
  </w:style>
  <w:style w:type="paragraph" w:customStyle="1" w:styleId="41F337D386D84D529A32C532592AC4F92">
    <w:name w:val="41F337D386D84D529A32C532592AC4F9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5BF58398EF147D1BD596E24C7E4BE4F2">
    <w:name w:val="B5BF58398EF147D1BD596E24C7E4BE4F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EBA0AA0254C641B98A33C63E11B48EC02">
    <w:name w:val="EBA0AA0254C641B98A33C63E11B48EC0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D9484940B9B74C19B9C9F67A0D8DD6FD2">
    <w:name w:val="D9484940B9B74C19B9C9F67A0D8DD6FD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3F1C3174481E450985D2041DE804FC282">
    <w:name w:val="3F1C3174481E450985D2041DE804FC28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C499C30D4C4044339241C04ED251E80A2">
    <w:name w:val="C499C30D4C4044339241C04ED251E80A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17EA11FCAFE34B9C9D2B955AF18127E52">
    <w:name w:val="17EA11FCAFE34B9C9D2B955AF18127E52"/>
    <w:rsid w:val="00F0612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color w:val="5B9BD5" w:themeColor="accent1"/>
      <w:sz w:val="32"/>
      <w:szCs w:val="32"/>
    </w:rPr>
  </w:style>
  <w:style w:type="paragraph" w:customStyle="1" w:styleId="843AF17E534843C6B064C539B1B23EB62">
    <w:name w:val="843AF17E534843C6B064C539B1B23EB6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5E194F9D016044BD8E07424879C6CEBA2">
    <w:name w:val="5E194F9D016044BD8E07424879C6CEBA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D6EC307BD561411C823635398FFF17C92">
    <w:name w:val="D6EC307BD561411C823635398FFF17C9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40AD156B3FF494CA6B09240AF1852D72">
    <w:name w:val="B40AD156B3FF494CA6B09240AF1852D7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9294D1F6D50F438185EE9634A30453822">
    <w:name w:val="9294D1F6D50F438185EE9634A3045382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38EBE298F624E5EBC6885C62249DB372">
    <w:name w:val="B38EBE298F624E5EBC6885C62249DB37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87F3AAFF2A1147079EBEAD5E9AD094042">
    <w:name w:val="87F3AAFF2A1147079EBEAD5E9AD094042"/>
    <w:rsid w:val="00F0612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color w:val="5B9BD5" w:themeColor="accent1"/>
      <w:sz w:val="32"/>
      <w:szCs w:val="32"/>
    </w:rPr>
  </w:style>
  <w:style w:type="paragraph" w:customStyle="1" w:styleId="B713CC29FD7A4CB181C84C220ECF176D2">
    <w:name w:val="B713CC29FD7A4CB181C84C220ECF176D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03DC97ACBC8E42AD8EC8817EA1ED359E2">
    <w:name w:val="03DC97ACBC8E42AD8EC8817EA1ED359E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98DEE2BBEA9D438581934394F50EFE242">
    <w:name w:val="98DEE2BBEA9D438581934394F50EFE24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3F59DDF6FCD44B52B2B1E3435A99ECD12">
    <w:name w:val="3F59DDF6FCD44B52B2B1E3435A99ECD1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14003D18E086497FB4FFE7802219D6ED2">
    <w:name w:val="14003D18E086497FB4FFE7802219D6ED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5D7BB8680BCD4B7BAB2E66F0A436E0012">
    <w:name w:val="5D7BB8680BCD4B7BAB2E66F0A436E001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F585EADD01764CE79CC46B16932526ED2">
    <w:name w:val="F585EADD01764CE79CC46B16932526ED2"/>
    <w:rsid w:val="00F0612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color w:val="5B9BD5" w:themeColor="accent1"/>
      <w:sz w:val="32"/>
      <w:szCs w:val="32"/>
    </w:rPr>
  </w:style>
  <w:style w:type="paragraph" w:customStyle="1" w:styleId="A57853B1C55C47699D1C2C8D61D7228D2">
    <w:name w:val="A57853B1C55C47699D1C2C8D61D7228D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9A0F9DA1452442DC92C29ACA8E88F0292">
    <w:name w:val="9A0F9DA1452442DC92C29ACA8E88F029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507F24B7E5B94F39BA087D717ACFA51F2">
    <w:name w:val="507F24B7E5B94F39BA087D717ACFA51F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C3569666973449C0902E6ABF51E53DB02">
    <w:name w:val="C3569666973449C0902E6ABF51E53DB0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04696397080E41B1864D22FDE6C28FE42">
    <w:name w:val="04696397080E41B1864D22FDE6C28FE4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075BFA1F2B04506B66BDB7197CE7B8E2">
    <w:name w:val="B075BFA1F2B04506B66BDB7197CE7B8E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29043AB05F0149E5BF8F8BE9561B1CC02">
    <w:name w:val="29043AB05F0149E5BF8F8BE9561B1CC02"/>
    <w:rsid w:val="00F0612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color w:val="5B9BD5" w:themeColor="accent1"/>
      <w:sz w:val="32"/>
      <w:szCs w:val="32"/>
    </w:rPr>
  </w:style>
  <w:style w:type="paragraph" w:customStyle="1" w:styleId="DB4E58551C4349E6B17C14BBAFC7F53B2">
    <w:name w:val="DB4E58551C4349E6B17C14BBAFC7F53B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A20378D79E414C72B0597B103540418D2">
    <w:name w:val="A20378D79E414C72B0597B103540418D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BB533B150DC47409DE327415209C5BA2">
    <w:name w:val="BBB533B150DC47409DE327415209C5BA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242AB9A62A5C4845A66FABE00351FFD92">
    <w:name w:val="242AB9A62A5C4845A66FABE00351FFD9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F4BC503EFEA747CAB18587EA3BBB490B2">
    <w:name w:val="F4BC503EFEA747CAB18587EA3BBB490B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B095B48F3B34993B2723679B607FC6C2">
    <w:name w:val="BB095B48F3B34993B2723679B607FC6C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5E507FC34F044A56AFB35F1BC902F19F2">
    <w:name w:val="5E507FC34F044A56AFB35F1BC902F19F2"/>
    <w:rsid w:val="00F0612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color w:val="5B9BD5" w:themeColor="accent1"/>
      <w:sz w:val="32"/>
      <w:szCs w:val="32"/>
    </w:rPr>
  </w:style>
  <w:style w:type="paragraph" w:customStyle="1" w:styleId="63EE7F5E9008432EAAC28098C4E537F72">
    <w:name w:val="63EE7F5E9008432EAAC28098C4E537F7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AC90C47A7696466F854639C42D2D77AD2">
    <w:name w:val="AC90C47A7696466F854639C42D2D77AD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40B849C197564BF9A0E3EA1249BEEB272">
    <w:name w:val="40B849C197564BF9A0E3EA1249BEEB27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A5C48B79821D495C9A80898618818E0C2">
    <w:name w:val="A5C48B79821D495C9A80898618818E0C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A1EAE44E57AB428E8F3F13B92DB4513A2">
    <w:name w:val="A1EAE44E57AB428E8F3F13B92DB4513A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C39F189559448C6BDAD5CA932CB8E832">
    <w:name w:val="BC39F189559448C6BDAD5CA932CB8E83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CC21CA08A1244A329D43391B027051DD2">
    <w:name w:val="CC21CA08A1244A329D43391B027051DD2"/>
    <w:rsid w:val="00F0612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color w:val="5B9BD5" w:themeColor="accent1"/>
      <w:sz w:val="32"/>
      <w:szCs w:val="32"/>
    </w:rPr>
  </w:style>
  <w:style w:type="paragraph" w:customStyle="1" w:styleId="806E87A790034897BAE9C3EDB03776822">
    <w:name w:val="806E87A790034897BAE9C3EDB0377682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C8CD0564BDD64F4299574B759F27C14C2">
    <w:name w:val="C8CD0564BDD64F4299574B759F27C14C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6D4133065E1E4368BA7230F852B0901C2">
    <w:name w:val="6D4133065E1E4368BA7230F852B0901C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0C0E8D3FC82F4C83811E783DC8B918D22">
    <w:name w:val="0C0E8D3FC82F4C83811E783DC8B918D2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6E05D381D9D44DF5B7DC5298A2D237322">
    <w:name w:val="6E05D381D9D44DF5B7DC5298A2D23732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66ECA03E55084983A1D834D7EBF917DC2">
    <w:name w:val="66ECA03E55084983A1D834D7EBF917DC2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44B6891E68284A228E60A0A90CA0EF5E3">
    <w:name w:val="44B6891E68284A228E60A0A90CA0EF5E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C3F59890460E4FDE8BC634E0D11BAD3C3">
    <w:name w:val="C3F59890460E4FDE8BC634E0D11BAD3C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9F8BFD8A00974A4EAE664C38E9530A6B3">
    <w:name w:val="9F8BFD8A00974A4EAE664C38E9530A6B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2DB300036B7A44608B8248D6AC8D6A283">
    <w:name w:val="2DB300036B7A44608B8248D6AC8D6A28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F5F32F1C8DBB44499DAD070A8B4BB8883">
    <w:name w:val="F5F32F1C8DBB44499DAD070A8B4BB888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935CC20D92E54899BCE515D9A291781A3">
    <w:name w:val="935CC20D92E54899BCE515D9A291781A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497842A4D96D4990AF0939ECA3BAEAE33">
    <w:name w:val="497842A4D96D4990AF0939ECA3BAEAE33"/>
    <w:rsid w:val="00F0612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bCs/>
      <w:color w:val="5B9BD5" w:themeColor="accent1"/>
      <w:sz w:val="32"/>
      <w:szCs w:val="32"/>
    </w:rPr>
  </w:style>
  <w:style w:type="paragraph" w:customStyle="1" w:styleId="FCE87D51527F403CAC5D4D3A9A0FFCF93">
    <w:name w:val="FCE87D51527F403CAC5D4D3A9A0FFCF9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54A25BF130B74AFA87A816CD1BDFA9E83">
    <w:name w:val="54A25BF130B74AFA87A816CD1BDFA9E8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740A7C05D53E4FBA9535856538E9FF373">
    <w:name w:val="740A7C05D53E4FBA9535856538E9FF37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D405DB9F0E1B4EEEBD176E24C48E1FD43">
    <w:name w:val="D405DB9F0E1B4EEEBD176E24C48E1FD4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9EA814B3162C407FB64BC8C873E653393">
    <w:name w:val="9EA814B3162C407FB64BC8C873E65339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EB43983431C45F69ED7B1A598CCDD913">
    <w:name w:val="BEB43983431C45F69ED7B1A598CCDD91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D54F712089C4A7D83F9BA1E44760BF33">
    <w:name w:val="BD54F712089C4A7D83F9BA1E44760BF33"/>
    <w:rsid w:val="00F0612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bCs/>
      <w:color w:val="5B9BD5" w:themeColor="accent1"/>
      <w:sz w:val="32"/>
      <w:szCs w:val="32"/>
    </w:rPr>
  </w:style>
  <w:style w:type="paragraph" w:customStyle="1" w:styleId="B52EFD85EF724FB49806FD19340060CC3">
    <w:name w:val="B52EFD85EF724FB49806FD19340060CC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5AC38FC2A5AC4F0D97A459B75B2154353">
    <w:name w:val="5AC38FC2A5AC4F0D97A459B75B215435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D13BEC89AA3A49D290D013DFF4FECD433">
    <w:name w:val="D13BEC89AA3A49D290D013DFF4FECD43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5F0C00C586C34B6CADC2BD00A693D11D3">
    <w:name w:val="5F0C00C586C34B6CADC2BD00A693D11D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DDE80B71B71412D8FB57C43012BD0703">
    <w:name w:val="BDDE80B71B71412D8FB57C43012BD070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98FDA0D21B07498296F53C70C182444B3">
    <w:name w:val="98FDA0D21B07498296F53C70C182444B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4319D86A3B854D60B5285237661530A33">
    <w:name w:val="4319D86A3B854D60B5285237661530A33"/>
    <w:rsid w:val="00F0612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bCs/>
      <w:color w:val="5B9BD5" w:themeColor="accent1"/>
      <w:sz w:val="32"/>
      <w:szCs w:val="32"/>
    </w:rPr>
  </w:style>
  <w:style w:type="paragraph" w:customStyle="1" w:styleId="41F337D386D84D529A32C532592AC4F93">
    <w:name w:val="41F337D386D84D529A32C532592AC4F9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5BF58398EF147D1BD596E24C7E4BE4F3">
    <w:name w:val="B5BF58398EF147D1BD596E24C7E4BE4F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EBA0AA0254C641B98A33C63E11B48EC03">
    <w:name w:val="EBA0AA0254C641B98A33C63E11B48EC0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D9484940B9B74C19B9C9F67A0D8DD6FD3">
    <w:name w:val="D9484940B9B74C19B9C9F67A0D8DD6FD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3F1C3174481E450985D2041DE804FC283">
    <w:name w:val="3F1C3174481E450985D2041DE804FC28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C499C30D4C4044339241C04ED251E80A3">
    <w:name w:val="C499C30D4C4044339241C04ED251E80A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17EA11FCAFE34B9C9D2B955AF18127E53">
    <w:name w:val="17EA11FCAFE34B9C9D2B955AF18127E53"/>
    <w:rsid w:val="00F0612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bCs/>
      <w:color w:val="5B9BD5" w:themeColor="accent1"/>
      <w:sz w:val="32"/>
      <w:szCs w:val="32"/>
    </w:rPr>
  </w:style>
  <w:style w:type="paragraph" w:customStyle="1" w:styleId="843AF17E534843C6B064C539B1B23EB63">
    <w:name w:val="843AF17E534843C6B064C539B1B23EB6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5E194F9D016044BD8E07424879C6CEBA3">
    <w:name w:val="5E194F9D016044BD8E07424879C6CEBA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D6EC307BD561411C823635398FFF17C93">
    <w:name w:val="D6EC307BD561411C823635398FFF17C9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40AD156B3FF494CA6B09240AF1852D73">
    <w:name w:val="B40AD156B3FF494CA6B09240AF1852D7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9294D1F6D50F438185EE9634A30453823">
    <w:name w:val="9294D1F6D50F438185EE9634A3045382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38EBE298F624E5EBC6885C62249DB373">
    <w:name w:val="B38EBE298F624E5EBC6885C62249DB37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87F3AAFF2A1147079EBEAD5E9AD094043">
    <w:name w:val="87F3AAFF2A1147079EBEAD5E9AD094043"/>
    <w:rsid w:val="00F0612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bCs/>
      <w:color w:val="5B9BD5" w:themeColor="accent1"/>
      <w:sz w:val="32"/>
      <w:szCs w:val="32"/>
    </w:rPr>
  </w:style>
  <w:style w:type="paragraph" w:customStyle="1" w:styleId="B713CC29FD7A4CB181C84C220ECF176D3">
    <w:name w:val="B713CC29FD7A4CB181C84C220ECF176D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03DC97ACBC8E42AD8EC8817EA1ED359E3">
    <w:name w:val="03DC97ACBC8E42AD8EC8817EA1ED359E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98DEE2BBEA9D438581934394F50EFE243">
    <w:name w:val="98DEE2BBEA9D438581934394F50EFE24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3F59DDF6FCD44B52B2B1E3435A99ECD13">
    <w:name w:val="3F59DDF6FCD44B52B2B1E3435A99ECD1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14003D18E086497FB4FFE7802219D6ED3">
    <w:name w:val="14003D18E086497FB4FFE7802219D6ED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5D7BB8680BCD4B7BAB2E66F0A436E0013">
    <w:name w:val="5D7BB8680BCD4B7BAB2E66F0A436E001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F585EADD01764CE79CC46B16932526ED3">
    <w:name w:val="F585EADD01764CE79CC46B16932526ED3"/>
    <w:rsid w:val="00F0612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bCs/>
      <w:color w:val="5B9BD5" w:themeColor="accent1"/>
      <w:sz w:val="32"/>
      <w:szCs w:val="32"/>
    </w:rPr>
  </w:style>
  <w:style w:type="paragraph" w:customStyle="1" w:styleId="A57853B1C55C47699D1C2C8D61D7228D3">
    <w:name w:val="A57853B1C55C47699D1C2C8D61D7228D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9A0F9DA1452442DC92C29ACA8E88F0293">
    <w:name w:val="9A0F9DA1452442DC92C29ACA8E88F029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507F24B7E5B94F39BA087D717ACFA51F3">
    <w:name w:val="507F24B7E5B94F39BA087D717ACFA51F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C3569666973449C0902E6ABF51E53DB03">
    <w:name w:val="C3569666973449C0902E6ABF51E53DB0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04696397080E41B1864D22FDE6C28FE43">
    <w:name w:val="04696397080E41B1864D22FDE6C28FE4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075BFA1F2B04506B66BDB7197CE7B8E3">
    <w:name w:val="B075BFA1F2B04506B66BDB7197CE7B8E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29043AB05F0149E5BF8F8BE9561B1CC03">
    <w:name w:val="29043AB05F0149E5BF8F8BE9561B1CC03"/>
    <w:rsid w:val="00F0612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bCs/>
      <w:color w:val="5B9BD5" w:themeColor="accent1"/>
      <w:sz w:val="32"/>
      <w:szCs w:val="32"/>
    </w:rPr>
  </w:style>
  <w:style w:type="paragraph" w:customStyle="1" w:styleId="DB4E58551C4349E6B17C14BBAFC7F53B3">
    <w:name w:val="DB4E58551C4349E6B17C14BBAFC7F53B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A20378D79E414C72B0597B103540418D3">
    <w:name w:val="A20378D79E414C72B0597B103540418D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BB533B150DC47409DE327415209C5BA3">
    <w:name w:val="BBB533B150DC47409DE327415209C5BA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242AB9A62A5C4845A66FABE00351FFD93">
    <w:name w:val="242AB9A62A5C4845A66FABE00351FFD9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F4BC503EFEA747CAB18587EA3BBB490B3">
    <w:name w:val="F4BC503EFEA747CAB18587EA3BBB490B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B095B48F3B34993B2723679B607FC6C3">
    <w:name w:val="BB095B48F3B34993B2723679B607FC6C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5E507FC34F044A56AFB35F1BC902F19F3">
    <w:name w:val="5E507FC34F044A56AFB35F1BC902F19F3"/>
    <w:rsid w:val="00F0612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bCs/>
      <w:color w:val="5B9BD5" w:themeColor="accent1"/>
      <w:sz w:val="32"/>
      <w:szCs w:val="32"/>
    </w:rPr>
  </w:style>
  <w:style w:type="paragraph" w:customStyle="1" w:styleId="63EE7F5E9008432EAAC28098C4E537F73">
    <w:name w:val="63EE7F5E9008432EAAC28098C4E537F7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AC90C47A7696466F854639C42D2D77AD3">
    <w:name w:val="AC90C47A7696466F854639C42D2D77AD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40B849C197564BF9A0E3EA1249BEEB273">
    <w:name w:val="40B849C197564BF9A0E3EA1249BEEB27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A5C48B79821D495C9A80898618818E0C3">
    <w:name w:val="A5C48B79821D495C9A80898618818E0C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A1EAE44E57AB428E8F3F13B92DB4513A3">
    <w:name w:val="A1EAE44E57AB428E8F3F13B92DB4513A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C39F189559448C6BDAD5CA932CB8E833">
    <w:name w:val="BC39F189559448C6BDAD5CA932CB8E83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CC21CA08A1244A329D43391B027051DD3">
    <w:name w:val="CC21CA08A1244A329D43391B027051DD3"/>
    <w:rsid w:val="00F0612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bCs/>
      <w:color w:val="5B9BD5" w:themeColor="accent1"/>
      <w:sz w:val="32"/>
      <w:szCs w:val="32"/>
    </w:rPr>
  </w:style>
  <w:style w:type="paragraph" w:customStyle="1" w:styleId="806E87A790034897BAE9C3EDB03776823">
    <w:name w:val="806E87A790034897BAE9C3EDB0377682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C8CD0564BDD64F4299574B759F27C14C3">
    <w:name w:val="C8CD0564BDD64F4299574B759F27C14C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6D4133065E1E4368BA7230F852B0901C3">
    <w:name w:val="6D4133065E1E4368BA7230F852B0901C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0C0E8D3FC82F4C83811E783DC8B918D23">
    <w:name w:val="0C0E8D3FC82F4C83811E783DC8B918D2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6E05D381D9D44DF5B7DC5298A2D237323">
    <w:name w:val="6E05D381D9D44DF5B7DC5298A2D23732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66ECA03E55084983A1D834D7EBF917DC3">
    <w:name w:val="66ECA03E55084983A1D834D7EBF917DC3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44B6891E68284A228E60A0A90CA0EF5E4">
    <w:name w:val="44B6891E68284A228E60A0A90CA0EF5E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C3F59890460E4FDE8BC634E0D11BAD3C4">
    <w:name w:val="C3F59890460E4FDE8BC634E0D11BAD3C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9F8BFD8A00974A4EAE664C38E9530A6B4">
    <w:name w:val="9F8BFD8A00974A4EAE664C38E9530A6B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2DB300036B7A44608B8248D6AC8D6A284">
    <w:name w:val="2DB300036B7A44608B8248D6AC8D6A28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F5F32F1C8DBB44499DAD070A8B4BB8884">
    <w:name w:val="F5F32F1C8DBB44499DAD070A8B4BB888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935CC20D92E54899BCE515D9A291781A4">
    <w:name w:val="935CC20D92E54899BCE515D9A291781A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497842A4D96D4990AF0939ECA3BAEAE34">
    <w:name w:val="497842A4D96D4990AF0939ECA3BAEAE34"/>
    <w:rsid w:val="00F0612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bCs/>
      <w:color w:val="5B9BD5" w:themeColor="accent1"/>
      <w:sz w:val="32"/>
      <w:szCs w:val="32"/>
    </w:rPr>
  </w:style>
  <w:style w:type="paragraph" w:customStyle="1" w:styleId="FCE87D51527F403CAC5D4D3A9A0FFCF94">
    <w:name w:val="FCE87D51527F403CAC5D4D3A9A0FFCF9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54A25BF130B74AFA87A816CD1BDFA9E84">
    <w:name w:val="54A25BF130B74AFA87A816CD1BDFA9E8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740A7C05D53E4FBA9535856538E9FF374">
    <w:name w:val="740A7C05D53E4FBA9535856538E9FF37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D405DB9F0E1B4EEEBD176E24C48E1FD44">
    <w:name w:val="D405DB9F0E1B4EEEBD176E24C48E1FD4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9EA814B3162C407FB64BC8C873E653394">
    <w:name w:val="9EA814B3162C407FB64BC8C873E65339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EB43983431C45F69ED7B1A598CCDD914">
    <w:name w:val="BEB43983431C45F69ED7B1A598CCDD91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D54F712089C4A7D83F9BA1E44760BF34">
    <w:name w:val="BD54F712089C4A7D83F9BA1E44760BF34"/>
    <w:rsid w:val="00F0612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bCs/>
      <w:color w:val="5B9BD5" w:themeColor="accent1"/>
      <w:sz w:val="32"/>
      <w:szCs w:val="32"/>
    </w:rPr>
  </w:style>
  <w:style w:type="paragraph" w:customStyle="1" w:styleId="B52EFD85EF724FB49806FD19340060CC4">
    <w:name w:val="B52EFD85EF724FB49806FD19340060CC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5AC38FC2A5AC4F0D97A459B75B2154354">
    <w:name w:val="5AC38FC2A5AC4F0D97A459B75B215435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D13BEC89AA3A49D290D013DFF4FECD434">
    <w:name w:val="D13BEC89AA3A49D290D013DFF4FECD43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5F0C00C586C34B6CADC2BD00A693D11D4">
    <w:name w:val="5F0C00C586C34B6CADC2BD00A693D11D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DDE80B71B71412D8FB57C43012BD0704">
    <w:name w:val="BDDE80B71B71412D8FB57C43012BD070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98FDA0D21B07498296F53C70C182444B4">
    <w:name w:val="98FDA0D21B07498296F53C70C182444B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4319D86A3B854D60B5285237661530A34">
    <w:name w:val="4319D86A3B854D60B5285237661530A34"/>
    <w:rsid w:val="00F0612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bCs/>
      <w:color w:val="5B9BD5" w:themeColor="accent1"/>
      <w:sz w:val="32"/>
      <w:szCs w:val="32"/>
    </w:rPr>
  </w:style>
  <w:style w:type="paragraph" w:customStyle="1" w:styleId="41F337D386D84D529A32C532592AC4F94">
    <w:name w:val="41F337D386D84D529A32C532592AC4F9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5BF58398EF147D1BD596E24C7E4BE4F4">
    <w:name w:val="B5BF58398EF147D1BD596E24C7E4BE4F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EBA0AA0254C641B98A33C63E11B48EC04">
    <w:name w:val="EBA0AA0254C641B98A33C63E11B48EC0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D9484940B9B74C19B9C9F67A0D8DD6FD4">
    <w:name w:val="D9484940B9B74C19B9C9F67A0D8DD6FD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3F1C3174481E450985D2041DE804FC284">
    <w:name w:val="3F1C3174481E450985D2041DE804FC28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C499C30D4C4044339241C04ED251E80A4">
    <w:name w:val="C499C30D4C4044339241C04ED251E80A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17EA11FCAFE34B9C9D2B955AF18127E54">
    <w:name w:val="17EA11FCAFE34B9C9D2B955AF18127E54"/>
    <w:rsid w:val="00F0612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bCs/>
      <w:color w:val="5B9BD5" w:themeColor="accent1"/>
      <w:sz w:val="32"/>
      <w:szCs w:val="32"/>
    </w:rPr>
  </w:style>
  <w:style w:type="paragraph" w:customStyle="1" w:styleId="843AF17E534843C6B064C539B1B23EB64">
    <w:name w:val="843AF17E534843C6B064C539B1B23EB6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5E194F9D016044BD8E07424879C6CEBA4">
    <w:name w:val="5E194F9D016044BD8E07424879C6CEBA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D6EC307BD561411C823635398FFF17C94">
    <w:name w:val="D6EC307BD561411C823635398FFF17C9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40AD156B3FF494CA6B09240AF1852D74">
    <w:name w:val="B40AD156B3FF494CA6B09240AF1852D7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9294D1F6D50F438185EE9634A30453824">
    <w:name w:val="9294D1F6D50F438185EE9634A3045382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38EBE298F624E5EBC6885C62249DB374">
    <w:name w:val="B38EBE298F624E5EBC6885C62249DB37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87F3AAFF2A1147079EBEAD5E9AD094044">
    <w:name w:val="87F3AAFF2A1147079EBEAD5E9AD094044"/>
    <w:rsid w:val="00F0612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bCs/>
      <w:color w:val="5B9BD5" w:themeColor="accent1"/>
      <w:sz w:val="32"/>
      <w:szCs w:val="32"/>
    </w:rPr>
  </w:style>
  <w:style w:type="paragraph" w:customStyle="1" w:styleId="B713CC29FD7A4CB181C84C220ECF176D4">
    <w:name w:val="B713CC29FD7A4CB181C84C220ECF176D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03DC97ACBC8E42AD8EC8817EA1ED359E4">
    <w:name w:val="03DC97ACBC8E42AD8EC8817EA1ED359E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98DEE2BBEA9D438581934394F50EFE244">
    <w:name w:val="98DEE2BBEA9D438581934394F50EFE24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3F59DDF6FCD44B52B2B1E3435A99ECD14">
    <w:name w:val="3F59DDF6FCD44B52B2B1E3435A99ECD1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14003D18E086497FB4FFE7802219D6ED4">
    <w:name w:val="14003D18E086497FB4FFE7802219D6ED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5D7BB8680BCD4B7BAB2E66F0A436E0014">
    <w:name w:val="5D7BB8680BCD4B7BAB2E66F0A436E001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F585EADD01764CE79CC46B16932526ED4">
    <w:name w:val="F585EADD01764CE79CC46B16932526ED4"/>
    <w:rsid w:val="00F0612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bCs/>
      <w:color w:val="5B9BD5" w:themeColor="accent1"/>
      <w:sz w:val="32"/>
      <w:szCs w:val="32"/>
    </w:rPr>
  </w:style>
  <w:style w:type="paragraph" w:customStyle="1" w:styleId="A57853B1C55C47699D1C2C8D61D7228D4">
    <w:name w:val="A57853B1C55C47699D1C2C8D61D7228D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9A0F9DA1452442DC92C29ACA8E88F0294">
    <w:name w:val="9A0F9DA1452442DC92C29ACA8E88F029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507F24B7E5B94F39BA087D717ACFA51F4">
    <w:name w:val="507F24B7E5B94F39BA087D717ACFA51F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C3569666973449C0902E6ABF51E53DB04">
    <w:name w:val="C3569666973449C0902E6ABF51E53DB0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04696397080E41B1864D22FDE6C28FE44">
    <w:name w:val="04696397080E41B1864D22FDE6C28FE4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075BFA1F2B04506B66BDB7197CE7B8E4">
    <w:name w:val="B075BFA1F2B04506B66BDB7197CE7B8E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29043AB05F0149E5BF8F8BE9561B1CC04">
    <w:name w:val="29043AB05F0149E5BF8F8BE9561B1CC04"/>
    <w:rsid w:val="00F0612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bCs/>
      <w:color w:val="5B9BD5" w:themeColor="accent1"/>
      <w:sz w:val="32"/>
      <w:szCs w:val="32"/>
    </w:rPr>
  </w:style>
  <w:style w:type="paragraph" w:customStyle="1" w:styleId="DB4E58551C4349E6B17C14BBAFC7F53B4">
    <w:name w:val="DB4E58551C4349E6B17C14BBAFC7F53B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A20378D79E414C72B0597B103540418D4">
    <w:name w:val="A20378D79E414C72B0597B103540418D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BB533B150DC47409DE327415209C5BA4">
    <w:name w:val="BBB533B150DC47409DE327415209C5BA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242AB9A62A5C4845A66FABE00351FFD94">
    <w:name w:val="242AB9A62A5C4845A66FABE00351FFD9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F4BC503EFEA747CAB18587EA3BBB490B4">
    <w:name w:val="F4BC503EFEA747CAB18587EA3BBB490B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B095B48F3B34993B2723679B607FC6C4">
    <w:name w:val="BB095B48F3B34993B2723679B607FC6C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5E507FC34F044A56AFB35F1BC902F19F4">
    <w:name w:val="5E507FC34F044A56AFB35F1BC902F19F4"/>
    <w:rsid w:val="00F0612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bCs/>
      <w:color w:val="5B9BD5" w:themeColor="accent1"/>
      <w:sz w:val="32"/>
      <w:szCs w:val="32"/>
    </w:rPr>
  </w:style>
  <w:style w:type="paragraph" w:customStyle="1" w:styleId="63EE7F5E9008432EAAC28098C4E537F74">
    <w:name w:val="63EE7F5E9008432EAAC28098C4E537F7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AC90C47A7696466F854639C42D2D77AD4">
    <w:name w:val="AC90C47A7696466F854639C42D2D77AD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40B849C197564BF9A0E3EA1249BEEB274">
    <w:name w:val="40B849C197564BF9A0E3EA1249BEEB27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A5C48B79821D495C9A80898618818E0C4">
    <w:name w:val="A5C48B79821D495C9A80898618818E0C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A1EAE44E57AB428E8F3F13B92DB4513A4">
    <w:name w:val="A1EAE44E57AB428E8F3F13B92DB4513A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C39F189559448C6BDAD5CA932CB8E834">
    <w:name w:val="BC39F189559448C6BDAD5CA932CB8E83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CC21CA08A1244A329D43391B027051DD4">
    <w:name w:val="CC21CA08A1244A329D43391B027051DD4"/>
    <w:rsid w:val="00F0612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bCs/>
      <w:color w:val="5B9BD5" w:themeColor="accent1"/>
      <w:sz w:val="32"/>
      <w:szCs w:val="32"/>
    </w:rPr>
  </w:style>
  <w:style w:type="paragraph" w:customStyle="1" w:styleId="806E87A790034897BAE9C3EDB03776824">
    <w:name w:val="806E87A790034897BAE9C3EDB0377682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C8CD0564BDD64F4299574B759F27C14C4">
    <w:name w:val="C8CD0564BDD64F4299574B759F27C14C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6D4133065E1E4368BA7230F852B0901C4">
    <w:name w:val="6D4133065E1E4368BA7230F852B0901C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0C0E8D3FC82F4C83811E783DC8B918D24">
    <w:name w:val="0C0E8D3FC82F4C83811E783DC8B918D2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6E05D381D9D44DF5B7DC5298A2D237324">
    <w:name w:val="6E05D381D9D44DF5B7DC5298A2D23732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66ECA03E55084983A1D834D7EBF917DC4">
    <w:name w:val="66ECA03E55084983A1D834D7EBF917DC4"/>
    <w:rsid w:val="00F06121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61751A2BF08D4433BE32BD6C49D58A2F3">
    <w:name w:val="61751A2BF08D4433BE32BD6C49D58A2F3"/>
    <w:rsid w:val="00146EDF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bCs/>
      <w:color w:val="5B9BD5" w:themeColor="accent1"/>
      <w:sz w:val="32"/>
      <w:szCs w:val="32"/>
    </w:rPr>
  </w:style>
  <w:style w:type="paragraph" w:customStyle="1" w:styleId="44B6891E68284A228E60A0A90CA0EF5E5">
    <w:name w:val="44B6891E68284A228E60A0A90CA0EF5E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C3F59890460E4FDE8BC634E0D11BAD3C5">
    <w:name w:val="C3F59890460E4FDE8BC634E0D11BAD3C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9F8BFD8A00974A4EAE664C38E9530A6B5">
    <w:name w:val="9F8BFD8A00974A4EAE664C38E9530A6B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2DB300036B7A44608B8248D6AC8D6A285">
    <w:name w:val="2DB300036B7A44608B8248D6AC8D6A28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F5F32F1C8DBB44499DAD070A8B4BB8885">
    <w:name w:val="F5F32F1C8DBB44499DAD070A8B4BB888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935CC20D92E54899BCE515D9A291781A5">
    <w:name w:val="935CC20D92E54899BCE515D9A291781A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497842A4D96D4990AF0939ECA3BAEAE35">
    <w:name w:val="497842A4D96D4990AF0939ECA3BAEAE35"/>
    <w:rsid w:val="00146EDF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bCs/>
      <w:color w:val="5B9BD5" w:themeColor="accent1"/>
      <w:sz w:val="32"/>
      <w:szCs w:val="32"/>
    </w:rPr>
  </w:style>
  <w:style w:type="paragraph" w:customStyle="1" w:styleId="FCE87D51527F403CAC5D4D3A9A0FFCF95">
    <w:name w:val="FCE87D51527F403CAC5D4D3A9A0FFCF9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54A25BF130B74AFA87A816CD1BDFA9E85">
    <w:name w:val="54A25BF130B74AFA87A816CD1BDFA9E8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740A7C05D53E4FBA9535856538E9FF375">
    <w:name w:val="740A7C05D53E4FBA9535856538E9FF37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D405DB9F0E1B4EEEBD176E24C48E1FD45">
    <w:name w:val="D405DB9F0E1B4EEEBD176E24C48E1FD4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9EA814B3162C407FB64BC8C873E653395">
    <w:name w:val="9EA814B3162C407FB64BC8C873E65339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EB43983431C45F69ED7B1A598CCDD915">
    <w:name w:val="BEB43983431C45F69ED7B1A598CCDD91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D54F712089C4A7D83F9BA1E44760BF35">
    <w:name w:val="BD54F712089C4A7D83F9BA1E44760BF35"/>
    <w:rsid w:val="00146EDF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bCs/>
      <w:color w:val="5B9BD5" w:themeColor="accent1"/>
      <w:sz w:val="32"/>
      <w:szCs w:val="32"/>
    </w:rPr>
  </w:style>
  <w:style w:type="paragraph" w:customStyle="1" w:styleId="B52EFD85EF724FB49806FD19340060CC5">
    <w:name w:val="B52EFD85EF724FB49806FD19340060CC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5AC38FC2A5AC4F0D97A459B75B2154355">
    <w:name w:val="5AC38FC2A5AC4F0D97A459B75B215435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D13BEC89AA3A49D290D013DFF4FECD435">
    <w:name w:val="D13BEC89AA3A49D290D013DFF4FECD43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5F0C00C586C34B6CADC2BD00A693D11D5">
    <w:name w:val="5F0C00C586C34B6CADC2BD00A693D11D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DDE80B71B71412D8FB57C43012BD0705">
    <w:name w:val="BDDE80B71B71412D8FB57C43012BD070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98FDA0D21B07498296F53C70C182444B5">
    <w:name w:val="98FDA0D21B07498296F53C70C182444B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4319D86A3B854D60B5285237661530A35">
    <w:name w:val="4319D86A3B854D60B5285237661530A35"/>
    <w:rsid w:val="00146EDF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bCs/>
      <w:color w:val="5B9BD5" w:themeColor="accent1"/>
      <w:sz w:val="32"/>
      <w:szCs w:val="32"/>
    </w:rPr>
  </w:style>
  <w:style w:type="paragraph" w:customStyle="1" w:styleId="41F337D386D84D529A32C532592AC4F95">
    <w:name w:val="41F337D386D84D529A32C532592AC4F9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5BF58398EF147D1BD596E24C7E4BE4F5">
    <w:name w:val="B5BF58398EF147D1BD596E24C7E4BE4F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EBA0AA0254C641B98A33C63E11B48EC05">
    <w:name w:val="EBA0AA0254C641B98A33C63E11B48EC0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D9484940B9B74C19B9C9F67A0D8DD6FD5">
    <w:name w:val="D9484940B9B74C19B9C9F67A0D8DD6FD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3F1C3174481E450985D2041DE804FC285">
    <w:name w:val="3F1C3174481E450985D2041DE804FC28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C499C30D4C4044339241C04ED251E80A5">
    <w:name w:val="C499C30D4C4044339241C04ED251E80A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17EA11FCAFE34B9C9D2B955AF18127E55">
    <w:name w:val="17EA11FCAFE34B9C9D2B955AF18127E55"/>
    <w:rsid w:val="00146EDF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bCs/>
      <w:color w:val="5B9BD5" w:themeColor="accent1"/>
      <w:sz w:val="32"/>
      <w:szCs w:val="32"/>
    </w:rPr>
  </w:style>
  <w:style w:type="paragraph" w:customStyle="1" w:styleId="843AF17E534843C6B064C539B1B23EB65">
    <w:name w:val="843AF17E534843C6B064C539B1B23EB6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5E194F9D016044BD8E07424879C6CEBA5">
    <w:name w:val="5E194F9D016044BD8E07424879C6CEBA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D6EC307BD561411C823635398FFF17C95">
    <w:name w:val="D6EC307BD561411C823635398FFF17C9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40AD156B3FF494CA6B09240AF1852D75">
    <w:name w:val="B40AD156B3FF494CA6B09240AF1852D7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9294D1F6D50F438185EE9634A30453825">
    <w:name w:val="9294D1F6D50F438185EE9634A3045382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38EBE298F624E5EBC6885C62249DB375">
    <w:name w:val="B38EBE298F624E5EBC6885C62249DB37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87F3AAFF2A1147079EBEAD5E9AD094045">
    <w:name w:val="87F3AAFF2A1147079EBEAD5E9AD094045"/>
    <w:rsid w:val="00146EDF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bCs/>
      <w:color w:val="5B9BD5" w:themeColor="accent1"/>
      <w:sz w:val="32"/>
      <w:szCs w:val="32"/>
    </w:rPr>
  </w:style>
  <w:style w:type="paragraph" w:customStyle="1" w:styleId="B713CC29FD7A4CB181C84C220ECF176D5">
    <w:name w:val="B713CC29FD7A4CB181C84C220ECF176D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03DC97ACBC8E42AD8EC8817EA1ED359E5">
    <w:name w:val="03DC97ACBC8E42AD8EC8817EA1ED359E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98DEE2BBEA9D438581934394F50EFE245">
    <w:name w:val="98DEE2BBEA9D438581934394F50EFE24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3F59DDF6FCD44B52B2B1E3435A99ECD15">
    <w:name w:val="3F59DDF6FCD44B52B2B1E3435A99ECD1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14003D18E086497FB4FFE7802219D6ED5">
    <w:name w:val="14003D18E086497FB4FFE7802219D6ED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5D7BB8680BCD4B7BAB2E66F0A436E0015">
    <w:name w:val="5D7BB8680BCD4B7BAB2E66F0A436E001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F585EADD01764CE79CC46B16932526ED5">
    <w:name w:val="F585EADD01764CE79CC46B16932526ED5"/>
    <w:rsid w:val="00146EDF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bCs/>
      <w:color w:val="5B9BD5" w:themeColor="accent1"/>
      <w:sz w:val="32"/>
      <w:szCs w:val="32"/>
    </w:rPr>
  </w:style>
  <w:style w:type="paragraph" w:customStyle="1" w:styleId="A57853B1C55C47699D1C2C8D61D7228D5">
    <w:name w:val="A57853B1C55C47699D1C2C8D61D7228D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9A0F9DA1452442DC92C29ACA8E88F0295">
    <w:name w:val="9A0F9DA1452442DC92C29ACA8E88F029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507F24B7E5B94F39BA087D717ACFA51F5">
    <w:name w:val="507F24B7E5B94F39BA087D717ACFA51F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C3569666973449C0902E6ABF51E53DB05">
    <w:name w:val="C3569666973449C0902E6ABF51E53DB0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04696397080E41B1864D22FDE6C28FE45">
    <w:name w:val="04696397080E41B1864D22FDE6C28FE4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075BFA1F2B04506B66BDB7197CE7B8E5">
    <w:name w:val="B075BFA1F2B04506B66BDB7197CE7B8E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29043AB05F0149E5BF8F8BE9561B1CC05">
    <w:name w:val="29043AB05F0149E5BF8F8BE9561B1CC05"/>
    <w:rsid w:val="00146EDF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bCs/>
      <w:color w:val="5B9BD5" w:themeColor="accent1"/>
      <w:sz w:val="32"/>
      <w:szCs w:val="32"/>
    </w:rPr>
  </w:style>
  <w:style w:type="paragraph" w:customStyle="1" w:styleId="DB4E58551C4349E6B17C14BBAFC7F53B5">
    <w:name w:val="DB4E58551C4349E6B17C14BBAFC7F53B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A20378D79E414C72B0597B103540418D5">
    <w:name w:val="A20378D79E414C72B0597B103540418D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BB533B150DC47409DE327415209C5BA5">
    <w:name w:val="BBB533B150DC47409DE327415209C5BA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242AB9A62A5C4845A66FABE00351FFD95">
    <w:name w:val="242AB9A62A5C4845A66FABE00351FFD9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F4BC503EFEA747CAB18587EA3BBB490B5">
    <w:name w:val="F4BC503EFEA747CAB18587EA3BBB490B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B095B48F3B34993B2723679B607FC6C5">
    <w:name w:val="BB095B48F3B34993B2723679B607FC6C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5E507FC34F044A56AFB35F1BC902F19F5">
    <w:name w:val="5E507FC34F044A56AFB35F1BC902F19F5"/>
    <w:rsid w:val="00146EDF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bCs/>
      <w:color w:val="5B9BD5" w:themeColor="accent1"/>
      <w:sz w:val="32"/>
      <w:szCs w:val="32"/>
    </w:rPr>
  </w:style>
  <w:style w:type="paragraph" w:customStyle="1" w:styleId="63EE7F5E9008432EAAC28098C4E537F75">
    <w:name w:val="63EE7F5E9008432EAAC28098C4E537F7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AC90C47A7696466F854639C42D2D77AD5">
    <w:name w:val="AC90C47A7696466F854639C42D2D77AD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40B849C197564BF9A0E3EA1249BEEB275">
    <w:name w:val="40B849C197564BF9A0E3EA1249BEEB27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A5C48B79821D495C9A80898618818E0C5">
    <w:name w:val="A5C48B79821D495C9A80898618818E0C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A1EAE44E57AB428E8F3F13B92DB4513A5">
    <w:name w:val="A1EAE44E57AB428E8F3F13B92DB4513A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BC39F189559448C6BDAD5CA932CB8E835">
    <w:name w:val="BC39F189559448C6BDAD5CA932CB8E83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CC21CA08A1244A329D43391B027051DD5">
    <w:name w:val="CC21CA08A1244A329D43391B027051DD5"/>
    <w:rsid w:val="00146EDF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Leelawadee"/>
      <w:b/>
      <w:bCs/>
      <w:color w:val="5B9BD5" w:themeColor="accent1"/>
      <w:sz w:val="32"/>
      <w:szCs w:val="32"/>
    </w:rPr>
  </w:style>
  <w:style w:type="paragraph" w:customStyle="1" w:styleId="806E87A790034897BAE9C3EDB03776825">
    <w:name w:val="806E87A790034897BAE9C3EDB0377682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C8CD0564BDD64F4299574B759F27C14C5">
    <w:name w:val="C8CD0564BDD64F4299574B759F27C14C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6D4133065E1E4368BA7230F852B0901C5">
    <w:name w:val="6D4133065E1E4368BA7230F852B0901C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0C0E8D3FC82F4C83811E783DC8B918D25">
    <w:name w:val="0C0E8D3FC82F4C83811E783DC8B918D2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6E05D381D9D44DF5B7DC5298A2D237325">
    <w:name w:val="6E05D381D9D44DF5B7DC5298A2D23732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  <w:style w:type="paragraph" w:customStyle="1" w:styleId="66ECA03E55084983A1D834D7EBF917DC5">
    <w:name w:val="66ECA03E55084983A1D834D7EBF917DC5"/>
    <w:rsid w:val="00146EDF"/>
    <w:pPr>
      <w:spacing w:after="0" w:line="240" w:lineRule="auto"/>
      <w:jc w:val="center"/>
    </w:pPr>
    <w:rPr>
      <w:rFonts w:eastAsiaTheme="minorHAnsi" w:cs="Leelawadee"/>
      <w:color w:val="5B9BD5" w:themeColor="accent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eme1">
  <a:themeElements>
    <a:clrScheme name="Personal Business Card">
      <a:dk1>
        <a:sysClr val="windowText" lastClr="000000"/>
      </a:dk1>
      <a:lt1>
        <a:sysClr val="window" lastClr="FFFFFF"/>
      </a:lt1>
      <a:dk2>
        <a:srgbClr val="004554"/>
      </a:dk2>
      <a:lt2>
        <a:srgbClr val="E7E6E6"/>
      </a:lt2>
      <a:accent1>
        <a:srgbClr val="005C71"/>
      </a:accent1>
      <a:accent2>
        <a:srgbClr val="70CCDD"/>
      </a:accent2>
      <a:accent3>
        <a:srgbClr val="EA7307"/>
      </a:accent3>
      <a:accent4>
        <a:srgbClr val="FEB212"/>
      </a:accent4>
      <a:accent5>
        <a:srgbClr val="FFDE00"/>
      </a:accent5>
      <a:accent6>
        <a:srgbClr val="8DC63F"/>
      </a:accent6>
      <a:hlink>
        <a:srgbClr val="005C71"/>
      </a:hlink>
      <a:folHlink>
        <a:srgbClr val="70CCDD"/>
      </a:folHlink>
    </a:clrScheme>
    <a:fontScheme name="Personal Business Card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08C43-915F-4803-8CBD-CA3C0D0A6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Office_15820542_TF03424893</Template>
  <TotalTime>28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dcterms:created xsi:type="dcterms:W3CDTF">2017-06-23T19:40:00Z</dcterms:created>
  <dcterms:modified xsi:type="dcterms:W3CDTF">2017-09-18T08:54:00Z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ScenarioTags">
    <vt:lpwstr/>
  </property>
  <property fmtid="{D5CDD505-2E9C-101B-9397-08002B2CF9AE}" pid="4" name="CampaignTags">
    <vt:lpwstr/>
  </property>
  <property fmtid="{D5CDD505-2E9C-101B-9397-08002B2CF9AE}" pid="5" name="ContentTypeId">
    <vt:lpwstr>0x010100AA3F7D94069FF64A86F7DFF56D60E3BE</vt:lpwstr>
  </property>
  <property fmtid="{D5CDD505-2E9C-101B-9397-08002B2CF9AE}" pid="6" name="FeatureTags">
    <vt:lpwstr/>
  </property>
  <property fmtid="{D5CDD505-2E9C-101B-9397-08002B2CF9AE}" pid="7" name="LocalizationTags">
    <vt:lpwstr/>
  </property>
</Properties>
</file>