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"/>
      </w:tblPr>
      <w:tblGrid>
        <w:gridCol w:w="4770"/>
        <w:gridCol w:w="2070"/>
        <w:gridCol w:w="4680"/>
      </w:tblGrid>
      <w:tr w:rsidR="005F6144" w:rsidRPr="00D03198" w:rsidTr="00E144D5">
        <w:trPr>
          <w:trHeight w:val="7560"/>
        </w:trPr>
        <w:tc>
          <w:tcPr>
            <w:tcW w:w="4770" w:type="dxa"/>
            <w:vAlign w:val="center"/>
          </w:tcPr>
          <w:sdt>
            <w:sdtPr>
              <w:id w:val="1458533798"/>
              <w:placeholder>
                <w:docPart w:val="DFF9438286DF44CE829F38B262CE5EC8"/>
              </w:placeholder>
              <w:temporary/>
              <w:showingPlcHdr/>
              <w15:appearance w15:val="hidden"/>
            </w:sdtPr>
            <w:sdtEndPr/>
            <w:sdtContent>
              <w:p w:rsidR="005F6144" w:rsidRPr="00D03198" w:rsidRDefault="005F6144" w:rsidP="008026A4">
                <w:pPr>
                  <w:pStyle w:val="Title"/>
                  <w:jc w:val="center"/>
                </w:pPr>
                <w:r w:rsidRPr="008026A4">
                  <w:rPr>
                    <w:sz w:val="106"/>
                    <w:szCs w:val="106"/>
                    <w:lang w:bidi="sv-SE"/>
                  </w:rPr>
                  <w:t>Höst</w:t>
                </w:r>
                <w:r w:rsidR="008026A4" w:rsidRPr="008026A4">
                  <w:rPr>
                    <w:sz w:val="106"/>
                    <w:szCs w:val="106"/>
                    <w:lang w:bidi="sv-SE"/>
                  </w:rPr>
                  <w:t>-</w:t>
                </w:r>
                <w:r w:rsidRPr="008026A4">
                  <w:rPr>
                    <w:color w:val="F6A11E" w:themeColor="accent3"/>
                    <w:sz w:val="106"/>
                    <w:szCs w:val="106"/>
                    <w:lang w:bidi="sv-SE"/>
                  </w:rPr>
                  <w:t xml:space="preserve">festival </w:t>
                </w:r>
                <w:r w:rsidR="008026A4">
                  <w:rPr>
                    <w:sz w:val="106"/>
                    <w:szCs w:val="106"/>
                    <w:lang w:bidi="sv-SE"/>
                  </w:rPr>
                  <w:t>2018</w:t>
                </w:r>
              </w:p>
            </w:sdtContent>
          </w:sdt>
        </w:tc>
        <w:tc>
          <w:tcPr>
            <w:tcW w:w="2070" w:type="dxa"/>
          </w:tcPr>
          <w:p w:rsidR="005F6144" w:rsidRPr="00D03198" w:rsidRDefault="005F6144" w:rsidP="005F6144"/>
        </w:tc>
        <w:tc>
          <w:tcPr>
            <w:tcW w:w="4680" w:type="dxa"/>
          </w:tcPr>
          <w:p w:rsidR="005F6144" w:rsidRPr="00D03198" w:rsidRDefault="005F6144" w:rsidP="005F6144"/>
        </w:tc>
      </w:tr>
      <w:tr w:rsidR="00971CAF" w:rsidRPr="00D03198" w:rsidTr="00E144D5">
        <w:trPr>
          <w:trHeight w:val="720"/>
        </w:trPr>
        <w:tc>
          <w:tcPr>
            <w:tcW w:w="6840" w:type="dxa"/>
            <w:gridSpan w:val="2"/>
          </w:tcPr>
          <w:p w:rsidR="00971CAF" w:rsidRPr="00D03198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D03198" w:rsidRDefault="00971CAF" w:rsidP="005F6144">
            <w:pPr>
              <w:spacing w:before="0" w:after="0"/>
            </w:pPr>
          </w:p>
        </w:tc>
      </w:tr>
      <w:tr w:rsidR="005F6144" w:rsidRPr="00D03198" w:rsidTr="00E144D5">
        <w:trPr>
          <w:trHeight w:val="5040"/>
        </w:trPr>
        <w:sdt>
          <w:sdtPr>
            <w:id w:val="608010192"/>
            <w:placeholder>
              <w:docPart w:val="D9568853CB8F449691E8E753584FFF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40" w:type="dxa"/>
                <w:gridSpan w:val="2"/>
                <w:vMerge w:val="restart"/>
              </w:tcPr>
              <w:p w:rsidR="005F6144" w:rsidRPr="00D03198" w:rsidRDefault="005F6144" w:rsidP="005F6144">
                <w:r w:rsidRPr="00D03198">
                  <w:rPr>
                    <w:lang w:bidi="sv-SE"/>
                  </w:rPr>
                  <w:t xml:space="preserve">Fira hösten med oss!  </w:t>
                </w:r>
              </w:p>
              <w:p w:rsidR="005F6144" w:rsidRPr="00D03198" w:rsidRDefault="005F6144" w:rsidP="005F6144">
                <w:r w:rsidRPr="00D03198">
                  <w:rPr>
                    <w:lang w:bidi="sv-SE"/>
                  </w:rPr>
                  <w:t xml:space="preserve">På festivalen blir det livemusik, konst och hantverk för hela familjen och mycket mat.  </w:t>
                </w:r>
                <w:r w:rsidR="00E144D5">
                  <w:rPr>
                    <w:lang w:bidi="sv-SE"/>
                  </w:rPr>
                  <w:br/>
                </w:r>
                <w:r w:rsidRPr="00D03198">
                  <w:rPr>
                    <w:lang w:bidi="sv-SE"/>
                  </w:rPr>
                  <w:t>Vill du ha roligt på hösten?</w:t>
                </w:r>
              </w:p>
              <w:p w:rsidR="005F6144" w:rsidRPr="00D03198" w:rsidRDefault="005F6144" w:rsidP="005F6144">
                <w:r w:rsidRPr="00D03198">
                  <w:rPr>
                    <w:lang w:bidi="sv-SE"/>
                  </w:rPr>
                  <w:t>För att ändra platshållartext (som den här) markerar du bara texten och börjar skriva.</w:t>
                </w:r>
              </w:p>
              <w:p w:rsidR="005F6144" w:rsidRPr="00D03198" w:rsidRDefault="005F6144" w:rsidP="005F6144">
                <w:r w:rsidRPr="00D03198">
                  <w:rPr>
                    <w:lang w:bidi="sv-SE"/>
                  </w:rPr>
                  <w:t xml:space="preserve">Vi tror att det här snygga flygbladet är perfekt som det är.  Men om du vill göra det personligt utforskar du olika teckensnitt och färger på fliken Design.  </w:t>
                </w:r>
              </w:p>
              <w:p w:rsidR="005F6144" w:rsidRPr="00D03198" w:rsidRDefault="005F6144" w:rsidP="005F6144">
                <w:r w:rsidRPr="00D03198">
                  <w:rPr>
                    <w:lang w:bidi="sv-SE"/>
                  </w:rPr>
                  <w:t>Dubbelklicka i rubriken för att ändra bakgrundsbilden eller objekt.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id w:val="913904777"/>
              <w:placeholder>
                <w:docPart w:val="3B513759A3AB4535861DA2C141DBA869"/>
              </w:placeholder>
              <w:temporary/>
              <w:showingPlcHdr/>
              <w15:appearance w15:val="hidden"/>
            </w:sdtPr>
            <w:sdtEndPr/>
            <w:sdtContent>
              <w:p w:rsidR="005F6144" w:rsidRPr="00D03198" w:rsidRDefault="005F6144" w:rsidP="005F6144">
                <w:pPr>
                  <w:pStyle w:val="Date"/>
                </w:pPr>
                <w:r w:rsidRPr="00D03198">
                  <w:rPr>
                    <w:rStyle w:val="PlaceholderText"/>
                    <w:color w:val="F6A11E" w:themeColor="accent3"/>
                    <w:lang w:bidi="sv-SE"/>
                  </w:rPr>
                  <w:t>8 oktober [ÅR]</w:t>
                </w:r>
              </w:p>
            </w:sdtContent>
          </w:sdt>
          <w:sdt>
            <w:sdtPr>
              <w:id w:val="1984583861"/>
              <w:placeholder>
                <w:docPart w:val="34C24917EA0D4BE4BC852F44280619E8"/>
              </w:placeholder>
              <w:temporary/>
              <w:showingPlcHdr/>
              <w15:appearance w15:val="hidden"/>
            </w:sdtPr>
            <w:sdtEndPr/>
            <w:sdtContent>
              <w:p w:rsidR="005F6144" w:rsidRPr="00D03198" w:rsidRDefault="005F6144" w:rsidP="005F6144">
                <w:pPr>
                  <w:pStyle w:val="Tid"/>
                </w:pPr>
                <w:r w:rsidRPr="00D03198">
                  <w:rPr>
                    <w:lang w:bidi="sv-SE"/>
                  </w:rPr>
                  <w:t>kl. 17</w:t>
                </w:r>
              </w:p>
            </w:sdtContent>
          </w:sdt>
        </w:tc>
        <w:bookmarkStart w:id="0" w:name="_GoBack"/>
        <w:bookmarkEnd w:id="0"/>
      </w:tr>
      <w:tr w:rsidR="005F6144" w:rsidRPr="00D03198" w:rsidTr="00E144D5">
        <w:trPr>
          <w:trHeight w:val="288"/>
        </w:trPr>
        <w:tc>
          <w:tcPr>
            <w:tcW w:w="6840" w:type="dxa"/>
            <w:gridSpan w:val="2"/>
            <w:vMerge/>
          </w:tcPr>
          <w:p w:rsidR="005F6144" w:rsidRPr="00D03198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3FCC3D3FF27549A3A6023563864DC6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D03198" w:rsidRDefault="005F6144" w:rsidP="005F6144">
                <w:pPr>
                  <w:pStyle w:val="Kontaktinformation"/>
                </w:pPr>
                <w:r w:rsidRPr="00D03198">
                  <w:rPr>
                    <w:lang w:bidi="sv-SE"/>
                  </w:rPr>
                  <w:t>OSA till 000.000.0000</w:t>
                </w:r>
              </w:p>
            </w:tc>
          </w:sdtContent>
        </w:sdt>
      </w:tr>
    </w:tbl>
    <w:p w:rsidR="00E144D5" w:rsidRDefault="00E144D5" w:rsidP="00F12A85">
      <w:pPr>
        <w:pStyle w:val="NoSpacing"/>
        <w:spacing w:before="0"/>
        <w:rPr>
          <w:rFonts w:ascii="Century Gothic" w:hAnsi="Century Gothic"/>
          <w:sz w:val="12"/>
        </w:rPr>
      </w:pPr>
    </w:p>
    <w:p w:rsidR="002A068F" w:rsidRPr="00E144D5" w:rsidRDefault="002A068F" w:rsidP="00E144D5">
      <w:pPr>
        <w:jc w:val="right"/>
      </w:pPr>
    </w:p>
    <w:sectPr w:rsidR="002A068F" w:rsidRPr="00E144D5" w:rsidSect="00D03198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0FD" w:rsidRDefault="001D30FD" w:rsidP="008B0818">
      <w:r>
        <w:separator/>
      </w:r>
    </w:p>
  </w:endnote>
  <w:endnote w:type="continuationSeparator" w:id="0">
    <w:p w:rsidR="001D30FD" w:rsidRDefault="001D30F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D03198" w:rsidRDefault="009124DD" w:rsidP="008B0818">
        <w:pPr>
          <w:pStyle w:val="Footer"/>
        </w:pPr>
        <w:r w:rsidRPr="00D03198">
          <w:rPr>
            <w:lang w:bidi="sv-SE"/>
          </w:rPr>
          <w:fldChar w:fldCharType="begin"/>
        </w:r>
        <w:r w:rsidRPr="00D03198">
          <w:rPr>
            <w:lang w:bidi="sv-SE"/>
          </w:rPr>
          <w:instrText xml:space="preserve"> PAGE   \* MERGEFORMAT </w:instrText>
        </w:r>
        <w:r w:rsidRPr="00D03198">
          <w:rPr>
            <w:lang w:bidi="sv-SE"/>
          </w:rPr>
          <w:fldChar w:fldCharType="separate"/>
        </w:r>
        <w:r w:rsidR="008026A4">
          <w:rPr>
            <w:noProof/>
            <w:lang w:bidi="sv-SE"/>
          </w:rPr>
          <w:t>2</w:t>
        </w:r>
        <w:r w:rsidRPr="00D03198">
          <w:rPr>
            <w:noProof/>
            <w:lang w:bidi="sv-S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0FD" w:rsidRDefault="001D30FD" w:rsidP="008B0818">
      <w:r>
        <w:separator/>
      </w:r>
    </w:p>
  </w:footnote>
  <w:footnote w:type="continuationSeparator" w:id="0">
    <w:p w:rsidR="001D30FD" w:rsidRDefault="001D30FD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bidi="sv-SE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120650</wp:posOffset>
              </wp:positionH>
              <wp:positionV relativeFrom="page">
                <wp:posOffset>146050</wp:posOffset>
              </wp:positionV>
              <wp:extent cx="7324344" cy="10420350"/>
              <wp:effectExtent l="0" t="0" r="0" b="0"/>
              <wp:wrapNone/>
              <wp:docPr id="4" name="Grupp 4" descr="Bakgrundsbilder och objekt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20350"/>
                        <a:chOff x="0" y="0"/>
                        <a:chExt cx="7325360" cy="9638212"/>
                      </a:xfrm>
                    </wpg:grpSpPr>
                    <wpg:grpSp>
                      <wpg:cNvPr id="10" name="Grupp 10" descr="Höger banderoll i rubrik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ktangel 2" descr="Mörkröd dekorativ pil som pekar nedåt." title="Pil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Likbent triangel 9" descr="Överkant av höger banderoll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p 11" descr="Övre bakgrundsbild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Likbent triangel 3" descr="Huvudbild nederkant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sv-SE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ktangel 6" descr="Övre bakgrundsbild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 15" descr="Blad i bandero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p 8" descr="Vänster banderoll i rubrik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Likbent triangel 5" descr="Överkant av vänster banderoll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ktangel 1" descr="Mörkröd dekorativ pil som pekar nedåt." title="Pil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Rak koppling 7" descr="Dekorativ linj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p 4" o:spid="_x0000_s1026" alt="Bakgrundsbilder och objekt." style="position:absolute;left:0;text-align:left;margin-left:9.5pt;margin-top:11.5pt;width:576.7pt;height:820.5pt;z-index:251688960;mso-position-horizontal-relative:page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">
              <v:group id="Grupp 10" o:spid="_x0000_s1027" alt="Höger banderoll i rubrik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ktangel 2" o:spid="_x0000_s1028" alt="Mörkröd dekorativ pil som pekar nedåt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Likbent triangel 9" o:spid="_x0000_s1029" type="#_x0000_t5" alt="Överkant av höger banderoll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p 11" o:spid="_x0000_s1030" alt="Övre bakgrundsbild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Likbent triangel 3" o:spid="_x0000_s1031" type="#_x0000_t5" alt="Huvudbild nederkant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sv-SE"/>
                          </w:rPr>
                          <w:t>`</w:t>
                        </w:r>
                      </w:p>
                    </w:txbxContent>
                  </v:textbox>
                </v:shape>
                <v:rect id="Rektangel 6" o:spid="_x0000_s1032" alt="Övre bakgrundsbild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5" o:spid="_x0000_s1033" type="#_x0000_t75" alt="Blad i banderoll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Blad i banderoll" cropleft="-229f"/>
                </v:shape>
              </v:group>
              <v:group id="Grupp 8" o:spid="_x0000_s1034" alt="Vänster banderoll i rubrik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Likbent triangel 5" o:spid="_x0000_s1035" type="#_x0000_t5" alt="Överkant av vänster banderoll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ktangel 1" o:spid="_x0000_s1036" alt="Mörkröd dekorativ pil som pekar nedåt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Rak koppling 7" o:spid="_x0000_s1037" alt="Dekorativ linj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sv-SE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3988CD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58279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C262B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2D6C6F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ED2CFF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18C08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368C9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449CF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0EDCD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A219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A00DD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7FA68B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B1F01F3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FD"/>
    <w:rsid w:val="00010291"/>
    <w:rsid w:val="00034346"/>
    <w:rsid w:val="00087178"/>
    <w:rsid w:val="000E33EA"/>
    <w:rsid w:val="0013447A"/>
    <w:rsid w:val="001570B2"/>
    <w:rsid w:val="001624C3"/>
    <w:rsid w:val="00195F81"/>
    <w:rsid w:val="001D30FD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026A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BF1E2E"/>
    <w:rsid w:val="00C67FD5"/>
    <w:rsid w:val="00C93A32"/>
    <w:rsid w:val="00CE754C"/>
    <w:rsid w:val="00CF207A"/>
    <w:rsid w:val="00D03198"/>
    <w:rsid w:val="00D529A9"/>
    <w:rsid w:val="00D63B4C"/>
    <w:rsid w:val="00DA3333"/>
    <w:rsid w:val="00DC1F2A"/>
    <w:rsid w:val="00E144D5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sv-SE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3198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03198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D03198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D03198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03198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03198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03198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0319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03198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03198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3198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D03198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D03198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D03198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D03198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D03198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D03198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Tid">
    <w:name w:val="Tid"/>
    <w:basedOn w:val="Normal"/>
    <w:uiPriority w:val="2"/>
    <w:qFormat/>
    <w:rsid w:val="00D03198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Plats">
    <w:name w:val="Plats"/>
    <w:basedOn w:val="Normal"/>
    <w:uiPriority w:val="3"/>
    <w:qFormat/>
    <w:rsid w:val="00D03198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tion">
    <w:name w:val="Kontaktinformation"/>
    <w:basedOn w:val="Normal"/>
    <w:uiPriority w:val="4"/>
    <w:qFormat/>
    <w:rsid w:val="00D03198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D03198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D03198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3198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3198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03198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03198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03198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03198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03198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D03198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D03198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3198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D031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D03198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D03198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3198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03198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198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8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03198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03198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03198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03198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03198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198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198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1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198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03198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03198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3198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3198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03198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3198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3198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03198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0319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03198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03198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03198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031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03198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03198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03198"/>
    <w:rPr>
      <w:rFonts w:ascii="Consolas" w:hAnsi="Consolas"/>
      <w:color w:val="auto"/>
      <w:sz w:val="22"/>
      <w:szCs w:val="21"/>
    </w:rPr>
  </w:style>
  <w:style w:type="paragraph" w:customStyle="1" w:styleId="Introduktion">
    <w:name w:val="Introduktion"/>
    <w:basedOn w:val="Normal"/>
    <w:qFormat/>
    <w:rsid w:val="00D03198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D03198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D03198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198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D03198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D03198"/>
  </w:style>
  <w:style w:type="paragraph" w:styleId="BodyText">
    <w:name w:val="Body Text"/>
    <w:basedOn w:val="Normal"/>
    <w:link w:val="BodyTextChar"/>
    <w:uiPriority w:val="99"/>
    <w:semiHidden/>
    <w:unhideWhenUsed/>
    <w:rsid w:val="00D031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0319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03198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0319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03198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0319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03198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D03198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D0319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03198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0319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03198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semiHidden/>
    <w:unhideWhenUsed/>
    <w:qFormat/>
    <w:rsid w:val="00D03198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03198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D03198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D03198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031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03198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03198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03198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03198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03198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03198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031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03198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03198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03198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03198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03198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03198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D03198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03198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0319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03198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D03198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D03198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D03198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D03198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03198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03198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03198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03198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03198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03198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03198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03198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03198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03198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03198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03198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03198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03198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03198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03198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03198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03198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D031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031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031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031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0319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0319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03198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03198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03198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03198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0319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0319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0319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0319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0319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03198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03198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03198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03198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03198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0319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031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03198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03198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03198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03198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03198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03198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0319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03198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03198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03198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03198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03198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03198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D03198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031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03198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03198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D031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0319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03198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D03198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D0319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0319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0319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031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03198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031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0319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03198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D03198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D03198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03198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03198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031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031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031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031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031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031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031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031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031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031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031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031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031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031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031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031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031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031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031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031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0319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031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031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031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031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031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031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03198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03198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D031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031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031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031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031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03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031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031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031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03198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0319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03198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03198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03198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03198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03198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03198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03198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03198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D03198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FF9438286DF44CE829F38B262CE5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0DB27-21E3-4F64-9FEA-C6FB3DAFAE6E}"/>
      </w:docPartPr>
      <w:docPartBody>
        <w:p w:rsidR="00000000" w:rsidRDefault="001F424B">
          <w:pPr>
            <w:pStyle w:val="DFF9438286DF44CE829F38B262CE5EC8"/>
          </w:pPr>
          <w:r w:rsidRPr="008026A4">
            <w:rPr>
              <w:sz w:val="106"/>
              <w:szCs w:val="106"/>
              <w:lang w:bidi="sv-SE"/>
            </w:rPr>
            <w:t>Höst-</w:t>
          </w:r>
          <w:r w:rsidRPr="008026A4">
            <w:rPr>
              <w:color w:val="A5A5A5" w:themeColor="accent3"/>
              <w:sz w:val="106"/>
              <w:szCs w:val="106"/>
              <w:lang w:bidi="sv-SE"/>
            </w:rPr>
            <w:t xml:space="preserve">festival </w:t>
          </w:r>
          <w:r>
            <w:rPr>
              <w:sz w:val="106"/>
              <w:szCs w:val="106"/>
              <w:lang w:bidi="sv-SE"/>
            </w:rPr>
            <w:t>2018</w:t>
          </w:r>
        </w:p>
      </w:docPartBody>
    </w:docPart>
    <w:docPart>
      <w:docPartPr>
        <w:name w:val="D9568853CB8F449691E8E753584FF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FB896-482F-4EB6-80B3-D7803B54A25B}"/>
      </w:docPartPr>
      <w:docPartBody>
        <w:p w:rsidR="001F424B" w:rsidRPr="00D03198" w:rsidRDefault="001F424B" w:rsidP="005F6144">
          <w:r w:rsidRPr="00D03198">
            <w:rPr>
              <w:lang w:bidi="sv-SE"/>
            </w:rPr>
            <w:t xml:space="preserve">Fira hösten med oss!  </w:t>
          </w:r>
        </w:p>
        <w:p w:rsidR="001F424B" w:rsidRPr="00D03198" w:rsidRDefault="001F424B" w:rsidP="005F6144">
          <w:r w:rsidRPr="00D03198">
            <w:rPr>
              <w:lang w:bidi="sv-SE"/>
            </w:rPr>
            <w:t xml:space="preserve">På festivalen blir det livemusik, konst och hantverk för hela familjen och mycket mat.  </w:t>
          </w:r>
          <w:r>
            <w:rPr>
              <w:lang w:bidi="sv-SE"/>
            </w:rPr>
            <w:br/>
          </w:r>
          <w:r w:rsidRPr="00D03198">
            <w:rPr>
              <w:lang w:bidi="sv-SE"/>
            </w:rPr>
            <w:t>Vill du ha roligt på hösten?</w:t>
          </w:r>
        </w:p>
        <w:p w:rsidR="001F424B" w:rsidRPr="00D03198" w:rsidRDefault="001F424B" w:rsidP="005F6144">
          <w:r w:rsidRPr="00D03198">
            <w:rPr>
              <w:lang w:bidi="sv-SE"/>
            </w:rPr>
            <w:t>För att ändra platshållartext (som den här) markerar du bara texten och börjar skriva.</w:t>
          </w:r>
        </w:p>
        <w:p w:rsidR="001F424B" w:rsidRPr="00D03198" w:rsidRDefault="001F424B" w:rsidP="005F6144">
          <w:r w:rsidRPr="00D03198">
            <w:rPr>
              <w:lang w:bidi="sv-SE"/>
            </w:rPr>
            <w:t xml:space="preserve">Vi tror att det här snygga flygbladet är perfekt som det är.  Men om du vill göra det personligt utforskar du olika teckensnitt och färger på fliken Design.  </w:t>
          </w:r>
        </w:p>
        <w:p w:rsidR="00000000" w:rsidRDefault="001F424B">
          <w:pPr>
            <w:pStyle w:val="D9568853CB8F449691E8E753584FFFF9"/>
          </w:pPr>
          <w:r w:rsidRPr="00D03198">
            <w:rPr>
              <w:lang w:bidi="sv-SE"/>
            </w:rPr>
            <w:t>Dubbelklicka i rubriken för att ändra bakgrundsbilden eller objekt.</w:t>
          </w:r>
        </w:p>
      </w:docPartBody>
    </w:docPart>
    <w:docPart>
      <w:docPartPr>
        <w:name w:val="3B513759A3AB4535861DA2C141DBA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FCECA-024F-41F9-ADB5-5D0AA84A14CD}"/>
      </w:docPartPr>
      <w:docPartBody>
        <w:p w:rsidR="00000000" w:rsidRDefault="001F424B">
          <w:pPr>
            <w:pStyle w:val="3B513759A3AB4535861DA2C141DBA869"/>
          </w:pPr>
          <w:r w:rsidRPr="00D03198">
            <w:rPr>
              <w:rStyle w:val="PlaceholderText"/>
              <w:lang w:bidi="sv-SE"/>
            </w:rPr>
            <w:t>8 oktober [ÅR]</w:t>
          </w:r>
        </w:p>
      </w:docPartBody>
    </w:docPart>
    <w:docPart>
      <w:docPartPr>
        <w:name w:val="34C24917EA0D4BE4BC852F4428061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69803-BD10-4B1B-B650-99BD9258BBA8}"/>
      </w:docPartPr>
      <w:docPartBody>
        <w:p w:rsidR="00000000" w:rsidRDefault="001F424B">
          <w:pPr>
            <w:pStyle w:val="34C24917EA0D4BE4BC852F44280619E8"/>
          </w:pPr>
          <w:r w:rsidRPr="00D03198">
            <w:rPr>
              <w:lang w:bidi="sv-SE"/>
            </w:rPr>
            <w:t>kl. 17</w:t>
          </w:r>
        </w:p>
      </w:docPartBody>
    </w:docPart>
    <w:docPart>
      <w:docPartPr>
        <w:name w:val="3FCC3D3FF27549A3A6023563864DC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E0832-015D-42A8-8AA1-FAAE99F5F4C3}"/>
      </w:docPartPr>
      <w:docPartBody>
        <w:p w:rsidR="00000000" w:rsidRDefault="001F424B">
          <w:pPr>
            <w:pStyle w:val="3FCC3D3FF27549A3A6023563864DC647"/>
          </w:pPr>
          <w:r w:rsidRPr="00D03198">
            <w:rPr>
              <w:lang w:bidi="sv-SE"/>
            </w:rPr>
            <w:t>OSA till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F9438286DF44CE829F38B262CE5EC8">
    <w:name w:val="DFF9438286DF44CE829F38B262CE5EC8"/>
  </w:style>
  <w:style w:type="paragraph" w:customStyle="1" w:styleId="D9568853CB8F449691E8E753584FFFF9">
    <w:name w:val="D9568853CB8F449691E8E753584FFFF9"/>
  </w:style>
  <w:style w:type="character" w:styleId="PlaceholderText">
    <w:name w:val="Placeholder Text"/>
    <w:basedOn w:val="DefaultParagraphFont"/>
    <w:uiPriority w:val="99"/>
    <w:semiHidden/>
    <w:rPr>
      <w:rFonts w:ascii="Century Gothic" w:hAnsi="Century Gothic"/>
      <w:color w:val="595959" w:themeColor="text1" w:themeTint="A6"/>
    </w:rPr>
  </w:style>
  <w:style w:type="paragraph" w:customStyle="1" w:styleId="3B513759A3AB4535861DA2C141DBA869">
    <w:name w:val="3B513759A3AB4535861DA2C141DBA869"/>
  </w:style>
  <w:style w:type="paragraph" w:customStyle="1" w:styleId="34C24917EA0D4BE4BC852F44280619E8">
    <w:name w:val="34C24917EA0D4BE4BC852F44280619E8"/>
  </w:style>
  <w:style w:type="paragraph" w:customStyle="1" w:styleId="3FCC3D3FF27549A3A6023563864DC647">
    <w:name w:val="3FCC3D3FF27549A3A6023563864DC6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4C18D8-0211-4B28-B4F2-10D1FBD772FF}">
  <ds:schemaRefs>
    <ds:schemaRef ds:uri="http://schemas.openxmlformats.org/package/2006/metadata/core-properties"/>
    <ds:schemaRef ds:uri="6dc4bcd6-49db-4c07-9060-8acfc67cef9f"/>
    <ds:schemaRef ds:uri="http://purl.org/dc/terms/"/>
    <ds:schemaRef ds:uri="fb0879af-3eba-417a-a55a-ffe6dcd6ca77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0A2DA1E-ED6A-4AC6-B6CF-629F925A8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TF16412152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2018-06-28T14:21:00Z</dcterms:created>
  <dcterms:modified xsi:type="dcterms:W3CDTF">2018-06-28T14:28:00Z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