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Visitkortslayout för 10 kort per sida"/>
      </w:tblPr>
      <w:tblGrid>
        <w:gridCol w:w="4915"/>
        <w:gridCol w:w="5063"/>
      </w:tblGrid>
      <w:tr w:rsidR="00C307D8" w:rsidTr="00C40A6F">
        <w:trPr>
          <w:trHeight w:hRule="exact" w:val="2736"/>
        </w:trPr>
        <w:tc>
          <w:tcPr>
            <w:tcW w:w="4921" w:type="dxa"/>
          </w:tcPr>
          <w:p w:rsidR="00C307D8" w:rsidRDefault="00C307D8">
            <w:bookmarkStart w:id="0" w:name="_GoBack"/>
            <w:bookmarkEnd w:id="0"/>
            <w:r>
              <w:rPr>
                <w:noProof/>
                <w:lang w:eastAsia="sv-SE"/>
              </w:rPr>
              <mc:AlternateContent>
                <mc:Choice Requires="wpg">
                  <w:drawing>
                    <wp:inline distT="0" distB="0" distL="0" distR="0" wp14:anchorId="00D3B0E2" wp14:editId="5435792F">
                      <wp:extent cx="1143000" cy="777240"/>
                      <wp:effectExtent l="0" t="0" r="0" b="0"/>
                      <wp:docPr id="88" name="Grupp 87" descr="Illustration med blommor i rosa och gul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upp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Frihandsfigur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rihandsfigur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Frihandsfigur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65DE1E" id="Grupp 87" o:spid="_x0000_s1026" alt="Illustration med blommor i rosa och gult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">
                      <o:lock v:ext="edit" aspectratio="t"/>
                      <v:group id="Grupp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Frihandsfigur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andsfigur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andsfigur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Default="008A4662">
            <w:pPr>
              <w:pStyle w:val="Namn"/>
            </w:pPr>
            <w:sdt>
              <w:sdtPr>
                <w:alias w:val="Ange ditt namn:"/>
                <w:tag w:val="Ange ditt namn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>
                  <w:rPr>
                    <w:lang w:bidi="sv-SE"/>
                  </w:rPr>
                  <w:t>Ditt namn</w:t>
                </w:r>
              </w:sdtContent>
            </w:sdt>
          </w:p>
          <w:sdt>
            <w:sdtPr>
              <w:alias w:val="Ange adress, postnummer, ort:"/>
              <w:tag w:val="Ange adress, postnummer, ort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>
                <w:r>
                  <w:rPr>
                    <w:lang w:bidi="sv-SE"/>
                  </w:rPr>
                  <w:t>Gatuadress, postnummer, ort</w:t>
                </w:r>
              </w:p>
            </w:sdtContent>
          </w:sdt>
          <w:p w:rsidR="00C307D8" w:rsidRDefault="008A4662" w:rsidP="00F16789">
            <w:sdt>
              <w:sdtPr>
                <w:alias w:val="Ange telefonnummer:"/>
                <w:tag w:val="Ange telefonnummer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v-SE"/>
                  </w:rPr>
                  <w:t>Telefon</w:t>
                </w:r>
              </w:sdtContent>
            </w:sdt>
            <w:r w:rsidR="00C74F2D" w:rsidRPr="00C74F2D">
              <w:t> </w:t>
            </w:r>
            <w:r w:rsidR="00C307D8" w:rsidRPr="0093710A">
              <w:rPr>
                <w:rStyle w:val="Strong"/>
                <w:lang w:bidi="sv-SE"/>
              </w:rPr>
              <w:t>|</w:t>
            </w:r>
            <w:r w:rsidR="00C307D8" w:rsidRPr="00C74F2D">
              <w:t> </w:t>
            </w:r>
            <w:sdt>
              <w:sdtPr>
                <w:alias w:val="Ange e-postadress:"/>
                <w:tag w:val="Ange e-postadress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E-post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v-SE"/>
                  </w:rPr>
                  <w:t>@twitter</w:t>
                </w:r>
              </w:sdtContent>
            </w:sdt>
            <w:r w:rsidR="00C307D8">
              <w:rPr>
                <w:lang w:bidi="sv-SE"/>
              </w:rPr>
              <w:t xml:space="preserve">: </w:t>
            </w:r>
            <w:sdt>
              <w:sdtPr>
                <w:alias w:val="Ange Twitter-referens"/>
                <w:tag w:val="Ange Twitter-referens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Twitter-referens</w:t>
                </w:r>
              </w:sdtContent>
            </w:sdt>
          </w:p>
          <w:p w:rsidR="00C307D8" w:rsidRDefault="008A4662" w:rsidP="00C307D8">
            <w:sdt>
              <w:sdtPr>
                <w:alias w:val="Ange webbadress:"/>
                <w:tag w:val="Ange webbadress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Webbadress</w:t>
                </w:r>
              </w:sdtContent>
            </w:sdt>
          </w:p>
        </w:tc>
        <w:tc>
          <w:tcPr>
            <w:tcW w:w="5069" w:type="dxa"/>
          </w:tcPr>
          <w:p w:rsidR="00C307D8" w:rsidRDefault="00C307D8">
            <w:r>
              <w:rPr>
                <w:noProof/>
                <w:lang w:eastAsia="sv-SE"/>
              </w:rPr>
              <mc:AlternateContent>
                <mc:Choice Requires="wpg">
                  <w:drawing>
                    <wp:inline distT="0" distB="0" distL="0" distR="0" wp14:anchorId="2276EAED" wp14:editId="471F45C9">
                      <wp:extent cx="1143000" cy="777240"/>
                      <wp:effectExtent l="0" t="0" r="0" b="0"/>
                      <wp:docPr id="82" name="Grupp 87" descr="Illustration med blommor i rosa och gul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Grupp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Frihandsfigur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rihandsfigur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Frihandsfigur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D2AE25" id="Grupp 87" o:spid="_x0000_s1026" alt="Illustration med blommor i rosa och gult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">
                      <o:lock v:ext="edit" aspectratio="t"/>
                      <v:group id="Grupp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Frihandsfigur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andsfigur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andsfigur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e ditt namn:"/>
              <w:tag w:val="Ange ditt namn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mn"/>
                </w:pPr>
                <w:r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Ange adress, postnummer, ort:"/>
              <w:tag w:val="Ange adress, postnummer, ort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Gatuadress, postnummer, ort</w:t>
                </w:r>
              </w:p>
            </w:sdtContent>
          </w:sdt>
          <w:p w:rsidR="00C307D8" w:rsidRDefault="008A4662" w:rsidP="009D78A3">
            <w:sdt>
              <w:sdtPr>
                <w:alias w:val="Ange telefonnummer:"/>
                <w:tag w:val="Ange telefonnummer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v-SE"/>
                  </w:rPr>
                  <w:t>Telefon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Ange e-postadress:"/>
                <w:tag w:val="Ange e-postadress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E-post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v-SE"/>
                  </w:rPr>
                  <w:t>@twitter</w:t>
                </w:r>
              </w:sdtContent>
            </w:sdt>
            <w:r w:rsidR="00C307D8">
              <w:rPr>
                <w:lang w:bidi="sv-SE"/>
              </w:rPr>
              <w:t xml:space="preserve">: </w:t>
            </w:r>
            <w:sdt>
              <w:sdtPr>
                <w:alias w:val="Ange Twitter-referens"/>
                <w:tag w:val="Ange Twitter-referens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Twitter-referens</w:t>
                </w:r>
              </w:sdtContent>
            </w:sdt>
          </w:p>
          <w:sdt>
            <w:sdtPr>
              <w:alias w:val="Ange webbadress:"/>
              <w:tag w:val="Ange webbadress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Webbadress</w:t>
                </w:r>
              </w:p>
            </w:sdtContent>
          </w:sdt>
        </w:tc>
      </w:tr>
      <w:tr w:rsidR="00C307D8" w:rsidTr="00C40A6F">
        <w:trPr>
          <w:trHeight w:hRule="exact" w:val="2736"/>
        </w:trPr>
        <w:tc>
          <w:tcPr>
            <w:tcW w:w="4921" w:type="dxa"/>
          </w:tcPr>
          <w:p w:rsidR="00C307D8" w:rsidRDefault="00C307D8">
            <w:r>
              <w:rPr>
                <w:noProof/>
                <w:lang w:eastAsia="sv-SE"/>
              </w:rPr>
              <mc:AlternateContent>
                <mc:Choice Requires="wpg">
                  <w:drawing>
                    <wp:inline distT="0" distB="0" distL="0" distR="0" wp14:anchorId="15C518FF" wp14:editId="455CB478">
                      <wp:extent cx="1143000" cy="777240"/>
                      <wp:effectExtent l="0" t="0" r="0" b="0"/>
                      <wp:docPr id="87" name="Grupp 87" descr="Illustration med blommor i rosa och gul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Grupp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Frihandsfigur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rihandsfigur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Frihandsfigur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483C81" id="Grupp 87" o:spid="_x0000_s1026" alt="Illustration med blommor i rosa och gult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">
                      <o:lock v:ext="edit" aspectratio="t"/>
                      <v:group id="Grupp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Frihandsfigur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andsfigur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andsfigur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e ditt namn:"/>
              <w:tag w:val="Ange ditt namn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mn"/>
                </w:pPr>
                <w:r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Ange adress, postnummer, ort:"/>
              <w:tag w:val="Ange adress, postnummer, ort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Gatuadress, postnummer, ort</w:t>
                </w:r>
              </w:p>
            </w:sdtContent>
          </w:sdt>
          <w:p w:rsidR="00C307D8" w:rsidRDefault="008A4662" w:rsidP="009D78A3">
            <w:sdt>
              <w:sdtPr>
                <w:alias w:val="Ange telefonnummer:"/>
                <w:tag w:val="Ange telefonnummer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v-SE"/>
                  </w:rPr>
                  <w:t>Telefon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Ange e-postadress:"/>
                <w:tag w:val="Ange e-postadress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E-post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v-SE"/>
                  </w:rPr>
                  <w:t>@twitter</w:t>
                </w:r>
              </w:sdtContent>
            </w:sdt>
            <w:r w:rsidR="00C307D8">
              <w:rPr>
                <w:lang w:bidi="sv-SE"/>
              </w:rPr>
              <w:t xml:space="preserve">: </w:t>
            </w:r>
            <w:sdt>
              <w:sdtPr>
                <w:alias w:val="Ange Twitter-referens"/>
                <w:tag w:val="Ange Twitter-referens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Twitter-referens</w:t>
                </w:r>
              </w:sdtContent>
            </w:sdt>
          </w:p>
          <w:sdt>
            <w:sdtPr>
              <w:alias w:val="Ange webbadress:"/>
              <w:tag w:val="Ange webbadress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Webbadress</w:t>
                </w:r>
              </w:p>
            </w:sdtContent>
          </w:sdt>
        </w:tc>
        <w:tc>
          <w:tcPr>
            <w:tcW w:w="5069" w:type="dxa"/>
          </w:tcPr>
          <w:p w:rsidR="00C307D8" w:rsidRDefault="00C307D8">
            <w:r>
              <w:rPr>
                <w:noProof/>
                <w:lang w:eastAsia="sv-SE"/>
              </w:rPr>
              <mc:AlternateContent>
                <mc:Choice Requires="wpg">
                  <w:drawing>
                    <wp:inline distT="0" distB="0" distL="0" distR="0" wp14:anchorId="10844486" wp14:editId="3D4595DB">
                      <wp:extent cx="1143000" cy="777240"/>
                      <wp:effectExtent l="0" t="0" r="0" b="0"/>
                      <wp:docPr id="93" name="Grupp 87" descr="Illustration med blommor i rosa och gul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Grupp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Frihandsfigur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rihandsfigur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Frihandsfigur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141432" id="Grupp 87" o:spid="_x0000_s1026" alt="Illustration med blommor i rosa och gult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">
                      <o:lock v:ext="edit" aspectratio="t"/>
                      <v:group id="Grupp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Frihandsfigur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andsfigur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andsfigur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e ditt namn:"/>
              <w:tag w:val="Ange ditt namn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mn"/>
                </w:pPr>
                <w:r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Ange adress, postnummer, ort:"/>
              <w:tag w:val="Ange adress, postnummer, ort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Gatuadress, postnummer, ort</w:t>
                </w:r>
              </w:p>
            </w:sdtContent>
          </w:sdt>
          <w:p w:rsidR="00C307D8" w:rsidRDefault="008A4662" w:rsidP="009D78A3">
            <w:sdt>
              <w:sdtPr>
                <w:alias w:val="Ange telefonnummer:"/>
                <w:tag w:val="Ange telefonnummer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v-SE"/>
                  </w:rPr>
                  <w:t>Telefon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Ange e-postadress:"/>
                <w:tag w:val="Ange e-postadress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E-post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v-SE"/>
                  </w:rPr>
                  <w:t>@twitter</w:t>
                </w:r>
              </w:sdtContent>
            </w:sdt>
            <w:r w:rsidR="00C307D8">
              <w:rPr>
                <w:lang w:bidi="sv-SE"/>
              </w:rPr>
              <w:t xml:space="preserve">: </w:t>
            </w:r>
            <w:sdt>
              <w:sdtPr>
                <w:alias w:val="Ange Twitter-referens"/>
                <w:tag w:val="Ange Twitter-referens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Twitter-referens</w:t>
                </w:r>
              </w:sdtContent>
            </w:sdt>
          </w:p>
          <w:sdt>
            <w:sdtPr>
              <w:alias w:val="Ange webbadress:"/>
              <w:tag w:val="Ange webbadress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Webbadress</w:t>
                </w:r>
              </w:p>
            </w:sdtContent>
          </w:sdt>
        </w:tc>
      </w:tr>
      <w:tr w:rsidR="00C307D8" w:rsidTr="00C40A6F">
        <w:trPr>
          <w:trHeight w:hRule="exact" w:val="2736"/>
        </w:trPr>
        <w:tc>
          <w:tcPr>
            <w:tcW w:w="4921" w:type="dxa"/>
          </w:tcPr>
          <w:p w:rsidR="00C307D8" w:rsidRDefault="00C307D8">
            <w:r>
              <w:rPr>
                <w:noProof/>
                <w:lang w:eastAsia="sv-SE"/>
              </w:rPr>
              <mc:AlternateContent>
                <mc:Choice Requires="wpg">
                  <w:drawing>
                    <wp:inline distT="0" distB="0" distL="0" distR="0" wp14:anchorId="3192CFD8" wp14:editId="683C70C7">
                      <wp:extent cx="1143000" cy="777240"/>
                      <wp:effectExtent l="0" t="0" r="0" b="0"/>
                      <wp:docPr id="103" name="Grupp 87" descr="Illustration med blommor i rosa och gul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upp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Frihandsfigur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ihandsfigur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Frihandsfigur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DBF1E8" id="Grupp 87" o:spid="_x0000_s1026" alt="Illustration med blommor i rosa och gult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">
                      <o:lock v:ext="edit" aspectratio="t"/>
                      <v:group id="Grupp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Frihandsfigur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andsfigur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andsfigur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e ditt namn:"/>
              <w:tag w:val="Ange ditt namn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mn"/>
                </w:pPr>
                <w:r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Ange adress, postnummer, ort:"/>
              <w:tag w:val="Ange adress, postnummer, ort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Gatuadress, postnummer, ort</w:t>
                </w:r>
              </w:p>
            </w:sdtContent>
          </w:sdt>
          <w:p w:rsidR="00C307D8" w:rsidRDefault="008A4662" w:rsidP="009D78A3">
            <w:sdt>
              <w:sdtPr>
                <w:alias w:val="Ange telefonnummer:"/>
                <w:tag w:val="Ange telefonnummer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v-SE"/>
                  </w:rPr>
                  <w:t>Telefon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Ange e-postadress:"/>
                <w:tag w:val="Ange e-postadress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E-post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v-SE"/>
                  </w:rPr>
                  <w:t>@twitter</w:t>
                </w:r>
              </w:sdtContent>
            </w:sdt>
            <w:r w:rsidR="00C307D8">
              <w:rPr>
                <w:lang w:bidi="sv-SE"/>
              </w:rPr>
              <w:t xml:space="preserve">: </w:t>
            </w:r>
            <w:sdt>
              <w:sdtPr>
                <w:alias w:val="Ange Twitter-referens"/>
                <w:tag w:val="Ange Twitter-referens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Twitter-referens</w:t>
                </w:r>
              </w:sdtContent>
            </w:sdt>
          </w:p>
          <w:sdt>
            <w:sdtPr>
              <w:alias w:val="Ange webbadress:"/>
              <w:tag w:val="Ange webbadress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Webbadress</w:t>
                </w:r>
              </w:p>
            </w:sdtContent>
          </w:sdt>
        </w:tc>
        <w:tc>
          <w:tcPr>
            <w:tcW w:w="5069" w:type="dxa"/>
          </w:tcPr>
          <w:p w:rsidR="00C307D8" w:rsidRDefault="00C307D8">
            <w:r>
              <w:rPr>
                <w:noProof/>
                <w:lang w:eastAsia="sv-SE"/>
              </w:rPr>
              <mc:AlternateContent>
                <mc:Choice Requires="wpg">
                  <w:drawing>
                    <wp:inline distT="0" distB="0" distL="0" distR="0" wp14:anchorId="71BF5DED" wp14:editId="558352EB">
                      <wp:extent cx="1143000" cy="777240"/>
                      <wp:effectExtent l="0" t="0" r="0" b="0"/>
                      <wp:docPr id="98" name="Grupp 87" descr="Illustration med blommor i rosa och gul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upp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Frihandsfigur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rihandsfigur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Frihandsfigur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D38AE7" id="Grupp 87" o:spid="_x0000_s1026" alt="Illustration med blommor i rosa och gult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">
                      <o:lock v:ext="edit" aspectratio="t"/>
                      <v:group id="Grupp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Frihandsfigur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andsfigur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andsfigur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e ditt namn:"/>
              <w:tag w:val="Ange ditt namn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mn"/>
                </w:pPr>
                <w:r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Ange adress, postnummer, ort:"/>
              <w:tag w:val="Ange adress, postnummer, ort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Gatuadress, postnummer, ort</w:t>
                </w:r>
              </w:p>
            </w:sdtContent>
          </w:sdt>
          <w:p w:rsidR="00C307D8" w:rsidRDefault="008A4662" w:rsidP="009D78A3">
            <w:sdt>
              <w:sdtPr>
                <w:alias w:val="Ange telefonnummer:"/>
                <w:tag w:val="Ange telefonnummer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v-SE"/>
                  </w:rPr>
                  <w:t>Telefon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Ange e-postadress:"/>
                <w:tag w:val="Ange e-postadress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E-post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v-SE"/>
                  </w:rPr>
                  <w:t>@twitter</w:t>
                </w:r>
              </w:sdtContent>
            </w:sdt>
            <w:r w:rsidR="00C307D8">
              <w:rPr>
                <w:lang w:bidi="sv-SE"/>
              </w:rPr>
              <w:t xml:space="preserve">: </w:t>
            </w:r>
            <w:sdt>
              <w:sdtPr>
                <w:alias w:val="Ange Twitter-referens"/>
                <w:tag w:val="Ange Twitter-referens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Twitter-referens</w:t>
                </w:r>
              </w:sdtContent>
            </w:sdt>
          </w:p>
          <w:sdt>
            <w:sdtPr>
              <w:alias w:val="Ange webbadress:"/>
              <w:tag w:val="Ange webbadress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Webbadress</w:t>
                </w:r>
              </w:p>
            </w:sdtContent>
          </w:sdt>
        </w:tc>
      </w:tr>
      <w:tr w:rsidR="00C307D8" w:rsidTr="00C40A6F">
        <w:trPr>
          <w:trHeight w:hRule="exact" w:val="2736"/>
        </w:trPr>
        <w:tc>
          <w:tcPr>
            <w:tcW w:w="4921" w:type="dxa"/>
          </w:tcPr>
          <w:p w:rsidR="00C307D8" w:rsidRDefault="00C307D8">
            <w:r>
              <w:rPr>
                <w:noProof/>
                <w:lang w:eastAsia="sv-SE"/>
              </w:rPr>
              <mc:AlternateContent>
                <mc:Choice Requires="wpg">
                  <w:drawing>
                    <wp:inline distT="0" distB="0" distL="0" distR="0" wp14:anchorId="2A10EB19" wp14:editId="6617DCDF">
                      <wp:extent cx="1143000" cy="777240"/>
                      <wp:effectExtent l="0" t="0" r="0" b="0"/>
                      <wp:docPr id="108" name="Grupp 87" descr="Illustration med blommor i rosa och gul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Grupp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Frihandsfigur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ihandsfigur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Frihandsfigur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C587B" id="Grupp 87" o:spid="_x0000_s1026" alt="Illustration med blommor i rosa och gult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">
                      <o:lock v:ext="edit" aspectratio="t"/>
                      <v:group id="Grupp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Frihandsfigur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andsfigur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andsfigur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e ditt namn:"/>
              <w:tag w:val="Ange ditt namn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mn"/>
                </w:pPr>
                <w:r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Ange adress, postnummer, ort:"/>
              <w:tag w:val="Ange adress, postnummer, ort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Gatuadress, postnummer, ort</w:t>
                </w:r>
              </w:p>
            </w:sdtContent>
          </w:sdt>
          <w:p w:rsidR="00C307D8" w:rsidRDefault="008A4662" w:rsidP="009D78A3">
            <w:sdt>
              <w:sdtPr>
                <w:alias w:val="Ange telefonnummer:"/>
                <w:tag w:val="Ange telefonnummer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v-SE"/>
                  </w:rPr>
                  <w:t>Telefon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Ange e-postadress:"/>
                <w:tag w:val="Ange e-postadress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E-post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v-SE"/>
                  </w:rPr>
                  <w:t>@twitter</w:t>
                </w:r>
              </w:sdtContent>
            </w:sdt>
            <w:r w:rsidR="00C307D8">
              <w:rPr>
                <w:lang w:bidi="sv-SE"/>
              </w:rPr>
              <w:t xml:space="preserve">: </w:t>
            </w:r>
            <w:sdt>
              <w:sdtPr>
                <w:alias w:val="Ange Twitter-referens"/>
                <w:tag w:val="Ange Twitter-referens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Twitter-referens</w:t>
                </w:r>
              </w:sdtContent>
            </w:sdt>
          </w:p>
          <w:sdt>
            <w:sdtPr>
              <w:alias w:val="Ange webbadress:"/>
              <w:tag w:val="Ange webbadress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Webbadress</w:t>
                </w:r>
              </w:p>
            </w:sdtContent>
          </w:sdt>
        </w:tc>
        <w:tc>
          <w:tcPr>
            <w:tcW w:w="5069" w:type="dxa"/>
          </w:tcPr>
          <w:p w:rsidR="00C307D8" w:rsidRDefault="00C307D8">
            <w:r>
              <w:rPr>
                <w:noProof/>
                <w:lang w:eastAsia="sv-SE"/>
              </w:rPr>
              <mc:AlternateContent>
                <mc:Choice Requires="wpg">
                  <w:drawing>
                    <wp:inline distT="0" distB="0" distL="0" distR="0" wp14:anchorId="3C813918" wp14:editId="44781EA4">
                      <wp:extent cx="1143000" cy="777240"/>
                      <wp:effectExtent l="0" t="0" r="0" b="0"/>
                      <wp:docPr id="113" name="Grupp 87" descr="Illustration med blommor i rosa och gul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Grupp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Frihandsfigur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ihandsfigur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Frihandsfigur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5491E" id="Grupp 87" o:spid="_x0000_s1026" alt="Illustration med blommor i rosa och gult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">
                      <o:lock v:ext="edit" aspectratio="t"/>
                      <v:group id="Grupp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Frihandsfigur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andsfigur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andsfigur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e ditt namn:"/>
              <w:tag w:val="Ange ditt namn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mn"/>
                </w:pPr>
                <w:r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Ange adress, postnummer, ort:"/>
              <w:tag w:val="Ange adress, postnummer, ort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Gatuadress, postnummer, ort</w:t>
                </w:r>
              </w:p>
            </w:sdtContent>
          </w:sdt>
          <w:p w:rsidR="00C307D8" w:rsidRDefault="008A4662" w:rsidP="009D78A3">
            <w:sdt>
              <w:sdtPr>
                <w:alias w:val="Ange telefonnummer:"/>
                <w:tag w:val="Ange telefonnummer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v-SE"/>
                  </w:rPr>
                  <w:t>Telefon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Ange e-postadress:"/>
                <w:tag w:val="Ange e-postadress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E-post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v-SE"/>
                  </w:rPr>
                  <w:t>@twitter</w:t>
                </w:r>
              </w:sdtContent>
            </w:sdt>
            <w:r w:rsidR="00C307D8">
              <w:rPr>
                <w:lang w:bidi="sv-SE"/>
              </w:rPr>
              <w:t xml:space="preserve">: </w:t>
            </w:r>
            <w:sdt>
              <w:sdtPr>
                <w:alias w:val="Ange Twitter-referens"/>
                <w:tag w:val="Ange Twitter-referens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Twitter-referens</w:t>
                </w:r>
              </w:sdtContent>
            </w:sdt>
          </w:p>
          <w:sdt>
            <w:sdtPr>
              <w:alias w:val="Ange webbadress:"/>
              <w:tag w:val="Ange webbadress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Webbadress</w:t>
                </w:r>
              </w:p>
            </w:sdtContent>
          </w:sdt>
        </w:tc>
      </w:tr>
      <w:tr w:rsidR="00C307D8" w:rsidTr="00C40A6F">
        <w:trPr>
          <w:trHeight w:hRule="exact" w:val="2736"/>
        </w:trPr>
        <w:tc>
          <w:tcPr>
            <w:tcW w:w="4921" w:type="dxa"/>
          </w:tcPr>
          <w:p w:rsidR="00C307D8" w:rsidRDefault="00C307D8">
            <w:r>
              <w:rPr>
                <w:noProof/>
                <w:lang w:eastAsia="sv-SE"/>
              </w:rPr>
              <mc:AlternateContent>
                <mc:Choice Requires="wpg">
                  <w:drawing>
                    <wp:inline distT="0" distB="0" distL="0" distR="0" wp14:anchorId="18DC0380" wp14:editId="4B7F0CC2">
                      <wp:extent cx="1143000" cy="777240"/>
                      <wp:effectExtent l="0" t="0" r="0" b="0"/>
                      <wp:docPr id="118" name="Grupp 87" descr="Illustration med blommor i rosa och gul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Grupp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Frihandsfigur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rihandsfigur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Frihandsfigur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3D75B8" id="Grupp 87" o:spid="_x0000_s1026" alt="Illustration med blommor i rosa och gult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">
                      <o:lock v:ext="edit" aspectratio="t"/>
                      <v:group id="Grupp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Frihandsfigur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andsfigur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andsfigur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e ditt namn:"/>
              <w:tag w:val="Ange ditt namn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mn"/>
                </w:pPr>
                <w:r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Ange adress, postnummer, ort:"/>
              <w:tag w:val="Ange adress, postnummer, ort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Gatuadress, postnummer, ort</w:t>
                </w:r>
              </w:p>
            </w:sdtContent>
          </w:sdt>
          <w:p w:rsidR="00C307D8" w:rsidRDefault="008A4662" w:rsidP="009D78A3">
            <w:sdt>
              <w:sdtPr>
                <w:alias w:val="Ange telefonnummer:"/>
                <w:tag w:val="Ange telefonnummer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v-SE"/>
                  </w:rPr>
                  <w:t>Telefon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Ange e-postadress:"/>
                <w:tag w:val="Ange e-postadress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E-post</w:t>
                </w:r>
              </w:sdtContent>
            </w:sdt>
            <w:r w:rsidR="00C74F2D" w:rsidRPr="00C74F2D">
              <w:t> </w:t>
            </w:r>
            <w:r w:rsidR="00C74F2D">
              <w:rPr>
                <w:rStyle w:val="Strong"/>
                <w:lang w:bidi="sv-SE"/>
              </w:rPr>
              <w:t>|</w:t>
            </w:r>
            <w:r w:rsidR="00C74F2D" w:rsidRPr="00C74F2D">
              <w:t> </w:t>
            </w:r>
            <w:sdt>
              <w:sdt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v-SE"/>
                  </w:rPr>
                  <w:t>@twitter</w:t>
                </w:r>
              </w:sdtContent>
            </w:sdt>
            <w:r w:rsidR="00C307D8">
              <w:rPr>
                <w:lang w:bidi="sv-SE"/>
              </w:rPr>
              <w:t xml:space="preserve">: </w:t>
            </w:r>
            <w:sdt>
              <w:sdtPr>
                <w:alias w:val="Ange Twitter-referens"/>
                <w:tag w:val="Ange Twitter-referens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Twitter-referens</w:t>
                </w:r>
              </w:sdtContent>
            </w:sdt>
          </w:p>
          <w:p w:rsidR="00C307D8" w:rsidRDefault="008A4662" w:rsidP="009D78A3">
            <w:sdt>
              <w:sdtPr>
                <w:alias w:val="Ange webbadress:"/>
                <w:tag w:val="Ange webbadress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Webbadress</w:t>
                </w:r>
              </w:sdtContent>
            </w:sdt>
            <w:r w:rsidR="0020511A">
              <w:rPr>
                <w:lang w:bidi="sv-SE"/>
              </w:rPr>
              <w:t xml:space="preserve"> </w:t>
            </w:r>
          </w:p>
        </w:tc>
        <w:tc>
          <w:tcPr>
            <w:tcW w:w="5069" w:type="dxa"/>
          </w:tcPr>
          <w:p w:rsidR="00C307D8" w:rsidRDefault="00C307D8">
            <w:r>
              <w:rPr>
                <w:noProof/>
                <w:lang w:eastAsia="sv-SE"/>
              </w:rPr>
              <mc:AlternateContent>
                <mc:Choice Requires="wpg">
                  <w:drawing>
                    <wp:inline distT="0" distB="0" distL="0" distR="0" wp14:anchorId="64193E59" wp14:editId="3779CE4C">
                      <wp:extent cx="1143000" cy="777240"/>
                      <wp:effectExtent l="0" t="0" r="0" b="0"/>
                      <wp:docPr id="123" name="Grupp 87" descr="Illustration med blommor i rosa och gul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Grupp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Frihandsfigur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Frihandsfigur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Frihandsfigur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FEBC84" id="Grupp 87" o:spid="_x0000_s1026" alt="Illustration med blommor i rosa och gult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">
                      <o:lock v:ext="edit" aspectratio="t"/>
                      <v:group id="Grupp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Frihandsfigur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ihandsfigur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ihandsfigur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Ange ditt namn:"/>
              <w:tag w:val="Ange ditt namn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amn"/>
                </w:pPr>
                <w:r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Ange adress, postnummer, ort:"/>
              <w:tag w:val="Ange adress, postnummer, ort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Gatuadress, postnummer, ort</w:t>
                </w:r>
              </w:p>
            </w:sdtContent>
          </w:sdt>
          <w:p w:rsidR="00C307D8" w:rsidRDefault="008A4662" w:rsidP="009D78A3">
            <w:sdt>
              <w:sdtPr>
                <w:alias w:val="Ange telefonnummer:"/>
                <w:tag w:val="Ange telefonnummer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sv-SE"/>
                  </w:rPr>
                  <w:t>Telefon</w:t>
                </w:r>
              </w:sdtContent>
            </w:sdt>
            <w:r w:rsidR="009C0EE7" w:rsidRPr="00C74F2D">
              <w:t> </w:t>
            </w:r>
            <w:r w:rsidR="009C0EE7">
              <w:rPr>
                <w:rStyle w:val="Strong"/>
                <w:lang w:bidi="sv-SE"/>
              </w:rPr>
              <w:t>|</w:t>
            </w:r>
            <w:r w:rsidR="009C0EE7" w:rsidRPr="00C74F2D">
              <w:t> </w:t>
            </w:r>
            <w:sdt>
              <w:sdtPr>
                <w:alias w:val="Ange e-postadress:"/>
                <w:tag w:val="Ange e-postadress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E-post</w:t>
                </w:r>
              </w:sdtContent>
            </w:sdt>
            <w:r w:rsidR="009C0EE7" w:rsidRPr="00C74F2D">
              <w:t> </w:t>
            </w:r>
            <w:r w:rsidR="009C0EE7">
              <w:rPr>
                <w:rStyle w:val="Strong"/>
                <w:lang w:bidi="sv-SE"/>
              </w:rPr>
              <w:t>|</w:t>
            </w:r>
            <w:r w:rsidR="009C0EE7" w:rsidRPr="00C74F2D">
              <w:t> </w:t>
            </w:r>
            <w:sdt>
              <w:sdt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sv-SE"/>
                  </w:rPr>
                  <w:t>@twitter</w:t>
                </w:r>
              </w:sdtContent>
            </w:sdt>
            <w:r w:rsidR="00C307D8">
              <w:rPr>
                <w:lang w:bidi="sv-SE"/>
              </w:rPr>
              <w:t xml:space="preserve">: </w:t>
            </w:r>
            <w:sdt>
              <w:sdtPr>
                <w:alias w:val="Ange Twitter-referens"/>
                <w:tag w:val="Ange Twitter-referens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sv-SE"/>
                  </w:rPr>
                  <w:t>Twitter-referens</w:t>
                </w:r>
              </w:sdtContent>
            </w:sdt>
          </w:p>
          <w:sdt>
            <w:sdtPr>
              <w:alias w:val="Ange webbadress:"/>
              <w:tag w:val="Ange webbadress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sv-SE"/>
                  </w:rPr>
                  <w:t>Webbadress</w:t>
                </w:r>
              </w:p>
            </w:sdtContent>
          </w:sdt>
        </w:tc>
      </w:tr>
    </w:tbl>
    <w:p w:rsidR="00333B97" w:rsidRDefault="00333B97" w:rsidP="00360D51"/>
    <w:sectPr w:rsidR="00333B97" w:rsidSect="00643276">
      <w:pgSz w:w="11906" w:h="16838" w:code="9"/>
      <w:pgMar w:top="720" w:right="964" w:bottom="431" w:left="964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4662" w:rsidRDefault="008A4662" w:rsidP="0093710A">
      <w:r>
        <w:separator/>
      </w:r>
    </w:p>
  </w:endnote>
  <w:endnote w:type="continuationSeparator" w:id="0">
    <w:p w:rsidR="008A4662" w:rsidRDefault="008A4662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4662" w:rsidRDefault="008A4662" w:rsidP="0093710A">
      <w:r>
        <w:separator/>
      </w:r>
    </w:p>
  </w:footnote>
  <w:footnote w:type="continuationSeparator" w:id="0">
    <w:p w:rsidR="008A4662" w:rsidRDefault="008A4662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C3826"/>
    <w:rsid w:val="000F355E"/>
    <w:rsid w:val="00154E2D"/>
    <w:rsid w:val="001C1B21"/>
    <w:rsid w:val="0020511A"/>
    <w:rsid w:val="0027159E"/>
    <w:rsid w:val="00333B97"/>
    <w:rsid w:val="00360D51"/>
    <w:rsid w:val="003F1705"/>
    <w:rsid w:val="00430EF2"/>
    <w:rsid w:val="004C3BFD"/>
    <w:rsid w:val="00643276"/>
    <w:rsid w:val="006E0AA0"/>
    <w:rsid w:val="0072404D"/>
    <w:rsid w:val="00747040"/>
    <w:rsid w:val="007541D3"/>
    <w:rsid w:val="007F170D"/>
    <w:rsid w:val="00801F57"/>
    <w:rsid w:val="00843B08"/>
    <w:rsid w:val="008A3E0C"/>
    <w:rsid w:val="008A4662"/>
    <w:rsid w:val="008B5D5D"/>
    <w:rsid w:val="0093710A"/>
    <w:rsid w:val="00947032"/>
    <w:rsid w:val="0096129F"/>
    <w:rsid w:val="009A6BAE"/>
    <w:rsid w:val="009C0EE7"/>
    <w:rsid w:val="009D78A3"/>
    <w:rsid w:val="00A44B39"/>
    <w:rsid w:val="00AC62B9"/>
    <w:rsid w:val="00AF015F"/>
    <w:rsid w:val="00B008EB"/>
    <w:rsid w:val="00B129EC"/>
    <w:rsid w:val="00B42F65"/>
    <w:rsid w:val="00C307D8"/>
    <w:rsid w:val="00C40A6F"/>
    <w:rsid w:val="00C515E4"/>
    <w:rsid w:val="00C6487E"/>
    <w:rsid w:val="00C74F2D"/>
    <w:rsid w:val="00CD65A5"/>
    <w:rsid w:val="00D154D3"/>
    <w:rsid w:val="00F16789"/>
    <w:rsid w:val="00F2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sv-SE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0AA0"/>
  </w:style>
  <w:style w:type="paragraph" w:styleId="Heading1">
    <w:name w:val="heading 1"/>
    <w:basedOn w:val="Normal"/>
    <w:next w:val="Normal"/>
    <w:link w:val="Heading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n">
    <w:name w:val="Namn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D43293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33B97"/>
  </w:style>
  <w:style w:type="paragraph" w:styleId="BlockTex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33B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3B97"/>
  </w:style>
  <w:style w:type="paragraph" w:styleId="BodyText2">
    <w:name w:val="Body Text 2"/>
    <w:basedOn w:val="Normal"/>
    <w:link w:val="Body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3B97"/>
  </w:style>
  <w:style w:type="paragraph" w:styleId="BodyText3">
    <w:name w:val="Body Text 3"/>
    <w:basedOn w:val="Normal"/>
    <w:link w:val="Body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3B9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33B9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3B9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3B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33B9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33B9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3B9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33B9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33B97"/>
  </w:style>
  <w:style w:type="table" w:styleId="ColorfulGrid">
    <w:name w:val="Colorful Grid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B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B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B9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3B97"/>
  </w:style>
  <w:style w:type="character" w:customStyle="1" w:styleId="DateChar">
    <w:name w:val="Date Char"/>
    <w:basedOn w:val="DefaultParagraphFont"/>
    <w:link w:val="Date"/>
    <w:uiPriority w:val="99"/>
    <w:semiHidden/>
    <w:rsid w:val="00333B97"/>
  </w:style>
  <w:style w:type="paragraph" w:styleId="DocumentMap">
    <w:name w:val="Document Map"/>
    <w:basedOn w:val="Normal"/>
    <w:link w:val="DocumentMap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3B9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33B9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33B97"/>
  </w:style>
  <w:style w:type="character" w:styleId="Emphasis">
    <w:name w:val="Emphasis"/>
    <w:basedOn w:val="DefaultParagraphFont"/>
    <w:uiPriority w:val="20"/>
    <w:semiHidden/>
    <w:unhideWhenUsed/>
    <w:qFormat/>
    <w:rsid w:val="00333B9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3B9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3B9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710A"/>
  </w:style>
  <w:style w:type="character" w:customStyle="1" w:styleId="FooterChar">
    <w:name w:val="Footer Char"/>
    <w:basedOn w:val="DefaultParagraphFont"/>
    <w:link w:val="Footer"/>
    <w:uiPriority w:val="99"/>
    <w:rsid w:val="0093710A"/>
  </w:style>
  <w:style w:type="character" w:styleId="FootnoteReference">
    <w:name w:val="foot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3B9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3B97"/>
    <w:rPr>
      <w:szCs w:val="20"/>
    </w:rPr>
  </w:style>
  <w:style w:type="table" w:customStyle="1" w:styleId="Rutntstabell1ljus1">
    <w:name w:val="Rutnätstabell 1 ljus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11">
    <w:name w:val="Rutnätstabell 1 ljus – dekorfärg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-dekorfrg21">
    <w:name w:val="Rutnätstabell 1 ljus - dekorfärg 2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31">
    <w:name w:val="Rutnätstabell 1 ljus – dekorfärg 3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41">
    <w:name w:val="Rutnätstabell 1 ljus – dekorfärg 4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51">
    <w:name w:val="Rutnätstabell 1 ljus – dekorfärg 5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61">
    <w:name w:val="Rutnätstabell 1 ljus – dekorfärg 6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21">
    <w:name w:val="Rutnätstabell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ntstabell2dekorfrg11">
    <w:name w:val="Rutnätstabell 2 – dekorfärg 1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Rutntstabell2dekorfrg21">
    <w:name w:val="Rutnätstabell 2 – dekorfärg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Rutntstabell2dekorfrg31">
    <w:name w:val="Rutnätstabell 2 – dekorfärg 3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Rutntstabell2dekorfrg41">
    <w:name w:val="Rutnätstabell 2 – dekorfärg 4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Rutntstabell2dekorfrg51">
    <w:name w:val="Rutnätstabell 2 – dekorfärg 5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Rutntstabell2dekorfrg61">
    <w:name w:val="Rutnätstabell 2 – dekorfärg 6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Rutntstabell31">
    <w:name w:val="Rutnätstabell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ntstabell3dekorfrg11">
    <w:name w:val="Rutnätstabell 3 – dekorfärg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Rutntstabell3dekorfrg21">
    <w:name w:val="Rutnätstabell 3 – dekorfärg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Rutntstabell3dekorfrg31">
    <w:name w:val="Rutnätstabell 3 – dekorfärg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Rutntstabell3dekorfrg41">
    <w:name w:val="Rutnätstabell 3 – dekorfärg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Rutntstabell3dekorfrg51">
    <w:name w:val="Rutnätstabell 3 – dekorfärg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Rutntstabell3dekorfrg61">
    <w:name w:val="Rutnätstabell 3 – dekorfärg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Rutntstabell41">
    <w:name w:val="Rutnätstabell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ntstabell4dekorfrg11">
    <w:name w:val="Rutnätstabell 4 – dekorfärg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Rutntstabell4dekorfrg21">
    <w:name w:val="Rutnätstabell 4 – dekorfärg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Rutntstabell4dekorfrg31">
    <w:name w:val="Rutnätstabell 4 – dekorfärg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Rutntstabell4dekorfrg41">
    <w:name w:val="Rutnätstabell 4 – dekorfärg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Rutntstabell4dekorfrg51">
    <w:name w:val="Rutnätstabell 4 – dekorfärg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Rutntstabell4dekorfrg61">
    <w:name w:val="Rutnätstabell 4 – dekorfärg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Rutntstabell5mrk1">
    <w:name w:val="Rutnätstabell 5 mörk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Rutntstabell5mrkdekorfrg11">
    <w:name w:val="Rutnätstabell 5 mörk – dekorfärg 1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Rutntstabell5mrkdekorfrg21">
    <w:name w:val="Rutnätstabell 5 mörk – dekorfärg 2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Rutntstabell5mrkdekorfrg31">
    <w:name w:val="Rutnätstabell 5 mörk – dekorfärg 3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Rutntstabell5mrkdekorfrg41">
    <w:name w:val="Rutnätstabell 5 mörk – dekorfärg 4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Rutntstabell5mrkdekorfrg51">
    <w:name w:val="Rutnätstabell 5 mörk – dekorfärg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Rutntstabell5mrkdekorfrg61">
    <w:name w:val="Rutnätstabell 5 mörk – dekorfärg 6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Rutntstabell6frgstark1">
    <w:name w:val="Rutnätstabell 6 färgstark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ntstabell6frgstarkdekorfrg11">
    <w:name w:val="Rutnätstabell 6 färgstark – dekorfärg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Rutntstabell6frgstarkdekorfrg21">
    <w:name w:val="Rutnätstabell 6 färgstark – dekorfärg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Rutntstabell6frgstarkdekorfrg31">
    <w:name w:val="Rutnätstabell 6 färgstark – dekorfärg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Rutntstabell6frgstarkdekorfrg41">
    <w:name w:val="Rutnätstabell 6 färgstark – dekorfärg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Rutntstabell6frgstarkdekorfrg51">
    <w:name w:val="Rutnätstabell 6 färgstark – dekorfärg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Rutntstabell6frgstarkdekorfrg61">
    <w:name w:val="Rutnätstabell 6 färgstark – dekorfärg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Rutntstabell7frgstark1">
    <w:name w:val="Rutnätstabell 7 färgstark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ntstabell7frgstarkdekorfrg11">
    <w:name w:val="Rutnätstabell 7 färgstark – dekorfärg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Rutntstabell7frgstarkdekorfrg21">
    <w:name w:val="Rutnätstabell 7 färgstark – dekorfärg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Rutntstabell7frgstarkdekorfrg31">
    <w:name w:val="Rutnätstabell 7 färgstark – dekorfärg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Rutntstabell7frgstarkdekorfrg41">
    <w:name w:val="Rutnätstabell 7 färgstark – dekorfärg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Rutntstabell7frgstarkdekorfrg51">
    <w:name w:val="Rutnätstabell 7 färgstark – dekorfärg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Rutntstabell7frgstarkdekorfrg61">
    <w:name w:val="Rutnätstabell 7 färgstark – dekorfärg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710A"/>
  </w:style>
  <w:style w:type="character" w:customStyle="1" w:styleId="HeaderChar">
    <w:name w:val="Header Char"/>
    <w:basedOn w:val="DefaultParagraphFont"/>
    <w:link w:val="Header"/>
    <w:uiPriority w:val="99"/>
    <w:rsid w:val="0093710A"/>
  </w:style>
  <w:style w:type="character" w:customStyle="1" w:styleId="Heading1Char">
    <w:name w:val="Heading 1 Char"/>
    <w:basedOn w:val="DefaultParagraphFont"/>
    <w:link w:val="Heading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33B97"/>
  </w:style>
  <w:style w:type="paragraph" w:styleId="HTMLAddress">
    <w:name w:val="HTML Address"/>
    <w:basedOn w:val="Normal"/>
    <w:link w:val="HTMLAddressChar"/>
    <w:uiPriority w:val="99"/>
    <w:semiHidden/>
    <w:unhideWhenUsed/>
    <w:rsid w:val="00333B9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33B9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33B9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3B9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33B97"/>
    <w:rPr>
      <w:i/>
      <w:iCs/>
      <w:color w:val="D4329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33B97"/>
  </w:style>
  <w:style w:type="paragraph" w:styleId="List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Listtabell1ljus1">
    <w:name w:val="Listtabell 1 ljus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1ljusdekorfrg11">
    <w:name w:val="Listtabell 1 ljus – dekorfärg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ell1ljusdekorfrg21">
    <w:name w:val="Listtabell 1 ljus – dekorfärg 2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ell1ljusdekorfrg31">
    <w:name w:val="Listtabell 1 ljus – dekorfärg 3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ell1ljusdekorfrg41">
    <w:name w:val="Listtabell 1 ljus – dekorfärg 4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ell1ljusdekorfrg51">
    <w:name w:val="Listtabell 1 ljus – dekorfärg 5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ell1ljusdekorfrg61">
    <w:name w:val="Listtabell 1 ljus – dekorfärg 6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ell21">
    <w:name w:val="Listtabell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2dekorfrg11">
    <w:name w:val="Listtabell 2 – dekorfärg 1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ell2dekorfrg21">
    <w:name w:val="Listtabell 2 – dekorfärg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ell2dekorfrg31">
    <w:name w:val="Listtabell 2 – dekorfärg 3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ell2dekorfrg41">
    <w:name w:val="Listtabell 2 – dekorfärg 4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ell2dekorfrg51">
    <w:name w:val="Listtabell 2 – dekorfärg 5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ell2dekorfrg61">
    <w:name w:val="Listtabell 2 – dekorfärg 6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ell31">
    <w:name w:val="Listtabell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ell3dekorfrg11">
    <w:name w:val="Listtabell 3 – dekorfärg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Listtabell3dekorfrg21">
    <w:name w:val="Listtabell 3 – dekorfärg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Listtabell3dekorfrg31">
    <w:name w:val="Listtabell 3 – dekorfärg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Listtabell3dekorfrg41">
    <w:name w:val="Listtabell 3 – dekorfärg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Listtabell3dekorfrg51">
    <w:name w:val="Listtabell 3 – dekorfärg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Listtabell3dekorfrg61">
    <w:name w:val="Listtabell 3 – dekorfärg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Listtabell41">
    <w:name w:val="Listtabell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4dekorfrg11">
    <w:name w:val="Listtabell 4 – dekorfärg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ell4dekorfrg21">
    <w:name w:val="Listtabell 4 – dekorfärg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ell4dekorfrg31">
    <w:name w:val="Listtabell 4 – dekorfärg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ell4dekorfrg41">
    <w:name w:val="Listtabell 4 – dekorfärg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ell4dekorfrg51">
    <w:name w:val="Listtabell 4 – dekorfärg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ell4dekorfrg61">
    <w:name w:val="Listtabell 4 – dekorfärg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ell5mrk1">
    <w:name w:val="Listtabell 5 mörk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11">
    <w:name w:val="Listtabell 5 mörk – dekorfärg 1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21">
    <w:name w:val="Listtabell 5 mörk – dekorfärg 2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31">
    <w:name w:val="Listtabell 5 mörk – dekorfärg 3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41">
    <w:name w:val="Listtabell 5 mörk – dekorfärg 4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51">
    <w:name w:val="Listtabell 5 mörk – dekorfärg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61">
    <w:name w:val="Listtabell 5 mörk – dekorfärg 6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6frgstark1">
    <w:name w:val="Listtabell 6 färgstark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6frgstarkdekorfrg11">
    <w:name w:val="Listtabell 6 färgstark – dekorfärg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ell6frgstarkdekorfrg21">
    <w:name w:val="Listtabell 6 färgstark – dekorfärg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ell6frgstarkdekorfrg31">
    <w:name w:val="Listtabell 6 färgstark – dekorfärg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ell6frgstarkdekorfrg41">
    <w:name w:val="Listtabell 6 färgstark – dekorfärg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ell6frgstarkdekorfrg51">
    <w:name w:val="Listtabell 6 färgstark – dekorfärg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ell6frgstarkdekorfrg61">
    <w:name w:val="Listtabell 6 färgstark – dekorfärg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ell7frgstark1">
    <w:name w:val="Listtabell 7 färgstark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11">
    <w:name w:val="Listtabell 7 färgstark – dekorfärg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21">
    <w:name w:val="Listtabell 7 färgstark – dekorfärg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31">
    <w:name w:val="Listtabell 7 färgstark – dekorfärg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41">
    <w:name w:val="Listtabell 7 färgstark – dekorfärg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51">
    <w:name w:val="Listtabell 7 färgstark – dekorfärg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61">
    <w:name w:val="Listtabell 7 färgstark – dekorfärg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33B9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oSpacing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33B9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33B97"/>
  </w:style>
  <w:style w:type="character" w:styleId="PageNumber">
    <w:name w:val="page number"/>
    <w:basedOn w:val="DefaultParagraphFont"/>
    <w:uiPriority w:val="99"/>
    <w:semiHidden/>
    <w:unhideWhenUsed/>
    <w:rsid w:val="00333B97"/>
  </w:style>
  <w:style w:type="table" w:customStyle="1" w:styleId="Oformateradtabell11">
    <w:name w:val="Oformaterad tabell 11"/>
    <w:basedOn w:val="Table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21">
    <w:name w:val="Oformaterad tabell 21"/>
    <w:basedOn w:val="Table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formateradtabell31">
    <w:name w:val="Oformaterad tabell 31"/>
    <w:basedOn w:val="Table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formateradtabell41">
    <w:name w:val="Oformaterad tabell 41"/>
    <w:basedOn w:val="Table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Table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B9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33B9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33B9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33B97"/>
  </w:style>
  <w:style w:type="paragraph" w:styleId="Signature">
    <w:name w:val="Signature"/>
    <w:basedOn w:val="Normal"/>
    <w:link w:val="SignatureChar"/>
    <w:uiPriority w:val="99"/>
    <w:semiHidden/>
    <w:unhideWhenUsed/>
    <w:rsid w:val="00333B9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33B97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33B9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rutntljust1">
    <w:name w:val="Tabellrutnät ljust1"/>
    <w:basedOn w:val="Table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33B97"/>
  </w:style>
  <w:style w:type="table" w:styleId="TableProfessional">
    <w:name w:val="Table Professional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A156F6" w:rsidP="00A156F6">
          <w:pPr>
            <w:pStyle w:val="68BCF059FAE24D38B723189348A345DC1"/>
          </w:pPr>
          <w:r>
            <w:rPr>
              <w:lang w:bidi="sv-SE"/>
            </w:rPr>
            <w:t>Ditt namn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A156F6" w:rsidP="00A156F6">
          <w:pPr>
            <w:pStyle w:val="25711D6A6F98415AB748D678F93F4B521"/>
          </w:pPr>
          <w:r>
            <w:rPr>
              <w:lang w:bidi="sv-SE"/>
            </w:rPr>
            <w:t>Gatuadress, postnummer, ort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A156F6" w:rsidP="00A156F6">
          <w:pPr>
            <w:pStyle w:val="4898521E74CA4AC4A665777C91565A531"/>
          </w:pPr>
          <w:r>
            <w:rPr>
              <w:lang w:bidi="sv-SE"/>
            </w:rPr>
            <w:t>Telefon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A156F6" w:rsidP="00A156F6">
          <w:pPr>
            <w:pStyle w:val="0F54E8A6A3F14036A587252711B66C0A1"/>
          </w:pPr>
          <w:r>
            <w:rPr>
              <w:lang w:bidi="sv-SE"/>
            </w:rPr>
            <w:t>E-post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A156F6" w:rsidP="00A156F6">
          <w:pPr>
            <w:pStyle w:val="FB81FE586FD54529AA777477110489821"/>
          </w:pPr>
          <w:r>
            <w:rPr>
              <w:lang w:bidi="sv-SE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A156F6" w:rsidP="00A156F6">
          <w:pPr>
            <w:pStyle w:val="C74D7865BE4F4738928AA93E1B7940C61"/>
          </w:pPr>
          <w:r>
            <w:rPr>
              <w:lang w:bidi="sv-SE"/>
            </w:rPr>
            <w:t>Twitter-referens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A156F6" w:rsidP="00A156F6">
          <w:pPr>
            <w:pStyle w:val="911EF5089B3F41BEA8242E1E5275D9F21"/>
          </w:pPr>
          <w:r>
            <w:rPr>
              <w:lang w:bidi="sv-SE"/>
            </w:rPr>
            <w:t>Webbadress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A156F6" w:rsidP="00A156F6">
          <w:pPr>
            <w:pStyle w:val="C2228C0B858444C989F9A523BB2C46061"/>
          </w:pPr>
          <w:r>
            <w:rPr>
              <w:lang w:bidi="sv-SE"/>
            </w:rPr>
            <w:t>Ditt namn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A156F6" w:rsidP="00A156F6">
          <w:pPr>
            <w:pStyle w:val="53A276C4141143D49EFA007782EA94F51"/>
          </w:pPr>
          <w:r>
            <w:rPr>
              <w:lang w:bidi="sv-SE"/>
            </w:rPr>
            <w:t>Gatuadress, postnummer, ort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A156F6" w:rsidP="00A156F6">
          <w:pPr>
            <w:pStyle w:val="4671580BFA054C7FAA7068F88518775B1"/>
          </w:pPr>
          <w:r>
            <w:rPr>
              <w:lang w:bidi="sv-SE"/>
            </w:rPr>
            <w:t>Telefon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A156F6" w:rsidP="00A156F6">
          <w:pPr>
            <w:pStyle w:val="F56CBFCB43C04DDE81B4214A724DEAD51"/>
          </w:pPr>
          <w:r>
            <w:rPr>
              <w:lang w:bidi="sv-SE"/>
            </w:rPr>
            <w:t>E-post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A156F6" w:rsidP="00A156F6">
          <w:pPr>
            <w:pStyle w:val="17D090E138D14D3EB660095525D60E781"/>
          </w:pPr>
          <w:r>
            <w:rPr>
              <w:lang w:bidi="sv-SE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A156F6" w:rsidP="00A156F6">
          <w:pPr>
            <w:pStyle w:val="06FB2EE686D3459987362FB395980A981"/>
          </w:pPr>
          <w:r>
            <w:rPr>
              <w:lang w:bidi="sv-SE"/>
            </w:rPr>
            <w:t>Twitter-referens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A156F6" w:rsidP="00A156F6">
          <w:pPr>
            <w:pStyle w:val="D289354F1BB84BC9875E89BE1142A0FE1"/>
          </w:pPr>
          <w:r>
            <w:rPr>
              <w:lang w:bidi="sv-SE"/>
            </w:rPr>
            <w:t>Webbadress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A156F6" w:rsidP="00A156F6">
          <w:pPr>
            <w:pStyle w:val="836D6C47AFCA41A094B41410546A962A1"/>
          </w:pPr>
          <w:r>
            <w:rPr>
              <w:lang w:bidi="sv-SE"/>
            </w:rPr>
            <w:t>Ditt namn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A156F6" w:rsidP="00A156F6">
          <w:pPr>
            <w:pStyle w:val="1DF3A65F52D8470C86C62BCABDB24B3F1"/>
          </w:pPr>
          <w:r>
            <w:rPr>
              <w:lang w:bidi="sv-SE"/>
            </w:rPr>
            <w:t>Gatuadress, postnummer, ort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A156F6" w:rsidP="00A156F6">
          <w:pPr>
            <w:pStyle w:val="134BFA88A48D48BD88B0FBD0321AABAF1"/>
          </w:pPr>
          <w:r>
            <w:rPr>
              <w:lang w:bidi="sv-SE"/>
            </w:rPr>
            <w:t>Telefon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A156F6" w:rsidP="00A156F6">
          <w:pPr>
            <w:pStyle w:val="CADD01BD0BAA4502B5CEE90C8B4DF7021"/>
          </w:pPr>
          <w:r>
            <w:rPr>
              <w:lang w:bidi="sv-SE"/>
            </w:rPr>
            <w:t>E-post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A156F6" w:rsidP="00A156F6">
          <w:pPr>
            <w:pStyle w:val="75EEEB20F5B34D7D9ECF85192353BACE1"/>
          </w:pPr>
          <w:r>
            <w:rPr>
              <w:lang w:bidi="sv-SE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A156F6" w:rsidP="00A156F6">
          <w:pPr>
            <w:pStyle w:val="3A5941D2D55C45FEBE8B22F3CAB73FFA1"/>
          </w:pPr>
          <w:r>
            <w:rPr>
              <w:lang w:bidi="sv-SE"/>
            </w:rPr>
            <w:t>Twitter-referens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A156F6" w:rsidP="00A156F6">
          <w:pPr>
            <w:pStyle w:val="88B138ABF5D544D99696E0454D8FF87D1"/>
          </w:pPr>
          <w:r>
            <w:rPr>
              <w:lang w:bidi="sv-SE"/>
            </w:rPr>
            <w:t>Webbadress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A156F6" w:rsidP="00A156F6">
          <w:pPr>
            <w:pStyle w:val="7A974F08C62D4BBD81F5BDD505CD92741"/>
          </w:pPr>
          <w:r>
            <w:rPr>
              <w:lang w:bidi="sv-SE"/>
            </w:rPr>
            <w:t>Ditt namn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A156F6" w:rsidP="00A156F6">
          <w:pPr>
            <w:pStyle w:val="D2415796CDBA4AA0A351502C43CF6C7A1"/>
          </w:pPr>
          <w:r>
            <w:rPr>
              <w:lang w:bidi="sv-SE"/>
            </w:rPr>
            <w:t>Gatuadress, postnummer, ort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A156F6" w:rsidP="00A156F6">
          <w:pPr>
            <w:pStyle w:val="020B52A457F5451AB58C7085473939BC1"/>
          </w:pPr>
          <w:r>
            <w:rPr>
              <w:lang w:bidi="sv-SE"/>
            </w:rPr>
            <w:t>Telefon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A156F6" w:rsidP="00A156F6">
          <w:pPr>
            <w:pStyle w:val="5C0376686605443687D41A0513C260E11"/>
          </w:pPr>
          <w:r>
            <w:rPr>
              <w:lang w:bidi="sv-SE"/>
            </w:rPr>
            <w:t>E-post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A156F6" w:rsidP="00A156F6">
          <w:pPr>
            <w:pStyle w:val="BC970D8AC53D472785F0A450AB27948A1"/>
          </w:pPr>
          <w:r>
            <w:rPr>
              <w:lang w:bidi="sv-SE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A156F6" w:rsidP="00A156F6">
          <w:pPr>
            <w:pStyle w:val="4B3224B26F5F46889EF536831E18AE371"/>
          </w:pPr>
          <w:r>
            <w:rPr>
              <w:lang w:bidi="sv-SE"/>
            </w:rPr>
            <w:t>Twitter-referens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A156F6" w:rsidP="00A156F6">
          <w:pPr>
            <w:pStyle w:val="DC98B87CCAD043D68524DEB1800790051"/>
          </w:pPr>
          <w:r>
            <w:rPr>
              <w:lang w:bidi="sv-SE"/>
            </w:rPr>
            <w:t>Webbadress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A156F6" w:rsidP="00A156F6">
          <w:pPr>
            <w:pStyle w:val="0CE4CD22C26E47B285FE50FC9856DF551"/>
          </w:pPr>
          <w:r>
            <w:rPr>
              <w:lang w:bidi="sv-SE"/>
            </w:rPr>
            <w:t>Ditt namn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A156F6" w:rsidP="00A156F6">
          <w:pPr>
            <w:pStyle w:val="BC6EE3D1166C416CBEA32417FADB2F211"/>
          </w:pPr>
          <w:r>
            <w:rPr>
              <w:lang w:bidi="sv-SE"/>
            </w:rPr>
            <w:t>Gatuadress, postnummer, ort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A156F6" w:rsidP="00A156F6">
          <w:pPr>
            <w:pStyle w:val="B4E9E80B12434AAAB175D67D3DBEF2B21"/>
          </w:pPr>
          <w:r>
            <w:rPr>
              <w:lang w:bidi="sv-SE"/>
            </w:rPr>
            <w:t>Telefon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A156F6" w:rsidP="00A156F6">
          <w:pPr>
            <w:pStyle w:val="469E39427D6A4480B9C81836052597511"/>
          </w:pPr>
          <w:r>
            <w:rPr>
              <w:lang w:bidi="sv-SE"/>
            </w:rPr>
            <w:t>E-post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A156F6" w:rsidP="00A156F6">
          <w:pPr>
            <w:pStyle w:val="E492C42B7DB9478F805E69FDE1BB2E851"/>
          </w:pPr>
          <w:r>
            <w:rPr>
              <w:lang w:bidi="sv-SE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A156F6" w:rsidP="00A156F6">
          <w:pPr>
            <w:pStyle w:val="1E3CD9BA47F24F188875E1CB9BEEFB5F1"/>
          </w:pPr>
          <w:r>
            <w:rPr>
              <w:lang w:bidi="sv-SE"/>
            </w:rPr>
            <w:t>Twitter-referens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A156F6" w:rsidP="00A156F6">
          <w:pPr>
            <w:pStyle w:val="8E03841F6D4A4E2EB7C9C1E4D73CD6F61"/>
          </w:pPr>
          <w:r>
            <w:rPr>
              <w:lang w:bidi="sv-SE"/>
            </w:rPr>
            <w:t>Webbadress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A156F6" w:rsidP="00A156F6">
          <w:pPr>
            <w:pStyle w:val="B88388866C6A4B0BB74BAB15D14BC5121"/>
          </w:pPr>
          <w:r>
            <w:rPr>
              <w:lang w:bidi="sv-SE"/>
            </w:rPr>
            <w:t>Ditt namn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A156F6" w:rsidP="00A156F6">
          <w:pPr>
            <w:pStyle w:val="4C47ED37C079438BBC66C5851BD1925D1"/>
          </w:pPr>
          <w:r>
            <w:rPr>
              <w:lang w:bidi="sv-SE"/>
            </w:rPr>
            <w:t>Gatuadress, postnummer, ort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A156F6" w:rsidP="00A156F6">
          <w:pPr>
            <w:pStyle w:val="384DD45142A441E294BD0330CE141A121"/>
          </w:pPr>
          <w:r>
            <w:rPr>
              <w:lang w:bidi="sv-SE"/>
            </w:rPr>
            <w:t>Telefon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A156F6" w:rsidP="00A156F6">
          <w:pPr>
            <w:pStyle w:val="D29590122C004AF2B317541D970F67E81"/>
          </w:pPr>
          <w:r>
            <w:rPr>
              <w:lang w:bidi="sv-SE"/>
            </w:rPr>
            <w:t>E-post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A156F6" w:rsidP="00A156F6">
          <w:pPr>
            <w:pStyle w:val="B2F13D0F285B4952A91C0F1FFC3689DD1"/>
          </w:pPr>
          <w:r>
            <w:rPr>
              <w:lang w:bidi="sv-SE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A156F6" w:rsidP="00A156F6">
          <w:pPr>
            <w:pStyle w:val="30C1EEDC19C84B8CB88DB624B309CA721"/>
          </w:pPr>
          <w:r>
            <w:rPr>
              <w:lang w:bidi="sv-SE"/>
            </w:rPr>
            <w:t>Twitter-referens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A156F6" w:rsidP="00A156F6">
          <w:pPr>
            <w:pStyle w:val="64D6869E2F27452899A03445E7864D4E1"/>
          </w:pPr>
          <w:r>
            <w:rPr>
              <w:lang w:bidi="sv-SE"/>
            </w:rPr>
            <w:t>Webbadress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A156F6" w:rsidP="00A156F6">
          <w:pPr>
            <w:pStyle w:val="28C52F7957D846868FBC42E17A39E0BA1"/>
          </w:pPr>
          <w:r>
            <w:rPr>
              <w:lang w:bidi="sv-SE"/>
            </w:rPr>
            <w:t>Ditt namn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A156F6" w:rsidP="00A156F6">
          <w:pPr>
            <w:pStyle w:val="AF864A5AAF9B4A118D17C448ABEA9E271"/>
          </w:pPr>
          <w:r>
            <w:rPr>
              <w:lang w:bidi="sv-SE"/>
            </w:rPr>
            <w:t>Gatuadress, postnummer, ort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A156F6" w:rsidP="00A156F6">
          <w:pPr>
            <w:pStyle w:val="C4718C5F2B2C412D86B769FFB5B176211"/>
          </w:pPr>
          <w:r>
            <w:rPr>
              <w:lang w:bidi="sv-SE"/>
            </w:rPr>
            <w:t>Telefon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A156F6" w:rsidP="00A156F6">
          <w:pPr>
            <w:pStyle w:val="F4D34214B1A24A7095B86F696F0E986A1"/>
          </w:pPr>
          <w:r>
            <w:rPr>
              <w:lang w:bidi="sv-SE"/>
            </w:rPr>
            <w:t>E-post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A156F6" w:rsidP="00A156F6">
          <w:pPr>
            <w:pStyle w:val="8F092CB4BA3F4BAB871745C540EE6BFF1"/>
          </w:pPr>
          <w:r>
            <w:rPr>
              <w:lang w:bidi="sv-SE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A156F6" w:rsidP="00A156F6">
          <w:pPr>
            <w:pStyle w:val="A7C102AA256F419486B5C3335672F53E1"/>
          </w:pPr>
          <w:r>
            <w:rPr>
              <w:lang w:bidi="sv-SE"/>
            </w:rPr>
            <w:t>Twitter-referens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A156F6" w:rsidP="00A156F6">
          <w:pPr>
            <w:pStyle w:val="BD25B0C6B5C740748DCF4ACC0C0E2FE41"/>
          </w:pPr>
          <w:r>
            <w:rPr>
              <w:lang w:bidi="sv-SE"/>
            </w:rPr>
            <w:t>Webbadress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A156F6" w:rsidP="00A156F6">
          <w:pPr>
            <w:pStyle w:val="B55A39CD4B7D46A0864FC752550A0F4A1"/>
          </w:pPr>
          <w:r>
            <w:rPr>
              <w:lang w:bidi="sv-SE"/>
            </w:rPr>
            <w:t>Ditt namn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A156F6" w:rsidP="00A156F6">
          <w:pPr>
            <w:pStyle w:val="5945A2B905E94B4CB264E5EC7558BE1A1"/>
          </w:pPr>
          <w:r>
            <w:rPr>
              <w:lang w:bidi="sv-SE"/>
            </w:rPr>
            <w:t>Gatuadress, postnummer, ort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A156F6" w:rsidP="00A156F6">
          <w:pPr>
            <w:pStyle w:val="F0664A7F0C684DE6A29437227796EE8A1"/>
          </w:pPr>
          <w:r>
            <w:rPr>
              <w:lang w:bidi="sv-SE"/>
            </w:rPr>
            <w:t>Telefon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A156F6" w:rsidP="00A156F6">
          <w:pPr>
            <w:pStyle w:val="FF886BF7CCF546288FB2B1586A425C321"/>
          </w:pPr>
          <w:r>
            <w:rPr>
              <w:lang w:bidi="sv-SE"/>
            </w:rPr>
            <w:t>E-post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A156F6" w:rsidP="00A156F6">
          <w:pPr>
            <w:pStyle w:val="84D281CA5B9C474B967E3C1320B0C3461"/>
          </w:pPr>
          <w:r>
            <w:rPr>
              <w:lang w:bidi="sv-SE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A156F6" w:rsidP="00A156F6">
          <w:pPr>
            <w:pStyle w:val="6167FE8D7A3244BCA2D5DC38178734F21"/>
          </w:pPr>
          <w:r>
            <w:rPr>
              <w:lang w:bidi="sv-SE"/>
            </w:rPr>
            <w:t>Twitter-referens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A156F6" w:rsidP="00A156F6">
          <w:pPr>
            <w:pStyle w:val="BDB92089DB9D4818A13CD21C3FEC95011"/>
          </w:pPr>
          <w:r>
            <w:rPr>
              <w:lang w:bidi="sv-SE"/>
            </w:rPr>
            <w:t>Webbadress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A156F6" w:rsidP="00A156F6">
          <w:pPr>
            <w:pStyle w:val="E41E0BBFA0F143139E77A314489D7F0D1"/>
          </w:pPr>
          <w:r>
            <w:rPr>
              <w:lang w:bidi="sv-SE"/>
            </w:rPr>
            <w:t>Ditt namn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A156F6" w:rsidP="00A156F6">
          <w:pPr>
            <w:pStyle w:val="3A37C2ED64D54ACB8CF9F18242B7D5721"/>
          </w:pPr>
          <w:r>
            <w:rPr>
              <w:lang w:bidi="sv-SE"/>
            </w:rPr>
            <w:t>Gatuadress, postnummer, ort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A156F6" w:rsidP="00A156F6">
          <w:pPr>
            <w:pStyle w:val="EBFC6E2E6496474E83667500E12627701"/>
          </w:pPr>
          <w:r>
            <w:rPr>
              <w:lang w:bidi="sv-SE"/>
            </w:rPr>
            <w:t>Telefon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A156F6" w:rsidP="00A156F6">
          <w:pPr>
            <w:pStyle w:val="8242CCDE9B1941539C09DA36F72640EF1"/>
          </w:pPr>
          <w:r>
            <w:rPr>
              <w:lang w:bidi="sv-SE"/>
            </w:rPr>
            <w:t>E-post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A156F6" w:rsidP="00A156F6">
          <w:pPr>
            <w:pStyle w:val="F3C10E87F2B24ECD9C8F54ADA8D212401"/>
          </w:pPr>
          <w:r>
            <w:rPr>
              <w:lang w:bidi="sv-SE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A156F6" w:rsidP="00A156F6">
          <w:pPr>
            <w:pStyle w:val="FB00085B61894040A5FF6A57299BA6981"/>
          </w:pPr>
          <w:r>
            <w:rPr>
              <w:lang w:bidi="sv-SE"/>
            </w:rPr>
            <w:t>Twitter-referens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A156F6" w:rsidP="00A156F6">
          <w:pPr>
            <w:pStyle w:val="15C3D6A510ED4F36882396FD9A3D415A1"/>
          </w:pPr>
          <w:r>
            <w:rPr>
              <w:lang w:bidi="sv-SE"/>
            </w:rPr>
            <w:t>Webbadress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A156F6" w:rsidP="00A156F6">
          <w:pPr>
            <w:pStyle w:val="9294AFAD310E4A65A999FB81107F07E31"/>
          </w:pPr>
          <w:r>
            <w:rPr>
              <w:lang w:bidi="sv-SE"/>
            </w:rPr>
            <w:t>Ditt namn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A156F6" w:rsidP="00A156F6">
          <w:pPr>
            <w:pStyle w:val="419630686892454BADDA01E257114F6F1"/>
          </w:pPr>
          <w:r>
            <w:rPr>
              <w:lang w:bidi="sv-SE"/>
            </w:rPr>
            <w:t>Gatuadress, postnummer, ort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A156F6" w:rsidP="00A156F6">
          <w:pPr>
            <w:pStyle w:val="C112CEF2E3CC44B085959EAB173BFB671"/>
          </w:pPr>
          <w:r>
            <w:rPr>
              <w:lang w:bidi="sv-SE"/>
            </w:rPr>
            <w:t>Telefon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A156F6" w:rsidP="00A156F6">
          <w:pPr>
            <w:pStyle w:val="271FD75FC3694D779FA59A21B53B85651"/>
          </w:pPr>
          <w:r>
            <w:rPr>
              <w:lang w:bidi="sv-SE"/>
            </w:rPr>
            <w:t>E-post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A156F6" w:rsidP="00A156F6">
          <w:pPr>
            <w:pStyle w:val="F9B8B15D1FE346A4B9149E6A1813600D1"/>
          </w:pPr>
          <w:r>
            <w:rPr>
              <w:lang w:bidi="sv-SE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A156F6" w:rsidP="00A156F6">
          <w:pPr>
            <w:pStyle w:val="F87025AF2765492F98D5240C335027D01"/>
          </w:pPr>
          <w:r>
            <w:rPr>
              <w:lang w:bidi="sv-SE"/>
            </w:rPr>
            <w:t>Twitter-referens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A156F6" w:rsidP="00A156F6">
          <w:pPr>
            <w:pStyle w:val="BF4A191842F440EB9FCDB7D4749049581"/>
          </w:pPr>
          <w:r>
            <w:rPr>
              <w:lang w:bidi="sv-SE"/>
            </w:rPr>
            <w:t>Webbadress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62EA4"/>
    <w:rsid w:val="00365BEB"/>
    <w:rsid w:val="003931F4"/>
    <w:rsid w:val="0048747D"/>
    <w:rsid w:val="00491C4C"/>
    <w:rsid w:val="005B32DB"/>
    <w:rsid w:val="005C5EE3"/>
    <w:rsid w:val="007144E5"/>
    <w:rsid w:val="00802FB6"/>
    <w:rsid w:val="009F7A96"/>
    <w:rsid w:val="00A156F6"/>
    <w:rsid w:val="00A406F8"/>
    <w:rsid w:val="00BF3574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56F6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8BCF059FAE24D38B723189348A345DC1">
    <w:name w:val="68BCF059FAE24D38B723189348A345DC1"/>
    <w:rsid w:val="00A156F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1">
    <w:name w:val="25711D6A6F98415AB748D678F93F4B52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1">
    <w:name w:val="4898521E74CA4AC4A665777C91565A53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1">
    <w:name w:val="0F54E8A6A3F14036A587252711B66C0A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1">
    <w:name w:val="FB81FE586FD54529AA77747711048982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1">
    <w:name w:val="C74D7865BE4F4738928AA93E1B7940C6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1">
    <w:name w:val="911EF5089B3F41BEA8242E1E5275D9F2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1">
    <w:name w:val="C2228C0B858444C989F9A523BB2C46061"/>
    <w:rsid w:val="00A156F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1">
    <w:name w:val="53A276C4141143D49EFA007782EA94F5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1">
    <w:name w:val="4671580BFA054C7FAA7068F88518775B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1">
    <w:name w:val="F56CBFCB43C04DDE81B4214A724DEAD5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1">
    <w:name w:val="17D090E138D14D3EB660095525D60E78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1">
    <w:name w:val="06FB2EE686D3459987362FB395980A98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1">
    <w:name w:val="D289354F1BB84BC9875E89BE1142A0FE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1">
    <w:name w:val="836D6C47AFCA41A094B41410546A962A1"/>
    <w:rsid w:val="00A156F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1">
    <w:name w:val="1DF3A65F52D8470C86C62BCABDB24B3F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1">
    <w:name w:val="134BFA88A48D48BD88B0FBD0321AABAF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1">
    <w:name w:val="CADD01BD0BAA4502B5CEE90C8B4DF702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1">
    <w:name w:val="75EEEB20F5B34D7D9ECF85192353BACE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1">
    <w:name w:val="3A5941D2D55C45FEBE8B22F3CAB73FFA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1">
    <w:name w:val="88B138ABF5D544D99696E0454D8FF87D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1">
    <w:name w:val="7A974F08C62D4BBD81F5BDD505CD92741"/>
    <w:rsid w:val="00A156F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1">
    <w:name w:val="D2415796CDBA4AA0A351502C43CF6C7A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1">
    <w:name w:val="020B52A457F5451AB58C7085473939BC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1">
    <w:name w:val="5C0376686605443687D41A0513C260E1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1">
    <w:name w:val="BC970D8AC53D472785F0A450AB27948A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1">
    <w:name w:val="4B3224B26F5F46889EF536831E18AE37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1">
    <w:name w:val="DC98B87CCAD043D68524DEB180079005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1">
    <w:name w:val="0CE4CD22C26E47B285FE50FC9856DF551"/>
    <w:rsid w:val="00A156F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1">
    <w:name w:val="BC6EE3D1166C416CBEA32417FADB2F21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1">
    <w:name w:val="B4E9E80B12434AAAB175D67D3DBEF2B2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1">
    <w:name w:val="469E39427D6A4480B9C8183605259751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1">
    <w:name w:val="E492C42B7DB9478F805E69FDE1BB2E85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1">
    <w:name w:val="1E3CD9BA47F24F188875E1CB9BEEFB5F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1">
    <w:name w:val="8E03841F6D4A4E2EB7C9C1E4D73CD6F6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1">
    <w:name w:val="B88388866C6A4B0BB74BAB15D14BC5121"/>
    <w:rsid w:val="00A156F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1">
    <w:name w:val="4C47ED37C079438BBC66C5851BD1925D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1">
    <w:name w:val="384DD45142A441E294BD0330CE141A12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1">
    <w:name w:val="D29590122C004AF2B317541D970F67E8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1">
    <w:name w:val="B2F13D0F285B4952A91C0F1FFC3689DD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1">
    <w:name w:val="30C1EEDC19C84B8CB88DB624B309CA72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1">
    <w:name w:val="64D6869E2F27452899A03445E7864D4E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1">
    <w:name w:val="28C52F7957D846868FBC42E17A39E0BA1"/>
    <w:rsid w:val="00A156F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1">
    <w:name w:val="AF864A5AAF9B4A118D17C448ABEA9E27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1">
    <w:name w:val="C4718C5F2B2C412D86B769FFB5B17621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1">
    <w:name w:val="F4D34214B1A24A7095B86F696F0E986A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1">
    <w:name w:val="8F092CB4BA3F4BAB871745C540EE6BFF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1">
    <w:name w:val="A7C102AA256F419486B5C3335672F53E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1">
    <w:name w:val="BD25B0C6B5C740748DCF4ACC0C0E2FE4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1">
    <w:name w:val="B55A39CD4B7D46A0864FC752550A0F4A1"/>
    <w:rsid w:val="00A156F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1">
    <w:name w:val="5945A2B905E94B4CB264E5EC7558BE1A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1">
    <w:name w:val="F0664A7F0C684DE6A29437227796EE8A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1">
    <w:name w:val="FF886BF7CCF546288FB2B1586A425C32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1">
    <w:name w:val="84D281CA5B9C474B967E3C1320B0C346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1">
    <w:name w:val="6167FE8D7A3244BCA2D5DC38178734F2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1">
    <w:name w:val="BDB92089DB9D4818A13CD21C3FEC9501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1">
    <w:name w:val="E41E0BBFA0F143139E77A314489D7F0D1"/>
    <w:rsid w:val="00A156F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1">
    <w:name w:val="3A37C2ED64D54ACB8CF9F18242B7D572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1">
    <w:name w:val="EBFC6E2E6496474E83667500E1262770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1">
    <w:name w:val="8242CCDE9B1941539C09DA36F72640EF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1">
    <w:name w:val="F3C10E87F2B24ECD9C8F54ADA8D21240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1">
    <w:name w:val="FB00085B61894040A5FF6A57299BA698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1">
    <w:name w:val="15C3D6A510ED4F36882396FD9A3D415A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1">
    <w:name w:val="9294AFAD310E4A65A999FB81107F07E31"/>
    <w:rsid w:val="00A156F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1">
    <w:name w:val="419630686892454BADDA01E257114F6F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1">
    <w:name w:val="C112CEF2E3CC44B085959EAB173BFB67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1">
    <w:name w:val="271FD75FC3694D779FA59A21B53B8565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1">
    <w:name w:val="F9B8B15D1FE346A4B9149E6A1813600D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1">
    <w:name w:val="F87025AF2765492F98D5240C335027D0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1">
    <w:name w:val="BF4A191842F440EB9FCDB7D4749049581"/>
    <w:rsid w:val="00A156F6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Office_17150460_TF03424896</Template>
  <TotalTime>27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14</cp:revision>
  <cp:lastPrinted>2012-08-29T19:15:00Z</cp:lastPrinted>
  <dcterms:created xsi:type="dcterms:W3CDTF">2018-01-16T10:15:00Z</dcterms:created>
  <dcterms:modified xsi:type="dcterms:W3CDTF">2018-01-19T11:15:00Z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