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6E1C71" w:rsidRDefault="00796074">
      <w:pPr>
        <w:pStyle w:val="Rubrik"/>
      </w:pPr>
      <w:sdt>
        <w:sdtPr>
          <w:alias w:val="Ange namn på diplom här:"/>
          <w:tag w:val="Ange namn på diplom här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sv-SE"/>
            </w:rPr>
            <w:t>Mest inspirerande spelare</w:t>
          </w:r>
        </w:sdtContent>
      </w:sdt>
    </w:p>
    <w:bookmarkEnd w:id="0"/>
    <w:p w:rsidR="006E1C71" w:rsidRPr="00C83C1D" w:rsidRDefault="00796074" w:rsidP="00C83C1D">
      <w:pPr>
        <w:pStyle w:val="Rubrik1"/>
      </w:pPr>
      <w:sdt>
        <w:sdtPr>
          <w:alias w:val="Ange mottagarens namn:"/>
          <w:tag w:val="Ange mottagarens namn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sv-SE"/>
            </w:rPr>
            <w:t>Mottagarens namn</w:t>
          </w:r>
        </w:sdtContent>
      </w:sdt>
    </w:p>
    <w:sdt>
      <w:sdtPr>
        <w:alias w:val="Beskrivning av diplom:"/>
        <w:tag w:val="Beskrivning av diplom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bidi="sv-SE"/>
            </w:rPr>
            <w:t>utses härmed till säsongens mest inspirerande spelare för en fantastisk insats i</w:t>
          </w:r>
        </w:p>
      </w:sdtContent>
    </w:sdt>
    <w:p w:rsidR="006E1C71" w:rsidRPr="00C83C1D" w:rsidRDefault="00796074" w:rsidP="00C83C1D">
      <w:pPr>
        <w:pStyle w:val="Rubrik2"/>
      </w:pPr>
      <w:sdt>
        <w:sdtPr>
          <w:alias w:val="Ange lagets namn:"/>
          <w:tag w:val="Ange lagets namn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sv-SE"/>
            </w:rPr>
            <w:t>Lagets namn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för prissigill och signatur"/>
      </w:tblPr>
      <w:tblGrid>
        <w:gridCol w:w="3370"/>
        <w:gridCol w:w="10306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Ingetavstnd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upp 1" descr="Prissigil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Försegling" descr="Prissigil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Sigillets form" descr="Prissigillets form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Sigillets struktur" descr="Prissigillets struktu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aseboll" descr="Baseboll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8755D6" id="Grupp 1" o:spid="_x0000_s1026" alt="Prissigill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">
                      <v:group id="Försegling" o:spid="_x0000_s1027" alt="Prissigil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Sigillets form" o:spid="_x0000_s1028" alt="Prissigillets form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igillets struktur" o:spid="_x0000_s1029" type="#_x0000_t75" alt="Prissigillets struktur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Prissigillets struktur" croptop="-2164f" cropleft="19433f" cropright="-949f"/>
                        </v:shape>
                      </v:group>
                      <v:shape id="Baseboll" o:spid="_x0000_s1030" type="#_x0000_t75" alt="Basebollikon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Baseboll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l för datum och signatur"/>
            </w:tblPr>
            <w:tblGrid>
              <w:gridCol w:w="2623"/>
              <w:gridCol w:w="6733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796074" w:rsidP="009C610B">
                  <w:pPr>
                    <w:pStyle w:val="Rubrik3"/>
                  </w:pPr>
                  <w:sdt>
                    <w:sdtPr>
                      <w:alias w:val="Överlämnas av:"/>
                      <w:tag w:val="Överlämnas av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sv-SE"/>
                        </w:rPr>
                        <w:t>Överlämnas av:</w:t>
                      </w:r>
                    </w:sdtContent>
                  </w:sdt>
                </w:p>
              </w:tc>
              <w:sdt>
                <w:sdtPr>
                  <w:alias w:val="Ange namn/titel på överlämnare:"/>
                  <w:tag w:val="Ange namn/titel på överlämnare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Rubrik4"/>
                      </w:pPr>
                      <w:r w:rsidRPr="0088629E">
                        <w:rPr>
                          <w:lang w:bidi="sv-SE"/>
                        </w:rPr>
                        <w:t>Namn på överlämnare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I dag:"/>
                  <w:tag w:val="I dag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Rubrik3"/>
                      </w:pPr>
                      <w:r>
                        <w:rPr>
                          <w:lang w:bidi="sv-SE"/>
                        </w:rPr>
                        <w:t>I dag:</w:t>
                      </w:r>
                    </w:p>
                  </w:tc>
                </w:sdtContent>
              </w:sdt>
              <w:sdt>
                <w:sdtPr>
                  <w:alias w:val="Ange datum:"/>
                  <w:tag w:val="Ange datum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Rubrik4"/>
                      </w:pPr>
                      <w:r>
                        <w:rPr>
                          <w:lang w:bidi="sv-SE"/>
                        </w:rPr>
                        <w:t>Ange datum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Ingetavstnd"/>
      </w:pPr>
    </w:p>
    <w:sectPr w:rsidR="006E1C71" w:rsidSect="00871FF7">
      <w:headerReference w:type="default" r:id="rId12"/>
      <w:footerReference w:type="default" r:id="rId13"/>
      <w:headerReference w:type="first" r:id="rId14"/>
      <w:pgSz w:w="16840" w:h="11907" w:orient="landscape" w:code="9"/>
      <w:pgMar w:top="2160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6074" w:rsidRDefault="00796074">
      <w:pPr>
        <w:spacing w:after="0" w:line="240" w:lineRule="auto"/>
      </w:pPr>
      <w:r>
        <w:separator/>
      </w:r>
    </w:p>
  </w:endnote>
  <w:endnote w:type="continuationSeparator" w:id="0">
    <w:p w:rsidR="00796074" w:rsidRDefault="00796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Sidfot"/>
        </w:pPr>
        <w:r>
          <w:rPr>
            <w:lang w:bidi="sv-SE"/>
          </w:rPr>
          <w:fldChar w:fldCharType="begin"/>
        </w:r>
        <w:r>
          <w:rPr>
            <w:lang w:bidi="sv-SE"/>
          </w:rPr>
          <w:instrText xml:space="preserve"> PAGE   \* MERGEFORMAT </w:instrText>
        </w:r>
        <w:r>
          <w:rPr>
            <w:lang w:bidi="sv-SE"/>
          </w:rPr>
          <w:fldChar w:fldCharType="separate"/>
        </w:r>
        <w:r w:rsidR="008C6A08">
          <w:rPr>
            <w:noProof/>
            <w:lang w:bidi="sv-SE"/>
          </w:rPr>
          <w:t>2</w:t>
        </w:r>
        <w:r>
          <w:rPr>
            <w:noProof/>
            <w:lang w:bidi="sv-S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6074" w:rsidRDefault="00796074">
      <w:pPr>
        <w:spacing w:after="0" w:line="240" w:lineRule="auto"/>
      </w:pPr>
      <w:r>
        <w:separator/>
      </w:r>
    </w:p>
  </w:footnote>
  <w:footnote w:type="continuationSeparator" w:id="0">
    <w:p w:rsidR="00796074" w:rsidRDefault="00796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Sidhuvud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upp 11" descr="2 rektangelformade ramar sammanvävda i hörnen med stjärnstrålar från mitten till kantern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trålar" descr="2 rektangelformade ramar sammanvävda i hörnen med stjärnstrålar från mitten till kantern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Svart kant" descr="2 rektangelformade ramar sammanvävda i hörnen med stjärnstrålar från mitten till kantern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ktangelkantlinje" descr="2 rektangelformade ramar sammanvävda i hörnen med stjärnstrålar från mitten till kanterna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3D0468" id="Grupp 11" o:spid="_x0000_s1026" alt="2 rektangelformade ramar sammanvävda i hörnen med stjärnstrålar från mitten till kanterna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KXOlAXUBAAAxw4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ålar" o:spid="_x0000_s1027" type="#_x0000_t75" alt="2 rektangelformade ramar sammanvävda i hörnen med stjärnstrålar från mitten till kanterna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ktangelformade ramar sammanvävda i hörnen med stjärnstrålar från mitten till kanterna"/>
              </v:shape>
              <v:shape id="Svart kant" o:spid="_x0000_s1028" type="#_x0000_t75" alt="2 rektangelformade ramar sammanvävda i hörnen med stjärnstrålar från mitten till kanterna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ktangelformade ramar sammanvävda i hörnen med stjärnstrålar från mitten till kanterna"/>
              </v:shape>
              <v:rect id="Rektangelkantlinje" o:spid="_x0000_s1029" alt="2 rektangelformade ramar sammanvävda i hörnen med stjärnstrålar från mitten till kanterna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Sidhuvud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upp 4" descr="2 rektangelformade ramar sammanvävda i hörnen med stjärnstrålar från mitten till kantern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Strålar" descr="2 rektangelformade ramar sammanvävda i hörnen med stjärnstrålar från mitten till kantern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Svart kant" descr="2 rektangelformade ramar sammanvävda i hörnen med stjärnstrålar från mitten till kantern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ktangelkantlinje" descr="2 rektangelformade ramar sammanvävda i hörnen med stjärnstrålar från mitten till kanterna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CC5246" id="Grupp 4" o:spid="_x0000_s1026" alt="2 rektangelformade ramar sammanvävda i hörnen med stjärnstrålar från mitten till kanterna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ålar" o:spid="_x0000_s1027" type="#_x0000_t75" alt="2 rektangelformade ramar sammanvävda i hörnen med stjärnstrålar från mitten till kanterna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rektangelformade ramar sammanvävda i hörnen med stjärnstrålar från mitten till kanterna"/>
              </v:shape>
              <v:shape id="Svart kant" o:spid="_x0000_s1028" type="#_x0000_t75" alt="2 rektangelformade ramar sammanvävda i hörnen med stjärnstrålar från mitten till kanterna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rektangelformade ramar sammanvävda i hörnen med stjärnstrålar från mitten till kanterna"/>
              </v:shape>
              <v:rect id="Rektangelkantlinje" o:spid="_x0000_s1029" alt="2 rektangelformade ramar sammanvävda i hörnen med stjärnstrålar från mitten till kanterna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796074"/>
    <w:rsid w:val="008251CC"/>
    <w:rsid w:val="008330B8"/>
    <w:rsid w:val="008407C5"/>
    <w:rsid w:val="00852170"/>
    <w:rsid w:val="00871FF7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83223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06778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sv-SE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5C44"/>
  </w:style>
  <w:style w:type="paragraph" w:styleId="Rubrik1">
    <w:name w:val="heading 1"/>
    <w:basedOn w:val="Normal"/>
    <w:link w:val="Rubrik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Rubrik2">
    <w:name w:val="heading 2"/>
    <w:basedOn w:val="Normal"/>
    <w:link w:val="Rubrik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Rubrik3">
    <w:name w:val="heading 3"/>
    <w:basedOn w:val="Normal"/>
    <w:link w:val="Rubrik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Rubrik4">
    <w:name w:val="heading 4"/>
    <w:basedOn w:val="Normal"/>
    <w:link w:val="Rubrik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Tahoma" w:hAnsi="Tahoma" w:cs="Tahoma"/>
      <w:sz w:val="22"/>
      <w:szCs w:val="16"/>
    </w:rPr>
  </w:style>
  <w:style w:type="character" w:styleId="Platshllartext">
    <w:name w:val="Placeholder Text"/>
    <w:basedOn w:val="Standardstycketeckensnitt"/>
    <w:uiPriority w:val="99"/>
    <w:semiHidden/>
    <w:rsid w:val="000A6797"/>
    <w:rPr>
      <w:color w:val="595959" w:themeColor="text1" w:themeTint="A6"/>
    </w:rPr>
  </w:style>
  <w:style w:type="table" w:styleId="Tabellrutnt">
    <w:name w:val="Table Grid"/>
    <w:basedOn w:val="Normaltabel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ubrik">
    <w:name w:val="Title"/>
    <w:basedOn w:val="Normal"/>
    <w:link w:val="Rubrik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RubrikChar">
    <w:name w:val="Rubrik Char"/>
    <w:basedOn w:val="Standardstycketeckensnitt"/>
    <w:link w:val="Rubrik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Rubrik1Char">
    <w:name w:val="Rubrik 1 Char"/>
    <w:basedOn w:val="Standardstycketeckensnitt"/>
    <w:link w:val="Rubrik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CB7D03"/>
    <w:rPr>
      <w:rFonts w:eastAsiaTheme="majorEastAsia" w:cstheme="majorBidi"/>
      <w:caps/>
      <w:sz w:val="66"/>
    </w:rPr>
  </w:style>
  <w:style w:type="paragraph" w:styleId="Sidhuvud">
    <w:name w:val="header"/>
    <w:basedOn w:val="Normal"/>
    <w:link w:val="SidhuvudChar"/>
    <w:uiPriority w:val="99"/>
    <w:unhideWhenUsed/>
    <w:rsid w:val="005F6FDE"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F6FDE"/>
  </w:style>
  <w:style w:type="paragraph" w:styleId="Sidfot">
    <w:name w:val="footer"/>
    <w:basedOn w:val="Normal"/>
    <w:link w:val="SidfotChar"/>
    <w:uiPriority w:val="99"/>
    <w:unhideWhenUsed/>
    <w:rsid w:val="005F6FDE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F6FDE"/>
  </w:style>
  <w:style w:type="paragraph" w:styleId="Litteraturfrteckning">
    <w:name w:val="Bibliography"/>
    <w:basedOn w:val="Normal"/>
    <w:next w:val="Normal"/>
    <w:uiPriority w:val="37"/>
    <w:semiHidden/>
    <w:unhideWhenUsed/>
    <w:rsid w:val="009B3F55"/>
  </w:style>
  <w:style w:type="paragraph" w:styleId="Indragetstycke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rdtext">
    <w:name w:val="Body Text"/>
    <w:basedOn w:val="Normal"/>
    <w:link w:val="BrdtextChar"/>
    <w:uiPriority w:val="99"/>
    <w:semiHidden/>
    <w:unhideWhenUsed/>
    <w:rsid w:val="009B3F55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9B3F55"/>
  </w:style>
  <w:style w:type="paragraph" w:styleId="Brdtext2">
    <w:name w:val="Body Text 2"/>
    <w:basedOn w:val="Normal"/>
    <w:link w:val="Brd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9B3F55"/>
  </w:style>
  <w:style w:type="paragraph" w:styleId="Brdtext3">
    <w:name w:val="Body Text 3"/>
    <w:basedOn w:val="Normal"/>
    <w:link w:val="Brd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9B3F55"/>
    <w:rPr>
      <w:sz w:val="22"/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9B3F55"/>
    <w:pPr>
      <w:spacing w:after="20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9B3F55"/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9B3F55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9B3F55"/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9B3F55"/>
    <w:pPr>
      <w:spacing w:after="20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9B3F55"/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9B3F55"/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9B3F55"/>
    <w:rPr>
      <w:sz w:val="22"/>
      <w:szCs w:val="16"/>
    </w:rPr>
  </w:style>
  <w:style w:type="character" w:styleId="Bokenstitel">
    <w:name w:val="Book Title"/>
    <w:basedOn w:val="Standardstycketeckensnitt"/>
    <w:uiPriority w:val="33"/>
    <w:semiHidden/>
    <w:qFormat/>
    <w:rsid w:val="00A51DB1"/>
    <w:rPr>
      <w:b/>
      <w:bCs/>
      <w:i/>
      <w:iCs/>
      <w:spacing w:val="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9B3F55"/>
  </w:style>
  <w:style w:type="table" w:styleId="Frgatrutnt">
    <w:name w:val="Colorful Grid"/>
    <w:basedOn w:val="Normal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sreferens">
    <w:name w:val="annotation reference"/>
    <w:basedOn w:val="Standardstycketeckensnitt"/>
    <w:uiPriority w:val="99"/>
    <w:semiHidden/>
    <w:unhideWhenUsed/>
    <w:rsid w:val="009B3F55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B3F55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B3F5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B3F55"/>
    <w:rPr>
      <w:b/>
      <w:bCs/>
      <w:sz w:val="22"/>
      <w:szCs w:val="20"/>
    </w:rPr>
  </w:style>
  <w:style w:type="table" w:styleId="Mrklista">
    <w:name w:val="Dark List"/>
    <w:basedOn w:val="Normal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9B3F55"/>
  </w:style>
  <w:style w:type="character" w:customStyle="1" w:styleId="DatumChar">
    <w:name w:val="Datum Char"/>
    <w:basedOn w:val="Standardstycketeckensnitt"/>
    <w:link w:val="Datum"/>
    <w:uiPriority w:val="99"/>
    <w:semiHidden/>
    <w:rsid w:val="009B3F55"/>
  </w:style>
  <w:style w:type="paragraph" w:styleId="Dokumentversikt">
    <w:name w:val="Document Map"/>
    <w:basedOn w:val="Normal"/>
    <w:link w:val="Dokumentversikt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9B3F55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9B3F55"/>
  </w:style>
  <w:style w:type="character" w:styleId="Betoning">
    <w:name w:val="Emphasis"/>
    <w:basedOn w:val="Standardstycketeckensnitt"/>
    <w:uiPriority w:val="20"/>
    <w:semiHidden/>
    <w:qFormat/>
    <w:rsid w:val="009B3F55"/>
    <w:rPr>
      <w:i/>
      <w:iCs/>
    </w:rPr>
  </w:style>
  <w:style w:type="character" w:styleId="Slutnotsreferens">
    <w:name w:val="endnote reference"/>
    <w:basedOn w:val="Standardstycketeckensnitt"/>
    <w:uiPriority w:val="99"/>
    <w:semiHidden/>
    <w:unhideWhenUsed/>
    <w:rsid w:val="009B3F55"/>
    <w:rPr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9B3F55"/>
    <w:rPr>
      <w:sz w:val="22"/>
      <w:szCs w:val="20"/>
    </w:rPr>
  </w:style>
  <w:style w:type="paragraph" w:styleId="Adress-brev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ndaradress-brev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tnotsreferens">
    <w:name w:val="footnote reference"/>
    <w:basedOn w:val="Standardstycketeckensnitt"/>
    <w:uiPriority w:val="99"/>
    <w:semiHidden/>
    <w:unhideWhenUsed/>
    <w:rsid w:val="009B3F55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9B3F55"/>
    <w:rPr>
      <w:sz w:val="22"/>
      <w:szCs w:val="20"/>
    </w:rPr>
  </w:style>
  <w:style w:type="table" w:customStyle="1" w:styleId="Rutntstabell1ljus1">
    <w:name w:val="Rutnätstabell 1 ljus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11">
    <w:name w:val="Rutnätstabell 1 ljus – dekorfärg 1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-dekorfrg21">
    <w:name w:val="Rutnätstabell 1 ljus - dekorfärg 2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31">
    <w:name w:val="Rutnätstabell 1 ljus – dekorfärg 3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41">
    <w:name w:val="Rutnätstabell 1 ljus – dekorfärg 4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51">
    <w:name w:val="Rutnätstabell 1 ljus – dekorfärg 5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61">
    <w:name w:val="Rutnätstabell 1 ljus – dekorfärg 6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21">
    <w:name w:val="Rutnätstabell 2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2dekorfrg11">
    <w:name w:val="Rutnätstabell 2 – dekorfärg 1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Rutntstabell2dekorfrg21">
    <w:name w:val="Rutnätstabell 2 – dekorfärg 2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Rutntstabell2dekorfrg31">
    <w:name w:val="Rutnätstabell 2 – dekorfärg 3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Rutntstabell2dekorfrg41">
    <w:name w:val="Rutnätstabell 2 – dekorfärg 4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Rutntstabell2dekorfrg51">
    <w:name w:val="Rutnätstabell 2 – dekorfärg 5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Rutntstabell2dekorfrg61">
    <w:name w:val="Rutnätstabell 2 – dekorfärg 6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Rutntstabell31">
    <w:name w:val="Rutnätstabell 3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ntstabell3dekorfrg11">
    <w:name w:val="Rutnätstabell 3 – dekorfärg 1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Rutntstabell3dekorfrg21">
    <w:name w:val="Rutnätstabell 3 – dekorfärg 2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Rutntstabell3dekorfrg31">
    <w:name w:val="Rutnätstabell 3 – dekorfärg 3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Rutntstabell3dekorfrg41">
    <w:name w:val="Rutnätstabell 3 – dekorfärg 4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Rutntstabell3dekorfrg51">
    <w:name w:val="Rutnätstabell 3 – dekorfärg 5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Rutntstabell3dekorfrg61">
    <w:name w:val="Rutnätstabell 3 – dekorfärg 6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Rutntstabell41">
    <w:name w:val="Rutnätstabell 4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4dekorfrg11">
    <w:name w:val="Rutnätstabell 4 – dekorfärg 1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Rutntstabell4dekorfrg21">
    <w:name w:val="Rutnätstabell 4 – dekorfärg 2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Rutntstabell4dekorfrg31">
    <w:name w:val="Rutnätstabell 4 – dekorfärg 3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Rutntstabell4dekorfrg41">
    <w:name w:val="Rutnätstabell 4 – dekorfärg 4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Rutntstabell4dekorfrg51">
    <w:name w:val="Rutnätstabell 4 – dekorfärg 5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Rutntstabell4dekorfrg61">
    <w:name w:val="Rutnätstabell 4 – dekorfärg 6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Rutntstabell5mrk1">
    <w:name w:val="Rutnätstabell 5 mörk1"/>
    <w:basedOn w:val="Normal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utntstabell5mrkdekorfrg11">
    <w:name w:val="Rutnätstabell 5 mörk – dekorfärg 11"/>
    <w:basedOn w:val="Normal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Rutntstabell5mrkdekorfrg21">
    <w:name w:val="Rutnätstabell 5 mörk – dekorfärg 21"/>
    <w:basedOn w:val="Normal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Rutntstabell5mrkdekorfrg31">
    <w:name w:val="Rutnätstabell 5 mörk – dekorfärg 31"/>
    <w:basedOn w:val="Normal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Rutntstabell5mrkdekorfrg41">
    <w:name w:val="Rutnätstabell 5 mörk – dekorfärg 41"/>
    <w:basedOn w:val="Normal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Rutntstabell5mrkdekorfrg51">
    <w:name w:val="Rutnätstabell 5 mörk – dekorfärg 51"/>
    <w:basedOn w:val="Normal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Rutntstabell5mrkdekorfrg61">
    <w:name w:val="Rutnätstabell 5 mörk – dekorfärg 61"/>
    <w:basedOn w:val="Normaltabel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Rutntstabell6frgstark1">
    <w:name w:val="Rutnätstabell 6 färgstark1"/>
    <w:basedOn w:val="Normaltabel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6frgstarkdekorfrg11">
    <w:name w:val="Rutnätstabell 6 färgstark – dekorfärg 11"/>
    <w:basedOn w:val="Normaltabel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Rutntstabell6frgstarkdekorfrg21">
    <w:name w:val="Rutnätstabell 6 färgstark – dekorfärg 21"/>
    <w:basedOn w:val="Normaltabel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Rutntstabell6frgstarkdekorfrg31">
    <w:name w:val="Rutnätstabell 6 färgstark – dekorfärg 31"/>
    <w:basedOn w:val="Normaltabel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Rutntstabell6frgstarkdekorfrg41">
    <w:name w:val="Rutnätstabell 6 färgstark – dekorfärg 41"/>
    <w:basedOn w:val="Normaltabel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Rutntstabell6frgstarkdekorfrg51">
    <w:name w:val="Rutnätstabell 6 färgstark – dekorfärg 51"/>
    <w:basedOn w:val="Normaltabel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Rutntstabell6frgstarkdekorfrg61">
    <w:name w:val="Rutnätstabell 6 färgstark – dekorfärg 61"/>
    <w:basedOn w:val="Normaltabel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Rutntstabell7frgstark1">
    <w:name w:val="Rutnätstabell 7 färgstark1"/>
    <w:basedOn w:val="Normaltabel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ntstabell7frgstarkdekorfrg11">
    <w:name w:val="Rutnätstabell 7 färgstark – dekorfärg 11"/>
    <w:basedOn w:val="Normaltabel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Rutntstabell7frgstarkdekorfrg21">
    <w:name w:val="Rutnätstabell 7 färgstark – dekorfärg 21"/>
    <w:basedOn w:val="Normaltabel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Rutntstabell7frgstarkdekorfrg31">
    <w:name w:val="Rutnätstabell 7 färgstark – dekorfärg 31"/>
    <w:basedOn w:val="Normaltabel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Rutntstabell7frgstarkdekorfrg41">
    <w:name w:val="Rutnätstabell 7 färgstark – dekorfärg 41"/>
    <w:basedOn w:val="Normaltabel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Rutntstabell7frgstarkdekorfrg51">
    <w:name w:val="Rutnätstabell 7 färgstark – dekorfärg 51"/>
    <w:basedOn w:val="Normaltabel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Rutntstabell7frgstarkdekorfrg61">
    <w:name w:val="Rutnätstabell 7 färgstark – dekorfärg 61"/>
    <w:basedOn w:val="Normaltabel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Rubrik3Char">
    <w:name w:val="Rubrik 3 Char"/>
    <w:basedOn w:val="Standardstycketeckensnitt"/>
    <w:link w:val="Rubrik3"/>
    <w:uiPriority w:val="9"/>
    <w:rsid w:val="00CB7D03"/>
    <w:rPr>
      <w:rFonts w:eastAsiaTheme="majorEastAsia" w:cstheme="majorBidi"/>
      <w:caps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tycketeckensnitt"/>
    <w:uiPriority w:val="99"/>
    <w:semiHidden/>
    <w:unhideWhenUsed/>
    <w:rsid w:val="009B3F55"/>
  </w:style>
  <w:style w:type="paragraph" w:styleId="HTML-adress">
    <w:name w:val="HTML Address"/>
    <w:basedOn w:val="Normal"/>
    <w:link w:val="HTML-a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9B3F55"/>
    <w:rPr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9B3F55"/>
    <w:rPr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9B3F55"/>
    <w:rPr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9B3F55"/>
    <w:rPr>
      <w:rFonts w:ascii="Consolas" w:hAnsi="Consolas"/>
      <w:sz w:val="22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-skrivmaskin">
    <w:name w:val="HTML Typewriter"/>
    <w:basedOn w:val="Standardstycketeckensnit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9B3F55"/>
    <w:rPr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rubrik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Starkbetoning">
    <w:name w:val="Intense Emphasis"/>
    <w:basedOn w:val="Standardstycketeckensnitt"/>
    <w:uiPriority w:val="21"/>
    <w:semiHidden/>
    <w:qFormat/>
    <w:rsid w:val="009B3F55"/>
    <w:rPr>
      <w:i/>
      <w:iCs/>
      <w:color w:val="8B0E04" w:themeColor="accent1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1DB1"/>
    <w:rPr>
      <w:i/>
      <w:iCs/>
      <w:color w:val="8B0E04" w:themeColor="accent1"/>
    </w:rPr>
  </w:style>
  <w:style w:type="character" w:styleId="Starkreferens">
    <w:name w:val="Intense Reference"/>
    <w:basedOn w:val="Standardstycketeckensnit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justrutnt">
    <w:name w:val="Light Grid"/>
    <w:basedOn w:val="Normal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9B3F55"/>
  </w:style>
  <w:style w:type="paragraph" w:styleId="Lista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Punktlista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Numreradlista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stycke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ell1ljus1">
    <w:name w:val="Listtabell 1 ljus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1ljusdekorfrg11">
    <w:name w:val="Listtabell 1 ljus – dekorfärg 1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ell1ljusdekorfrg21">
    <w:name w:val="Listtabell 1 ljus – dekorfärg 2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ell1ljusdekorfrg31">
    <w:name w:val="Listtabell 1 ljus – dekorfärg 3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ell1ljusdekorfrg41">
    <w:name w:val="Listtabell 1 ljus – dekorfärg 4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ell1ljusdekorfrg51">
    <w:name w:val="Listtabell 1 ljus – dekorfärg 5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ell1ljusdekorfrg61">
    <w:name w:val="Listtabell 1 ljus – dekorfärg 61"/>
    <w:basedOn w:val="Normaltabel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ell21">
    <w:name w:val="Listtabell 2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2dekorfrg11">
    <w:name w:val="Listtabell 2 – dekorfärg 1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ell2dekorfrg21">
    <w:name w:val="Listtabell 2 – dekorfärg 2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ell2dekorfrg31">
    <w:name w:val="Listtabell 2 – dekorfärg 3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ell2dekorfrg41">
    <w:name w:val="Listtabell 2 – dekorfärg 4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ell2dekorfrg51">
    <w:name w:val="Listtabell 2 – dekorfärg 5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ell2dekorfrg61">
    <w:name w:val="Listtabell 2 – dekorfärg 61"/>
    <w:basedOn w:val="Normaltabel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ell31">
    <w:name w:val="Listtabell 3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ell3dekorfrg11">
    <w:name w:val="Listtabell 3 – dekorfärg 1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ell3dekorfrg21">
    <w:name w:val="Listtabell 3 – dekorfärg 2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ell3dekorfrg31">
    <w:name w:val="Listtabell 3 – dekorfärg 3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ell3dekorfrg41">
    <w:name w:val="Listtabell 3 – dekorfärg 4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ell3dekorfrg51">
    <w:name w:val="Listtabell 3 – dekorfärg 5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ell3dekorfrg61">
    <w:name w:val="Listtabell 3 – dekorfärg 61"/>
    <w:basedOn w:val="Normaltabel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ell41">
    <w:name w:val="Listtabell 4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4dekorfrg11">
    <w:name w:val="Listtabell 4 – dekorfärg 1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ell4dekorfrg21">
    <w:name w:val="Listtabell 4 – dekorfärg 2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ell4dekorfrg31">
    <w:name w:val="Listtabell 4 – dekorfärg 3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ell4dekorfrg41">
    <w:name w:val="Listtabell 4 – dekorfärg 4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ell4dekorfrg51">
    <w:name w:val="Listtabell 4 – dekorfärg 5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ell4dekorfrg61">
    <w:name w:val="Listtabell 4 – dekorfärg 61"/>
    <w:basedOn w:val="Normaltabel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ell5mrk1">
    <w:name w:val="Listtabell 5 mörk1"/>
    <w:basedOn w:val="Normal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11">
    <w:name w:val="Listtabell 5 mörk – dekorfärg 11"/>
    <w:basedOn w:val="Normal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21">
    <w:name w:val="Listtabell 5 mörk – dekorfärg 21"/>
    <w:basedOn w:val="Normal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31">
    <w:name w:val="Listtabell 5 mörk – dekorfärg 31"/>
    <w:basedOn w:val="Normal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41">
    <w:name w:val="Listtabell 5 mörk – dekorfärg 41"/>
    <w:basedOn w:val="Normal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51">
    <w:name w:val="Listtabell 5 mörk – dekorfärg 51"/>
    <w:basedOn w:val="Normal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61">
    <w:name w:val="Listtabell 5 mörk – dekorfärg 61"/>
    <w:basedOn w:val="Normaltabel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6frgstark1">
    <w:name w:val="Listtabell 6 färgstark1"/>
    <w:basedOn w:val="Normaltabel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6frgstarkdekorfrg11">
    <w:name w:val="Listtabell 6 färgstark – dekorfärg 11"/>
    <w:basedOn w:val="Normaltabel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ell6frgstarkdekorfrg21">
    <w:name w:val="Listtabell 6 färgstark – dekorfärg 21"/>
    <w:basedOn w:val="Normaltabel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ell6frgstarkdekorfrg31">
    <w:name w:val="Listtabell 6 färgstark – dekorfärg 31"/>
    <w:basedOn w:val="Normaltabel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ell6frgstarkdekorfrg41">
    <w:name w:val="Listtabell 6 färgstark – dekorfärg 41"/>
    <w:basedOn w:val="Normaltabel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ell6frgstarkdekorfrg51">
    <w:name w:val="Listtabell 6 färgstark – dekorfärg 51"/>
    <w:basedOn w:val="Normaltabel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ell6frgstarkdekorfrg61">
    <w:name w:val="Listtabell 6 färgstark – dekorfärg 61"/>
    <w:basedOn w:val="Normaltabel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ell7frgstark1">
    <w:name w:val="Listtabell 7 färgstark1"/>
    <w:basedOn w:val="Normaltabel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11">
    <w:name w:val="Listtabell 7 färgstark – dekorfärg 11"/>
    <w:basedOn w:val="Normaltabel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21">
    <w:name w:val="Listtabell 7 färgstark – dekorfärg 21"/>
    <w:basedOn w:val="Normaltabel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31">
    <w:name w:val="Listtabell 7 färgstark – dekorfärg 31"/>
    <w:basedOn w:val="Normaltabel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41">
    <w:name w:val="Listtabell 7 färgstark – dekorfärg 41"/>
    <w:basedOn w:val="Normaltabel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51">
    <w:name w:val="Listtabell 7 färgstark – dekorfärg 51"/>
    <w:basedOn w:val="Normaltabel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61">
    <w:name w:val="Listtabell 7 färgstark – dekorfärg 61"/>
    <w:basedOn w:val="Normaltabel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9B3F55"/>
    <w:rPr>
      <w:rFonts w:ascii="Consolas" w:hAnsi="Consolas"/>
      <w:sz w:val="22"/>
      <w:szCs w:val="20"/>
    </w:rPr>
  </w:style>
  <w:style w:type="table" w:styleId="Mellanmrktrutnt1">
    <w:name w:val="Medium Grid 1"/>
    <w:basedOn w:val="Normal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tavstnd">
    <w:name w:val="No Spacing"/>
    <w:uiPriority w:val="10"/>
    <w:unhideWhenUsed/>
    <w:rsid w:val="009B3F55"/>
    <w:pPr>
      <w:spacing w:after="0" w:line="240" w:lineRule="auto"/>
    </w:pPr>
  </w:style>
  <w:style w:type="paragraph" w:styleId="Normalweb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9B3F55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9B3F55"/>
  </w:style>
  <w:style w:type="character" w:styleId="Sidnummer">
    <w:name w:val="page number"/>
    <w:basedOn w:val="Standardstycketeckensnitt"/>
    <w:uiPriority w:val="99"/>
    <w:semiHidden/>
    <w:unhideWhenUsed/>
    <w:rsid w:val="009B3F55"/>
  </w:style>
  <w:style w:type="table" w:customStyle="1" w:styleId="Oformateradtabell11">
    <w:name w:val="Oformaterad tabell 11"/>
    <w:basedOn w:val="Normaltabel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21">
    <w:name w:val="Oformaterad tabell 21"/>
    <w:basedOn w:val="Normaltabel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formateradtabell31">
    <w:name w:val="Oformaterad tabell 31"/>
    <w:basedOn w:val="Normaltabel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formateradtabell41">
    <w:name w:val="Oformaterad tabell 41"/>
    <w:basedOn w:val="Normaltabel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9B3F55"/>
    <w:rPr>
      <w:rFonts w:ascii="Consolas" w:hAnsi="Consolas"/>
      <w:sz w:val="22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1DB1"/>
    <w:rPr>
      <w:i/>
      <w:iCs/>
      <w:color w:val="404040" w:themeColor="text1" w:themeTint="BF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9B3F55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9B3F55"/>
  </w:style>
  <w:style w:type="character" w:styleId="Stark">
    <w:name w:val="Strong"/>
    <w:basedOn w:val="Standardstycketeckensnitt"/>
    <w:uiPriority w:val="22"/>
    <w:semiHidden/>
    <w:qFormat/>
    <w:rsid w:val="009B3F55"/>
    <w:rPr>
      <w:b/>
      <w:bCs/>
    </w:rPr>
  </w:style>
  <w:style w:type="paragraph" w:styleId="Underrubrik">
    <w:name w:val="Subtitle"/>
    <w:basedOn w:val="Normal"/>
    <w:link w:val="Underrubrik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Diskretbetoning">
    <w:name w:val="Subtle Emphasis"/>
    <w:basedOn w:val="Standardstycketeckensnit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qFormat/>
    <w:rsid w:val="009B3F55"/>
    <w:rPr>
      <w:smallCaps/>
      <w:color w:val="5A5A5A" w:themeColor="text1" w:themeTint="A5"/>
    </w:rPr>
  </w:style>
  <w:style w:type="table" w:styleId="Tabellmed3D-effekter1">
    <w:name w:val="Table 3D effects 1"/>
    <w:basedOn w:val="Normaltabel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1">
    <w:name w:val="Table Grid 1"/>
    <w:basedOn w:val="Normaltabel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rutntljust1">
    <w:name w:val="Tabellrutnät ljust1"/>
    <w:basedOn w:val="Normaltabel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Professionelltabell">
    <w:name w:val="Table Professional"/>
    <w:basedOn w:val="Normaltabel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frteckningsrubrik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66143E"/>
    <w:pPr>
      <w:outlineLvl w:val="9"/>
    </w:pPr>
  </w:style>
  <w:style w:type="paragraph" w:styleId="Signatur">
    <w:name w:val="Signature"/>
    <w:basedOn w:val="Normal"/>
    <w:link w:val="Signatur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56581A" w:rsidP="0056581A">
          <w:pPr>
            <w:pStyle w:val="4ADB83C530D24C9CA83642B73C64FAFC"/>
          </w:pPr>
          <w:r w:rsidRPr="00C83C1D">
            <w:rPr>
              <w:lang w:bidi="sv-SE"/>
            </w:rPr>
            <w:t>Mottagarens namn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56581A" w:rsidP="0056581A">
          <w:pPr>
            <w:pStyle w:val="ECA6D58B978440DBB99497C29DD773FB"/>
          </w:pPr>
          <w:r>
            <w:rPr>
              <w:lang w:bidi="sv-SE"/>
            </w:rPr>
            <w:t>utses härmed till säsongens mest inspirerande spelare för en fantastisk insats i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56581A" w:rsidP="0056581A">
          <w:pPr>
            <w:pStyle w:val="2506B6AC172E4A978C05D1C0015F62EE"/>
          </w:pPr>
          <w:r w:rsidRPr="00C83C1D">
            <w:rPr>
              <w:lang w:bidi="sv-SE"/>
            </w:rPr>
            <w:t>Lagets namn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56581A" w:rsidP="0056581A">
          <w:pPr>
            <w:pStyle w:val="E2D400A3A12E4598B226A821E0C6A11C1"/>
          </w:pPr>
          <w:r w:rsidRPr="0088629E">
            <w:rPr>
              <w:lang w:bidi="sv-SE"/>
            </w:rPr>
            <w:t>Namn på överlämnare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56581A" w:rsidP="0056581A">
          <w:pPr>
            <w:pStyle w:val="E0EBDEE568C3480BB1C08FC5DF8AE303"/>
          </w:pPr>
          <w:r>
            <w:rPr>
              <w:lang w:bidi="sv-SE"/>
            </w:rPr>
            <w:t>Ange datum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56581A" w:rsidP="0056581A">
          <w:pPr>
            <w:pStyle w:val="72BACBCF133F47AAB8669B42D448956B"/>
          </w:pPr>
          <w:r>
            <w:rPr>
              <w:lang w:bidi="sv-SE"/>
            </w:rPr>
            <w:t>Mest inspirerande spelare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56581A" w:rsidP="0056581A">
          <w:pPr>
            <w:pStyle w:val="FA91316956F743DE90994F4E510349C6"/>
          </w:pPr>
          <w:r w:rsidRPr="009C610B">
            <w:rPr>
              <w:lang w:bidi="sv-SE"/>
            </w:rPr>
            <w:t>Överlämnas av: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56581A" w:rsidP="0056581A">
          <w:pPr>
            <w:pStyle w:val="18208100460442769F7A4F237E79ABE1"/>
          </w:pPr>
          <w:r>
            <w:rPr>
              <w:lang w:bidi="sv-SE"/>
            </w:rPr>
            <w:t>I dag: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56581A"/>
    <w:rsid w:val="00870232"/>
    <w:rsid w:val="00884AF8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56581A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  <w:style w:type="paragraph" w:customStyle="1" w:styleId="72BACBCF133F47AAB8669B42D448956B">
    <w:name w:val="72BACBCF133F47AAB8669B42D448956B"/>
    <w:rsid w:val="0056581A"/>
    <w:pPr>
      <w:pBdr>
        <w:top w:val="single" w:sz="8" w:space="5" w:color="8496B0" w:themeColor="text2" w:themeTint="99"/>
        <w:bottom w:val="single" w:sz="8" w:space="5" w:color="8496B0" w:themeColor="text2" w:themeTint="99"/>
      </w:pBd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A5A5A5" w:themeColor="accent3"/>
      <w:kern w:val="0"/>
      <w:sz w:val="68"/>
      <w:szCs w:val="68"/>
      <w:lang w:eastAsia="ja-JP"/>
      <w14:ligatures w14:val="none"/>
    </w:rPr>
  </w:style>
  <w:style w:type="paragraph" w:customStyle="1" w:styleId="4ADB83C530D24C9CA83642B73C64FAFC">
    <w:name w:val="4ADB83C530D24C9CA83642B73C64FAFC"/>
    <w:rsid w:val="0056581A"/>
    <w:pPr>
      <w:pBdr>
        <w:bottom w:val="single" w:sz="4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kern w:val="0"/>
      <w:sz w:val="114"/>
      <w:szCs w:val="32"/>
      <w:lang w:eastAsia="ja-JP"/>
      <w14:ligatures w14:val="none"/>
    </w:rPr>
  </w:style>
  <w:style w:type="paragraph" w:customStyle="1" w:styleId="ECA6D58B978440DBB99497C29DD773FB">
    <w:name w:val="ECA6D58B978440DBB99497C29DD773FB"/>
    <w:rsid w:val="0056581A"/>
    <w:pPr>
      <w:spacing w:after="200" w:line="276" w:lineRule="auto"/>
      <w:jc w:val="center"/>
    </w:pPr>
    <w:rPr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2506B6AC172E4A978C05D1C0015F62EE">
    <w:name w:val="2506B6AC172E4A978C05D1C0015F62EE"/>
    <w:rsid w:val="0056581A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kern w:val="0"/>
      <w:sz w:val="66"/>
      <w:szCs w:val="26"/>
      <w:lang w:eastAsia="ja-JP"/>
      <w14:ligatures w14:val="none"/>
    </w:rPr>
  </w:style>
  <w:style w:type="paragraph" w:customStyle="1" w:styleId="FA91316956F743DE90994F4E510349C6">
    <w:name w:val="FA91316956F743DE90994F4E510349C6"/>
    <w:rsid w:val="0056581A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2D400A3A12E4598B226A821E0C6A11C1">
    <w:name w:val="E2D400A3A12E4598B226A821E0C6A11C1"/>
    <w:rsid w:val="0056581A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18208100460442769F7A4F237E79ABE1">
    <w:name w:val="18208100460442769F7A4F237E79ABE1"/>
    <w:rsid w:val="0056581A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0EBDEE568C3480BB1C08FC5DF8AE303">
    <w:name w:val="E0EBDEE568C3480BB1C08FC5DF8AE303"/>
    <w:rsid w:val="0056581A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46D55-B576-4B8D-AA17-4C7980D27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Office_18341675_TF03171112</Template>
  <TotalTime>0</TotalTime>
  <Pages>1</Pages>
  <Words>33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4</cp:revision>
  <dcterms:created xsi:type="dcterms:W3CDTF">2018-04-06T11:45:00Z</dcterms:created>
  <dcterms:modified xsi:type="dcterms:W3CDTF">2018-04-11T13:30:00Z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