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6"/>
      </w:tblGrid>
      <w:tr w:rsidR="00FC5512" w:rsidTr="00FC5512">
        <w:trPr>
          <w:trHeight w:val="384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Default="00075253" w:rsidP="00370A7B">
            <w:pPr>
              <w:spacing w:after="0" w:line="240" w:lineRule="auto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857500" cy="2576830"/>
                      <wp:effectExtent l="0" t="0" r="0" b="0"/>
                      <wp:docPr id="3" name="Okvir za tekst 3" descr="Okvir za tekst naslovne strani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857500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Naslov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t xml:space="preserve">Vreme </w:t>
                                  </w:r>
                                  <w:r w:rsidR="00FC5512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br/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t>provedeno</w:t>
                                  </w:r>
                                  <w:r w:rsidR="00FC5512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t xml:space="preserve"> </w:t>
                                  </w:r>
                                  <w:r w:rsidR="00FC5512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br/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t>sa</w:t>
                                  </w:r>
                                  <w:r w:rsidR="00FC5512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t xml:space="preserve"> 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sr-Latn-RS"/>
                                    </w:rPr>
                                    <w:t>tobom…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Okvir za tekst 3" o:spid="_x0000_s1026" type="#_x0000_t176" alt="Okvir za tekst naslovne stranice" style="width:22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Naslov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t xml:space="preserve">Vreme </w:t>
                            </w:r>
                            <w:r w:rsidR="00FC5512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br/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t>provedeno</w:t>
                            </w:r>
                            <w:r w:rsidR="00FC5512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t xml:space="preserve"> </w:t>
                            </w:r>
                            <w:r w:rsidR="00FC5512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br/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t>sa</w:t>
                            </w:r>
                            <w:r w:rsidR="00FC5512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t xml:space="preserve"> 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sr-Latn-RS"/>
                              </w:rPr>
                              <w:t>tobom…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Default="0092584B" w:rsidP="0092584B">
            <w:pPr>
              <w:spacing w:after="0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Okvir za tekst 5" descr="Okvir za tekst poruk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sr-Latn-RS"/>
                                    </w:rPr>
                                    <w:t>…je moja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sr-Latn-RS"/>
                                    </w:rPr>
                                    <w:br/>
                                    <w:t>omiljena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sr-Latn-RS"/>
                                    </w:rPr>
                                    <w:br/>
                                    <w:t>stvar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Okvir za tekst 5" o:spid="_x0000_s1027" type="#_x0000_t176" alt="Okvir za tekst poruke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" filled="f" stroked="f" strokeweight=".5pt">
                      <v:textbox inset="0,0,0,0">
                        <w:txbxContent>
                          <w:p w:rsidR="0092584B" w:rsidRPr="0035671B" w:rsidRDefault="0092584B" w:rsidP="0092584B">
                            <w:pPr>
                              <w:spacing w:after="0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sr-Latn-RS"/>
                              </w:rPr>
                              <w:t>…je moja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sr-Latn-RS"/>
                              </w:rPr>
                              <w:br/>
                              <w:t>omiljena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sr-Latn-RS"/>
                              </w:rPr>
                              <w:br/>
                              <w:t>stvar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Default="00A04339" w:rsidP="00A04339">
      <w:pPr>
        <w:jc w:val="both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Slika 2" title="Slika u pozad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E43" w:rsidRDefault="00C24E43">
      <w:r>
        <w:separator/>
      </w:r>
    </w:p>
  </w:endnote>
  <w:endnote w:type="continuationSeparator" w:id="0">
    <w:p w:rsidR="00C24E43" w:rsidRDefault="00C24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E43" w:rsidRDefault="00C24E43">
      <w:r>
        <w:separator/>
      </w:r>
    </w:p>
  </w:footnote>
  <w:footnote w:type="continuationSeparator" w:id="0">
    <w:p w:rsidR="00C24E43" w:rsidRDefault="00C24E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35671B"/>
    <w:rsid w:val="00370A7B"/>
    <w:rsid w:val="00444463"/>
    <w:rsid w:val="004523C1"/>
    <w:rsid w:val="004B0642"/>
    <w:rsid w:val="005255E2"/>
    <w:rsid w:val="00640AAF"/>
    <w:rsid w:val="006A2D1D"/>
    <w:rsid w:val="00880DF2"/>
    <w:rsid w:val="0092584B"/>
    <w:rsid w:val="00A04339"/>
    <w:rsid w:val="00A128AC"/>
    <w:rsid w:val="00AE1964"/>
    <w:rsid w:val="00B34175"/>
    <w:rsid w:val="00C24E43"/>
    <w:rsid w:val="00C415EE"/>
    <w:rsid w:val="00C81559"/>
    <w:rsid w:val="00FC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D09D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Naslov1">
    <w:name w:val="heading 1"/>
    <w:basedOn w:val="Normal"/>
    <w:next w:val="Normal"/>
    <w:link w:val="Naslov1Ch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character" w:customStyle="1" w:styleId="Naslov1Char">
    <w:name w:val="Naslov 1 Char"/>
    <w:basedOn w:val="Podrazumevanifontpasusa"/>
    <w:link w:val="Naslov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Naslov2Char">
    <w:name w:val="Naslov 2 Char"/>
    <w:basedOn w:val="Podrazumevanifontpasusa"/>
    <w:link w:val="Naslov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ekstubaloniu">
    <w:name w:val="Balloon Text"/>
    <w:basedOn w:val="Normal"/>
    <w:link w:val="Tekstubaloniu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Naslov">
    <w:name w:val="Title"/>
    <w:basedOn w:val="Normal"/>
    <w:next w:val="Normal"/>
    <w:link w:val="NaslovCh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Zaglavljestranice">
    <w:name w:val="header"/>
    <w:basedOn w:val="Normal"/>
    <w:link w:val="ZaglavljestraniceChar"/>
    <w:uiPriority w:val="99"/>
    <w:unhideWhenUsed/>
    <w:rsid w:val="00A128AC"/>
    <w:pPr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A128AC"/>
    <w:rPr>
      <w:lang w:eastAsia="en-US"/>
    </w:rPr>
  </w:style>
  <w:style w:type="paragraph" w:styleId="Podnojestranice">
    <w:name w:val="footer"/>
    <w:basedOn w:val="Normal"/>
    <w:link w:val="PodnojestraniceCh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Office_25594577_TF03992061</Template>
  <TotalTime>2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2018-10-19T10:19:00Z</dcterms:created>
  <dcterms:modified xsi:type="dcterms:W3CDTF">2018-10-25T02:11:00Z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