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Raspored vizitkarte za 10 kartica po stranici"/>
      </w:tblPr>
      <w:tblGrid>
        <w:gridCol w:w="2892"/>
        <w:gridCol w:w="2891"/>
        <w:gridCol w:w="2891"/>
        <w:gridCol w:w="2891"/>
        <w:gridCol w:w="2891"/>
      </w:tblGrid>
      <w:tr w:rsidR="00EE2BCB" w:rsidRPr="005E62DE" w:rsidTr="009D56CE">
        <w:trPr>
          <w:trHeight w:val="5102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bookmarkStart w:id="0" w:name="_GoBack"/>
        <w:bookmarkEnd w:id="0"/>
      </w:tr>
      <w:tr w:rsidR="00EE2BCB" w:rsidRPr="005E62DE" w:rsidTr="00830852">
        <w:trPr>
          <w:trHeight w:val="4989"/>
        </w:trPr>
        <w:tc>
          <w:tcPr>
            <w:tcW w:w="2880" w:type="dxa"/>
            <w:vAlign w:val="bottom"/>
          </w:tcPr>
          <w:p w:rsidR="00EE2BCB" w:rsidRPr="005E62DE" w:rsidRDefault="00B41EEF" w:rsidP="00EE2BCB">
            <w:pPr>
              <w:pStyle w:val="Naslov1"/>
              <w:rPr>
                <w:rFonts w:eastAsia="Times New Roman"/>
                <w:lang w:val="sr-Latn-CS" w:eastAsia="ja-JP"/>
              </w:rPr>
            </w:pPr>
            <w:sdt>
              <w:sdtPr>
                <w:rPr>
                  <w:rFonts w:eastAsia="Times New Roman"/>
                  <w:lang w:val="sr-Latn-CS" w:eastAsia="ja-JP"/>
                </w:rPr>
                <w:alias w:val="Unesite svoje ime:"/>
                <w:tag w:val="Unesite svoje ime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sdtContent>
            </w:sdt>
          </w:p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rStyle w:val="ZaglavljestraniceChar"/>
                    <w:lang w:val="sr-Latn-C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sr-Latn-CS" w:eastAsia="ja-JP"/>
              </w:rPr>
              <w:alias w:val="Unesite svoje ime:"/>
              <w:tag w:val="Unesite svoje ime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pStyle w:val="Naslov1"/>
                  <w:rPr>
                    <w:rFonts w:eastAsia="Times New Roman"/>
                    <w:lang w:val="sr-Latn-CS" w:eastAsia="ja-JP"/>
                  </w:rPr>
                </w:pPr>
                <w:r w:rsidRPr="005E62DE">
                  <w:rPr>
                    <w:rFonts w:eastAsia="Times New Roman"/>
                    <w:lang w:val="sr-Latn-CS" w:bidi="sr-Latn-RS"/>
                  </w:rPr>
                  <w:t>Vaše ime</w:t>
                </w:r>
              </w:p>
            </w:sdtContent>
          </w:sdt>
          <w:sdt>
            <w:sdtPr>
              <w:rPr>
                <w:lang w:val="sr-Latn-CS" w:eastAsia="ja-JP"/>
              </w:rPr>
              <w:alias w:val="Unesite ulicu i broj, grad, poštanski broj:"/>
              <w:tag w:val="Unesite ulicu i broj, grad, poštanski broj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Ulica i broj</w:t>
                </w:r>
                <w:r w:rsidRPr="005E62DE">
                  <w:rPr>
                    <w:lang w:val="sr-Latn-CS" w:bidi="sr-Latn-RS"/>
                  </w:rPr>
                  <w:br/>
                  <w:t>Grad, država, poštanski broj</w:t>
                </w:r>
              </w:p>
            </w:sdtContent>
          </w:sdt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telefon:"/>
                <w:tag w:val="Unesite telefon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Telefon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Unesite adresu e-pošte:"/>
                <w:tag w:val="Unesite adresu e-pošte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Adresa e-pošte</w:t>
                </w:r>
              </w:sdtContent>
            </w:sdt>
          </w:p>
          <w:p w:rsidR="00EE2BCB" w:rsidRPr="005E62DE" w:rsidRDefault="00B41EEF" w:rsidP="00EE2BCB">
            <w:pPr>
              <w:rPr>
                <w:lang w:val="sr-Latn-CS" w:eastAsia="ja-JP"/>
              </w:rPr>
            </w:pPr>
            <w:sdt>
              <w:sdtPr>
                <w:rPr>
                  <w:lang w:val="sr-Latn-CS"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>@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  <w:r w:rsidR="00EE2BCB" w:rsidRPr="005E62DE">
              <w:rPr>
                <w:lang w:val="sr-Latn-CS" w:bidi="sr-Latn-RS"/>
              </w:rPr>
              <w:t xml:space="preserve">: </w:t>
            </w:r>
            <w:sdt>
              <w:sdtPr>
                <w:rPr>
                  <w:lang w:val="sr-Latn-CS" w:eastAsia="ja-JP"/>
                </w:rPr>
                <w:alias w:val="Unesite regulator za Twitter:"/>
                <w:tag w:val="Unesite Twitter regulato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5E62DE">
                  <w:rPr>
                    <w:lang w:val="sr-Latn-CS" w:bidi="sr-Latn-RS"/>
                  </w:rPr>
                  <w:t xml:space="preserve">Regulator za </w:t>
                </w:r>
                <w:proofErr w:type="spellStart"/>
                <w:r w:rsidR="00EE2BCB" w:rsidRPr="005E62DE">
                  <w:rPr>
                    <w:lang w:val="sr-Latn-CS" w:bidi="sr-Latn-RS"/>
                  </w:rPr>
                  <w:t>Twitter</w:t>
                </w:r>
                <w:proofErr w:type="spellEnd"/>
              </w:sdtContent>
            </w:sdt>
          </w:p>
          <w:sdt>
            <w:sdtPr>
              <w:rPr>
                <w:lang w:val="sr-Latn-CS" w:eastAsia="ja-JP"/>
              </w:rPr>
              <w:alias w:val="Unesite veb adresu:"/>
              <w:tag w:val="Unesite veb adresu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5E62DE" w:rsidRDefault="00EE2BCB" w:rsidP="00EE2BCB">
                <w:pPr>
                  <w:rPr>
                    <w:lang w:val="sr-Latn-CS" w:eastAsia="ja-JP"/>
                  </w:rPr>
                </w:pPr>
                <w:r w:rsidRPr="005E62DE">
                  <w:rPr>
                    <w:lang w:val="sr-Latn-CS" w:bidi="sr-Latn-RS"/>
                  </w:rPr>
                  <w:t>Veb adresa</w:t>
                </w:r>
              </w:p>
            </w:sdtContent>
          </w:sdt>
        </w:tc>
      </w:tr>
    </w:tbl>
    <w:p w:rsidR="002C74C0" w:rsidRPr="005E62DE" w:rsidRDefault="00B41EEF">
      <w:pPr>
        <w:rPr>
          <w:lang w:val="sr-Latn-CS"/>
        </w:rPr>
      </w:pPr>
    </w:p>
    <w:sectPr w:rsidR="002C74C0" w:rsidRPr="005E62DE" w:rsidSect="009D56CE">
      <w:headerReference w:type="default" r:id="rId8"/>
      <w:pgSz w:w="16838" w:h="11906" w:orient="landscape" w:code="9"/>
      <w:pgMar w:top="907" w:right="1191" w:bottom="624" w:left="119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EEF" w:rsidRDefault="00B41EEF" w:rsidP="008F07DC">
      <w:r>
        <w:separator/>
      </w:r>
    </w:p>
  </w:endnote>
  <w:endnote w:type="continuationSeparator" w:id="0">
    <w:p w:rsidR="00B41EEF" w:rsidRDefault="00B41EEF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EEF" w:rsidRDefault="00B41EEF" w:rsidP="008F07DC">
      <w:r>
        <w:separator/>
      </w:r>
    </w:p>
  </w:footnote>
  <w:footnote w:type="continuationSeparator" w:id="0">
    <w:p w:rsidR="00B41EEF" w:rsidRDefault="00B41EEF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Zaglavljestranice"/>
    </w:pPr>
    <w:r>
      <w:rPr>
        <w:lang w:val="sr-Latn-CS" w:eastAsia="sr-Latn-C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326880" cy="6601968"/>
              <wp:effectExtent l="0" t="0" r="7620" b="8890"/>
              <wp:wrapNone/>
              <wp:docPr id="4" name="Grupa 4" descr="Čudesna ilustracija za pozadinu na kojoj su prikazani oblaci i žuto sunce sa nasmešenim licima na plavoj pozadini sa teksturom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968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Slika 1" descr="Čudesna ilustracija za pozadinu na kojoj su prikazani oblaci i žuto sunce sa nasmešenim licima na plavoj pozadini sa teksturom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Slika 2" descr="Čudesna ilustracija za pozadinu na kojoj su prikazani oblaci i žuto sunce sa nasmešenim licima na plavoj pozadini sa teksturom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Slika 3" descr="Čudesna ilustracija za pozadinu na kojoj su prikazani oblaci i žuto sunce sa nasmešenim licima na plavoj pozadini sa teksturom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6F2519" id="Grupa 4" o:spid="_x0000_s1026" alt="Čudesna ilustracija za pozadinu na kojoj su prikazani oblaci i žuto sunce sa nasmešenim licima na plavoj pozadini sa teksturom" style="position:absolute;margin-left:0;margin-top:0;width:734.4pt;height:519.85pt;z-index:-251657216;mso-position-horizontal:center;mso-position-horizontal-relative:page;mso-position-vertical:center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7" type="#_x0000_t75" alt="Čudesna ilustracija za pozadinu na kojoj su prikazani oblaci i žuto sunce sa nasmešenim licima na plavoj pozadini sa teksturom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Čudesna ilustracija za pozadinu na kojoj su prikazani oblaci i žuto sunce sa nasmešenim licima na plavoj pozadini sa teksturom" cropbottom="419f" cropright="410f"/>
                <v:path arrowok="t"/>
              </v:shape>
              <v:shape id="Slika 2" o:spid="_x0000_s1028" type="#_x0000_t75" alt="Čudesna ilustracija za pozadinu na kojoj su prikazani oblaci i žuto sunce sa nasmešenim licima na plavoj pozadini sa teksturom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Čudesna ilustracija za pozadinu na kojoj su prikazani oblaci i žuto sunce sa nasmešenim licima na plavoj pozadini sa teksturom" cropleft="4489f" cropright="6499f"/>
                <v:path arrowok="t"/>
              </v:shape>
              <v:shape id="Slika 3" o:spid="_x0000_s1029" type="#_x0000_t75" alt="Čudesna ilustracija za pozadinu na kojoj su prikazani oblaci i žuto sunce sa nasmešenim licima na plavoj pozadini sa teksturom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Čudesna ilustracija za pozadinu na kojoj su prikazani oblaci i žuto sunce sa nasmešenim licima na plavoj pozadini sa teksturom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B1381"/>
    <w:rsid w:val="00293B83"/>
    <w:rsid w:val="003316BC"/>
    <w:rsid w:val="00481F05"/>
    <w:rsid w:val="004C21F0"/>
    <w:rsid w:val="004C357A"/>
    <w:rsid w:val="00597750"/>
    <w:rsid w:val="005C55A0"/>
    <w:rsid w:val="005E62DE"/>
    <w:rsid w:val="005F3E61"/>
    <w:rsid w:val="0061676A"/>
    <w:rsid w:val="006A3CE7"/>
    <w:rsid w:val="006E48F3"/>
    <w:rsid w:val="007B350A"/>
    <w:rsid w:val="0080522D"/>
    <w:rsid w:val="00830852"/>
    <w:rsid w:val="008F07DC"/>
    <w:rsid w:val="009D56CE"/>
    <w:rsid w:val="00AB0E13"/>
    <w:rsid w:val="00B41EEF"/>
    <w:rsid w:val="00BC5896"/>
    <w:rsid w:val="00BD0135"/>
    <w:rsid w:val="00C64195"/>
    <w:rsid w:val="00C64ADC"/>
    <w:rsid w:val="00C900FB"/>
    <w:rsid w:val="00E50514"/>
    <w:rsid w:val="00E62A40"/>
    <w:rsid w:val="00EA2BC4"/>
    <w:rsid w:val="00EE2BCB"/>
    <w:rsid w:val="00F3167A"/>
    <w:rsid w:val="00F47B73"/>
    <w:rsid w:val="00F6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80B3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sr-Latn-R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BCB"/>
  </w:style>
  <w:style w:type="paragraph" w:styleId="Naslov1">
    <w:name w:val="heading 1"/>
    <w:basedOn w:val="Normal"/>
    <w:next w:val="Normal"/>
    <w:link w:val="Naslov1Char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makroa">
    <w:name w:val="macro"/>
    <w:link w:val="TekstmakroaCh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Zaglavljestranice">
    <w:name w:val="header"/>
    <w:basedOn w:val="Normal"/>
    <w:link w:val="ZaglavljestraniceChar"/>
    <w:uiPriority w:val="99"/>
    <w:unhideWhenUsed/>
    <w:rsid w:val="008F07DC"/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8F07DC"/>
  </w:style>
  <w:style w:type="paragraph" w:styleId="Podnojestranice">
    <w:name w:val="footer"/>
    <w:basedOn w:val="Normal"/>
    <w:link w:val="PodnojestraniceChar"/>
    <w:uiPriority w:val="99"/>
    <w:unhideWhenUsed/>
    <w:rsid w:val="008F07DC"/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8F07DC"/>
  </w:style>
  <w:style w:type="paragraph" w:styleId="Naslov">
    <w:name w:val="Title"/>
    <w:basedOn w:val="Normal"/>
    <w:link w:val="NaslovChar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PodnaslovChar">
    <w:name w:val="Podnaslov Char"/>
    <w:basedOn w:val="Podrazumevanifontpasusa"/>
    <w:link w:val="Podnaslov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Navoenje">
    <w:name w:val="Quote"/>
    <w:basedOn w:val="Normal"/>
    <w:next w:val="Normal"/>
    <w:link w:val="NavoenjeChar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8F07DC"/>
    <w:rPr>
      <w:i/>
      <w:iCs/>
      <w:color w:val="404040" w:themeColor="text1" w:themeTint="BF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8F07DC"/>
    <w:rPr>
      <w:i/>
      <w:iCs/>
      <w:color w:val="002E38" w:themeColor="accent1" w:themeShade="80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Natpis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Naslov1Char">
    <w:name w:val="Naslov 1 Char"/>
    <w:basedOn w:val="Podrazumevanifontpasusa"/>
    <w:link w:val="Naslov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Naslov2Char">
    <w:name w:val="Naslov 2 Char"/>
    <w:basedOn w:val="Podrazumevanifontpasusa"/>
    <w:link w:val="Naslov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8F07DC"/>
    <w:rPr>
      <w:rFonts w:ascii="Segoe UI" w:hAnsi="Segoe UI" w:cs="Segoe UI"/>
      <w:szCs w:val="18"/>
    </w:rPr>
  </w:style>
  <w:style w:type="paragraph" w:styleId="Podebljanitekst">
    <w:name w:val="Block Text"/>
    <w:basedOn w:val="Normal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8F07DC"/>
    <w:rPr>
      <w:szCs w:val="16"/>
    </w:rPr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8F07DC"/>
    <w:rPr>
      <w:szCs w:val="16"/>
    </w:rPr>
  </w:style>
  <w:style w:type="character" w:styleId="Referencakomentara">
    <w:name w:val="annotation reference"/>
    <w:basedOn w:val="Podrazumevanifontpasusa"/>
    <w:uiPriority w:val="99"/>
    <w:semiHidden/>
    <w:unhideWhenUsed/>
    <w:rsid w:val="008F07DC"/>
    <w:rPr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F07DC"/>
    <w:rPr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8F07DC"/>
    <w:rPr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8F07DC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8F07DC"/>
    <w:rPr>
      <w:b/>
      <w:bCs/>
      <w:szCs w:val="20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8F07DC"/>
    <w:rPr>
      <w:rFonts w:ascii="Segoe UI" w:hAnsi="Segoe UI" w:cs="Segoe UI"/>
      <w:szCs w:val="16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8F07DC"/>
    <w:rPr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8F07DC"/>
    <w:rPr>
      <w:szCs w:val="20"/>
    </w:rPr>
  </w:style>
  <w:style w:type="paragraph" w:styleId="Povratadrnakoverti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8F07DC"/>
    <w:rPr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8F07DC"/>
    <w:rPr>
      <w:szCs w:val="20"/>
    </w:rPr>
  </w:style>
  <w:style w:type="character" w:styleId="HTMLkd">
    <w:name w:val="HTML Code"/>
    <w:basedOn w:val="Podrazumevanifontpasusa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tastatura">
    <w:name w:val="HTML Keyboard"/>
    <w:basedOn w:val="Podrazumevanifontpasusa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8F07DC"/>
    <w:rPr>
      <w:rFonts w:ascii="Consolas" w:hAnsi="Consolas"/>
      <w:szCs w:val="20"/>
    </w:rPr>
  </w:style>
  <w:style w:type="character" w:styleId="HTMLpisaamaina">
    <w:name w:val="HTML Typewriter"/>
    <w:basedOn w:val="Podrazumevanifontpasusa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istitekst">
    <w:name w:val="Plain Text"/>
    <w:basedOn w:val="Normal"/>
    <w:link w:val="istitekstCh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8F07DC"/>
    <w:rPr>
      <w:rFonts w:ascii="Consolas" w:hAnsi="Consolas"/>
      <w:szCs w:val="21"/>
    </w:rPr>
  </w:style>
  <w:style w:type="character" w:styleId="Tekstuvaramesta">
    <w:name w:val="Placeholder Text"/>
    <w:basedOn w:val="Podrazumevanifontpasusa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2C7723" w:rsidP="002C7723">
          <w:pPr>
            <w:pStyle w:val="61751A2BF08D4433BE32BD6C49D58A2F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2C7723" w:rsidP="002C7723">
          <w:pPr>
            <w:pStyle w:val="44B6891E68284A228E60A0A90CA0EF5E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2C7723" w:rsidP="002C7723">
          <w:pPr>
            <w:pStyle w:val="C3F59890460E4FDE8BC634E0D11BAD3C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2C7723" w:rsidP="002C7723">
          <w:pPr>
            <w:pStyle w:val="9F8BFD8A00974A4EAE664C38E9530A6B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2C7723" w:rsidP="002C7723">
          <w:pPr>
            <w:pStyle w:val="2DB300036B7A44608B8248D6AC8D6A28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2C7723" w:rsidP="002C7723">
          <w:pPr>
            <w:pStyle w:val="F5F32F1C8DBB44499DAD070A8B4BB888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2C7723" w:rsidP="002C7723">
          <w:pPr>
            <w:pStyle w:val="935CC20D92E54899BCE515D9A291781A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2C7723" w:rsidP="002C7723">
          <w:pPr>
            <w:pStyle w:val="497842A4D96D4990AF0939ECA3BAEAE3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2C7723" w:rsidP="002C7723">
          <w:pPr>
            <w:pStyle w:val="FCE87D51527F403CAC5D4D3A9A0FFCF9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2C7723" w:rsidP="002C7723">
          <w:pPr>
            <w:pStyle w:val="54A25BF130B74AFA87A816CD1BDFA9E8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2C7723" w:rsidP="002C7723">
          <w:pPr>
            <w:pStyle w:val="740A7C05D53E4FBA9535856538E9FF37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2C7723" w:rsidP="002C7723">
          <w:pPr>
            <w:pStyle w:val="D405DB9F0E1B4EEEBD176E24C48E1FD4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2C7723" w:rsidP="002C7723">
          <w:pPr>
            <w:pStyle w:val="9EA814B3162C407FB64BC8C873E65339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2C7723" w:rsidP="002C7723">
          <w:pPr>
            <w:pStyle w:val="BEB43983431C45F69ED7B1A598CCDD91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2C7723" w:rsidP="002C7723">
          <w:pPr>
            <w:pStyle w:val="BD54F712089C4A7D83F9BA1E44760BF3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2C7723" w:rsidP="002C7723">
          <w:pPr>
            <w:pStyle w:val="B52EFD85EF724FB49806FD19340060CC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2C7723" w:rsidP="002C7723">
          <w:pPr>
            <w:pStyle w:val="5AC38FC2A5AC4F0D97A459B75B215435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2C7723" w:rsidP="002C7723">
          <w:pPr>
            <w:pStyle w:val="D13BEC89AA3A49D290D013DFF4FECD43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2C7723" w:rsidP="002C7723">
          <w:pPr>
            <w:pStyle w:val="5F0C00C586C34B6CADC2BD00A693D11D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2C7723" w:rsidP="002C7723">
          <w:pPr>
            <w:pStyle w:val="BDDE80B71B71412D8FB57C43012BD070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2C7723" w:rsidP="002C7723">
          <w:pPr>
            <w:pStyle w:val="98FDA0D21B07498296F53C70C182444B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2C7723" w:rsidP="002C7723">
          <w:pPr>
            <w:pStyle w:val="4319D86A3B854D60B5285237661530A3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2C7723" w:rsidP="002C7723">
          <w:pPr>
            <w:pStyle w:val="41F337D386D84D529A32C532592AC4F9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2C7723" w:rsidP="002C7723">
          <w:pPr>
            <w:pStyle w:val="B5BF58398EF147D1BD596E24C7E4BE4F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2C7723" w:rsidP="002C7723">
          <w:pPr>
            <w:pStyle w:val="EBA0AA0254C641B98A33C63E11B48EC0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2C7723" w:rsidP="002C7723">
          <w:pPr>
            <w:pStyle w:val="D9484940B9B74C19B9C9F67A0D8DD6FD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2C7723" w:rsidP="002C7723">
          <w:pPr>
            <w:pStyle w:val="3F1C3174481E450985D2041DE804FC28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2C7723" w:rsidP="002C7723">
          <w:pPr>
            <w:pStyle w:val="C499C30D4C4044339241C04ED251E80A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2C7723" w:rsidP="002C7723">
          <w:pPr>
            <w:pStyle w:val="17EA11FCAFE34B9C9D2B955AF18127E5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2C7723" w:rsidP="002C7723">
          <w:pPr>
            <w:pStyle w:val="843AF17E534843C6B064C539B1B23EB6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2C7723" w:rsidP="002C7723">
          <w:pPr>
            <w:pStyle w:val="5E194F9D016044BD8E07424879C6CEBA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2C7723" w:rsidP="002C7723">
          <w:pPr>
            <w:pStyle w:val="D6EC307BD561411C823635398FFF17C9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2C7723" w:rsidP="002C7723">
          <w:pPr>
            <w:pStyle w:val="B40AD156B3FF494CA6B09240AF1852D7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2C7723" w:rsidP="002C7723">
          <w:pPr>
            <w:pStyle w:val="9294D1F6D50F438185EE9634A3045382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2C7723" w:rsidP="002C7723">
          <w:pPr>
            <w:pStyle w:val="B38EBE298F624E5EBC6885C62249DB37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2C7723" w:rsidP="002C7723">
          <w:pPr>
            <w:pStyle w:val="87F3AAFF2A1147079EBEAD5E9AD09404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2C7723" w:rsidP="002C7723">
          <w:pPr>
            <w:pStyle w:val="B713CC29FD7A4CB181C84C220ECF176D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2C7723" w:rsidP="002C7723">
          <w:pPr>
            <w:pStyle w:val="03DC97ACBC8E42AD8EC8817EA1ED359E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2C7723" w:rsidP="002C7723">
          <w:pPr>
            <w:pStyle w:val="98DEE2BBEA9D438581934394F50EFE24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2C7723" w:rsidP="002C7723">
          <w:pPr>
            <w:pStyle w:val="3F59DDF6FCD44B52B2B1E3435A99ECD1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2C7723" w:rsidP="002C7723">
          <w:pPr>
            <w:pStyle w:val="14003D18E086497FB4FFE7802219D6ED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2C7723" w:rsidP="002C7723">
          <w:pPr>
            <w:pStyle w:val="5D7BB8680BCD4B7BAB2E66F0A436E001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2C7723" w:rsidP="002C7723">
          <w:pPr>
            <w:pStyle w:val="F585EADD01764CE79CC46B16932526ED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2C7723" w:rsidP="002C7723">
          <w:pPr>
            <w:pStyle w:val="A57853B1C55C47699D1C2C8D61D7228D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2C7723" w:rsidP="002C7723">
          <w:pPr>
            <w:pStyle w:val="9A0F9DA1452442DC92C29ACA8E88F029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2C7723" w:rsidP="002C7723">
          <w:pPr>
            <w:pStyle w:val="507F24B7E5B94F39BA087D717ACFA51F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2C7723" w:rsidP="002C7723">
          <w:pPr>
            <w:pStyle w:val="C3569666973449C0902E6ABF51E53DB0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2C7723" w:rsidP="002C7723">
          <w:pPr>
            <w:pStyle w:val="04696397080E41B1864D22FDE6C28FE4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2C7723" w:rsidP="002C7723">
          <w:pPr>
            <w:pStyle w:val="B075BFA1F2B04506B66BDB7197CE7B8E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2C7723" w:rsidP="002C7723">
          <w:pPr>
            <w:pStyle w:val="29043AB05F0149E5BF8F8BE9561B1CC0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2C7723" w:rsidP="002C7723">
          <w:pPr>
            <w:pStyle w:val="DB4E58551C4349E6B17C14BBAFC7F53B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2C7723" w:rsidP="002C7723">
          <w:pPr>
            <w:pStyle w:val="A20378D79E414C72B0597B103540418D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2C7723" w:rsidP="002C7723">
          <w:pPr>
            <w:pStyle w:val="BBB533B150DC47409DE327415209C5BA2"/>
          </w:pPr>
          <w:r w:rsidRPr="005E62DE">
            <w:rPr>
              <w:rStyle w:val="ZaglavljestraniceChar"/>
              <w:lang w:val="sr-Latn-CS"/>
            </w:rPr>
            <w:t>Adresa e-pošte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2C7723" w:rsidP="002C7723">
          <w:pPr>
            <w:pStyle w:val="242AB9A62A5C4845A66FABE00351FFD9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2C7723" w:rsidP="002C7723">
          <w:pPr>
            <w:pStyle w:val="F4BC503EFEA747CAB18587EA3BBB490B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2C7723" w:rsidP="002C7723">
          <w:pPr>
            <w:pStyle w:val="BB095B48F3B34993B2723679B607FC6C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2C7723" w:rsidP="002C7723">
          <w:pPr>
            <w:pStyle w:val="5E507FC34F044A56AFB35F1BC902F19F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2C7723" w:rsidP="002C7723">
          <w:pPr>
            <w:pStyle w:val="63EE7F5E9008432EAAC28098C4E537F7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2C7723" w:rsidP="002C7723">
          <w:pPr>
            <w:pStyle w:val="AC90C47A7696466F854639C42D2D77AD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2C7723" w:rsidP="002C7723">
          <w:pPr>
            <w:pStyle w:val="40B849C197564BF9A0E3EA1249BEEB27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2C7723" w:rsidP="002C7723">
          <w:pPr>
            <w:pStyle w:val="A5C48B79821D495C9A80898618818E0C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2C7723" w:rsidP="002C7723">
          <w:pPr>
            <w:pStyle w:val="A1EAE44E57AB428E8F3F13B92DB4513A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2C7723" w:rsidP="002C7723">
          <w:pPr>
            <w:pStyle w:val="BC39F189559448C6BDAD5CA932CB8E832"/>
          </w:pPr>
          <w:r w:rsidRPr="005E62DE">
            <w:rPr>
              <w:lang w:val="sr-Latn-CS" w:bidi="sr-Latn-RS"/>
            </w:rPr>
            <w:t>Veb adresa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2C7723" w:rsidP="002C7723">
          <w:pPr>
            <w:pStyle w:val="CC21CA08A1244A329D43391B027051DD2"/>
          </w:pPr>
          <w:r w:rsidRPr="005E62DE">
            <w:rPr>
              <w:rFonts w:eastAsia="Times New Roman"/>
              <w:lang w:val="sr-Latn-CS" w:bidi="sr-Latn-RS"/>
            </w:rPr>
            <w:t>Vaše ime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2C7723" w:rsidP="002C7723">
          <w:pPr>
            <w:pStyle w:val="806E87A790034897BAE9C3EDB03776822"/>
          </w:pPr>
          <w:r w:rsidRPr="005E62DE">
            <w:rPr>
              <w:lang w:val="sr-Latn-CS" w:bidi="sr-Latn-RS"/>
            </w:rPr>
            <w:t>Ulica i broj</w:t>
          </w:r>
          <w:r w:rsidRPr="005E62DE">
            <w:rPr>
              <w:lang w:val="sr-Latn-CS" w:bidi="sr-Latn-RS"/>
            </w:rPr>
            <w:br/>
            <w:t>Grad, država, poštanski broj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2C7723" w:rsidP="002C7723">
          <w:pPr>
            <w:pStyle w:val="C8CD0564BDD64F4299574B759F27C14C2"/>
          </w:pPr>
          <w:r w:rsidRPr="005E62DE">
            <w:rPr>
              <w:lang w:val="sr-Latn-CS" w:bidi="sr-Latn-RS"/>
            </w:rPr>
            <w:t>Telefon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2C7723" w:rsidP="002C7723">
          <w:pPr>
            <w:pStyle w:val="6D4133065E1E4368BA7230F852B0901C2"/>
          </w:pPr>
          <w:r w:rsidRPr="005E62DE">
            <w:rPr>
              <w:lang w:val="sr-Latn-CS" w:bidi="sr-Latn-RS"/>
            </w:rPr>
            <w:t>Adresa e-pošte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2C7723" w:rsidP="002C7723">
          <w:pPr>
            <w:pStyle w:val="0C0E8D3FC82F4C83811E783DC8B918D22"/>
          </w:pPr>
          <w:r w:rsidRPr="005E62DE">
            <w:rPr>
              <w:lang w:val="sr-Latn-CS" w:bidi="sr-Latn-RS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2C7723" w:rsidP="002C7723">
          <w:pPr>
            <w:pStyle w:val="6E05D381D9D44DF5B7DC5298A2D237322"/>
          </w:pPr>
          <w:r w:rsidRPr="005E62DE">
            <w:rPr>
              <w:lang w:val="sr-Latn-CS" w:bidi="sr-Latn-RS"/>
            </w:rPr>
            <w:t>Regulator za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2C7723" w:rsidP="002C7723">
          <w:pPr>
            <w:pStyle w:val="66ECA03E55084983A1D834D7EBF917DC2"/>
          </w:pPr>
          <w:r w:rsidRPr="005E62DE">
            <w:rPr>
              <w:lang w:val="sr-Latn-CS" w:bidi="sr-Latn-RS"/>
            </w:rPr>
            <w:t>Veb adresa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1A64ED"/>
    <w:rsid w:val="002C7723"/>
    <w:rsid w:val="00412171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87D"/>
    <w:rPr>
      <w:rFonts w:cs="Times New Roman"/>
      <w:sz w:val="3276"/>
      <w:szCs w:val="327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Tekstuvaramesta">
    <w:name w:val="Placeholder Text"/>
    <w:basedOn w:val="Podrazumevanifontpasusa"/>
    <w:uiPriority w:val="99"/>
    <w:semiHidden/>
    <w:rsid w:val="002C7723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styleId="Zaglavljestranice">
    <w:name w:val="header"/>
    <w:basedOn w:val="Normal"/>
    <w:link w:val="ZaglavljestraniceChar"/>
    <w:uiPriority w:val="99"/>
    <w:unhideWhenUsed/>
    <w:rsid w:val="002C7723"/>
    <w:pPr>
      <w:spacing w:after="0" w:line="240" w:lineRule="auto"/>
      <w:jc w:val="center"/>
    </w:pPr>
    <w:rPr>
      <w:rFonts w:eastAsiaTheme="minorHAnsi" w:cstheme="minorBidi"/>
      <w:color w:val="5B9BD5" w:themeColor="accent1"/>
      <w:sz w:val="22"/>
      <w:szCs w:val="22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2C7723"/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2C7723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2C7723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60207-1C1B-425E-8C5D-39F220A86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Office_15820537_TF03424893</Template>
  <TotalTime>72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