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Postavitev vizitke za 10 vizitk na stran"/>
      </w:tblPr>
      <w:tblGrid>
        <w:gridCol w:w="3079"/>
        <w:gridCol w:w="3079"/>
        <w:gridCol w:w="3080"/>
        <w:gridCol w:w="3080"/>
        <w:gridCol w:w="3080"/>
      </w:tblGrid>
      <w:tr w:rsidR="00EE2BCB" w:rsidRPr="00EE2BCB" w:rsidTr="00157368">
        <w:trPr>
          <w:trHeight w:val="5040"/>
        </w:trPr>
        <w:tc>
          <w:tcPr>
            <w:tcW w:w="2880" w:type="dxa"/>
            <w:vAlign w:val="bottom"/>
          </w:tcPr>
          <w:bookmarkStart w:id="0" w:name="_GoBack" w:displacedByCustomXml="next"/>
          <w:bookmarkEnd w:id="0" w:displacedByCustomXml="next"/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</w:tr>
      <w:tr w:rsidR="00EE2BCB" w:rsidRPr="00EE2BCB" w:rsidTr="00157368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1017737168"/>
              <w:placeholder>
                <w:docPart w:val="20FC4CB15AD644BCA7CD01A7743421F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4D6A43" w:rsidRPr="00EE2BCB" w:rsidRDefault="004D6A43" w:rsidP="004D6A43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942349813"/>
              <w:placeholder>
                <w:docPart w:val="127AC72527F447B2A199E6EE55F982F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D6A43" w:rsidRPr="00EE2BCB" w:rsidRDefault="004D6A43" w:rsidP="004D6A43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4D6A43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Vnesite svoje ime in priimek:"/>
              <w:tag w:val="Vnesite svoje ime in priimek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lang w:eastAsia="ja-JP"/>
              </w:rPr>
              <w:alias w:val="Vnesite ulico, poštno številko in mesto:"/>
              <w:tag w:val="Vnesite ulico, poštno številko in mesto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Naslov</w:t>
                </w:r>
                <w:r w:rsidRPr="00EE2BCB"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telefonsko številko:"/>
                <w:tag w:val="Vnesite telefonsko številko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Telefon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Vnesite e-poštni naslov:"/>
                <w:tag w:val="Vnesite e-poštni naslov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E-pošta</w:t>
                </w:r>
              </w:sdtContent>
            </w:sdt>
          </w:p>
          <w:p w:rsidR="00EE2BCB" w:rsidRPr="00EE2BCB" w:rsidRDefault="001549D0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sl-SI"/>
                  </w:rPr>
                  <w:t>@twitter</w:t>
                </w:r>
              </w:sdtContent>
            </w:sdt>
            <w:r w:rsidR="00EE2BCB" w:rsidRPr="00EE2BCB">
              <w:rPr>
                <w:lang w:bidi="sl-SI"/>
              </w:rPr>
              <w:t xml:space="preserve">: </w:t>
            </w:r>
            <w:sdt>
              <w:sdtPr>
                <w:rPr>
                  <w:lang w:eastAsia="ja-JP"/>
                </w:rPr>
                <w:alias w:val="Ročica storitve Twitter:"/>
                <w:tag w:val="Ročica storitve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lang w:eastAsia="ja-JP"/>
              </w:rPr>
              <w:alias w:val="Vnesite spletni naslov:"/>
              <w:tag w:val="Vnesite spletni naslov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sl-SI"/>
                  </w:rPr>
                  <w:t>Spletni naslov</w:t>
                </w:r>
              </w:p>
            </w:sdtContent>
          </w:sdt>
        </w:tc>
      </w:tr>
    </w:tbl>
    <w:p w:rsidR="002C74C0" w:rsidRDefault="001549D0"/>
    <w:sectPr w:rsidR="002C74C0" w:rsidSect="00157368">
      <w:headerReference w:type="default" r:id="rId7"/>
      <w:pgSz w:w="16838" w:h="11906" w:orient="landscape" w:code="9"/>
      <w:pgMar w:top="907" w:right="720" w:bottom="624" w:left="720" w:header="62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9D0" w:rsidRDefault="001549D0" w:rsidP="008F07DC">
      <w:r>
        <w:separator/>
      </w:r>
    </w:p>
  </w:endnote>
  <w:endnote w:type="continuationSeparator" w:id="0">
    <w:p w:rsidR="001549D0" w:rsidRDefault="001549D0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9D0" w:rsidRDefault="001549D0" w:rsidP="008F07DC">
      <w:r>
        <w:separator/>
      </w:r>
    </w:p>
  </w:footnote>
  <w:footnote w:type="continuationSeparator" w:id="0">
    <w:p w:rsidR="001549D0" w:rsidRDefault="001549D0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posOffset>371475</wp:posOffset>
              </wp:positionH>
              <wp:positionV relativeFrom="page">
                <wp:posOffset>476250</wp:posOffset>
              </wp:positionV>
              <wp:extent cx="9932670" cy="6581775"/>
              <wp:effectExtent l="0" t="0" r="0" b="9525"/>
              <wp:wrapNone/>
              <wp:docPr id="4" name="Skupina 4" descr="Nenavadna slika ozadja prikazuje bele oblake in rumeno sonce s smeški na modrem ozadju s tekstur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32670" cy="6581775"/>
                        <a:chOff x="-297159" y="0"/>
                        <a:chExt cx="9932524" cy="6581142"/>
                      </a:xfrm>
                    </wpg:grpSpPr>
                    <pic:pic xmlns:pic="http://schemas.openxmlformats.org/drawingml/2006/picture">
                      <pic:nvPicPr>
                        <pic:cNvPr id="1" name="Slika 1" descr="Nenavadna slika ozadja prikazuje bele oblake in rumeno sonce s smeški na modrem ozadju s tekstur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-297159" y="0"/>
                          <a:ext cx="9931994" cy="65811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Slika 2" descr="Nenavadna slika ozadja prikazuje bele oblake in rumeno sonce s smeški na modrem ozadju s tekstur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-296950" y="145731"/>
                          <a:ext cx="9931786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lika 3" descr="Nenavadna slika ozadja prikazuje bele oblake in rumeno sonce s smeški na modrem ozadju s tekstur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-296421" y="3350047"/>
                          <a:ext cx="9931786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F5EDDA" id="Skupina 4" o:spid="_x0000_s1026" alt="Nenavadna slika ozadja prikazuje bele oblake in rumeno sonce s smeški na modrem ozadju s teksturo" style="position:absolute;margin-left:29.25pt;margin-top:37.5pt;width:782.1pt;height:518.25pt;z-index:-251657216;mso-position-horizontal-relative:page;mso-position-vertical-relative:page;mso-width-relative:margin;mso-height-relative:margin" coordorigin="-2971" coordsize="99325,6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alt="Nenavadna slika ozadja prikazuje bele oblake in rumeno sonce s smeški na modrem ozadju s teksturo" style="position:absolute;left:-2971;width:99319;height:6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Nenavadna slika ozadja prikazuje bele oblake in rumeno sonce s smeški na modrem ozadju s teksturo" cropbottom="419f" cropright="410f"/>
                <v:path arrowok="t"/>
              </v:shape>
              <v:shape id="Slika 2" o:spid="_x0000_s1028" type="#_x0000_t75" alt="Nenavadna slika ozadja prikazuje bele oblake in rumeno sonce s smeški na modrem ozadju s teksturo" style="position:absolute;left:-2969;top:1457;width:99317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Nenavadna slika ozadja prikazuje bele oblake in rumeno sonce s smeški na modrem ozadju s teksturo" cropleft="4489f" cropright="6499f"/>
                <v:path arrowok="t"/>
              </v:shape>
              <v:shape id="Slika 3" o:spid="_x0000_s1029" type="#_x0000_t75" alt="Nenavadna slika ozadja prikazuje bele oblake in rumeno sonce s smeški na modrem ozadju s teksturo" style="position:absolute;left:-2964;top:33500;width:99317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Nenavadna slika ozadja prikazuje bele oblake in rumeno sonce s smeški na modrem ozadju s teksturo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706D8"/>
    <w:rsid w:val="00114733"/>
    <w:rsid w:val="001479B1"/>
    <w:rsid w:val="001549D0"/>
    <w:rsid w:val="00157368"/>
    <w:rsid w:val="00293B83"/>
    <w:rsid w:val="003316BC"/>
    <w:rsid w:val="00351CA6"/>
    <w:rsid w:val="00357478"/>
    <w:rsid w:val="003E1F10"/>
    <w:rsid w:val="003E7C47"/>
    <w:rsid w:val="00460A33"/>
    <w:rsid w:val="00481F05"/>
    <w:rsid w:val="004C22BC"/>
    <w:rsid w:val="004D5A8D"/>
    <w:rsid w:val="004D6A43"/>
    <w:rsid w:val="00597750"/>
    <w:rsid w:val="005C55A0"/>
    <w:rsid w:val="005E50CB"/>
    <w:rsid w:val="005F3E61"/>
    <w:rsid w:val="00635A66"/>
    <w:rsid w:val="00686D4B"/>
    <w:rsid w:val="006A3CE7"/>
    <w:rsid w:val="006E48F3"/>
    <w:rsid w:val="007179B3"/>
    <w:rsid w:val="008451DF"/>
    <w:rsid w:val="008F07DC"/>
    <w:rsid w:val="00925C39"/>
    <w:rsid w:val="00B27049"/>
    <w:rsid w:val="00BD0135"/>
    <w:rsid w:val="00BD6FEE"/>
    <w:rsid w:val="00C900FB"/>
    <w:rsid w:val="00E67F6F"/>
    <w:rsid w:val="00EA2BC4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sl-SI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E2BCB"/>
  </w:style>
  <w:style w:type="paragraph" w:styleId="Naslov1">
    <w:name w:val="heading 1"/>
    <w:basedOn w:val="Navaden"/>
    <w:next w:val="Navaden"/>
    <w:link w:val="Naslov1Znak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Makrobesedilo">
    <w:name w:val="macro"/>
    <w:link w:val="MakrobesediloZnak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Glava">
    <w:name w:val="header"/>
    <w:basedOn w:val="Navaden"/>
    <w:link w:val="GlavaZnak"/>
    <w:uiPriority w:val="99"/>
    <w:unhideWhenUsed/>
    <w:rsid w:val="008F07DC"/>
  </w:style>
  <w:style w:type="character" w:customStyle="1" w:styleId="GlavaZnak">
    <w:name w:val="Glava Znak"/>
    <w:basedOn w:val="Privzetapisavaodstavka"/>
    <w:link w:val="Glava"/>
    <w:uiPriority w:val="99"/>
    <w:rsid w:val="008F07DC"/>
  </w:style>
  <w:style w:type="paragraph" w:styleId="Noga">
    <w:name w:val="footer"/>
    <w:basedOn w:val="Navaden"/>
    <w:link w:val="NogaZnak"/>
    <w:uiPriority w:val="99"/>
    <w:unhideWhenUsed/>
    <w:rsid w:val="008F07DC"/>
  </w:style>
  <w:style w:type="character" w:customStyle="1" w:styleId="NogaZnak">
    <w:name w:val="Noga Znak"/>
    <w:basedOn w:val="Privzetapisavaodstavka"/>
    <w:link w:val="Noga"/>
    <w:uiPriority w:val="99"/>
    <w:rsid w:val="008F07DC"/>
  </w:style>
  <w:style w:type="paragraph" w:styleId="Naslov">
    <w:name w:val="Title"/>
    <w:basedOn w:val="Navaden"/>
    <w:link w:val="NaslovZnak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slov">
    <w:name w:val="Subtitle"/>
    <w:basedOn w:val="Navaden"/>
    <w:link w:val="PodnaslovZnak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8F07DC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8F07DC"/>
    <w:rPr>
      <w:i/>
      <w:iCs/>
      <w:color w:val="002E38" w:themeColor="accent1" w:themeShade="80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07DC"/>
    <w:pPr>
      <w:outlineLvl w:val="9"/>
    </w:pPr>
  </w:style>
  <w:style w:type="character" w:customStyle="1" w:styleId="Naslov2Znak">
    <w:name w:val="Naslov 2 Znak"/>
    <w:basedOn w:val="Privzetapisavaodstavka"/>
    <w:link w:val="Naslov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07DC"/>
    <w:rPr>
      <w:rFonts w:ascii="Segoe UI" w:hAnsi="Segoe UI" w:cs="Segoe UI"/>
      <w:szCs w:val="18"/>
    </w:rPr>
  </w:style>
  <w:style w:type="paragraph" w:styleId="Blokbesedila">
    <w:name w:val="Block Text"/>
    <w:basedOn w:val="Navaden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8F07DC"/>
    <w:rPr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8F07DC"/>
    <w:rPr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8F07DC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F07DC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F07DC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F07D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F07DC"/>
    <w:rPr>
      <w:b/>
      <w:bCs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8F07DC"/>
    <w:rPr>
      <w:rFonts w:ascii="Segoe UI" w:hAnsi="Segoe UI" w:cs="Segoe UI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8F07DC"/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8F07DC"/>
    <w:rPr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8F07DC"/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8F07DC"/>
    <w:rPr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-tipkovnica">
    <w:name w:val="HTML Keyboard"/>
    <w:basedOn w:val="Privzetapisavaodstavka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8F07DC"/>
    <w:rPr>
      <w:rFonts w:ascii="Consolas" w:hAnsi="Consolas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8F07DC"/>
    <w:rPr>
      <w:rFonts w:ascii="Consolas" w:hAnsi="Consolas"/>
      <w:szCs w:val="21"/>
    </w:rPr>
  </w:style>
  <w:style w:type="character" w:styleId="Besedilooznabemesta">
    <w:name w:val="Placeholder Text"/>
    <w:basedOn w:val="Privzetapisavaodstavka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87337D" w:rsidP="0087337D">
          <w:pPr>
            <w:pStyle w:val="61751A2BF08D4433BE32BD6C49D58A2F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87337D" w:rsidP="0087337D">
          <w:pPr>
            <w:pStyle w:val="44B6891E68284A228E60A0A90CA0EF5E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87337D" w:rsidP="0087337D">
          <w:pPr>
            <w:pStyle w:val="C3F59890460E4FDE8BC634E0D11BAD3C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87337D" w:rsidP="0087337D">
          <w:pPr>
            <w:pStyle w:val="9F8BFD8A00974A4EAE664C38E9530A6B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87337D" w:rsidP="0087337D">
          <w:pPr>
            <w:pStyle w:val="2DB300036B7A44608B8248D6AC8D6A28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87337D" w:rsidP="0087337D">
          <w:pPr>
            <w:pStyle w:val="F5F32F1C8DBB44499DAD070A8B4BB888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87337D" w:rsidP="0087337D">
          <w:pPr>
            <w:pStyle w:val="935CC20D92E54899BCE515D9A291781A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87337D" w:rsidP="0087337D">
          <w:pPr>
            <w:pStyle w:val="497842A4D96D4990AF0939ECA3BAEAE3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87337D" w:rsidP="0087337D">
          <w:pPr>
            <w:pStyle w:val="FCE87D51527F403CAC5D4D3A9A0FFCF9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87337D" w:rsidP="0087337D">
          <w:pPr>
            <w:pStyle w:val="54A25BF130B74AFA87A816CD1BDFA9E8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87337D" w:rsidP="0087337D">
          <w:pPr>
            <w:pStyle w:val="740A7C05D53E4FBA9535856538E9FF37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87337D" w:rsidP="0087337D">
          <w:pPr>
            <w:pStyle w:val="D405DB9F0E1B4EEEBD176E24C48E1FD4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87337D" w:rsidP="0087337D">
          <w:pPr>
            <w:pStyle w:val="9EA814B3162C407FB64BC8C873E65339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87337D" w:rsidP="0087337D">
          <w:pPr>
            <w:pStyle w:val="BEB43983431C45F69ED7B1A598CCDD91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87337D" w:rsidP="0087337D">
          <w:pPr>
            <w:pStyle w:val="BD54F712089C4A7D83F9BA1E44760BF3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87337D" w:rsidP="0087337D">
          <w:pPr>
            <w:pStyle w:val="B52EFD85EF724FB49806FD19340060CC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87337D" w:rsidP="0087337D">
          <w:pPr>
            <w:pStyle w:val="5AC38FC2A5AC4F0D97A459B75B215435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87337D" w:rsidP="0087337D">
          <w:pPr>
            <w:pStyle w:val="D13BEC89AA3A49D290D013DFF4FECD43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87337D" w:rsidP="0087337D">
          <w:pPr>
            <w:pStyle w:val="5F0C00C586C34B6CADC2BD00A693D11D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87337D" w:rsidP="0087337D">
          <w:pPr>
            <w:pStyle w:val="BDDE80B71B71412D8FB57C43012BD070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87337D" w:rsidP="0087337D">
          <w:pPr>
            <w:pStyle w:val="98FDA0D21B07498296F53C70C182444B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87337D" w:rsidP="0087337D">
          <w:pPr>
            <w:pStyle w:val="4319D86A3B854D60B5285237661530A3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87337D" w:rsidP="0087337D">
          <w:pPr>
            <w:pStyle w:val="41F337D386D84D529A32C532592AC4F9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87337D" w:rsidP="0087337D">
          <w:pPr>
            <w:pStyle w:val="B5BF58398EF147D1BD596E24C7E4BE4F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87337D" w:rsidP="0087337D">
          <w:pPr>
            <w:pStyle w:val="EBA0AA0254C641B98A33C63E11B48EC0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87337D" w:rsidP="0087337D">
          <w:pPr>
            <w:pStyle w:val="D9484940B9B74C19B9C9F67A0D8DD6FD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87337D" w:rsidP="0087337D">
          <w:pPr>
            <w:pStyle w:val="3F1C3174481E450985D2041DE804FC28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87337D" w:rsidP="0087337D">
          <w:pPr>
            <w:pStyle w:val="C499C30D4C4044339241C04ED251E80A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87337D" w:rsidP="0087337D">
          <w:pPr>
            <w:pStyle w:val="17EA11FCAFE34B9C9D2B955AF18127E5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87337D" w:rsidP="0087337D">
          <w:pPr>
            <w:pStyle w:val="843AF17E534843C6B064C539B1B23EB6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87337D" w:rsidP="0087337D">
          <w:pPr>
            <w:pStyle w:val="5E194F9D016044BD8E07424879C6CEBA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87337D" w:rsidP="0087337D">
          <w:pPr>
            <w:pStyle w:val="D6EC307BD561411C823635398FFF17C9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87337D" w:rsidP="0087337D">
          <w:pPr>
            <w:pStyle w:val="B40AD156B3FF494CA6B09240AF1852D7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87337D" w:rsidP="0087337D">
          <w:pPr>
            <w:pStyle w:val="9294D1F6D50F438185EE9634A3045382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87337D" w:rsidP="0087337D">
          <w:pPr>
            <w:pStyle w:val="B38EBE298F624E5EBC6885C62249DB37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87337D" w:rsidP="0087337D">
          <w:pPr>
            <w:pStyle w:val="03DC97ACBC8E42AD8EC8817EA1ED359E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87337D" w:rsidP="0087337D">
          <w:pPr>
            <w:pStyle w:val="98DEE2BBEA9D438581934394F50EFE24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87337D" w:rsidP="0087337D">
          <w:pPr>
            <w:pStyle w:val="3F59DDF6FCD44B52B2B1E3435A99ECD1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87337D" w:rsidP="0087337D">
          <w:pPr>
            <w:pStyle w:val="14003D18E086497FB4FFE7802219D6ED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87337D" w:rsidP="0087337D">
          <w:pPr>
            <w:pStyle w:val="5D7BB8680BCD4B7BAB2E66F0A436E001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87337D" w:rsidP="0087337D">
          <w:pPr>
            <w:pStyle w:val="F585EADD01764CE79CC46B16932526ED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87337D" w:rsidP="0087337D">
          <w:pPr>
            <w:pStyle w:val="A57853B1C55C47699D1C2C8D61D7228D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87337D" w:rsidP="0087337D">
          <w:pPr>
            <w:pStyle w:val="9A0F9DA1452442DC92C29ACA8E88F029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87337D" w:rsidP="0087337D">
          <w:pPr>
            <w:pStyle w:val="507F24B7E5B94F39BA087D717ACFA51F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87337D" w:rsidP="0087337D">
          <w:pPr>
            <w:pStyle w:val="C3569666973449C0902E6ABF51E53DB0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87337D" w:rsidP="0087337D">
          <w:pPr>
            <w:pStyle w:val="04696397080E41B1864D22FDE6C28FE4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87337D" w:rsidP="0087337D">
          <w:pPr>
            <w:pStyle w:val="B075BFA1F2B04506B66BDB7197CE7B8E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87337D" w:rsidP="0087337D">
          <w:pPr>
            <w:pStyle w:val="29043AB05F0149E5BF8F8BE9561B1CC0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87337D" w:rsidP="0087337D">
          <w:pPr>
            <w:pStyle w:val="DB4E58551C4349E6B17C14BBAFC7F53B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87337D" w:rsidP="0087337D">
          <w:pPr>
            <w:pStyle w:val="A20378D79E414C72B0597B103540418D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87337D" w:rsidP="0087337D">
          <w:pPr>
            <w:pStyle w:val="BBB533B150DC47409DE327415209C5BA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87337D" w:rsidP="0087337D">
          <w:pPr>
            <w:pStyle w:val="242AB9A62A5C4845A66FABE00351FFD9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87337D" w:rsidP="0087337D">
          <w:pPr>
            <w:pStyle w:val="F4BC503EFEA747CAB18587EA3BBB490B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87337D" w:rsidP="0087337D">
          <w:pPr>
            <w:pStyle w:val="BB095B48F3B34993B2723679B607FC6C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87337D" w:rsidP="0087337D">
          <w:pPr>
            <w:pStyle w:val="5E507FC34F044A56AFB35F1BC902F19F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87337D" w:rsidP="0087337D">
          <w:pPr>
            <w:pStyle w:val="63EE7F5E9008432EAAC28098C4E537F7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87337D" w:rsidP="0087337D">
          <w:pPr>
            <w:pStyle w:val="AC90C47A7696466F854639C42D2D77AD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87337D" w:rsidP="0087337D">
          <w:pPr>
            <w:pStyle w:val="40B849C197564BF9A0E3EA1249BEEB27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87337D" w:rsidP="0087337D">
          <w:pPr>
            <w:pStyle w:val="A5C48B79821D495C9A80898618818E0C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87337D" w:rsidP="0087337D">
          <w:pPr>
            <w:pStyle w:val="A1EAE44E57AB428E8F3F13B92DB4513A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87337D" w:rsidP="0087337D">
          <w:pPr>
            <w:pStyle w:val="BC39F189559448C6BDAD5CA932CB8E83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87337D" w:rsidP="0087337D">
          <w:pPr>
            <w:pStyle w:val="CC21CA08A1244A329D43391B027051DD6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87337D" w:rsidP="0087337D">
          <w:pPr>
            <w:pStyle w:val="806E87A790034897BAE9C3EDB03776826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87337D" w:rsidP="0087337D">
          <w:pPr>
            <w:pStyle w:val="C8CD0564BDD64F4299574B759F27C14C6"/>
          </w:pPr>
          <w:r w:rsidRPr="00EE2BCB">
            <w:rPr>
              <w:lang w:bidi="sl-SI"/>
            </w:rPr>
            <w:t>Telefon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87337D" w:rsidP="0087337D">
          <w:pPr>
            <w:pStyle w:val="6D4133065E1E4368BA7230F852B0901C6"/>
          </w:pPr>
          <w:r w:rsidRPr="00EE2BCB">
            <w:rPr>
              <w:lang w:bidi="sl-SI"/>
            </w:rPr>
            <w:t>E-pošta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87337D" w:rsidP="0087337D">
          <w:pPr>
            <w:pStyle w:val="0C0E8D3FC82F4C83811E783DC8B918D26"/>
          </w:pPr>
          <w:r w:rsidRPr="00EE2BCB">
            <w:rPr>
              <w:lang w:bidi="sl-SI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87337D" w:rsidP="0087337D">
          <w:pPr>
            <w:pStyle w:val="6E05D381D9D44DF5B7DC5298A2D237326"/>
          </w:pPr>
          <w:r w:rsidRPr="00EE2BCB">
            <w:rPr>
              <w:lang w:bidi="sl-SI"/>
            </w:rPr>
            <w:t>Ročica storitve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87337D" w:rsidP="0087337D">
          <w:pPr>
            <w:pStyle w:val="66ECA03E55084983A1D834D7EBF917DC6"/>
          </w:pPr>
          <w:r w:rsidRPr="00EE2BCB">
            <w:rPr>
              <w:lang w:bidi="sl-SI"/>
            </w:rPr>
            <w:t>Spletni naslov</w:t>
          </w:r>
        </w:p>
      </w:docPartBody>
    </w:docPart>
    <w:docPart>
      <w:docPartPr>
        <w:name w:val="20FC4CB15AD644BCA7CD01A7743421F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D463C81-D068-45E5-A626-191229D5ECA8}"/>
      </w:docPartPr>
      <w:docPartBody>
        <w:p w:rsidR="0087337D" w:rsidRDefault="0087337D" w:rsidP="0087337D">
          <w:pPr>
            <w:pStyle w:val="20FC4CB15AD644BCA7CD01A7743421F73"/>
          </w:pPr>
          <w:r w:rsidRPr="00EE2BCB">
            <w:rPr>
              <w:rFonts w:eastAsia="Times New Roman"/>
              <w:lang w:bidi="sl-SI"/>
            </w:rPr>
            <w:t>Vaše ime</w:t>
          </w:r>
        </w:p>
      </w:docPartBody>
    </w:docPart>
    <w:docPart>
      <w:docPartPr>
        <w:name w:val="127AC72527F447B2A199E6EE55F982F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2FCE6B5-6DA0-4FD4-9925-C64EE703D52A}"/>
      </w:docPartPr>
      <w:docPartBody>
        <w:p w:rsidR="0087337D" w:rsidRDefault="0087337D" w:rsidP="0087337D">
          <w:pPr>
            <w:pStyle w:val="127AC72527F447B2A199E6EE55F982F23"/>
          </w:pPr>
          <w:r w:rsidRPr="00EE2BCB">
            <w:rPr>
              <w:lang w:bidi="sl-SI"/>
            </w:rPr>
            <w:t>Naslov</w:t>
          </w:r>
          <w:r w:rsidRPr="00EE2BCB">
            <w:rPr>
              <w:lang w:bidi="sl-SI"/>
            </w:rPr>
            <w:br/>
            <w:t>Poštna številka, mesto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1F6F19"/>
    <w:rsid w:val="00365D3D"/>
    <w:rsid w:val="0087337D"/>
    <w:rsid w:val="00BC0627"/>
    <w:rsid w:val="00D30A78"/>
    <w:rsid w:val="00EE267F"/>
    <w:rsid w:val="00F55F12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6487D"/>
    <w:rPr>
      <w:rFonts w:cs="Times New Roman"/>
      <w:sz w:val="3276"/>
      <w:szCs w:val="327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Besedilooznabemesta">
    <w:name w:val="Placeholder Text"/>
    <w:basedOn w:val="Privzetapisavaodstavka"/>
    <w:uiPriority w:val="99"/>
    <w:semiHidden/>
    <w:rsid w:val="0087337D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3">
    <w:name w:val="61751A2BF08D4433BE32BD6C49D58A2F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3">
    <w:name w:val="44B6891E68284A228E60A0A90CA0EF5E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3">
    <w:name w:val="C3F59890460E4FDE8BC634E0D11BAD3C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3">
    <w:name w:val="9F8BFD8A00974A4EAE664C38E9530A6B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3">
    <w:name w:val="2DB300036B7A44608B8248D6AC8D6A28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3">
    <w:name w:val="F5F32F1C8DBB44499DAD070A8B4BB888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3">
    <w:name w:val="935CC20D92E54899BCE515D9A291781A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3">
    <w:name w:val="497842A4D96D4990AF0939ECA3BAEAE3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3">
    <w:name w:val="FCE87D51527F403CAC5D4D3A9A0FFCF9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3">
    <w:name w:val="54A25BF130B74AFA87A816CD1BDFA9E8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3">
    <w:name w:val="740A7C05D53E4FBA9535856538E9FF37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3">
    <w:name w:val="D405DB9F0E1B4EEEBD176E24C48E1FD4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3">
    <w:name w:val="9EA814B3162C407FB64BC8C873E65339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3">
    <w:name w:val="BEB43983431C45F69ED7B1A598CCDD91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3">
    <w:name w:val="BD54F712089C4A7D83F9BA1E44760BF3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3">
    <w:name w:val="B52EFD85EF724FB49806FD19340060CC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3">
    <w:name w:val="5AC38FC2A5AC4F0D97A459B75B215435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3">
    <w:name w:val="D13BEC89AA3A49D290D013DFF4FECD43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3">
    <w:name w:val="5F0C00C586C34B6CADC2BD00A693D11D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3">
    <w:name w:val="BDDE80B71B71412D8FB57C43012BD070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3">
    <w:name w:val="98FDA0D21B07498296F53C70C182444B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3">
    <w:name w:val="4319D86A3B854D60B5285237661530A3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3">
    <w:name w:val="41F337D386D84D529A32C532592AC4F9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3">
    <w:name w:val="B5BF58398EF147D1BD596E24C7E4BE4F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3">
    <w:name w:val="EBA0AA0254C641B98A33C63E11B48EC0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3">
    <w:name w:val="D9484940B9B74C19B9C9F67A0D8DD6FD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3">
    <w:name w:val="3F1C3174481E450985D2041DE804FC28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3">
    <w:name w:val="C499C30D4C4044339241C04ED251E80A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3">
    <w:name w:val="17EA11FCAFE34B9C9D2B955AF18127E5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3">
    <w:name w:val="843AF17E534843C6B064C539B1B23EB6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3">
    <w:name w:val="5E194F9D016044BD8E07424879C6CEBA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3">
    <w:name w:val="D6EC307BD561411C823635398FFF17C9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3">
    <w:name w:val="B40AD156B3FF494CA6B09240AF1852D7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3">
    <w:name w:val="9294D1F6D50F438185EE9634A3045382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3">
    <w:name w:val="B38EBE298F624E5EBC6885C62249DB37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3">
    <w:name w:val="87F3AAFF2A1147079EBEAD5E9AD09404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3">
    <w:name w:val="B713CC29FD7A4CB181C84C220ECF176D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3">
    <w:name w:val="03DC97ACBC8E42AD8EC8817EA1ED359E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3">
    <w:name w:val="98DEE2BBEA9D438581934394F50EFE24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3">
    <w:name w:val="3F59DDF6FCD44B52B2B1E3435A99ECD1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3">
    <w:name w:val="14003D18E086497FB4FFE7802219D6ED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3">
    <w:name w:val="5D7BB8680BCD4B7BAB2E66F0A436E001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3">
    <w:name w:val="F585EADD01764CE79CC46B16932526ED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3">
    <w:name w:val="A57853B1C55C47699D1C2C8D61D7228D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3">
    <w:name w:val="9A0F9DA1452442DC92C29ACA8E88F029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3">
    <w:name w:val="507F24B7E5B94F39BA087D717ACFA51F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3">
    <w:name w:val="C3569666973449C0902E6ABF51E53DB0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3">
    <w:name w:val="04696397080E41B1864D22FDE6C28FE4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3">
    <w:name w:val="B075BFA1F2B04506B66BDB7197CE7B8E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3">
    <w:name w:val="29043AB05F0149E5BF8F8BE9561B1CC0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3">
    <w:name w:val="DB4E58551C4349E6B17C14BBAFC7F53B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3">
    <w:name w:val="A20378D79E414C72B0597B103540418D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3">
    <w:name w:val="BBB533B150DC47409DE327415209C5BA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3">
    <w:name w:val="242AB9A62A5C4845A66FABE00351FFD9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3">
    <w:name w:val="F4BC503EFEA747CAB18587EA3BBB490B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3">
    <w:name w:val="BB095B48F3B34993B2723679B607FC6C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3">
    <w:name w:val="5E507FC34F044A56AFB35F1BC902F19F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3">
    <w:name w:val="63EE7F5E9008432EAAC28098C4E537F7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3">
    <w:name w:val="AC90C47A7696466F854639C42D2D77AD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3">
    <w:name w:val="40B849C197564BF9A0E3EA1249BEEB27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3">
    <w:name w:val="A5C48B79821D495C9A80898618818E0C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3">
    <w:name w:val="A1EAE44E57AB428E8F3F13B92DB4513A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3">
    <w:name w:val="BC39F189559448C6BDAD5CA932CB8E83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3">
    <w:name w:val="CC21CA08A1244A329D43391B027051DD3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3">
    <w:name w:val="806E87A790034897BAE9C3EDB0377682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3">
    <w:name w:val="C8CD0564BDD64F4299574B759F27C14C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3">
    <w:name w:val="6D4133065E1E4368BA7230F852B0901C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3">
    <w:name w:val="0C0E8D3FC82F4C83811E783DC8B918D2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3">
    <w:name w:val="6E05D381D9D44DF5B7DC5298A2D23732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3">
    <w:name w:val="66ECA03E55084983A1D834D7EBF917DC3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7E5B17F44B645149B7B8AF43181B0E3">
    <w:name w:val="67E5B17F44B645149B7B8AF43181B0E3"/>
    <w:rsid w:val="00365D3D"/>
    <w:rPr>
      <w:lang w:eastAsia="sl-SI"/>
    </w:rPr>
  </w:style>
  <w:style w:type="paragraph" w:customStyle="1" w:styleId="20FC4CB15AD644BCA7CD01A7743421F7">
    <w:name w:val="20FC4CB15AD644BCA7CD01A7743421F7"/>
    <w:rsid w:val="00365D3D"/>
    <w:rPr>
      <w:lang w:eastAsia="sl-SI"/>
    </w:rPr>
  </w:style>
  <w:style w:type="paragraph" w:customStyle="1" w:styleId="127AC72527F447B2A199E6EE55F982F2">
    <w:name w:val="127AC72527F447B2A199E6EE55F982F2"/>
    <w:rsid w:val="00365D3D"/>
    <w:rPr>
      <w:lang w:eastAsia="sl-SI"/>
    </w:rPr>
  </w:style>
  <w:style w:type="paragraph" w:customStyle="1" w:styleId="61751A2BF08D4433BE32BD6C49D58A2F4">
    <w:name w:val="61751A2BF08D4433BE32BD6C49D58A2F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4">
    <w:name w:val="44B6891E68284A228E60A0A90CA0EF5E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4">
    <w:name w:val="C3F59890460E4FDE8BC634E0D11BAD3C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4">
    <w:name w:val="9F8BFD8A00974A4EAE664C38E9530A6B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4">
    <w:name w:val="2DB300036B7A44608B8248D6AC8D6A28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4">
    <w:name w:val="F5F32F1C8DBB44499DAD070A8B4BB888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4">
    <w:name w:val="935CC20D92E54899BCE515D9A291781A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4">
    <w:name w:val="497842A4D96D4990AF0939ECA3BAEAE3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4">
    <w:name w:val="FCE87D51527F403CAC5D4D3A9A0FFCF9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4">
    <w:name w:val="54A25BF130B74AFA87A816CD1BDFA9E8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4">
    <w:name w:val="740A7C05D53E4FBA9535856538E9FF37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4">
    <w:name w:val="D405DB9F0E1B4EEEBD176E24C48E1FD4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4">
    <w:name w:val="9EA814B3162C407FB64BC8C873E65339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4">
    <w:name w:val="BEB43983431C45F69ED7B1A598CCDD91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4">
    <w:name w:val="BD54F712089C4A7D83F9BA1E44760BF3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4">
    <w:name w:val="B52EFD85EF724FB49806FD19340060CC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4">
    <w:name w:val="5AC38FC2A5AC4F0D97A459B75B215435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4">
    <w:name w:val="D13BEC89AA3A49D290D013DFF4FECD43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4">
    <w:name w:val="5F0C00C586C34B6CADC2BD00A693D11D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4">
    <w:name w:val="BDDE80B71B71412D8FB57C43012BD070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4">
    <w:name w:val="98FDA0D21B07498296F53C70C182444B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4">
    <w:name w:val="4319D86A3B854D60B5285237661530A3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4">
    <w:name w:val="41F337D386D84D529A32C532592AC4F9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4">
    <w:name w:val="B5BF58398EF147D1BD596E24C7E4BE4F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4">
    <w:name w:val="EBA0AA0254C641B98A33C63E11B48EC0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4">
    <w:name w:val="D9484940B9B74C19B9C9F67A0D8DD6FD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4">
    <w:name w:val="3F1C3174481E450985D2041DE804FC28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4">
    <w:name w:val="C499C30D4C4044339241C04ED251E80A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4">
    <w:name w:val="17EA11FCAFE34B9C9D2B955AF18127E5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4">
    <w:name w:val="843AF17E534843C6B064C539B1B23EB6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4">
    <w:name w:val="5E194F9D016044BD8E07424879C6CEBA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4">
    <w:name w:val="D6EC307BD561411C823635398FFF17C9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4">
    <w:name w:val="B40AD156B3FF494CA6B09240AF1852D7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4">
    <w:name w:val="9294D1F6D50F438185EE9634A3045382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4">
    <w:name w:val="B38EBE298F624E5EBC6885C62249DB37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0FC4CB15AD644BCA7CD01A7743421F71">
    <w:name w:val="20FC4CB15AD644BCA7CD01A7743421F71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127AC72527F447B2A199E6EE55F982F21">
    <w:name w:val="127AC72527F447B2A199E6EE55F982F21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4">
    <w:name w:val="03DC97ACBC8E42AD8EC8817EA1ED359E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4">
    <w:name w:val="98DEE2BBEA9D438581934394F50EFE24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4">
    <w:name w:val="3F59DDF6FCD44B52B2B1E3435A99ECD1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4">
    <w:name w:val="14003D18E086497FB4FFE7802219D6ED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4">
    <w:name w:val="5D7BB8680BCD4B7BAB2E66F0A436E001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4">
    <w:name w:val="F585EADD01764CE79CC46B16932526ED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4">
    <w:name w:val="A57853B1C55C47699D1C2C8D61D7228D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4">
    <w:name w:val="9A0F9DA1452442DC92C29ACA8E88F029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4">
    <w:name w:val="507F24B7E5B94F39BA087D717ACFA51F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4">
    <w:name w:val="C3569666973449C0902E6ABF51E53DB0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4">
    <w:name w:val="04696397080E41B1864D22FDE6C28FE4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4">
    <w:name w:val="B075BFA1F2B04506B66BDB7197CE7B8E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4">
    <w:name w:val="29043AB05F0149E5BF8F8BE9561B1CC0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4">
    <w:name w:val="DB4E58551C4349E6B17C14BBAFC7F53B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4">
    <w:name w:val="A20378D79E414C72B0597B103540418D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4">
    <w:name w:val="BBB533B150DC47409DE327415209C5BA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4">
    <w:name w:val="242AB9A62A5C4845A66FABE00351FFD9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4">
    <w:name w:val="F4BC503EFEA747CAB18587EA3BBB490B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4">
    <w:name w:val="BB095B48F3B34993B2723679B607FC6C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4">
    <w:name w:val="5E507FC34F044A56AFB35F1BC902F19F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4">
    <w:name w:val="63EE7F5E9008432EAAC28098C4E537F7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4">
    <w:name w:val="AC90C47A7696466F854639C42D2D77AD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4">
    <w:name w:val="40B849C197564BF9A0E3EA1249BEEB27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4">
    <w:name w:val="A5C48B79821D495C9A80898618818E0C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4">
    <w:name w:val="A1EAE44E57AB428E8F3F13B92DB4513A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4">
    <w:name w:val="BC39F189559448C6BDAD5CA932CB8E83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4">
    <w:name w:val="CC21CA08A1244A329D43391B027051DD4"/>
    <w:rsid w:val="00365D3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4">
    <w:name w:val="806E87A790034897BAE9C3EDB0377682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4">
    <w:name w:val="C8CD0564BDD64F4299574B759F27C14C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4">
    <w:name w:val="6D4133065E1E4368BA7230F852B0901C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4">
    <w:name w:val="0C0E8D3FC82F4C83811E783DC8B918D2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4">
    <w:name w:val="6E05D381D9D44DF5B7DC5298A2D23732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4">
    <w:name w:val="66ECA03E55084983A1D834D7EBF917DC4"/>
    <w:rsid w:val="00365D3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5">
    <w:name w:val="61751A2BF08D4433BE32BD6C49D58A2F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5">
    <w:name w:val="44B6891E68284A228E60A0A90CA0EF5E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5">
    <w:name w:val="C3F59890460E4FDE8BC634E0D11BAD3C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5">
    <w:name w:val="9F8BFD8A00974A4EAE664C38E9530A6B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5">
    <w:name w:val="2DB300036B7A44608B8248D6AC8D6A28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5">
    <w:name w:val="F5F32F1C8DBB44499DAD070A8B4BB888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5">
    <w:name w:val="935CC20D92E54899BCE515D9A291781A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5">
    <w:name w:val="497842A4D96D4990AF0939ECA3BAEAE3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5">
    <w:name w:val="FCE87D51527F403CAC5D4D3A9A0FFCF9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5">
    <w:name w:val="54A25BF130B74AFA87A816CD1BDFA9E8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5">
    <w:name w:val="740A7C05D53E4FBA9535856538E9FF37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5">
    <w:name w:val="D405DB9F0E1B4EEEBD176E24C48E1FD4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5">
    <w:name w:val="9EA814B3162C407FB64BC8C873E65339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5">
    <w:name w:val="BEB43983431C45F69ED7B1A598CCDD91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5">
    <w:name w:val="BD54F712089C4A7D83F9BA1E44760BF3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5">
    <w:name w:val="B52EFD85EF724FB49806FD19340060CC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5">
    <w:name w:val="5AC38FC2A5AC4F0D97A459B75B215435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5">
    <w:name w:val="D13BEC89AA3A49D290D013DFF4FECD43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5">
    <w:name w:val="5F0C00C586C34B6CADC2BD00A693D11D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5">
    <w:name w:val="BDDE80B71B71412D8FB57C43012BD070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5">
    <w:name w:val="98FDA0D21B07498296F53C70C182444B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5">
    <w:name w:val="4319D86A3B854D60B5285237661530A3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5">
    <w:name w:val="41F337D386D84D529A32C532592AC4F9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5">
    <w:name w:val="B5BF58398EF147D1BD596E24C7E4BE4F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5">
    <w:name w:val="EBA0AA0254C641B98A33C63E11B48EC0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5">
    <w:name w:val="D9484940B9B74C19B9C9F67A0D8DD6FD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5">
    <w:name w:val="3F1C3174481E450985D2041DE804FC28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5">
    <w:name w:val="C499C30D4C4044339241C04ED251E80A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5">
    <w:name w:val="17EA11FCAFE34B9C9D2B955AF18127E5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5">
    <w:name w:val="843AF17E534843C6B064C539B1B23EB6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5">
    <w:name w:val="5E194F9D016044BD8E07424879C6CEBA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5">
    <w:name w:val="D6EC307BD561411C823635398FFF17C9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5">
    <w:name w:val="B40AD156B3FF494CA6B09240AF1852D7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5">
    <w:name w:val="9294D1F6D50F438185EE9634A3045382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5">
    <w:name w:val="B38EBE298F624E5EBC6885C62249DB37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0FC4CB15AD644BCA7CD01A7743421F72">
    <w:name w:val="20FC4CB15AD644BCA7CD01A7743421F72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127AC72527F447B2A199E6EE55F982F22">
    <w:name w:val="127AC72527F447B2A199E6EE55F982F22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5">
    <w:name w:val="03DC97ACBC8E42AD8EC8817EA1ED359E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5">
    <w:name w:val="98DEE2BBEA9D438581934394F50EFE24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5">
    <w:name w:val="3F59DDF6FCD44B52B2B1E3435A99ECD1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5">
    <w:name w:val="14003D18E086497FB4FFE7802219D6ED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5">
    <w:name w:val="5D7BB8680BCD4B7BAB2E66F0A436E001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5">
    <w:name w:val="F585EADD01764CE79CC46B16932526ED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5">
    <w:name w:val="A57853B1C55C47699D1C2C8D61D7228D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5">
    <w:name w:val="9A0F9DA1452442DC92C29ACA8E88F029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5">
    <w:name w:val="507F24B7E5B94F39BA087D717ACFA51F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5">
    <w:name w:val="C3569666973449C0902E6ABF51E53DB0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5">
    <w:name w:val="04696397080E41B1864D22FDE6C28FE4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5">
    <w:name w:val="B075BFA1F2B04506B66BDB7197CE7B8E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5">
    <w:name w:val="29043AB05F0149E5BF8F8BE9561B1CC0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5">
    <w:name w:val="DB4E58551C4349E6B17C14BBAFC7F53B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5">
    <w:name w:val="A20378D79E414C72B0597B103540418D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5">
    <w:name w:val="BBB533B150DC47409DE327415209C5BA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5">
    <w:name w:val="242AB9A62A5C4845A66FABE00351FFD9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5">
    <w:name w:val="F4BC503EFEA747CAB18587EA3BBB490B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5">
    <w:name w:val="BB095B48F3B34993B2723679B607FC6C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5">
    <w:name w:val="5E507FC34F044A56AFB35F1BC902F19F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5">
    <w:name w:val="63EE7F5E9008432EAAC28098C4E537F7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5">
    <w:name w:val="AC90C47A7696466F854639C42D2D77AD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5">
    <w:name w:val="40B849C197564BF9A0E3EA1249BEEB27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5">
    <w:name w:val="A5C48B79821D495C9A80898618818E0C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5">
    <w:name w:val="A1EAE44E57AB428E8F3F13B92DB4513A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5">
    <w:name w:val="BC39F189559448C6BDAD5CA932CB8E83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5">
    <w:name w:val="CC21CA08A1244A329D43391B027051DD5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5">
    <w:name w:val="806E87A790034897BAE9C3EDB0377682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5">
    <w:name w:val="C8CD0564BDD64F4299574B759F27C14C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5">
    <w:name w:val="6D4133065E1E4368BA7230F852B0901C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5">
    <w:name w:val="0C0E8D3FC82F4C83811E783DC8B918D2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5">
    <w:name w:val="6E05D381D9D44DF5B7DC5298A2D23732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5">
    <w:name w:val="66ECA03E55084983A1D834D7EBF917DC5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6">
    <w:name w:val="61751A2BF08D4433BE32BD6C49D58A2F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6">
    <w:name w:val="44B6891E68284A228E60A0A90CA0EF5E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6">
    <w:name w:val="C3F59890460E4FDE8BC634E0D11BAD3C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6">
    <w:name w:val="9F8BFD8A00974A4EAE664C38E9530A6B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6">
    <w:name w:val="2DB300036B7A44608B8248D6AC8D6A28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6">
    <w:name w:val="F5F32F1C8DBB44499DAD070A8B4BB888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6">
    <w:name w:val="935CC20D92E54899BCE515D9A291781A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6">
    <w:name w:val="497842A4D96D4990AF0939ECA3BAEAE3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6">
    <w:name w:val="FCE87D51527F403CAC5D4D3A9A0FFCF9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6">
    <w:name w:val="54A25BF130B74AFA87A816CD1BDFA9E8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6">
    <w:name w:val="740A7C05D53E4FBA9535856538E9FF37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6">
    <w:name w:val="D405DB9F0E1B4EEEBD176E24C48E1FD4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6">
    <w:name w:val="9EA814B3162C407FB64BC8C873E65339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6">
    <w:name w:val="BEB43983431C45F69ED7B1A598CCDD91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6">
    <w:name w:val="BD54F712089C4A7D83F9BA1E44760BF3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6">
    <w:name w:val="B52EFD85EF724FB49806FD19340060CC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6">
    <w:name w:val="5AC38FC2A5AC4F0D97A459B75B215435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6">
    <w:name w:val="D13BEC89AA3A49D290D013DFF4FECD43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6">
    <w:name w:val="5F0C00C586C34B6CADC2BD00A693D11D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6">
    <w:name w:val="BDDE80B71B71412D8FB57C43012BD070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6">
    <w:name w:val="98FDA0D21B07498296F53C70C182444B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6">
    <w:name w:val="4319D86A3B854D60B5285237661530A3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6">
    <w:name w:val="41F337D386D84D529A32C532592AC4F9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6">
    <w:name w:val="B5BF58398EF147D1BD596E24C7E4BE4F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6">
    <w:name w:val="EBA0AA0254C641B98A33C63E11B48EC0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6">
    <w:name w:val="D9484940B9B74C19B9C9F67A0D8DD6FD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6">
    <w:name w:val="3F1C3174481E450985D2041DE804FC28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6">
    <w:name w:val="C499C30D4C4044339241C04ED251E80A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6">
    <w:name w:val="17EA11FCAFE34B9C9D2B955AF18127E5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6">
    <w:name w:val="843AF17E534843C6B064C539B1B23EB6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6">
    <w:name w:val="5E194F9D016044BD8E07424879C6CEBA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6">
    <w:name w:val="D6EC307BD561411C823635398FFF17C9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6">
    <w:name w:val="B40AD156B3FF494CA6B09240AF1852D7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6">
    <w:name w:val="9294D1F6D50F438185EE9634A3045382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6">
    <w:name w:val="B38EBE298F624E5EBC6885C62249DB37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0FC4CB15AD644BCA7CD01A7743421F73">
    <w:name w:val="20FC4CB15AD644BCA7CD01A7743421F73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127AC72527F447B2A199E6EE55F982F23">
    <w:name w:val="127AC72527F447B2A199E6EE55F982F23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6">
    <w:name w:val="03DC97ACBC8E42AD8EC8817EA1ED359E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6">
    <w:name w:val="98DEE2BBEA9D438581934394F50EFE24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6">
    <w:name w:val="3F59DDF6FCD44B52B2B1E3435A99ECD1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6">
    <w:name w:val="14003D18E086497FB4FFE7802219D6ED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6">
    <w:name w:val="5D7BB8680BCD4B7BAB2E66F0A436E001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6">
    <w:name w:val="F585EADD01764CE79CC46B16932526ED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6">
    <w:name w:val="A57853B1C55C47699D1C2C8D61D7228D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6">
    <w:name w:val="9A0F9DA1452442DC92C29ACA8E88F029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6">
    <w:name w:val="507F24B7E5B94F39BA087D717ACFA51F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6">
    <w:name w:val="C3569666973449C0902E6ABF51E53DB0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6">
    <w:name w:val="04696397080E41B1864D22FDE6C28FE4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6">
    <w:name w:val="B075BFA1F2B04506B66BDB7197CE7B8E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6">
    <w:name w:val="29043AB05F0149E5BF8F8BE9561B1CC0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6">
    <w:name w:val="DB4E58551C4349E6B17C14BBAFC7F53B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6">
    <w:name w:val="A20378D79E414C72B0597B103540418D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6">
    <w:name w:val="BBB533B150DC47409DE327415209C5BA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6">
    <w:name w:val="242AB9A62A5C4845A66FABE00351FFD9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6">
    <w:name w:val="F4BC503EFEA747CAB18587EA3BBB490B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6">
    <w:name w:val="BB095B48F3B34993B2723679B607FC6C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6">
    <w:name w:val="5E507FC34F044A56AFB35F1BC902F19F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6">
    <w:name w:val="63EE7F5E9008432EAAC28098C4E537F7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6">
    <w:name w:val="AC90C47A7696466F854639C42D2D77AD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6">
    <w:name w:val="40B849C197564BF9A0E3EA1249BEEB27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6">
    <w:name w:val="A5C48B79821D495C9A80898618818E0C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6">
    <w:name w:val="A1EAE44E57AB428E8F3F13B92DB4513A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6">
    <w:name w:val="BC39F189559448C6BDAD5CA932CB8E83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6">
    <w:name w:val="CC21CA08A1244A329D43391B027051DD6"/>
    <w:rsid w:val="008733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6">
    <w:name w:val="806E87A790034897BAE9C3EDB0377682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6">
    <w:name w:val="C8CD0564BDD64F4299574B759F27C14C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6">
    <w:name w:val="6D4133065E1E4368BA7230F852B0901C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6">
    <w:name w:val="0C0E8D3FC82F4C83811E783DC8B918D2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6">
    <w:name w:val="6E05D381D9D44DF5B7DC5298A2D23732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6">
    <w:name w:val="66ECA03E55084983A1D834D7EBF917DC6"/>
    <w:rsid w:val="0087337D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Office_15820539_TF03424893</Template>
  <TotalTime>37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2017-09-08T06:11:00Z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