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CardLayou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BF2FE1">
        <w:trPr>
          <w:trHeight w:hRule="exact" w:val="1080"/>
        </w:trPr>
        <w:tc>
          <w:tcPr>
            <w:tcW w:w="5760" w:type="dxa"/>
          </w:tcPr>
          <w:p w:rsidR="00BF2FE1" w:rsidRDefault="00BF2FE1"/>
        </w:tc>
        <w:tc>
          <w:tcPr>
            <w:tcW w:w="720" w:type="dxa"/>
          </w:tcPr>
          <w:p w:rsidR="00BF2FE1" w:rsidRDefault="00BF2FE1"/>
        </w:tc>
        <w:tc>
          <w:tcPr>
            <w:tcW w:w="5760" w:type="dxa"/>
          </w:tcPr>
          <w:p w:rsidR="00BF2FE1" w:rsidRDefault="00BF2FE1"/>
        </w:tc>
      </w:tr>
      <w:tr w:rsidR="00BF2FE1">
        <w:trPr>
          <w:trHeight w:hRule="exact" w:val="7560"/>
        </w:trPr>
        <w:tc>
          <w:tcPr>
            <w:tcW w:w="5760" w:type="dxa"/>
          </w:tcPr>
          <w:p w:rsidR="00BF2FE1" w:rsidRDefault="00D6764A">
            <w:r>
              <w:rPr>
                <w:noProof/>
                <w:lang w:val="sl-SI" w:eastAsia="sl-SI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76BE854" wp14:editId="31BCC744">
                      <wp:simplePos x="0" y="0"/>
                      <wp:positionH relativeFrom="page">
                        <wp:posOffset>0</wp:posOffset>
                      </wp:positionH>
                      <wp:positionV relativeFrom="margin">
                        <wp:align>center</wp:align>
                      </wp:positionV>
                      <wp:extent cx="3657600" cy="4848225"/>
                      <wp:effectExtent l="0" t="0" r="0" b="9525"/>
                      <wp:wrapNone/>
                      <wp:docPr id="14" name="Grafika pozadia vľav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Obrázo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Obrázo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Obrázo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Obrázo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B4FCFA" id="Grafika pozadia vľavo" o:spid="_x0000_s1026" style="position:absolute;margin-left:0;margin-top:0;width:4in;height:381.75pt;z-index:-251657216;mso-position-horizontal-relative:page;mso-position-vertical:center;mso-position-vertical-relative:margin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      <v:imagedata r:id="rId14" o:title="" recolortarget="#730927 [1444]"/>
                        <v:path arrowok="t"/>
                      </v:shape>
                      <v:shape id="Obrázok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      <v:imagedata r:id="rId15" o:title="" recolortarget="black"/>
                        <v:path arrowok="t"/>
                      </v:shape>
                      <v:shape id="Obrázok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      <v:imagedata r:id="rId16" o:title="" recolortarget="#774104 [1446]"/>
                        <v:path arrowok="t"/>
                      </v:shape>
                      <v:shape id="Obrázok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      <v:imagedata r:id="rId17" o:title=""/>
                        <v:path arrowok="t"/>
                      </v:shape>
                      <w10:wrap anchorx="page" anchory="margin"/>
                    </v:group>
                  </w:pict>
                </mc:Fallback>
              </mc:AlternateContent>
            </w:r>
            <w:r w:rsidR="003235A6">
              <w:t xml:space="preserve">Pán a pani </w:t>
            </w:r>
            <w:sdt>
              <w:sdtPr>
                <w:alias w:val="Priezvisko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3235A6">
                  <w:rPr>
                    <w:rStyle w:val="Besedilooznabemesta"/>
                  </w:rPr>
                  <w:t>[Priezvisko]</w:t>
                </w:r>
              </w:sdtContent>
            </w:sdt>
            <w:r w:rsidR="00ED4537">
              <w:br/>
            </w:r>
            <w:r w:rsidR="003235A6">
              <w:t>majú tú česť pozvať Vás</w:t>
            </w:r>
            <w:r w:rsidR="003235A6">
              <w:br/>
              <w:t>na svadbu svojej dcéry</w:t>
            </w:r>
          </w:p>
          <w:sdt>
            <w:sdtPr>
              <w:alias w:val="Meno nevesty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BF2FE1" w:rsidRDefault="00AF16E9">
                <w:pPr>
                  <w:pStyle w:val="Nzov1"/>
                </w:pPr>
                <w:r>
                  <w:t>[Meno nevesty]</w:t>
                </w:r>
              </w:p>
            </w:sdtContent>
          </w:sdt>
          <w:p w:rsidR="00405D10" w:rsidRPr="00F978B6" w:rsidRDefault="00405D10" w:rsidP="00405D10">
            <w:pPr>
              <w:pStyle w:val="Brezrazmikov"/>
            </w:pPr>
            <w:r>
              <w:t>s</w:t>
            </w:r>
          </w:p>
          <w:sdt>
            <w:sdtPr>
              <w:alias w:val="Meno ženícha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BF2FE1" w:rsidRDefault="00BB198B">
                <w:pPr>
                  <w:pStyle w:val="Nzov1"/>
                </w:pPr>
                <w:r>
                  <w:t>[Meno ženícha]</w:t>
                </w:r>
              </w:p>
            </w:sdtContent>
          </w:sdt>
          <w:p w:rsidR="00BF2FE1" w:rsidRDefault="002573FB">
            <w:sdt>
              <w:sdtPr>
                <w:alias w:val="Deň v týždni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AC25A4">
                  <w:rPr>
                    <w:rStyle w:val="Besedilooznabemesta"/>
                  </w:rPr>
                  <w:t>[Deň v týždni]</w:t>
                </w:r>
              </w:sdtContent>
            </w:sdt>
            <w:r w:rsidR="00ED4537">
              <w:t xml:space="preserve"> </w:t>
            </w:r>
            <w:sdt>
              <w:sdtPr>
                <w:alias w:val="deň v mesiaci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AC25A4">
                  <w:rPr>
                    <w:rStyle w:val="Besedilooznabemesta"/>
                  </w:rPr>
                  <w:t>[deň v mesiaci]</w:t>
                </w:r>
              </w:sdtContent>
            </w:sdt>
            <w:r w:rsidR="00ED4537">
              <w:t xml:space="preserve"> </w:t>
            </w:r>
            <w:sdt>
              <w:sdtPr>
                <w:alias w:val="Mesiac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AC25A4">
                  <w:rPr>
                    <w:rStyle w:val="Besedilooznabemesta"/>
                  </w:rPr>
                  <w:t>[mesiac]</w:t>
                </w:r>
              </w:sdtContent>
            </w:sdt>
            <w:r w:rsidR="00ED4537">
              <w:br/>
            </w:r>
            <w:r w:rsidR="000A4FF3">
              <w:t>20</w:t>
            </w:r>
            <w:sdt>
              <w:sdtPr>
                <w:alias w:val="Rok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0A4FF3">
                  <w:rPr>
                    <w:rStyle w:val="Besedilooznabemesta"/>
                  </w:rPr>
                  <w:t>[rok]</w:t>
                </w:r>
              </w:sdtContent>
            </w:sdt>
            <w:r w:rsidR="00ED4537">
              <w:br/>
            </w:r>
            <w:r w:rsidR="000A4FF3">
              <w:t>o</w:t>
            </w:r>
            <w:r w:rsidR="00ED4537">
              <w:t xml:space="preserve"> </w:t>
            </w:r>
            <w:sdt>
              <w:sdtPr>
                <w:alias w:val="čas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0A4FF3">
                  <w:rPr>
                    <w:rStyle w:val="Besedilooznabemesta"/>
                  </w:rPr>
                  <w:t>[čas]</w:t>
                </w:r>
              </w:sdtContent>
            </w:sdt>
          </w:p>
          <w:p w:rsidR="00BF2FE1" w:rsidRDefault="002573FB">
            <w:sdt>
              <w:sdtPr>
                <w:alias w:val="Miesto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5968D9">
                  <w:rPr>
                    <w:rStyle w:val="Besedilooznabemesta"/>
                  </w:rPr>
                  <w:t>[Miesto]</w:t>
                </w:r>
              </w:sdtContent>
            </w:sdt>
            <w:r w:rsidR="00ED4537">
              <w:br/>
            </w:r>
            <w:sdt>
              <w:sdtPr>
                <w:alias w:val="Mesto, štát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5968D9">
                  <w:rPr>
                    <w:rStyle w:val="Besedilooznabemesta"/>
                  </w:rPr>
                  <w:t>[Mesto, štát]</w:t>
                </w:r>
              </w:sdtContent>
            </w:sdt>
          </w:p>
          <w:p w:rsidR="00BF2FE1" w:rsidRDefault="002546CF">
            <w:r>
              <w:t>Zároveň Vás pozývame na svadobnú hostinu</w:t>
            </w:r>
          </w:p>
        </w:tc>
        <w:tc>
          <w:tcPr>
            <w:tcW w:w="720" w:type="dxa"/>
          </w:tcPr>
          <w:p w:rsidR="00BF2FE1" w:rsidRDefault="00BF2FE1"/>
        </w:tc>
        <w:tc>
          <w:tcPr>
            <w:tcW w:w="5760" w:type="dxa"/>
          </w:tcPr>
          <w:p w:rsidR="0091123E" w:rsidRDefault="0091123E" w:rsidP="0091123E">
            <w:r>
              <w:t xml:space="preserve">Pán a pani </w:t>
            </w:r>
            <w:sdt>
              <w:sdtPr>
                <w:alias w:val="Priezvisko"/>
                <w:tag w:val=""/>
                <w:id w:val="378663918"/>
                <w:placeholder>
                  <w:docPart w:val="6B2B36AC14374C2B8B7A905580D2AE99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>
                  <w:rPr>
                    <w:rStyle w:val="Besedilooznabemesta"/>
                  </w:rPr>
                  <w:t>[Priezvisko]</w:t>
                </w:r>
              </w:sdtContent>
            </w:sdt>
            <w:r>
              <w:br/>
              <w:t xml:space="preserve">majú tú česť </w:t>
            </w:r>
            <w:bookmarkStart w:id="0" w:name="_GoBack"/>
            <w:bookmarkEnd w:id="0"/>
            <w:r>
              <w:t>pozvať Vás</w:t>
            </w:r>
            <w:r>
              <w:br/>
              <w:t>na svadbu svojej dcéry</w:t>
            </w:r>
          </w:p>
          <w:sdt>
            <w:sdtPr>
              <w:alias w:val="Meno nevesty"/>
              <w:tag w:val=""/>
              <w:id w:val="1651483125"/>
              <w:placeholder>
                <w:docPart w:val="FC3FC949D24442A985F3752F7A1E8A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91123E" w:rsidRDefault="0091123E" w:rsidP="0091123E">
                <w:pPr>
                  <w:pStyle w:val="Nzov1"/>
                </w:pPr>
                <w:r>
                  <w:t>[Meno nevesty]</w:t>
                </w:r>
              </w:p>
            </w:sdtContent>
          </w:sdt>
          <w:p w:rsidR="0091123E" w:rsidRPr="00F978B6" w:rsidRDefault="0091123E" w:rsidP="0091123E">
            <w:pPr>
              <w:pStyle w:val="Brezrazmikov"/>
            </w:pPr>
            <w:r>
              <w:t>s</w:t>
            </w:r>
          </w:p>
          <w:sdt>
            <w:sdtPr>
              <w:alias w:val="Meno ženícha"/>
              <w:tag w:val=""/>
              <w:id w:val="-1798911908"/>
              <w:placeholder>
                <w:docPart w:val="1E5560E82CD14717A0263595FB7002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91123E" w:rsidRDefault="0091123E" w:rsidP="0091123E">
                <w:pPr>
                  <w:pStyle w:val="Nzov1"/>
                </w:pPr>
                <w:r>
                  <w:t>[Meno ženícha]</w:t>
                </w:r>
              </w:p>
            </w:sdtContent>
          </w:sdt>
          <w:p w:rsidR="0091123E" w:rsidRDefault="002573FB" w:rsidP="0091123E">
            <w:sdt>
              <w:sdtPr>
                <w:alias w:val="Deň v týždni"/>
                <w:tag w:val=""/>
                <w:id w:val="-593544571"/>
                <w:placeholder>
                  <w:docPart w:val="AE9615528B714FD9BD969013D4A78C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91123E">
                  <w:rPr>
                    <w:rStyle w:val="Besedilooznabemesta"/>
                  </w:rPr>
                  <w:t>[Deň v týždni]</w:t>
                </w:r>
              </w:sdtContent>
            </w:sdt>
            <w:r w:rsidR="0091123E">
              <w:t xml:space="preserve"> </w:t>
            </w:r>
            <w:sdt>
              <w:sdtPr>
                <w:alias w:val="deň v mesiaci"/>
                <w:tag w:val=""/>
                <w:id w:val="1513036399"/>
                <w:placeholder>
                  <w:docPart w:val="58C02348C52E4B099D62DC72BDBC32C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91123E">
                  <w:rPr>
                    <w:rStyle w:val="Besedilooznabemesta"/>
                  </w:rPr>
                  <w:t>[deň v mesiaci]</w:t>
                </w:r>
              </w:sdtContent>
            </w:sdt>
            <w:r w:rsidR="0091123E">
              <w:t xml:space="preserve"> </w:t>
            </w:r>
            <w:sdt>
              <w:sdtPr>
                <w:alias w:val="Mesiac"/>
                <w:tag w:val=""/>
                <w:id w:val="1729022684"/>
                <w:placeholder>
                  <w:docPart w:val="9B3D501B314049789C2F10EE436847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91123E">
                  <w:rPr>
                    <w:rStyle w:val="Besedilooznabemesta"/>
                  </w:rPr>
                  <w:t>[mesiac]</w:t>
                </w:r>
              </w:sdtContent>
            </w:sdt>
            <w:r w:rsidR="0091123E">
              <w:br/>
              <w:t>20</w:t>
            </w:r>
            <w:sdt>
              <w:sdtPr>
                <w:alias w:val="Rok"/>
                <w:tag w:val=""/>
                <w:id w:val="-813023161"/>
                <w:placeholder>
                  <w:docPart w:val="E255C444F2A2431EB2570FF0EE34701D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91123E">
                  <w:rPr>
                    <w:rStyle w:val="Besedilooznabemesta"/>
                  </w:rPr>
                  <w:t>[rok]</w:t>
                </w:r>
              </w:sdtContent>
            </w:sdt>
            <w:r w:rsidR="0091123E">
              <w:br/>
              <w:t xml:space="preserve">o </w:t>
            </w:r>
            <w:sdt>
              <w:sdtPr>
                <w:alias w:val="čas"/>
                <w:tag w:val=""/>
                <w:id w:val="1203674083"/>
                <w:placeholder>
                  <w:docPart w:val="E6C35392E43C4D33965BC6AD1854BE0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91123E">
                  <w:rPr>
                    <w:rStyle w:val="Besedilooznabemesta"/>
                  </w:rPr>
                  <w:t>[čas]</w:t>
                </w:r>
              </w:sdtContent>
            </w:sdt>
          </w:p>
          <w:p w:rsidR="0091123E" w:rsidRDefault="002573FB" w:rsidP="0091123E">
            <w:sdt>
              <w:sdtPr>
                <w:alias w:val="Miesto"/>
                <w:tag w:val=""/>
                <w:id w:val="-1536724300"/>
                <w:placeholder>
                  <w:docPart w:val="DF7168D77AC84794BC35BB60EAE7B4D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91123E">
                  <w:rPr>
                    <w:rStyle w:val="Besedilooznabemesta"/>
                  </w:rPr>
                  <w:t>[Miesto]</w:t>
                </w:r>
              </w:sdtContent>
            </w:sdt>
            <w:r w:rsidR="0091123E">
              <w:br/>
            </w:r>
            <w:sdt>
              <w:sdtPr>
                <w:alias w:val="Mesto, štát"/>
                <w:tag w:val=""/>
                <w:id w:val="-1356110073"/>
                <w:placeholder>
                  <w:docPart w:val="9B5293A231534BEBAB47E65DA28C1D9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91123E">
                  <w:rPr>
                    <w:rStyle w:val="Besedilooznabemesta"/>
                  </w:rPr>
                  <w:t>[Mesto, štát]</w:t>
                </w:r>
              </w:sdtContent>
            </w:sdt>
          </w:p>
          <w:p w:rsidR="00BF2FE1" w:rsidRDefault="0091123E" w:rsidP="0091123E">
            <w:r>
              <w:t>Zároveň Vás pozývame na svadobnú hostinu</w:t>
            </w:r>
          </w:p>
        </w:tc>
      </w:tr>
    </w:tbl>
    <w:p w:rsidR="00BF2FE1" w:rsidRDefault="00ED4537"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7BF53B7" wp14:editId="61FB7975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Grafika pozadia vprav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Obrázok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ok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ázok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ázok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29958" id="Grafika pozadia vpravo" o:spid="_x0000_s1026" style="position:absolute;margin-left:416.25pt;margin-top:14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">
                <v:shape id="Obrázok 6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z57DAAAA2gAAAA8AAABkcnMvZG93bnJldi54bWxEj0FrAjEUhO8F/0N4grea1YOV1SgiCKVF&#10;QVsQb4/NM7u6eVmSdF399Y1Q6HGYmW+Y+bKztWjJh8qxgtEwA0FcOF2xUfD9tXmdgggRWWPtmBTc&#10;KcBy0XuZY67djffUHqIRCcIhRwVljE0uZShKshiGriFO3tl5izFJb6T2eEtwW8txlk2kxYrTQokN&#10;rUsqrocfq+DY3k3zubNhvJ1+vNnT+nIy/qHUoN+tZiAidfE//Nd+1wom8Ly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rPnsMAAADaAAAADwAAAAAAAAAAAAAAAACf&#10;AgAAZHJzL2Rvd25yZXYueG1sUEsFBgAAAAAEAAQA9wAAAI8DAAAAAA==&#10;">
                  <v:imagedata r:id="rId14" o:title="" recolortarget="#730927 [1444]"/>
                  <v:path arrowok="t"/>
                </v:shape>
                <v:shape id="Obrázok 1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CfrCAAAA2wAAAA8AAABkcnMvZG93bnJldi54bWxET0trwkAQvhf8D8sIvenGKMWmboItBEp7&#10;qbEXb2N28qDZ2ZBdNfXXuwWht/n4nrPJRtOJMw2utaxgMY9AEJdWt1wr+N7nszUI55E1dpZJwS85&#10;yNLJwwYTbS+8o3PhaxFC2CWooPG+T6R0ZUMG3dz2xIGr7GDQBzjUUg94CeGmk3EUPUmDLYeGBnt6&#10;a6j8KU5GAV2lPuYxVc/l69fhuso/xuITlXqcjtsXEJ5G/y++u991mL+Ev1/C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gn6wgAAANsAAAAPAAAAAAAAAAAAAAAAAJ8C&#10;AABkcnMvZG93bnJldi54bWxQSwUGAAAAAAQABAD3AAAAjgMAAAAA&#10;">
                  <v:imagedata r:id="rId15" o:title="" recolortarget="black"/>
                  <v:path arrowok="t"/>
                </v:shape>
                <v:shape id="Obrázok 15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uHXAAAAA2wAAAA8AAABkcnMvZG93bnJldi54bWxET01rwkAQvRf8D8sI3upEsUWiq2hB9FZq&#10;q+chO26C2dmQ3Sbx33cLhd7m8T5nvR1crTpuQ+VFw2yagWIpvKnEavj6PDwvQYVIYqj2whoeHGC7&#10;GT2tKTe+lw/uztGqFCIhJw1ljE2OGIqSHYWpb1gSd/Oto5hga9G01KdwV+M8y17RUSWpoaSG30ou&#10;7udvp8E3i+PtOrf95bo/LPF9gVlnUevJeNitQEUe4r/4z30yaf4L/P6SD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4dcAAAADbAAAADwAAAAAAAAAAAAAAAACfAgAA&#10;ZHJzL2Rvd25yZXYueG1sUEsFBgAAAAAEAAQA9wAAAIwDAAAAAA==&#10;">
                  <v:imagedata r:id="rId16" o:title="" recolortarget="#774104 [1446]"/>
                  <v:path arrowok="t"/>
                </v:shape>
                <v:shape id="Obrázok 16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bJa8AAAA2wAAAA8AAABkcnMvZG93bnJldi54bWxET0sKwjAQ3QveIYzgTlNFilajiKC49YPo&#10;bmjGtthMShNrvb0RBHfzeN9ZrFpTioZqV1hWMBpGIIhTqwvOFJxP28EUhPPIGkvLpOBNDlbLbmeB&#10;ibYvPlBz9JkIIewSVJB7XyVSujQng25oK+LA3W1t0AdYZ1LX+ArhppTjKIqlwYJDQ44VbXJKH8en&#10;UXCfvGmys6Pr9lb6ZmbT3WwfX5Tq99r1HISn1v/FP/deh/kx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xMGyWvAAAANsAAAAPAAAAAAAAAAAAAAAAAJ8CAABkcnMv&#10;ZG93bnJldi54bWxQSwUGAAAAAAQABAD3AAAAiAMAAAAA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BF2FE1" w:rsidSect="008A4453">
      <w:headerReference w:type="default" r:id="rId18"/>
      <w:pgSz w:w="16839" w:h="11907" w:orient="landscape" w:code="9"/>
      <w:pgMar w:top="1800" w:right="1800" w:bottom="720" w:left="1800" w:header="202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65E" w:rsidRDefault="00AF365E">
      <w:pPr>
        <w:spacing w:before="0" w:after="0"/>
      </w:pPr>
      <w:r>
        <w:separator/>
      </w:r>
    </w:p>
  </w:endnote>
  <w:endnote w:type="continuationSeparator" w:id="0">
    <w:p w:rsidR="00AF365E" w:rsidRDefault="00AF365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65E" w:rsidRDefault="00AF365E">
      <w:pPr>
        <w:spacing w:before="0" w:after="0"/>
      </w:pPr>
      <w:r>
        <w:separator/>
      </w:r>
    </w:p>
  </w:footnote>
  <w:footnote w:type="continuationSeparator" w:id="0">
    <w:p w:rsidR="00AF365E" w:rsidRDefault="00AF365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9121121"/>
      <w:placeholder>
        <w:docPart w:val="A6837B47079345BE8371BCE7E8477EED"/>
      </w:placeholder>
      <w:showingPlcHdr/>
    </w:sdtPr>
    <w:sdtEndPr/>
    <w:sdtContent>
      <w:p w:rsidR="00DD7EA1" w:rsidRDefault="00DD7EA1" w:rsidP="00B15BC8">
        <w:pPr>
          <w:pStyle w:val="Glava"/>
          <w:spacing w:after="120"/>
        </w:pPr>
        <w:r>
          <w:t>Text zástupného symbolu nahradíte svojím vlastným tak, že naň kliknete a začnete písať. Z ľubovoľného zástupného textu do ďalšieho sa presuniete stlačením klávesu Tab.</w:t>
        </w:r>
      </w:p>
      <w:p w:rsidR="00BF2FE1" w:rsidRDefault="00DD7EA1" w:rsidP="00B15BC8">
        <w:pPr>
          <w:pStyle w:val="Glava"/>
        </w:pPr>
        <w:r>
          <w:t xml:space="preserve">Farby v tomto oznámení zmeníte tak, že na karte </w:t>
        </w:r>
        <w:r>
          <w:rPr>
            <w:b/>
          </w:rPr>
          <w:t>Návrh</w:t>
        </w:r>
        <w:r>
          <w:t xml:space="preserve"> v skupine </w:t>
        </w:r>
        <w:r>
          <w:rPr>
            <w:b/>
          </w:rPr>
          <w:t>Motívy</w:t>
        </w:r>
        <w:r>
          <w:t xml:space="preserve"> kliknete na položku </w:t>
        </w:r>
        <w:r>
          <w:rPr>
            <w:b/>
          </w:rPr>
          <w:t>Farby</w:t>
        </w:r>
        <w:r>
          <w:t xml:space="preserve">. Ukážte na vstavané farebné schémy, pozrite si ukážku a potom kliknutím vyberte farebnú schému, ktorá sa vám páči. Ak chcete použiť vlastné farby, v dolnej časti galérie </w:t>
        </w:r>
        <w:r>
          <w:rPr>
            <w:b/>
          </w:rPr>
          <w:t>Farby</w:t>
        </w:r>
        <w:r>
          <w:t xml:space="preserve"> kliknite na položku </w:t>
        </w:r>
        <w:r>
          <w:rPr>
            <w:b/>
          </w:rPr>
          <w:t>Vytvoriť nové farby motívu</w:t>
        </w:r>
        <w:r>
          <w:t xml:space="preserve">. Vyberte vlastné farby pre zvýraznenie 1, zvýraznenie 2 a zvýraznenie 3 a po kliknutí na položku </w:t>
        </w:r>
        <w:r>
          <w:rPr>
            <w:b/>
          </w:rPr>
          <w:t>Uložiť</w:t>
        </w:r>
        <w:r>
          <w:t xml:space="preserve"> sa farby kvetov zmenia.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E1"/>
    <w:rsid w:val="000A4FF3"/>
    <w:rsid w:val="002546CF"/>
    <w:rsid w:val="002573FB"/>
    <w:rsid w:val="003235A6"/>
    <w:rsid w:val="00405D10"/>
    <w:rsid w:val="004B0512"/>
    <w:rsid w:val="004E6BEC"/>
    <w:rsid w:val="00522E8D"/>
    <w:rsid w:val="005968D9"/>
    <w:rsid w:val="006A0BF9"/>
    <w:rsid w:val="008A4453"/>
    <w:rsid w:val="0091123E"/>
    <w:rsid w:val="00A15077"/>
    <w:rsid w:val="00AC25A4"/>
    <w:rsid w:val="00AF16E9"/>
    <w:rsid w:val="00AF365E"/>
    <w:rsid w:val="00B15BC8"/>
    <w:rsid w:val="00B76784"/>
    <w:rsid w:val="00BB198B"/>
    <w:rsid w:val="00BF2FE1"/>
    <w:rsid w:val="00D6764A"/>
    <w:rsid w:val="00DD7EA1"/>
    <w:rsid w:val="00E06ECC"/>
    <w:rsid w:val="00ED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sk-SK" w:eastAsia="nl-NL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Navadnatabela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ezrazmikov">
    <w:name w:val="No Spacing"/>
    <w:uiPriority w:val="1"/>
    <w:qFormat/>
    <w:pPr>
      <w:spacing w:before="0" w:after="0"/>
    </w:p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paragraph" w:customStyle="1" w:styleId="Nzov1">
    <w:name w:val="Názov 1"/>
    <w:basedOn w:val="Navaden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Glava">
    <w:name w:val="header"/>
    <w:basedOn w:val="Navaden"/>
    <w:link w:val="GlavaZnak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GlavaZnak">
    <w:name w:val="Glava Znak"/>
    <w:basedOn w:val="Privzetapisavaodstavka"/>
    <w:link w:val="Glava"/>
    <w:uiPriority w:val="99"/>
    <w:rPr>
      <w:color w:val="000000" w:themeColor="text1"/>
      <w:sz w:val="17"/>
      <w:lang w:val="sk-SK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Pr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C62A75" w:rsidRDefault="003450E0" w:rsidP="003450E0">
          <w:pPr>
            <w:pStyle w:val="D0E686E0C68646BFA69BECC8218B0D926"/>
          </w:pPr>
          <w:r>
            <w:rPr>
              <w:rStyle w:val="Besedilooznabemesta"/>
            </w:rPr>
            <w:t>[Priezvisko]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C62A75" w:rsidRDefault="003450E0">
          <w:pPr>
            <w:pStyle w:val="0F066513B74A4B6DBB21FBF591D3044D"/>
          </w:pPr>
          <w:r>
            <w:t>[Meno nevesty]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C62A75" w:rsidRDefault="003450E0">
          <w:pPr>
            <w:pStyle w:val="236695B5DA2A40E2BDB6FA7244F9C0F9"/>
          </w:pPr>
          <w:r>
            <w:t>[Meno ženícha]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C62A75" w:rsidRDefault="003450E0" w:rsidP="003450E0">
          <w:pPr>
            <w:pStyle w:val="78993A6A6FC840BD986792889F0169D16"/>
          </w:pPr>
          <w:r>
            <w:rPr>
              <w:rStyle w:val="Besedilooznabemesta"/>
            </w:rPr>
            <w:t>[Deň v týždni]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C62A75" w:rsidRDefault="003450E0" w:rsidP="003450E0">
          <w:pPr>
            <w:pStyle w:val="E42C02EB82464F449CA9B0DA9B4877E36"/>
          </w:pPr>
          <w:r>
            <w:rPr>
              <w:rStyle w:val="Besedilooznabemesta"/>
            </w:rPr>
            <w:t>[deň v mesiaci]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C62A75" w:rsidRDefault="003450E0" w:rsidP="003450E0">
          <w:pPr>
            <w:pStyle w:val="7419D82EB5874B63920261D5DF8972476"/>
          </w:pPr>
          <w:r>
            <w:rPr>
              <w:rStyle w:val="Besedilooznabemesta"/>
            </w:rPr>
            <w:t>[mesiac]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C62A75" w:rsidRDefault="003450E0" w:rsidP="003450E0">
          <w:pPr>
            <w:pStyle w:val="6C0E702ED351472EBEDAD4ADA284FFE56"/>
          </w:pPr>
          <w:r>
            <w:rPr>
              <w:rStyle w:val="Besedilooznabemesta"/>
            </w:rPr>
            <w:t>[rok]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C62A75" w:rsidRDefault="003450E0" w:rsidP="003450E0">
          <w:pPr>
            <w:pStyle w:val="63CA350F2DBA4E44A6FDAC358BA4D3B96"/>
          </w:pPr>
          <w:r>
            <w:rPr>
              <w:rStyle w:val="Besedilooznabemesta"/>
            </w:rPr>
            <w:t>[čas]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C62A75" w:rsidRDefault="003450E0" w:rsidP="003450E0">
          <w:pPr>
            <w:pStyle w:val="F275AAC5AF524D48BB354F64B190C1B96"/>
          </w:pPr>
          <w:r>
            <w:rPr>
              <w:rStyle w:val="Besedilooznabemesta"/>
            </w:rPr>
            <w:t>[Miesto]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C62A75" w:rsidRDefault="003450E0" w:rsidP="003450E0">
          <w:pPr>
            <w:pStyle w:val="FDD94D8B63D049B19845E4D5B6270FA26"/>
          </w:pPr>
          <w:r>
            <w:rPr>
              <w:rStyle w:val="Besedilooznabemesta"/>
            </w:rPr>
            <w:t>[Mesto, štát]</w:t>
          </w:r>
        </w:p>
      </w:docPartBody>
    </w:docPart>
    <w:docPart>
      <w:docPartPr>
        <w:name w:val="A6837B47079345BE8371BCE7E8477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FE04A-04EB-4C54-BC74-F77182D1DC43}"/>
      </w:docPartPr>
      <w:docPartBody>
        <w:p w:rsidR="003450E0" w:rsidRDefault="003450E0" w:rsidP="00B15BC8">
          <w:pPr>
            <w:pStyle w:val="Glava"/>
            <w:spacing w:after="120"/>
          </w:pPr>
          <w:r>
            <w:t>Text zástupného symbolu nahradíte svojím vlastným tak, že naň kliknete a začnete písať. Z ľubovoľného zástupného textu do ďalšieho sa presuniete stlačením klávesu Tab.</w:t>
          </w:r>
        </w:p>
        <w:p w:rsidR="00B91F22" w:rsidRDefault="003450E0" w:rsidP="003450E0">
          <w:pPr>
            <w:pStyle w:val="A6837B47079345BE8371BCE7E8477EED5"/>
          </w:pPr>
          <w:r>
            <w:t xml:space="preserve">Farby v tomto oznámení zmeníte tak, že na karte </w:t>
          </w:r>
          <w:r>
            <w:rPr>
              <w:b/>
            </w:rPr>
            <w:t>Návrh</w:t>
          </w:r>
          <w:r>
            <w:t xml:space="preserve"> v skupine </w:t>
          </w:r>
          <w:r>
            <w:rPr>
              <w:b/>
            </w:rPr>
            <w:t>Motívy</w:t>
          </w:r>
          <w:r>
            <w:t xml:space="preserve"> kliknete na položku </w:t>
          </w:r>
          <w:r>
            <w:rPr>
              <w:b/>
            </w:rPr>
            <w:t>Farby</w:t>
          </w:r>
          <w:r>
            <w:t xml:space="preserve">. Ukážte na vstavané farebné schémy, pozrite si ukážku a potom kliknutím vyberte farebnú schému, ktorá sa vám páči. Ak chcete použiť vlastné farby, v dolnej časti galérie </w:t>
          </w:r>
          <w:r>
            <w:rPr>
              <w:b/>
            </w:rPr>
            <w:t>Farby</w:t>
          </w:r>
          <w:r>
            <w:t xml:space="preserve"> kliknite na položku </w:t>
          </w:r>
          <w:r>
            <w:rPr>
              <w:b/>
            </w:rPr>
            <w:t>Vytvoriť nové farby motívu</w:t>
          </w:r>
          <w:r>
            <w:t xml:space="preserve">. Vyberte vlastné farby pre zvýraznenie 1, zvýraznenie 2 a zvýraznenie 3 a po kliknutí na položku </w:t>
          </w:r>
          <w:r>
            <w:rPr>
              <w:b/>
            </w:rPr>
            <w:t>Uložiť</w:t>
          </w:r>
          <w:r>
            <w:t xml:space="preserve"> sa farby kvetov zmenia.</w:t>
          </w:r>
        </w:p>
      </w:docPartBody>
    </w:docPart>
    <w:docPart>
      <w:docPartPr>
        <w:name w:val="6B2B36AC14374C2B8B7A905580D2A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D1433-3D17-4F2B-8438-C95CAC45E278}"/>
      </w:docPartPr>
      <w:docPartBody>
        <w:p w:rsidR="00B91F22" w:rsidRDefault="003450E0" w:rsidP="003450E0">
          <w:pPr>
            <w:pStyle w:val="6B2B36AC14374C2B8B7A905580D2AE995"/>
          </w:pPr>
          <w:r>
            <w:rPr>
              <w:rStyle w:val="Besedilooznabemesta"/>
            </w:rPr>
            <w:t>[Priezvisko]</w:t>
          </w:r>
        </w:p>
      </w:docPartBody>
    </w:docPart>
    <w:docPart>
      <w:docPartPr>
        <w:name w:val="FC3FC949D24442A985F3752F7A1E8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58B07-617E-43CE-94DB-9929F070C51C}"/>
      </w:docPartPr>
      <w:docPartBody>
        <w:p w:rsidR="00B91F22" w:rsidRDefault="003450E0" w:rsidP="00C62A75">
          <w:pPr>
            <w:pStyle w:val="FC3FC949D24442A985F3752F7A1E8AEF"/>
          </w:pPr>
          <w:r>
            <w:t>[Meno nevesty]</w:t>
          </w:r>
        </w:p>
      </w:docPartBody>
    </w:docPart>
    <w:docPart>
      <w:docPartPr>
        <w:name w:val="1E5560E82CD14717A0263595FB700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4A8F7-E644-492B-977D-90413612D20E}"/>
      </w:docPartPr>
      <w:docPartBody>
        <w:p w:rsidR="00B91F22" w:rsidRDefault="003450E0" w:rsidP="00C62A75">
          <w:pPr>
            <w:pStyle w:val="1E5560E82CD14717A0263595FB700287"/>
          </w:pPr>
          <w:r>
            <w:t>[Meno ženícha]</w:t>
          </w:r>
        </w:p>
      </w:docPartBody>
    </w:docPart>
    <w:docPart>
      <w:docPartPr>
        <w:name w:val="AE9615528B714FD9BD969013D4A78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2813-7F7F-4A11-B0B9-ACEC3D342EF5}"/>
      </w:docPartPr>
      <w:docPartBody>
        <w:p w:rsidR="00B91F22" w:rsidRDefault="003450E0" w:rsidP="003450E0">
          <w:pPr>
            <w:pStyle w:val="AE9615528B714FD9BD969013D4A78C215"/>
          </w:pPr>
          <w:r>
            <w:rPr>
              <w:rStyle w:val="Besedilooznabemesta"/>
            </w:rPr>
            <w:t>[Deň v týždni]</w:t>
          </w:r>
        </w:p>
      </w:docPartBody>
    </w:docPart>
    <w:docPart>
      <w:docPartPr>
        <w:name w:val="58C02348C52E4B099D62DC72BDBC3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2C642-C9EE-46CD-8F7D-E3395F529F6E}"/>
      </w:docPartPr>
      <w:docPartBody>
        <w:p w:rsidR="00B91F22" w:rsidRDefault="003450E0" w:rsidP="003450E0">
          <w:pPr>
            <w:pStyle w:val="58C02348C52E4B099D62DC72BDBC32C25"/>
          </w:pPr>
          <w:r>
            <w:rPr>
              <w:rStyle w:val="Besedilooznabemesta"/>
            </w:rPr>
            <w:t>[deň v mesiaci]</w:t>
          </w:r>
        </w:p>
      </w:docPartBody>
    </w:docPart>
    <w:docPart>
      <w:docPartPr>
        <w:name w:val="9B3D501B314049789C2F10EE43684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54E8D-9A90-4909-9EB7-FBB48BEB1793}"/>
      </w:docPartPr>
      <w:docPartBody>
        <w:p w:rsidR="00B91F22" w:rsidRDefault="003450E0" w:rsidP="003450E0">
          <w:pPr>
            <w:pStyle w:val="9B3D501B314049789C2F10EE4368476B5"/>
          </w:pPr>
          <w:r>
            <w:rPr>
              <w:rStyle w:val="Besedilooznabemesta"/>
            </w:rPr>
            <w:t>[mesiac]</w:t>
          </w:r>
        </w:p>
      </w:docPartBody>
    </w:docPart>
    <w:docPart>
      <w:docPartPr>
        <w:name w:val="E255C444F2A2431EB2570FF0EE347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C2C1E-E351-421D-A440-5BB754D57611}"/>
      </w:docPartPr>
      <w:docPartBody>
        <w:p w:rsidR="00B91F22" w:rsidRDefault="003450E0" w:rsidP="003450E0">
          <w:pPr>
            <w:pStyle w:val="E255C444F2A2431EB2570FF0EE34701D5"/>
          </w:pPr>
          <w:r>
            <w:rPr>
              <w:rStyle w:val="Besedilooznabemesta"/>
            </w:rPr>
            <w:t>[rok]</w:t>
          </w:r>
        </w:p>
      </w:docPartBody>
    </w:docPart>
    <w:docPart>
      <w:docPartPr>
        <w:name w:val="E6C35392E43C4D33965BC6AD1854B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5C19C-E5DC-429F-902A-0D2E35F6350C}"/>
      </w:docPartPr>
      <w:docPartBody>
        <w:p w:rsidR="00B91F22" w:rsidRDefault="003450E0" w:rsidP="003450E0">
          <w:pPr>
            <w:pStyle w:val="E6C35392E43C4D33965BC6AD1854BE0A5"/>
          </w:pPr>
          <w:r>
            <w:rPr>
              <w:rStyle w:val="Besedilooznabemesta"/>
            </w:rPr>
            <w:t>[čas]</w:t>
          </w:r>
        </w:p>
      </w:docPartBody>
    </w:docPart>
    <w:docPart>
      <w:docPartPr>
        <w:name w:val="DF7168D77AC84794BC35BB60EAE7B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655AD-3EFD-415F-BE6C-32AF240F2D27}"/>
      </w:docPartPr>
      <w:docPartBody>
        <w:p w:rsidR="00B91F22" w:rsidRDefault="003450E0" w:rsidP="003450E0">
          <w:pPr>
            <w:pStyle w:val="DF7168D77AC84794BC35BB60EAE7B4DF5"/>
          </w:pPr>
          <w:r>
            <w:rPr>
              <w:rStyle w:val="Besedilooznabemesta"/>
            </w:rPr>
            <w:t>[Miesto]</w:t>
          </w:r>
        </w:p>
      </w:docPartBody>
    </w:docPart>
    <w:docPart>
      <w:docPartPr>
        <w:name w:val="9B5293A231534BEBAB47E65DA28C1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1CE2B-4382-4F63-BF1E-A87423947BD6}"/>
      </w:docPartPr>
      <w:docPartBody>
        <w:p w:rsidR="00B91F22" w:rsidRDefault="003450E0" w:rsidP="003450E0">
          <w:pPr>
            <w:pStyle w:val="9B5293A231534BEBAB47E65DA28C1D975"/>
          </w:pPr>
          <w:r>
            <w:rPr>
              <w:rStyle w:val="Besedilooznabemesta"/>
            </w:rPr>
            <w:t>[Mesto, štát]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9"/>
  <w:hyphenationZone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75"/>
    <w:rsid w:val="003450E0"/>
    <w:rsid w:val="007051AF"/>
    <w:rsid w:val="009B27DA"/>
    <w:rsid w:val="00B91F22"/>
    <w:rsid w:val="00C6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3450E0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customStyle="1" w:styleId="D0E686E0C68646BFA69BECC8218B0D921">
    <w:name w:val="D0E686E0C68646BFA69BECC8218B0D92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1">
    <w:name w:val="78993A6A6FC840BD986792889F0169D1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1">
    <w:name w:val="E42C02EB82464F449CA9B0DA9B4877E3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1">
    <w:name w:val="7419D82EB5874B63920261D5DF897247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1">
    <w:name w:val="6C0E702ED351472EBEDAD4ADA284FFE5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1">
    <w:name w:val="63CA350F2DBA4E44A6FDAC358BA4D3B9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1">
    <w:name w:val="F275AAC5AF524D48BB354F64B190C1B9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1">
    <w:name w:val="FDD94D8B63D049B19845E4D5B6270FA2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1">
    <w:name w:val="4092553B43614014A62EF935ADFA72EB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B9CAB75E97904A3F8A743230E21C0AF61">
    <w:name w:val="B9CAB75E97904A3F8A743230E21C0AF6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1">
    <w:name w:val="59567409A7074975BB8D58B9CB13125A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1">
    <w:name w:val="470F27FF31D44C9DA847A2FBBFA0E8B6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1">
    <w:name w:val="5DC60899749E4CFA81B9BCE2C8AC11EA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1">
    <w:name w:val="2193881505E14FF69ED82C9D2B8C7BEF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1">
    <w:name w:val="186A96DDDAD2499D97B23CB2BA404AE0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1">
    <w:name w:val="C49CEBB491E0402B920304980F4B05451"/>
    <w:rsid w:val="00C62A75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450E0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character" w:customStyle="1" w:styleId="GlavaZnak">
    <w:name w:val="Glava Znak"/>
    <w:basedOn w:val="Privzetapisavaodstavka"/>
    <w:link w:val="Glava"/>
    <w:uiPriority w:val="99"/>
    <w:rsid w:val="003450E0"/>
    <w:rPr>
      <w:rFonts w:eastAsiaTheme="minorHAnsi"/>
      <w:color w:val="000000" w:themeColor="text1"/>
      <w:sz w:val="17"/>
      <w:szCs w:val="16"/>
    </w:rPr>
  </w:style>
  <w:style w:type="paragraph" w:customStyle="1" w:styleId="A6837B47079345BE8371BCE7E8477EED">
    <w:name w:val="A6837B47079345BE8371BCE7E8477EED"/>
    <w:rsid w:val="00C62A75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6B2B36AC14374C2B8B7A905580D2AE99">
    <w:name w:val="6B2B36AC14374C2B8B7A905580D2AE99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FC3FC949D24442A985F3752F7A1E8AEF">
    <w:name w:val="FC3FC949D24442A985F3752F7A1E8AEF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1E5560E82CD14717A0263595FB700287">
    <w:name w:val="1E5560E82CD14717A0263595FB700287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AE9615528B714FD9BD969013D4A78C21">
    <w:name w:val="AE9615528B714FD9BD969013D4A78C21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58C02348C52E4B099D62DC72BDBC32C2">
    <w:name w:val="58C02348C52E4B099D62DC72BDBC32C2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9B3D501B314049789C2F10EE4368476B">
    <w:name w:val="9B3D501B314049789C2F10EE4368476B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E255C444F2A2431EB2570FF0EE34701D">
    <w:name w:val="E255C444F2A2431EB2570FF0EE34701D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E6C35392E43C4D33965BC6AD1854BE0A">
    <w:name w:val="E6C35392E43C4D33965BC6AD1854BE0A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DF7168D77AC84794BC35BB60EAE7B4DF">
    <w:name w:val="DF7168D77AC84794BC35BB60EAE7B4DF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9B5293A231534BEBAB47E65DA28C1D97">
    <w:name w:val="9B5293A231534BEBAB47E65DA28C1D97"/>
    <w:rsid w:val="00C62A75"/>
    <w:pPr>
      <w:spacing w:after="160" w:line="259" w:lineRule="auto"/>
    </w:pPr>
    <w:rPr>
      <w:kern w:val="2"/>
      <w14:ligatures w14:val="standard"/>
    </w:rPr>
  </w:style>
  <w:style w:type="paragraph" w:customStyle="1" w:styleId="D0E686E0C68646BFA69BECC8218B0D922">
    <w:name w:val="D0E686E0C68646BFA69BECC8218B0D92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2">
    <w:name w:val="78993A6A6FC840BD986792889F0169D1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2">
    <w:name w:val="E42C02EB82464F449CA9B0DA9B4877E3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2">
    <w:name w:val="7419D82EB5874B63920261D5DF897247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2">
    <w:name w:val="6C0E702ED351472EBEDAD4ADA284FFE5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2">
    <w:name w:val="63CA350F2DBA4E44A6FDAC358BA4D3B9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2">
    <w:name w:val="F275AAC5AF524D48BB354F64B190C1B9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2">
    <w:name w:val="FDD94D8B63D049B19845E4D5B6270FA2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B2B36AC14374C2B8B7A905580D2AE991">
    <w:name w:val="6B2B36AC14374C2B8B7A905580D2AE991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E9615528B714FD9BD969013D4A78C211">
    <w:name w:val="AE9615528B714FD9BD969013D4A78C211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8C02348C52E4B099D62DC72BDBC32C21">
    <w:name w:val="58C02348C52E4B099D62DC72BDBC32C21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3D501B314049789C2F10EE4368476B1">
    <w:name w:val="9B3D501B314049789C2F10EE4368476B1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255C444F2A2431EB2570FF0EE34701D1">
    <w:name w:val="E255C444F2A2431EB2570FF0EE34701D1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6C35392E43C4D33965BC6AD1854BE0A1">
    <w:name w:val="E6C35392E43C4D33965BC6AD1854BE0A1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F7168D77AC84794BC35BB60EAE7B4DF1">
    <w:name w:val="DF7168D77AC84794BC35BB60EAE7B4DF1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5293A231534BEBAB47E65DA28C1D971">
    <w:name w:val="9B5293A231534BEBAB47E65DA28C1D971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6837B47079345BE8371BCE7E8477EED1">
    <w:name w:val="A6837B47079345BE8371BCE7E8477EED1"/>
    <w:rsid w:val="00B91F22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D0E686E0C68646BFA69BECC8218B0D923">
    <w:name w:val="D0E686E0C68646BFA69BECC8218B0D92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3">
    <w:name w:val="78993A6A6FC840BD986792889F0169D1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3">
    <w:name w:val="E42C02EB82464F449CA9B0DA9B4877E3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3">
    <w:name w:val="7419D82EB5874B63920261D5DF897247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3">
    <w:name w:val="6C0E702ED351472EBEDAD4ADA284FFE5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3">
    <w:name w:val="63CA350F2DBA4E44A6FDAC358BA4D3B9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3">
    <w:name w:val="F275AAC5AF524D48BB354F64B190C1B9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3">
    <w:name w:val="FDD94D8B63D049B19845E4D5B6270FA2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B2B36AC14374C2B8B7A905580D2AE992">
    <w:name w:val="6B2B36AC14374C2B8B7A905580D2AE99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E9615528B714FD9BD969013D4A78C212">
    <w:name w:val="AE9615528B714FD9BD969013D4A78C21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8C02348C52E4B099D62DC72BDBC32C22">
    <w:name w:val="58C02348C52E4B099D62DC72BDBC32C2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3D501B314049789C2F10EE4368476B2">
    <w:name w:val="9B3D501B314049789C2F10EE4368476B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255C444F2A2431EB2570FF0EE34701D2">
    <w:name w:val="E255C444F2A2431EB2570FF0EE34701D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6C35392E43C4D33965BC6AD1854BE0A2">
    <w:name w:val="E6C35392E43C4D33965BC6AD1854BE0A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F7168D77AC84794BC35BB60EAE7B4DF2">
    <w:name w:val="DF7168D77AC84794BC35BB60EAE7B4DF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5293A231534BEBAB47E65DA28C1D972">
    <w:name w:val="9B5293A231534BEBAB47E65DA28C1D972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6837B47079345BE8371BCE7E8477EED2">
    <w:name w:val="A6837B47079345BE8371BCE7E8477EED2"/>
    <w:rsid w:val="00B91F22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D0E686E0C68646BFA69BECC8218B0D924">
    <w:name w:val="D0E686E0C68646BFA69BECC8218B0D92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4">
    <w:name w:val="78993A6A6FC840BD986792889F0169D1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4">
    <w:name w:val="E42C02EB82464F449CA9B0DA9B4877E3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4">
    <w:name w:val="7419D82EB5874B63920261D5DF897247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4">
    <w:name w:val="6C0E702ED351472EBEDAD4ADA284FFE5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4">
    <w:name w:val="63CA350F2DBA4E44A6FDAC358BA4D3B9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4">
    <w:name w:val="F275AAC5AF524D48BB354F64B190C1B9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4">
    <w:name w:val="FDD94D8B63D049B19845E4D5B6270FA2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B2B36AC14374C2B8B7A905580D2AE993">
    <w:name w:val="6B2B36AC14374C2B8B7A905580D2AE99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E9615528B714FD9BD969013D4A78C213">
    <w:name w:val="AE9615528B714FD9BD969013D4A78C21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8C02348C52E4B099D62DC72BDBC32C23">
    <w:name w:val="58C02348C52E4B099D62DC72BDBC32C2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3D501B314049789C2F10EE4368476B3">
    <w:name w:val="9B3D501B314049789C2F10EE4368476B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255C444F2A2431EB2570FF0EE34701D3">
    <w:name w:val="E255C444F2A2431EB2570FF0EE34701D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6C35392E43C4D33965BC6AD1854BE0A3">
    <w:name w:val="E6C35392E43C4D33965BC6AD1854BE0A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F7168D77AC84794BC35BB60EAE7B4DF3">
    <w:name w:val="DF7168D77AC84794BC35BB60EAE7B4DF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5293A231534BEBAB47E65DA28C1D973">
    <w:name w:val="9B5293A231534BEBAB47E65DA28C1D973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6837B47079345BE8371BCE7E8477EED3">
    <w:name w:val="A6837B47079345BE8371BCE7E8477EED3"/>
    <w:rsid w:val="00B91F22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D0E686E0C68646BFA69BECC8218B0D925">
    <w:name w:val="D0E686E0C68646BFA69BECC8218B0D925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5">
    <w:name w:val="78993A6A6FC840BD986792889F0169D15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5">
    <w:name w:val="E42C02EB82464F449CA9B0DA9B4877E35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5">
    <w:name w:val="7419D82EB5874B63920261D5DF8972475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5">
    <w:name w:val="6C0E702ED351472EBEDAD4ADA284FFE55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5">
    <w:name w:val="63CA350F2DBA4E44A6FDAC358BA4D3B95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5">
    <w:name w:val="F275AAC5AF524D48BB354F64B190C1B95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5">
    <w:name w:val="FDD94D8B63D049B19845E4D5B6270FA25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B2B36AC14374C2B8B7A905580D2AE994">
    <w:name w:val="6B2B36AC14374C2B8B7A905580D2AE99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E9615528B714FD9BD969013D4A78C214">
    <w:name w:val="AE9615528B714FD9BD969013D4A78C21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8C02348C52E4B099D62DC72BDBC32C24">
    <w:name w:val="58C02348C52E4B099D62DC72BDBC32C2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3D501B314049789C2F10EE4368476B4">
    <w:name w:val="9B3D501B314049789C2F10EE4368476B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255C444F2A2431EB2570FF0EE34701D4">
    <w:name w:val="E255C444F2A2431EB2570FF0EE34701D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6C35392E43C4D33965BC6AD1854BE0A4">
    <w:name w:val="E6C35392E43C4D33965BC6AD1854BE0A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F7168D77AC84794BC35BB60EAE7B4DF4">
    <w:name w:val="DF7168D77AC84794BC35BB60EAE7B4DF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5293A231534BEBAB47E65DA28C1D974">
    <w:name w:val="9B5293A231534BEBAB47E65DA28C1D974"/>
    <w:rsid w:val="00B91F22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6837B47079345BE8371BCE7E8477EED4">
    <w:name w:val="A6837B47079345BE8371BCE7E8477EED4"/>
    <w:rsid w:val="00B91F22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D0E686E0C68646BFA69BECC8218B0D926">
    <w:name w:val="D0E686E0C68646BFA69BECC8218B0D926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6">
    <w:name w:val="78993A6A6FC840BD986792889F0169D16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6">
    <w:name w:val="E42C02EB82464F449CA9B0DA9B4877E36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6">
    <w:name w:val="7419D82EB5874B63920261D5DF8972476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6">
    <w:name w:val="6C0E702ED351472EBEDAD4ADA284FFE56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6">
    <w:name w:val="63CA350F2DBA4E44A6FDAC358BA4D3B96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6">
    <w:name w:val="F275AAC5AF524D48BB354F64B190C1B96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6">
    <w:name w:val="FDD94D8B63D049B19845E4D5B6270FA26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B2B36AC14374C2B8B7A905580D2AE995">
    <w:name w:val="6B2B36AC14374C2B8B7A905580D2AE995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E9615528B714FD9BD969013D4A78C215">
    <w:name w:val="AE9615528B714FD9BD969013D4A78C215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8C02348C52E4B099D62DC72BDBC32C25">
    <w:name w:val="58C02348C52E4B099D62DC72BDBC32C25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3D501B314049789C2F10EE4368476B5">
    <w:name w:val="9B3D501B314049789C2F10EE4368476B5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255C444F2A2431EB2570FF0EE34701D5">
    <w:name w:val="E255C444F2A2431EB2570FF0EE34701D5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6C35392E43C4D33965BC6AD1854BE0A5">
    <w:name w:val="E6C35392E43C4D33965BC6AD1854BE0A5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F7168D77AC84794BC35BB60EAE7B4DF5">
    <w:name w:val="DF7168D77AC84794BC35BB60EAE7B4DF5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9B5293A231534BEBAB47E65DA28C1D975">
    <w:name w:val="9B5293A231534BEBAB47E65DA28C1D975"/>
    <w:rsid w:val="003450E0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A6837B47079345BE8371BCE7E8477EED5">
    <w:name w:val="A6837B47079345BE8371BCE7E8477EED5"/>
    <w:rsid w:val="003450E0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PublishedLinkedAssetsLookup xmlns="d13e46e7-f94b-46b2-94f9-4ba6b7e1b128" xsi:nil="true"/>
    <ApprovalStatus xmlns="d13e46e7-f94b-46b2-94f9-4ba6b7e1b128">InProgress</ApprovalStatus>
    <MarketSpecific xmlns="d13e46e7-f94b-46b2-94f9-4ba6b7e1b128">false</MarketSpecific>
    <LocComments xmlns="d13e46e7-f94b-46b2-94f9-4ba6b7e1b128" xsi:nil="true"/>
    <LocLastLocAttemptVersionTypeLookup xmlns="d13e46e7-f94b-46b2-94f9-4ba6b7e1b128" xsi:nil="true"/>
    <DirectSourceMarket xmlns="d13e46e7-f94b-46b2-94f9-4ba6b7e1b128">english</DirectSourceMarket>
    <ThumbnailAssetId xmlns="d13e46e7-f94b-46b2-94f9-4ba6b7e1b128" xsi:nil="true"/>
    <PrimaryImageGen xmlns="d13e46e7-f94b-46b2-94f9-4ba6b7e1b128">true</PrimaryImageGen>
    <LocNewPublishedVersionLookup xmlns="d13e46e7-f94b-46b2-94f9-4ba6b7e1b128" xsi:nil="true"/>
    <LegacyData xmlns="d13e46e7-f94b-46b2-94f9-4ba6b7e1b128" xsi:nil="true"/>
    <LocRecommendedHandoff xmlns="d13e46e7-f94b-46b2-94f9-4ba6b7e1b128" xsi:nil="true"/>
    <BusinessGroup xmlns="d13e46e7-f94b-46b2-94f9-4ba6b7e1b128" xsi:nil="true"/>
    <BlockPublish xmlns="d13e46e7-f94b-46b2-94f9-4ba6b7e1b128">false</BlockPublish>
    <TPFriendlyName xmlns="d13e46e7-f94b-46b2-94f9-4ba6b7e1b128" xsi:nil="true"/>
    <LocOverallPublishStatusLookup xmlns="d13e46e7-f94b-46b2-94f9-4ba6b7e1b128" xsi:nil="true"/>
    <NumericId xmlns="d13e46e7-f94b-46b2-94f9-4ba6b7e1b128" xsi:nil="true"/>
    <APEditor xmlns="d13e46e7-f94b-46b2-94f9-4ba6b7e1b128">
      <UserInfo>
        <DisplayName/>
        <AccountId xsi:nil="true"/>
        <AccountType/>
      </UserInfo>
    </APEditor>
    <SourceTitle xmlns="d13e46e7-f94b-46b2-94f9-4ba6b7e1b128" xsi:nil="true"/>
    <OpenTemplate xmlns="d13e46e7-f94b-46b2-94f9-4ba6b7e1b128">true</OpenTemplate>
    <LocOverallLocStatusLookup xmlns="d13e46e7-f94b-46b2-94f9-4ba6b7e1b128" xsi:nil="true"/>
    <UALocComments xmlns="d13e46e7-f94b-46b2-94f9-4ba6b7e1b128" xsi:nil="true"/>
    <ParentAssetId xmlns="d13e46e7-f94b-46b2-94f9-4ba6b7e1b128" xsi:nil="true"/>
    <IntlLangReviewDate xmlns="d13e46e7-f94b-46b2-94f9-4ba6b7e1b128" xsi:nil="true"/>
    <FeatureTagsTaxHTField0 xmlns="d13e46e7-f94b-46b2-94f9-4ba6b7e1b128">
      <Terms xmlns="http://schemas.microsoft.com/office/infopath/2007/PartnerControls"/>
    </FeatureTagsTaxHTField0>
    <PublishStatusLookup xmlns="d13e46e7-f94b-46b2-94f9-4ba6b7e1b128">
      <Value>217903</Value>
    </PublishStatusLookup>
    <Providers xmlns="d13e46e7-f94b-46b2-94f9-4ba6b7e1b128" xsi:nil="true"/>
    <MachineTranslated xmlns="d13e46e7-f94b-46b2-94f9-4ba6b7e1b128">false</MachineTranslated>
    <OriginalSourceMarket xmlns="d13e46e7-f94b-46b2-94f9-4ba6b7e1b128">english</OriginalSourceMarket>
    <APDescription xmlns="d13e46e7-f94b-46b2-94f9-4ba6b7e1b128">This 4 x 6 inch wedding invitation can be personalized and works with Avery stock cards 5889 or 8386.</APDescription>
    <ClipArtFilename xmlns="d13e46e7-f94b-46b2-94f9-4ba6b7e1b128" xsi:nil="true"/>
    <ContentItem xmlns="d13e46e7-f94b-46b2-94f9-4ba6b7e1b128" xsi:nil="true"/>
    <TPInstallLocation xmlns="d13e46e7-f94b-46b2-94f9-4ba6b7e1b128" xsi:nil="true"/>
    <PublishTargets xmlns="d13e46e7-f94b-46b2-94f9-4ba6b7e1b128">OfficeOnlineVNext</PublishTargets>
    <TimesCloned xmlns="d13e46e7-f94b-46b2-94f9-4ba6b7e1b128" xsi:nil="true"/>
    <AssetStart xmlns="d13e46e7-f94b-46b2-94f9-4ba6b7e1b128">2011-12-02T20:42:00+00:00</AssetStart>
    <Provider xmlns="d13e46e7-f94b-46b2-94f9-4ba6b7e1b128" xsi:nil="true"/>
    <AcquiredFrom xmlns="d13e46e7-f94b-46b2-94f9-4ba6b7e1b128">Internal MS</AcquiredFrom>
    <FriendlyTitle xmlns="d13e46e7-f94b-46b2-94f9-4ba6b7e1b128" xsi:nil="true"/>
    <LastHandOff xmlns="d13e46e7-f94b-46b2-94f9-4ba6b7e1b128" xsi:nil="true"/>
    <TPClientViewer xmlns="d13e46e7-f94b-46b2-94f9-4ba6b7e1b128" xsi:nil="true"/>
    <ShowIn xmlns="d13e46e7-f94b-46b2-94f9-4ba6b7e1b128">Show everywhere</ShowIn>
    <UANotes xmlns="d13e46e7-f94b-46b2-94f9-4ba6b7e1b128" xsi:nil="true"/>
    <TemplateStatus xmlns="d13e46e7-f94b-46b2-94f9-4ba6b7e1b128">Complete</TemplateStatus>
    <InternalTagsTaxHTField0 xmlns="d13e46e7-f94b-46b2-94f9-4ba6b7e1b128">
      <Terms xmlns="http://schemas.microsoft.com/office/infopath/2007/PartnerControls"/>
    </InternalTagsTaxHTField0>
    <CSXHash xmlns="d13e46e7-f94b-46b2-94f9-4ba6b7e1b128" xsi:nil="true"/>
    <Downloads xmlns="d13e46e7-f94b-46b2-94f9-4ba6b7e1b128">0</Downloads>
    <VoteCount xmlns="d13e46e7-f94b-46b2-94f9-4ba6b7e1b128" xsi:nil="true"/>
    <OOCacheId xmlns="d13e46e7-f94b-46b2-94f9-4ba6b7e1b128" xsi:nil="true"/>
    <IsDeleted xmlns="d13e46e7-f94b-46b2-94f9-4ba6b7e1b128">false</IsDeleted>
    <AssetExpire xmlns="d13e46e7-f94b-46b2-94f9-4ba6b7e1b128">2029-05-12T07:00:00+00:00</AssetExpire>
    <DSATActionTaken xmlns="d13e46e7-f94b-46b2-94f9-4ba6b7e1b128" xsi:nil="true"/>
    <LocPublishedDependentAssetsLookup xmlns="d13e46e7-f94b-46b2-94f9-4ba6b7e1b128" xsi:nil="true"/>
    <CSXSubmissionMarket xmlns="d13e46e7-f94b-46b2-94f9-4ba6b7e1b128" xsi:nil="true"/>
    <TPExecutable xmlns="d13e46e7-f94b-46b2-94f9-4ba6b7e1b128" xsi:nil="true"/>
    <EditorialTags xmlns="d13e46e7-f94b-46b2-94f9-4ba6b7e1b128" xsi:nil="true"/>
    <SubmitterId xmlns="d13e46e7-f94b-46b2-94f9-4ba6b7e1b128" xsi:nil="true"/>
    <ApprovalLog xmlns="d13e46e7-f94b-46b2-94f9-4ba6b7e1b128" xsi:nil="true"/>
    <AssetType xmlns="d13e46e7-f94b-46b2-94f9-4ba6b7e1b128">TP</AssetType>
    <BugNumber xmlns="d13e46e7-f94b-46b2-94f9-4ba6b7e1b128" xsi:nil="true"/>
    <CSXSubmissionDate xmlns="d13e46e7-f94b-46b2-94f9-4ba6b7e1b128" xsi:nil="true"/>
    <CSXUpdate xmlns="d13e46e7-f94b-46b2-94f9-4ba6b7e1b128">false</CSXUpdate>
    <Milestone xmlns="d13e46e7-f94b-46b2-94f9-4ba6b7e1b128" xsi:nil="true"/>
    <RecommendationsModifier xmlns="d13e46e7-f94b-46b2-94f9-4ba6b7e1b128" xsi:nil="true"/>
    <OriginAsset xmlns="d13e46e7-f94b-46b2-94f9-4ba6b7e1b128" xsi:nil="true"/>
    <TPComponent xmlns="d13e46e7-f94b-46b2-94f9-4ba6b7e1b128" xsi:nil="true"/>
    <AssetId xmlns="d13e46e7-f94b-46b2-94f9-4ba6b7e1b128">TP102790977</AssetId>
    <IntlLocPriority xmlns="d13e46e7-f94b-46b2-94f9-4ba6b7e1b128" xsi:nil="true"/>
    <PolicheckWords xmlns="d13e46e7-f94b-46b2-94f9-4ba6b7e1b128" xsi:nil="true"/>
    <TPLaunchHelpLink xmlns="d13e46e7-f94b-46b2-94f9-4ba6b7e1b128" xsi:nil="true"/>
    <TPApplication xmlns="d13e46e7-f94b-46b2-94f9-4ba6b7e1b128" xsi:nil="true"/>
    <CrawlForDependencies xmlns="d13e46e7-f94b-46b2-94f9-4ba6b7e1b128">false</CrawlForDependencies>
    <HandoffToMSDN xmlns="d13e46e7-f94b-46b2-94f9-4ba6b7e1b128" xsi:nil="true"/>
    <PlannedPubDate xmlns="d13e46e7-f94b-46b2-94f9-4ba6b7e1b128" xsi:nil="true"/>
    <IntlLangReviewer xmlns="d13e46e7-f94b-46b2-94f9-4ba6b7e1b128" xsi:nil="true"/>
    <TrustLevel xmlns="d13e46e7-f94b-46b2-94f9-4ba6b7e1b128">1 Microsoft Managed Content</TrustLevel>
    <LocLastLocAttemptVersionLookup xmlns="d13e46e7-f94b-46b2-94f9-4ba6b7e1b128">694836</LocLastLocAttemptVersionLookup>
    <LocProcessedForHandoffsLookup xmlns="d13e46e7-f94b-46b2-94f9-4ba6b7e1b128" xsi:nil="true"/>
    <IsSearchable xmlns="d13e46e7-f94b-46b2-94f9-4ba6b7e1b128">true</IsSearchable>
    <TemplateTemplateType xmlns="d13e46e7-f94b-46b2-94f9-4ba6b7e1b128">Word Document Template</TemplateTemplateType>
    <CampaignTagsTaxHTField0 xmlns="d13e46e7-f94b-46b2-94f9-4ba6b7e1b128">
      <Terms xmlns="http://schemas.microsoft.com/office/infopath/2007/PartnerControls"/>
    </CampaignTagsTaxHTField0>
    <TPNamespace xmlns="d13e46e7-f94b-46b2-94f9-4ba6b7e1b128" xsi:nil="true"/>
    <LocOverallPreviewStatusLookup xmlns="d13e46e7-f94b-46b2-94f9-4ba6b7e1b128" xsi:nil="true"/>
    <TaxCatchAll xmlns="d13e46e7-f94b-46b2-94f9-4ba6b7e1b128"/>
    <Markets xmlns="d13e46e7-f94b-46b2-94f9-4ba6b7e1b128"/>
    <UAProjectedTotalWords xmlns="d13e46e7-f94b-46b2-94f9-4ba6b7e1b128" xsi:nil="true"/>
    <IntlLangReview xmlns="d13e46e7-f94b-46b2-94f9-4ba6b7e1b128" xsi:nil="true"/>
    <OutputCachingOn xmlns="d13e46e7-f94b-46b2-94f9-4ba6b7e1b128">false</OutputCachingOn>
    <APAuthor xmlns="d13e46e7-f94b-46b2-94f9-4ba6b7e1b128">
      <UserInfo>
        <DisplayName>REDMOND\ncrowell</DisplayName>
        <AccountId>81</AccountId>
        <AccountType/>
      </UserInfo>
    </APAuthor>
    <LocManualTestRequired xmlns="d13e46e7-f94b-46b2-94f9-4ba6b7e1b128">false</LocManualTestRequired>
    <TPCommandLine xmlns="d13e46e7-f94b-46b2-94f9-4ba6b7e1b128" xsi:nil="true"/>
    <TPAppVersion xmlns="d13e46e7-f94b-46b2-94f9-4ba6b7e1b128" xsi:nil="true"/>
    <EditorialStatus xmlns="d13e46e7-f94b-46b2-94f9-4ba6b7e1b128">Complete</EditorialStatus>
    <LastModifiedDateTime xmlns="d13e46e7-f94b-46b2-94f9-4ba6b7e1b128" xsi:nil="true"/>
    <ScenarioTagsTaxHTField0 xmlns="d13e46e7-f94b-46b2-94f9-4ba6b7e1b128">
      <Terms xmlns="http://schemas.microsoft.com/office/infopath/2007/PartnerControls"/>
    </ScenarioTagsTaxHTField0>
    <LocProcessedForMarketsLookup xmlns="d13e46e7-f94b-46b2-94f9-4ba6b7e1b128" xsi:nil="true"/>
    <TPLaunchHelpLinkType xmlns="d13e46e7-f94b-46b2-94f9-4ba6b7e1b128">Template</TPLaunchHelpLinkType>
    <LocalizationTagsTaxHTField0 xmlns="d13e46e7-f94b-46b2-94f9-4ba6b7e1b128">
      <Terms xmlns="http://schemas.microsoft.com/office/infopath/2007/PartnerControls"/>
    </LocalizationTagsTaxHTField0>
    <UACurrentWords xmlns="d13e46e7-f94b-46b2-94f9-4ba6b7e1b128" xsi:nil="true"/>
    <ArtSampleDocs xmlns="d13e46e7-f94b-46b2-94f9-4ba6b7e1b128" xsi:nil="true"/>
    <UALocRecommendation xmlns="d13e46e7-f94b-46b2-94f9-4ba6b7e1b128">Localize</UALocRecommendation>
    <Manager xmlns="d13e46e7-f94b-46b2-94f9-4ba6b7e1b128" xsi:nil="true"/>
    <LocOverallHandbackStatusLookup xmlns="d13e46e7-f94b-46b2-94f9-4ba6b7e1b128" xsi:nil="true"/>
    <OriginalRelease xmlns="d13e46e7-f94b-46b2-94f9-4ba6b7e1b128">15</OriginalRelease>
    <LocMarketGroupTiers2 xmlns="d13e46e7-f94b-46b2-94f9-4ba6b7e1b128" xsi:nil="true"/>
  </documentManagement>
</p:properties>
</file>

<file path=customXml/item3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592A26CC253A04896FB5117130F8A6604005A7378CDD03C594BAF4542E14611C016" ma:contentTypeVersion="54" ma:contentTypeDescription="Create a new document." ma:contentTypeScope="" ma:versionID="f29c659c509c70bfb09162a2003ec36d">
  <xsd:schema xmlns:xsd="http://www.w3.org/2001/XMLSchema" xmlns:xs="http://www.w3.org/2001/XMLSchema" xmlns:p="http://schemas.microsoft.com/office/2006/metadata/properties" xmlns:ns2="d13e46e7-f94b-46b2-94f9-4ba6b7e1b128" targetNamespace="http://schemas.microsoft.com/office/2006/metadata/properties" ma:root="true" ma:fieldsID="71601e1ef3fc365c3bc813d627e83c64" ns2:_="">
    <xsd:import namespace="d13e46e7-f94b-46b2-94f9-4ba6b7e1b12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46e7-f94b-46b2-94f9-4ba6b7e1b12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9f934c8-400c-46a8-a479-210485f56d8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C5EBFD8-CFC9-4DBC-8631-510EE5FBA5A0}" ma:internalName="CSXSubmissionMarket" ma:readOnly="false" ma:showField="MarketName" ma:web="d13e46e7-f94b-46b2-94f9-4ba6b7e1b12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b32848e-0d60-4e65-a7dd-d44f1718529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F2AE907-B9A1-4BF3-8C43-AF084B84BAEA}" ma:internalName="InProjectListLookup" ma:readOnly="true" ma:showField="InProjectLis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1860a86-89b4-4729-9089-4736342393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F2AE907-B9A1-4BF3-8C43-AF084B84BAEA}" ma:internalName="LastCompleteVersionLookup" ma:readOnly="true" ma:showField="LastComplete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F2AE907-B9A1-4BF3-8C43-AF084B84BAEA}" ma:internalName="LastPreviewErrorLookup" ma:readOnly="true" ma:showField="LastPreview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F2AE907-B9A1-4BF3-8C43-AF084B84BAEA}" ma:internalName="LastPreviewResultLookup" ma:readOnly="true" ma:showField="LastPreview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F2AE907-B9A1-4BF3-8C43-AF084B84BAEA}" ma:internalName="LastPreviewAttemptDateLookup" ma:readOnly="true" ma:showField="LastPreview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F2AE907-B9A1-4BF3-8C43-AF084B84BAEA}" ma:internalName="LastPreviewedByLookup" ma:readOnly="true" ma:showField="LastPreview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F2AE907-B9A1-4BF3-8C43-AF084B84BAEA}" ma:internalName="LastPreviewTimeLookup" ma:readOnly="true" ma:showField="LastPreview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F2AE907-B9A1-4BF3-8C43-AF084B84BAEA}" ma:internalName="LastPreviewVersionLookup" ma:readOnly="true" ma:showField="LastPreview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F2AE907-B9A1-4BF3-8C43-AF084B84BAEA}" ma:internalName="LastPublishErrorLookup" ma:readOnly="true" ma:showField="LastPublish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F2AE907-B9A1-4BF3-8C43-AF084B84BAEA}" ma:internalName="LastPublishResultLookup" ma:readOnly="true" ma:showField="LastPublish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F2AE907-B9A1-4BF3-8C43-AF084B84BAEA}" ma:internalName="LastPublishAttemptDateLookup" ma:readOnly="true" ma:showField="LastPublish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F2AE907-B9A1-4BF3-8C43-AF084B84BAEA}" ma:internalName="LastPublishedByLookup" ma:readOnly="true" ma:showField="LastPublish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F2AE907-B9A1-4BF3-8C43-AF084B84BAEA}" ma:internalName="LastPublishTimeLookup" ma:readOnly="true" ma:showField="LastPublish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F2AE907-B9A1-4BF3-8C43-AF084B84BAEA}" ma:internalName="LastPublishVersionLookup" ma:readOnly="true" ma:showField="LastPublish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41D62DC-9631-4F47-8033-819BA2BB4850}" ma:internalName="LocLastLocAttemptVersionLookup" ma:readOnly="false" ma:showField="LastLocAttemptVersion" ma:web="d13e46e7-f94b-46b2-94f9-4ba6b7e1b12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41D62DC-9631-4F47-8033-819BA2BB4850}" ma:internalName="LocLastLocAttemptVersionTypeLookup" ma:readOnly="true" ma:showField="LastLocAttemptVersionType" ma:web="d13e46e7-f94b-46b2-94f9-4ba6b7e1b12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41D62DC-9631-4F47-8033-819BA2BB4850}" ma:internalName="LocNewPublishedVersionLookup" ma:readOnly="true" ma:showField="NewPublishedVersion" ma:web="d13e46e7-f94b-46b2-94f9-4ba6b7e1b128">
      <xsd:simpleType>
        <xsd:restriction base="dms:Lookup"/>
      </xsd:simpleType>
    </xsd:element>
    <xsd:element name="LocOverallHandbackStatusLookup" ma:index="75" nillable="true" ma:displayName="Loc Overall Handback Status" ma:default="" ma:list="{741D62DC-9631-4F47-8033-819BA2BB4850}" ma:internalName="LocOverallHandbackStatusLookup" ma:readOnly="true" ma:showField="OverallHandbackStatus" ma:web="d13e46e7-f94b-46b2-94f9-4ba6b7e1b128">
      <xsd:simpleType>
        <xsd:restriction base="dms:Lookup"/>
      </xsd:simpleType>
    </xsd:element>
    <xsd:element name="LocOverallLocStatusLookup" ma:index="76" nillable="true" ma:displayName="Loc Overall Localize Status" ma:default="" ma:list="{741D62DC-9631-4F47-8033-819BA2BB4850}" ma:internalName="LocOverallLocStatusLookup" ma:readOnly="true" ma:showField="OverallLocStatus" ma:web="d13e46e7-f94b-46b2-94f9-4ba6b7e1b128">
      <xsd:simpleType>
        <xsd:restriction base="dms:Lookup"/>
      </xsd:simpleType>
    </xsd:element>
    <xsd:element name="LocOverallPreviewStatusLookup" ma:index="77" nillable="true" ma:displayName="Loc Overall Preview Status" ma:default="" ma:list="{741D62DC-9631-4F47-8033-819BA2BB4850}" ma:internalName="LocOverallPreviewStatusLookup" ma:readOnly="true" ma:showField="OverallPreviewStatus" ma:web="d13e46e7-f94b-46b2-94f9-4ba6b7e1b128">
      <xsd:simpleType>
        <xsd:restriction base="dms:Lookup"/>
      </xsd:simpleType>
    </xsd:element>
    <xsd:element name="LocOverallPublishStatusLookup" ma:index="78" nillable="true" ma:displayName="Loc Overall Publish Status" ma:default="" ma:list="{741D62DC-9631-4F47-8033-819BA2BB4850}" ma:internalName="LocOverallPublishStatusLookup" ma:readOnly="true" ma:showField="OverallPublishStatus" ma:web="d13e46e7-f94b-46b2-94f9-4ba6b7e1b12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41D62DC-9631-4F47-8033-819BA2BB4850}" ma:internalName="LocProcessedForHandoffsLookup" ma:readOnly="true" ma:showField="ProcessedForHandoffs" ma:web="d13e46e7-f94b-46b2-94f9-4ba6b7e1b128">
      <xsd:simpleType>
        <xsd:restriction base="dms:Lookup"/>
      </xsd:simpleType>
    </xsd:element>
    <xsd:element name="LocProcessedForMarketsLookup" ma:index="81" nillable="true" ma:displayName="Loc Processed For Markets" ma:default="" ma:list="{741D62DC-9631-4F47-8033-819BA2BB4850}" ma:internalName="LocProcessedForMarketsLookup" ma:readOnly="true" ma:showField="ProcessedForMarkets" ma:web="d13e46e7-f94b-46b2-94f9-4ba6b7e1b128">
      <xsd:simpleType>
        <xsd:restriction base="dms:Lookup"/>
      </xsd:simpleType>
    </xsd:element>
    <xsd:element name="LocPublishedDependentAssetsLookup" ma:index="82" nillable="true" ma:displayName="Loc Published Dependent Assets" ma:default="" ma:list="{741D62DC-9631-4F47-8033-819BA2BB4850}" ma:internalName="LocPublishedDependentAssetsLookup" ma:readOnly="true" ma:showField="PublishedDependentAssets" ma:web="d13e46e7-f94b-46b2-94f9-4ba6b7e1b128">
      <xsd:simpleType>
        <xsd:restriction base="dms:Lookup"/>
      </xsd:simpleType>
    </xsd:element>
    <xsd:element name="LocPublishedLinkedAssetsLookup" ma:index="83" nillable="true" ma:displayName="Loc Published Linked Assets" ma:default="" ma:list="{741D62DC-9631-4F47-8033-819BA2BB4850}" ma:internalName="LocPublishedLinkedAssetsLookup" ma:readOnly="true" ma:showField="PublishedLinkedAssets" ma:web="d13e46e7-f94b-46b2-94f9-4ba6b7e1b12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b9ab47f-7cc6-43d0-bbe8-0dd31a329f1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C5EBFD8-CFC9-4DBC-8631-510EE5FBA5A0}" ma:internalName="Markets" ma:readOnly="false" ma:showField="MarketNa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F2AE907-B9A1-4BF3-8C43-AF084B84BAEA}" ma:internalName="NumOfRatingsLookup" ma:readOnly="true" ma:showField="NumOfRating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F2AE907-B9A1-4BF3-8C43-AF084B84BAEA}" ma:internalName="PublishStatusLookup" ma:readOnly="false" ma:showField="PublishStatu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a0a15a8-45ee-49d1-b935-05d4fd24efc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1b514f4-0f77-422d-969e-945bae49e2af}" ma:internalName="TaxCatchAll" ma:showField="CatchAllData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1b514f4-0f77-422d-969e-945bae49e2af}" ma:internalName="TaxCatchAllLabel" ma:readOnly="true" ma:showField="CatchAllDataLabel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5FB1D-7F5C-4B36-A33E-357920F89C1A}"/>
</file>

<file path=customXml/itemProps2.xml><?xml version="1.0" encoding="utf-8"?>
<ds:datastoreItem xmlns:ds="http://schemas.openxmlformats.org/officeDocument/2006/customXml" ds:itemID="{BCF78409-BDC4-4486-AAE7-10AD474ED0FF}"/>
</file>

<file path=customXml/itemProps3.xml><?xml version="1.0" encoding="utf-8"?>
<ds:datastoreItem xmlns:ds="http://schemas.openxmlformats.org/officeDocument/2006/customXml" ds:itemID="{EE87A778-34BD-43A9-8BDF-93EEEA29A30B}"/>
</file>

<file path=customXml/itemProps4.xml><?xml version="1.0" encoding="utf-8"?>
<ds:datastoreItem xmlns:ds="http://schemas.openxmlformats.org/officeDocument/2006/customXml" ds:itemID="{C8F189BC-B04F-48B0-8FCB-ACF9507D541D}"/>
</file>

<file path=docProps/app.xml><?xml version="1.0" encoding="utf-8"?>
<Properties xmlns="http://schemas.openxmlformats.org/officeDocument/2006/extended-properties" xmlns:vt="http://schemas.openxmlformats.org/officeDocument/2006/docPropsVTypes">
  <Template>Wedding Invitation_15_TP102790977</Template>
  <TotalTime>5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 Barborik</cp:lastModifiedBy>
  <cp:revision>2</cp:revision>
  <dcterms:created xsi:type="dcterms:W3CDTF">2012-06-12T04:55:00Z</dcterms:created>
  <dcterms:modified xsi:type="dcterms:W3CDTF">2012-11-15T08:07:00Z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0x010100F592A26CC253A04896FB5117130F8A6604005A7378CDD03C594BAF4542E14611C016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