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8"/>
        <w:gridCol w:w="612"/>
        <w:gridCol w:w="1732"/>
        <w:gridCol w:w="1173"/>
        <w:gridCol w:w="543"/>
        <w:gridCol w:w="3717"/>
        <w:gridCol w:w="169"/>
        <w:gridCol w:w="2620"/>
        <w:gridCol w:w="182"/>
      </w:tblGrid>
      <w:tr w:rsidR="00B42643" w:rsidRPr="00963749" w14:paraId="353CBC78" w14:textId="77777777" w:rsidTr="00897E9B">
        <w:trPr>
          <w:trHeight w:val="1890"/>
          <w:jc w:val="center"/>
        </w:trPr>
        <w:tc>
          <w:tcPr>
            <w:tcW w:w="450" w:type="dxa"/>
          </w:tcPr>
          <w:p w14:paraId="623A36D7" w14:textId="77777777" w:rsidR="00B42643" w:rsidRPr="00963749" w:rsidRDefault="00B42643" w:rsidP="00B42643">
            <w:pPr>
              <w:pStyle w:val="ad"/>
            </w:pPr>
          </w:p>
        </w:tc>
        <w:tc>
          <w:tcPr>
            <w:tcW w:w="8010" w:type="dxa"/>
            <w:gridSpan w:val="5"/>
            <w:shd w:val="clear" w:color="auto" w:fill="auto"/>
          </w:tcPr>
          <w:p w14:paraId="6E56C226" w14:textId="77777777" w:rsidR="00B42643" w:rsidRPr="00963749" w:rsidRDefault="00782C9E" w:rsidP="00B67D2F">
            <w:pPr>
              <w:pStyle w:val="a6"/>
            </w:pPr>
            <w:sdt>
              <w:sdtPr>
                <w:id w:val="-69652455"/>
                <w:placeholder>
                  <w:docPart w:val="A368FD788B854576B72ACB1BF21B94D4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963749">
                  <w:rPr>
                    <w:lang w:bidi="ru-RU"/>
                  </w:rPr>
                  <w:t>ИНФОРМАЦИОННЫЙ БЮЛЛЕТЕНЬ</w:t>
                </w:r>
              </w:sdtContent>
            </w:sdt>
          </w:p>
          <w:p w14:paraId="1163292A" w14:textId="77777777" w:rsidR="00B42643" w:rsidRPr="00963749" w:rsidRDefault="00782C9E" w:rsidP="00EA50F5">
            <w:pPr>
              <w:pStyle w:val="a9"/>
            </w:pPr>
            <w:sdt>
              <w:sdtPr>
                <w:id w:val="1628426206"/>
                <w:placeholder>
                  <w:docPart w:val="6E96AD89CBDA4521B464B83951065702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963749">
                  <w:rPr>
                    <w:rStyle w:val="aa"/>
                    <w:b/>
                    <w:lang w:bidi="ru-RU"/>
                  </w:rPr>
                  <w:t>ВСТАВЬТЕ НАЗВАНИЕ ЗДЕСЬ</w:t>
                </w:r>
              </w:sdtContent>
            </w:sdt>
          </w:p>
        </w:tc>
        <w:tc>
          <w:tcPr>
            <w:tcW w:w="3060" w:type="dxa"/>
            <w:gridSpan w:val="3"/>
          </w:tcPr>
          <w:p w14:paraId="242EDF64" w14:textId="77777777" w:rsidR="00B42643" w:rsidRPr="00963749" w:rsidRDefault="00B42643" w:rsidP="00EA50F5">
            <w:pPr>
              <w:pStyle w:val="25"/>
            </w:pPr>
          </w:p>
        </w:tc>
      </w:tr>
      <w:tr w:rsidR="00B42643" w:rsidRPr="00963749" w14:paraId="6AA5714B" w14:textId="77777777" w:rsidTr="00963749">
        <w:trPr>
          <w:trHeight w:val="453"/>
          <w:jc w:val="center"/>
        </w:trPr>
        <w:tc>
          <w:tcPr>
            <w:tcW w:w="450" w:type="dxa"/>
          </w:tcPr>
          <w:p w14:paraId="761729D2" w14:textId="77777777" w:rsidR="00B42643" w:rsidRPr="00963749" w:rsidRDefault="00B42643" w:rsidP="00B42643">
            <w:pPr>
              <w:pStyle w:val="ad"/>
            </w:pPr>
          </w:p>
        </w:tc>
        <w:tc>
          <w:tcPr>
            <w:tcW w:w="8010" w:type="dxa"/>
            <w:gridSpan w:val="5"/>
          </w:tcPr>
          <w:p w14:paraId="71AC6282" w14:textId="54280DE4" w:rsidR="00B42643" w:rsidRPr="00963749" w:rsidRDefault="00782C9E" w:rsidP="00EA50F5">
            <w:pPr>
              <w:pStyle w:val="aff0"/>
            </w:pPr>
            <w:sdt>
              <w:sdtPr>
                <w:id w:val="-1811085139"/>
                <w:placeholder>
                  <w:docPart w:val="D6CD90D0BCFB4302AD99A023A024EB20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963749">
                  <w:rPr>
                    <w:lang w:bidi="ru-RU"/>
                  </w:rPr>
                  <w:t>НОМЕР ВЫПУСКА</w:t>
                </w:r>
              </w:sdtContent>
            </w:sdt>
            <w:r w:rsidR="00B42643" w:rsidRPr="00963749">
              <w:rPr>
                <w:lang w:bidi="ru-RU"/>
              </w:rPr>
              <w:t xml:space="preserve">  |  </w:t>
            </w:r>
            <w:sdt>
              <w:sdtPr>
                <w:id w:val="-1179736916"/>
                <w:placeholder>
                  <w:docPart w:val="19E0F29E5ECE4AB8A7BF09102F31D1FD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963749">
                  <w:rPr>
                    <w:lang w:bidi="ru-RU"/>
                  </w:rPr>
                  <w:t>МЕСЯЦ - МЕСЯЦ ГОД</w:t>
                </w:r>
              </w:sdtContent>
            </w:sdt>
            <w:r w:rsidR="00B42643" w:rsidRPr="00963749">
              <w:rPr>
                <w:lang w:bidi="ru-RU"/>
              </w:rPr>
              <w:t xml:space="preserve">  |  </w:t>
            </w:r>
            <w:sdt>
              <w:sdtPr>
                <w:id w:val="435021645"/>
                <w:placeholder>
                  <w:docPart w:val="80A64EA705BE4ED3908082F17665F848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963749">
                  <w:rPr>
                    <w:lang w:bidi="ru-RU"/>
                  </w:rPr>
                  <w:t>ОБЪЕМ</w:t>
                </w:r>
              </w:sdtContent>
            </w:sdt>
          </w:p>
        </w:tc>
        <w:tc>
          <w:tcPr>
            <w:tcW w:w="3060" w:type="dxa"/>
            <w:gridSpan w:val="3"/>
            <w:shd w:val="clear" w:color="auto" w:fill="auto"/>
          </w:tcPr>
          <w:p w14:paraId="7D4C13ED" w14:textId="77777777" w:rsidR="00B42643" w:rsidRPr="00963749" w:rsidRDefault="00B42643" w:rsidP="00B67D2F">
            <w:pPr>
              <w:rPr>
                <w:lang w:eastAsia="ja-JP"/>
              </w:rPr>
            </w:pPr>
          </w:p>
        </w:tc>
      </w:tr>
      <w:tr w:rsidR="00B42643" w:rsidRPr="00963749" w14:paraId="3538972D" w14:textId="77777777" w:rsidTr="00AA4539">
        <w:trPr>
          <w:trHeight w:val="3321"/>
          <w:jc w:val="center"/>
        </w:trPr>
        <w:tc>
          <w:tcPr>
            <w:tcW w:w="450" w:type="dxa"/>
          </w:tcPr>
          <w:p w14:paraId="67F8305F" w14:textId="77777777" w:rsidR="00B42643" w:rsidRPr="00963749" w:rsidRDefault="00B42643" w:rsidP="00B42643">
            <w:pPr>
              <w:pStyle w:val="ad"/>
            </w:pPr>
          </w:p>
        </w:tc>
        <w:tc>
          <w:tcPr>
            <w:tcW w:w="8010" w:type="dxa"/>
            <w:gridSpan w:val="5"/>
            <w:vMerge w:val="restart"/>
          </w:tcPr>
          <w:p w14:paraId="37649C75" w14:textId="77777777" w:rsidR="00B42643" w:rsidRPr="00963749" w:rsidRDefault="00B42643" w:rsidP="00C714EB"/>
        </w:tc>
        <w:tc>
          <w:tcPr>
            <w:tcW w:w="3060" w:type="dxa"/>
            <w:gridSpan w:val="3"/>
            <w:shd w:val="clear" w:color="auto" w:fill="auto"/>
          </w:tcPr>
          <w:p w14:paraId="29D2F638" w14:textId="77777777" w:rsidR="00B42643" w:rsidRPr="00963749" w:rsidRDefault="00782C9E" w:rsidP="00EA50F5">
            <w:pPr>
              <w:pStyle w:val="11"/>
            </w:pPr>
            <w:sdt>
              <w:sdtPr>
                <w:id w:val="-107735066"/>
                <w:placeholder>
                  <w:docPart w:val="A448C987612C431CA31700B32C922477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963749">
                  <w:rPr>
                    <w:lang w:bidi="ru-RU"/>
                  </w:rPr>
                  <w:t>Раздел 01</w:t>
                </w:r>
              </w:sdtContent>
            </w:sdt>
          </w:p>
          <w:sdt>
            <w:sdtPr>
              <w:id w:val="-668398952"/>
              <w:placeholder>
                <w:docPart w:val="1DE9F39FA1334722A18027F7883CB3AC"/>
              </w:placeholder>
              <w:temporary/>
              <w:showingPlcHdr/>
              <w15:appearance w15:val="hidden"/>
            </w:sdtPr>
            <w:sdtEndPr/>
            <w:sdtContent>
              <w:p w14:paraId="1D3C8149" w14:textId="03C78A6D" w:rsidR="00B42643" w:rsidRPr="00963749" w:rsidRDefault="00B42643" w:rsidP="00EA50F5">
                <w:pPr>
                  <w:pStyle w:val="25"/>
                </w:pPr>
                <w:r w:rsidRPr="00963749">
                  <w:rPr>
                    <w:lang w:bidi="ru-RU"/>
                  </w:rPr>
                  <w:t>Кратко опишите историю на странице 2. Скажите, чего нам ждать, и укажите заголовок.</w:t>
                </w:r>
              </w:p>
            </w:sdtContent>
          </w:sdt>
        </w:tc>
      </w:tr>
      <w:tr w:rsidR="00B42643" w:rsidRPr="00963749" w14:paraId="4F9FFEDE" w14:textId="77777777" w:rsidTr="00AA4539">
        <w:trPr>
          <w:trHeight w:val="89"/>
          <w:jc w:val="center"/>
        </w:trPr>
        <w:tc>
          <w:tcPr>
            <w:tcW w:w="450" w:type="dxa"/>
          </w:tcPr>
          <w:p w14:paraId="570C6207" w14:textId="77777777" w:rsidR="00B42643" w:rsidRPr="00963749" w:rsidRDefault="00B42643" w:rsidP="00B42643">
            <w:pPr>
              <w:pStyle w:val="ad"/>
            </w:pPr>
          </w:p>
        </w:tc>
        <w:tc>
          <w:tcPr>
            <w:tcW w:w="8010" w:type="dxa"/>
            <w:gridSpan w:val="5"/>
            <w:vMerge/>
          </w:tcPr>
          <w:p w14:paraId="111987BA" w14:textId="77777777" w:rsidR="00B42643" w:rsidRPr="00963749" w:rsidRDefault="00B42643" w:rsidP="00C714EB"/>
        </w:tc>
        <w:tc>
          <w:tcPr>
            <w:tcW w:w="174" w:type="dxa"/>
            <w:shd w:val="clear" w:color="auto" w:fill="auto"/>
          </w:tcPr>
          <w:p w14:paraId="1B78B49A" w14:textId="77777777" w:rsidR="00B42643" w:rsidRPr="00963749" w:rsidRDefault="00B42643" w:rsidP="00C714EB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00B53D1C" w14:textId="77777777" w:rsidR="00B42643" w:rsidRPr="00963749" w:rsidRDefault="00B42643" w:rsidP="00C714EB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43F60163" w14:textId="77777777" w:rsidR="00B42643" w:rsidRPr="00963749" w:rsidRDefault="00B42643" w:rsidP="00C714EB">
            <w:pPr>
              <w:pStyle w:val="ad"/>
              <w:rPr>
                <w:sz w:val="10"/>
                <w:szCs w:val="10"/>
              </w:rPr>
            </w:pPr>
          </w:p>
        </w:tc>
      </w:tr>
      <w:tr w:rsidR="00B42643" w:rsidRPr="00963749" w14:paraId="7BCA1271" w14:textId="77777777" w:rsidTr="00AA4539">
        <w:trPr>
          <w:trHeight w:val="2538"/>
          <w:jc w:val="center"/>
        </w:trPr>
        <w:tc>
          <w:tcPr>
            <w:tcW w:w="450" w:type="dxa"/>
          </w:tcPr>
          <w:p w14:paraId="48017007" w14:textId="77777777" w:rsidR="00B42643" w:rsidRPr="00963749" w:rsidRDefault="00B42643" w:rsidP="00B42643">
            <w:pPr>
              <w:pStyle w:val="ad"/>
            </w:pPr>
          </w:p>
        </w:tc>
        <w:tc>
          <w:tcPr>
            <w:tcW w:w="8010" w:type="dxa"/>
            <w:gridSpan w:val="5"/>
            <w:vMerge/>
          </w:tcPr>
          <w:p w14:paraId="7A338D2A" w14:textId="77777777" w:rsidR="00B42643" w:rsidRPr="00963749" w:rsidRDefault="00B42643" w:rsidP="00C714EB"/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26BB6F2F" w14:textId="77777777" w:rsidR="00B42643" w:rsidRPr="00963749" w:rsidRDefault="00782C9E" w:rsidP="00C714EB">
            <w:pPr>
              <w:pStyle w:val="11"/>
            </w:pPr>
            <w:sdt>
              <w:sdtPr>
                <w:id w:val="-102650644"/>
                <w:placeholder>
                  <w:docPart w:val="F02DD7988956449598589E7D3E4D5C1E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963749">
                  <w:rPr>
                    <w:lang w:bidi="ru-RU"/>
                  </w:rPr>
                  <w:t>Раздел 02</w:t>
                </w:r>
              </w:sdtContent>
            </w:sdt>
          </w:p>
          <w:sdt>
            <w:sdtPr>
              <w:id w:val="-2100401512"/>
              <w:placeholder>
                <w:docPart w:val="86179872CE984F1F9078A1279332E07F"/>
              </w:placeholder>
              <w:temporary/>
              <w:showingPlcHdr/>
              <w15:appearance w15:val="hidden"/>
            </w:sdtPr>
            <w:sdtEndPr/>
            <w:sdtContent>
              <w:p w14:paraId="7FA51957" w14:textId="57B2DCA5" w:rsidR="00B42643" w:rsidRPr="00963749" w:rsidRDefault="00B42643" w:rsidP="00C714EB">
                <w:pPr>
                  <w:pStyle w:val="25"/>
                </w:pPr>
                <w:r w:rsidRPr="00963749">
                  <w:rPr>
                    <w:lang w:bidi="ru-RU"/>
                  </w:rPr>
                  <w:t>Кратко опишите историю на странице 3. расположите здесь цитату из статьи, чтобы заинтересовать аудиторию.</w:t>
                </w:r>
              </w:p>
            </w:sdtContent>
          </w:sdt>
        </w:tc>
        <w:bookmarkStart w:id="0" w:name="_GoBack"/>
        <w:bookmarkEnd w:id="0"/>
      </w:tr>
      <w:tr w:rsidR="00B42643" w:rsidRPr="00963749" w14:paraId="5B50F91B" w14:textId="77777777" w:rsidTr="00B42643">
        <w:trPr>
          <w:trHeight w:val="729"/>
          <w:jc w:val="center"/>
        </w:trPr>
        <w:tc>
          <w:tcPr>
            <w:tcW w:w="450" w:type="dxa"/>
          </w:tcPr>
          <w:p w14:paraId="1232725D" w14:textId="77777777" w:rsidR="00B42643" w:rsidRPr="00963749" w:rsidRDefault="00B42643" w:rsidP="00B42643">
            <w:pPr>
              <w:pStyle w:val="ad"/>
            </w:pPr>
          </w:p>
        </w:tc>
        <w:tc>
          <w:tcPr>
            <w:tcW w:w="8010" w:type="dxa"/>
            <w:gridSpan w:val="5"/>
          </w:tcPr>
          <w:p w14:paraId="345A1042" w14:textId="77777777" w:rsidR="00B42643" w:rsidRPr="00963749" w:rsidRDefault="00782C9E" w:rsidP="00EA50F5">
            <w:pPr>
              <w:pStyle w:val="1"/>
              <w:rPr>
                <w:lang w:eastAsia="ja-JP"/>
              </w:rPr>
            </w:pPr>
            <w:sdt>
              <w:sdtPr>
                <w:id w:val="340206128"/>
                <w:placeholder>
                  <w:docPart w:val="9F4A6EA7336846A8ACAF860D26D59DD1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963749">
                  <w:rPr>
                    <w:lang w:bidi="ru-RU"/>
                  </w:rPr>
                  <w:t>Наши услуги</w:t>
                </w:r>
              </w:sdtContent>
            </w:sdt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7E2E8FD6" w14:textId="77777777" w:rsidR="00B42643" w:rsidRPr="00963749" w:rsidRDefault="00B42643" w:rsidP="00EA50F5">
            <w:pPr>
              <w:pStyle w:val="25"/>
            </w:pPr>
          </w:p>
        </w:tc>
      </w:tr>
      <w:tr w:rsidR="00897E9B" w:rsidRPr="00963749" w14:paraId="1F0BBD1F" w14:textId="77777777" w:rsidTr="00AA4539">
        <w:trPr>
          <w:trHeight w:val="144"/>
          <w:jc w:val="center"/>
        </w:trPr>
        <w:tc>
          <w:tcPr>
            <w:tcW w:w="450" w:type="dxa"/>
          </w:tcPr>
          <w:p w14:paraId="4C715E18" w14:textId="77777777" w:rsidR="00897E9B" w:rsidRPr="00963749" w:rsidRDefault="00897E9B" w:rsidP="00897E9B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630" w:type="dxa"/>
            <w:shd w:val="clear" w:color="auto" w:fill="454C02" w:themeFill="accent2"/>
          </w:tcPr>
          <w:p w14:paraId="34339E07" w14:textId="77777777" w:rsidR="00897E9B" w:rsidRPr="00963749" w:rsidRDefault="00897E9B" w:rsidP="00897E9B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1784" w:type="dxa"/>
            <w:shd w:val="clear" w:color="auto" w:fill="auto"/>
          </w:tcPr>
          <w:p w14:paraId="3B424E2E" w14:textId="77777777" w:rsidR="00897E9B" w:rsidRPr="00963749" w:rsidRDefault="00897E9B" w:rsidP="00897E9B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79BE1A2B" w14:textId="77777777" w:rsidR="00897E9B" w:rsidRPr="00963749" w:rsidRDefault="00897E9B" w:rsidP="00897E9B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559" w:type="dxa"/>
            <w:vMerge w:val="restart"/>
            <w:shd w:val="clear" w:color="auto" w:fill="auto"/>
          </w:tcPr>
          <w:p w14:paraId="0CFECD33" w14:textId="77777777" w:rsidR="00897E9B" w:rsidRPr="00963749" w:rsidRDefault="00897E9B" w:rsidP="00897E9B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3829" w:type="dxa"/>
            <w:shd w:val="clear" w:color="auto" w:fill="auto"/>
          </w:tcPr>
          <w:p w14:paraId="2612CE75" w14:textId="77777777" w:rsidR="00897E9B" w:rsidRPr="00963749" w:rsidRDefault="00897E9B" w:rsidP="00897E9B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3A87296F" w14:textId="77777777" w:rsidR="00897E9B" w:rsidRPr="00963749" w:rsidRDefault="00897E9B" w:rsidP="00897E9B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6E4D5360" w14:textId="77777777" w:rsidR="00897E9B" w:rsidRPr="00963749" w:rsidRDefault="00897E9B" w:rsidP="00897E9B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278471BA" w14:textId="77777777" w:rsidR="00897E9B" w:rsidRPr="00963749" w:rsidRDefault="00897E9B" w:rsidP="00897E9B">
            <w:pPr>
              <w:pStyle w:val="ad"/>
              <w:rPr>
                <w:sz w:val="10"/>
                <w:szCs w:val="10"/>
              </w:rPr>
            </w:pPr>
          </w:p>
        </w:tc>
      </w:tr>
      <w:tr w:rsidR="00897E9B" w:rsidRPr="00963749" w14:paraId="6EAC7D0C" w14:textId="77777777" w:rsidTr="00B42643">
        <w:trPr>
          <w:trHeight w:val="3744"/>
          <w:jc w:val="center"/>
        </w:trPr>
        <w:tc>
          <w:tcPr>
            <w:tcW w:w="450" w:type="dxa"/>
          </w:tcPr>
          <w:p w14:paraId="20630BDB" w14:textId="77777777" w:rsidR="00897E9B" w:rsidRPr="00963749" w:rsidRDefault="00897E9B" w:rsidP="00B42643">
            <w:pPr>
              <w:pStyle w:val="ad"/>
              <w:rPr>
                <w:sz w:val="12"/>
              </w:rPr>
            </w:pPr>
          </w:p>
        </w:tc>
        <w:tc>
          <w:tcPr>
            <w:tcW w:w="3622" w:type="dxa"/>
            <w:gridSpan w:val="3"/>
            <w:shd w:val="clear" w:color="auto" w:fill="auto"/>
          </w:tcPr>
          <w:sdt>
            <w:sdtPr>
              <w:id w:val="865341982"/>
              <w:placeholder>
                <w:docPart w:val="4428650A8C214FCE99459A665D035A44"/>
              </w:placeholder>
              <w:temporary/>
              <w:showingPlcHdr/>
              <w15:appearance w15:val="hidden"/>
            </w:sdtPr>
            <w:sdtEndPr/>
            <w:sdtContent>
              <w:p w14:paraId="12CA8FE0" w14:textId="77777777" w:rsidR="00BB53CD" w:rsidRPr="00963749" w:rsidRDefault="00BB53CD" w:rsidP="00BB53CD">
                <w:r w:rsidRPr="00963749">
                  <w:rPr>
                    <w:lang w:bidi="ru-RU"/>
                  </w:rPr>
                  <w:t>Чтобы изменить любой текст в этом документе, просто нажмите текст, который вы хотите обновить, и начните печатать!</w:t>
                </w:r>
              </w:p>
              <w:p w14:paraId="7FFE4A81" w14:textId="2564D688" w:rsidR="00897E9B" w:rsidRPr="00963749" w:rsidRDefault="00BB53CD" w:rsidP="00BB53CD">
                <w:r w:rsidRPr="00963749">
                  <w:rPr>
                    <w:lang w:bidi="ru-RU"/>
                  </w:rPr>
                  <w:t>Откройте вкладку «Конструктор» и нажмите кнопку «Цвета», чтобы изменить цвета. Выберите одну из цветовых схем в списке. Наведите курсор мыши на разные варианты, чтобы увидеть, как изменяется внешний вид документа при выборе каждого варианта.</w:t>
                </w:r>
              </w:p>
            </w:sdtContent>
          </w:sdt>
        </w:tc>
        <w:tc>
          <w:tcPr>
            <w:tcW w:w="559" w:type="dxa"/>
            <w:vMerge/>
            <w:shd w:val="clear" w:color="auto" w:fill="auto"/>
          </w:tcPr>
          <w:p w14:paraId="597D37AA" w14:textId="77777777" w:rsidR="00897E9B" w:rsidRPr="00963749" w:rsidRDefault="00897E9B" w:rsidP="00EA50F5">
            <w:pPr>
              <w:pStyle w:val="ad"/>
              <w:rPr>
                <w:sz w:val="12"/>
              </w:rPr>
            </w:pPr>
          </w:p>
        </w:tc>
        <w:tc>
          <w:tcPr>
            <w:tcW w:w="3829" w:type="dxa"/>
            <w:shd w:val="clear" w:color="auto" w:fill="auto"/>
          </w:tcPr>
          <w:sdt>
            <w:sdtPr>
              <w:id w:val="-164403912"/>
              <w:placeholder>
                <w:docPart w:val="1D4203AEB38B43C6BE397DDCB3F6E596"/>
              </w:placeholder>
              <w:temporary/>
              <w:showingPlcHdr/>
              <w15:appearance w15:val="hidden"/>
            </w:sdtPr>
            <w:sdtEndPr/>
            <w:sdtContent>
              <w:p w14:paraId="33CD57E4" w14:textId="00154562" w:rsidR="003750FA" w:rsidRPr="00963749" w:rsidRDefault="003750FA" w:rsidP="003750FA">
                <w:r w:rsidRPr="00963749">
                  <w:rPr>
                    <w:lang w:bidi="ru-RU"/>
                  </w:rPr>
                  <w:t xml:space="preserve">Вы также легко можете изменить шрифты во всем документе! </w:t>
                </w:r>
                <w:r w:rsidR="00963749" w:rsidRPr="00963749">
                  <w:rPr>
                    <w:lang w:bidi="ru-RU"/>
                  </w:rPr>
                  <w:br/>
                </w:r>
                <w:r w:rsidRPr="00963749">
                  <w:rPr>
                    <w:lang w:bidi="ru-RU"/>
                  </w:rPr>
                  <w:t>На вкладке «Конструктор» выберите понравившееся сочетание шрифтов.</w:t>
                </w:r>
              </w:p>
              <w:p w14:paraId="67B18537" w14:textId="77777777" w:rsidR="00897E9B" w:rsidRPr="00963749" w:rsidRDefault="003750FA" w:rsidP="003750FA">
                <w:r w:rsidRPr="00963749">
                  <w:rPr>
                    <w:lang w:bidi="ru-RU"/>
                  </w:rPr>
                  <w:t>Восстановите тему, чтобы вернуться к исходному оформлению шаблона!</w:t>
                </w:r>
              </w:p>
            </w:sdtContent>
          </w:sdt>
        </w:tc>
        <w:tc>
          <w:tcPr>
            <w:tcW w:w="3060" w:type="dxa"/>
            <w:gridSpan w:val="3"/>
            <w:shd w:val="clear" w:color="auto" w:fill="auto"/>
          </w:tcPr>
          <w:p w14:paraId="20508272" w14:textId="77777777" w:rsidR="00897E9B" w:rsidRPr="00963749" w:rsidRDefault="00782C9E" w:rsidP="00C714EB">
            <w:pPr>
              <w:pStyle w:val="11"/>
            </w:pPr>
            <w:sdt>
              <w:sdtPr>
                <w:id w:val="439036342"/>
                <w:placeholder>
                  <w:docPart w:val="E322BCB081EC4CB887AD39C36208BE4D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963749">
                  <w:rPr>
                    <w:lang w:bidi="ru-RU"/>
                  </w:rPr>
                  <w:t>Раздел 03</w:t>
                </w:r>
              </w:sdtContent>
            </w:sdt>
          </w:p>
          <w:sdt>
            <w:sdtPr>
              <w:id w:val="-107053206"/>
              <w:placeholder>
                <w:docPart w:val="F509EAE9BA8C44DFB7D9A9AAB4326CBA"/>
              </w:placeholder>
              <w:temporary/>
              <w:showingPlcHdr/>
              <w15:appearance w15:val="hidden"/>
            </w:sdtPr>
            <w:sdtEndPr/>
            <w:sdtContent>
              <w:p w14:paraId="4BA925BB" w14:textId="1679BF76" w:rsidR="00897E9B" w:rsidRPr="00963749" w:rsidRDefault="00897E9B" w:rsidP="00C714EB">
                <w:pPr>
                  <w:pStyle w:val="25"/>
                </w:pPr>
                <w:r w:rsidRPr="00963749">
                  <w:rPr>
                    <w:lang w:bidi="ru-RU"/>
                  </w:rPr>
                  <w:t>Кратко опишите историю на странице 4. Настройте этот шаблон под себя!</w:t>
                </w:r>
              </w:p>
            </w:sdtContent>
          </w:sdt>
          <w:sdt>
            <w:sdtPr>
              <w:id w:val="1133827741"/>
              <w:placeholder>
                <w:docPart w:val="247E943E5BF34E38A351383F5F029CCC"/>
              </w:placeholder>
              <w:temporary/>
              <w:showingPlcHdr/>
              <w15:appearance w15:val="hidden"/>
            </w:sdtPr>
            <w:sdtEndPr/>
            <w:sdtContent>
              <w:p w14:paraId="33195A5D" w14:textId="77777777" w:rsidR="00897E9B" w:rsidRPr="00963749" w:rsidRDefault="00897E9B" w:rsidP="00C714EB">
                <w:pPr>
                  <w:pStyle w:val="25"/>
                </w:pPr>
                <w:r w:rsidRPr="00963749">
                  <w:rPr>
                    <w:lang w:bidi="ru-RU"/>
                  </w:rPr>
                  <w:t>Кратко опишите историю на странице 4.</w:t>
                </w:r>
              </w:p>
            </w:sdtContent>
          </w:sdt>
        </w:tc>
      </w:tr>
    </w:tbl>
    <w:p w14:paraId="6A461856" w14:textId="77777777" w:rsidR="00890A94" w:rsidRPr="00963749" w:rsidRDefault="00890A94" w:rsidP="00C714EB">
      <w:pPr>
        <w:pStyle w:val="ad"/>
        <w:rPr>
          <w:sz w:val="14"/>
        </w:rPr>
      </w:pPr>
      <w:r w:rsidRPr="00963749">
        <w:rPr>
          <w:sz w:val="14"/>
          <w:szCs w:val="14"/>
          <w:lang w:bidi="ru-RU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84"/>
        <w:gridCol w:w="1661"/>
        <w:gridCol w:w="269"/>
        <w:gridCol w:w="1299"/>
        <w:gridCol w:w="1145"/>
        <w:gridCol w:w="2384"/>
        <w:gridCol w:w="467"/>
        <w:gridCol w:w="3177"/>
      </w:tblGrid>
      <w:tr w:rsidR="0063730C" w:rsidRPr="00963749" w14:paraId="1119023A" w14:textId="77777777" w:rsidTr="00D45D40">
        <w:trPr>
          <w:trHeight w:val="540"/>
          <w:jc w:val="center"/>
        </w:trPr>
        <w:tc>
          <w:tcPr>
            <w:tcW w:w="8256" w:type="dxa"/>
            <w:gridSpan w:val="7"/>
            <w:tcMar>
              <w:left w:w="0" w:type="dxa"/>
              <w:right w:w="0" w:type="dxa"/>
            </w:tcMar>
          </w:tcPr>
          <w:p w14:paraId="1E209980" w14:textId="2886EB9C" w:rsidR="0063730C" w:rsidRPr="00963749" w:rsidRDefault="00782C9E" w:rsidP="00897E9B">
            <w:pPr>
              <w:pStyle w:val="aff0"/>
            </w:pPr>
            <w:sdt>
              <w:sdtPr>
                <w:id w:val="1292254209"/>
                <w:placeholder>
                  <w:docPart w:val="F7BF856A708441789A8C9C896F665C9F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963749">
                  <w:rPr>
                    <w:lang w:bidi="ru-RU"/>
                  </w:rPr>
                  <w:t>НОМЕР ВЫПУСКА</w:t>
                </w:r>
              </w:sdtContent>
            </w:sdt>
            <w:r w:rsidR="00897E9B" w:rsidRPr="00963749">
              <w:rPr>
                <w:lang w:bidi="ru-RU"/>
              </w:rPr>
              <w:t xml:space="preserve">  |  </w:t>
            </w:r>
            <w:sdt>
              <w:sdtPr>
                <w:id w:val="1440717494"/>
                <w:placeholder>
                  <w:docPart w:val="76CAB827C6DC41FBAB76F17E831980C6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963749">
                  <w:rPr>
                    <w:lang w:bidi="ru-RU"/>
                  </w:rPr>
                  <w:t>МЕСЯЦ - МЕСЯЦ ГОД</w:t>
                </w:r>
              </w:sdtContent>
            </w:sdt>
            <w:r w:rsidR="00897E9B" w:rsidRPr="00963749">
              <w:rPr>
                <w:lang w:bidi="ru-RU"/>
              </w:rPr>
              <w:t xml:space="preserve">  |  </w:t>
            </w:r>
            <w:sdt>
              <w:sdtPr>
                <w:id w:val="-2027854973"/>
                <w:placeholder>
                  <w:docPart w:val="5742A37BD7514577B2552FCEF3B1CD45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963749">
                  <w:rPr>
                    <w:lang w:bidi="ru-RU"/>
                  </w:rPr>
                  <w:t>ОБЪЕМ</w:t>
                </w:r>
              </w:sdtContent>
            </w:sdt>
          </w:p>
        </w:tc>
        <w:tc>
          <w:tcPr>
            <w:tcW w:w="3264" w:type="dxa"/>
          </w:tcPr>
          <w:p w14:paraId="63AD7972" w14:textId="77777777" w:rsidR="0063730C" w:rsidRPr="00963749" w:rsidRDefault="0063730C" w:rsidP="00DA3E92">
            <w:pPr>
              <w:pStyle w:val="ad"/>
              <w:rPr>
                <w:lang w:eastAsia="ja-JP"/>
              </w:rPr>
            </w:pPr>
          </w:p>
        </w:tc>
      </w:tr>
      <w:tr w:rsidR="0063730C" w:rsidRPr="00963749" w14:paraId="72CCC9F9" w14:textId="77777777" w:rsidTr="00D45D40">
        <w:trPr>
          <w:trHeight w:val="4743"/>
          <w:jc w:val="center"/>
        </w:trPr>
        <w:tc>
          <w:tcPr>
            <w:tcW w:w="4128" w:type="dxa"/>
            <w:gridSpan w:val="4"/>
            <w:tcMar>
              <w:left w:w="0" w:type="dxa"/>
              <w:right w:w="0" w:type="dxa"/>
            </w:tcMar>
          </w:tcPr>
          <w:sdt>
            <w:sdtPr>
              <w:rPr>
                <w:lang w:eastAsia="ja-JP"/>
              </w:rPr>
              <w:id w:val="613024742"/>
              <w:placeholder>
                <w:docPart w:val="A5E2A8265245494D8B3BE9B929ACC17D"/>
              </w:placeholder>
              <w:temporary/>
              <w:showingPlcHdr/>
              <w15:appearance w15:val="hidden"/>
            </w:sdtPr>
            <w:sdtEndPr/>
            <w:sdtContent>
              <w:p w14:paraId="07772F8F" w14:textId="4B13774D" w:rsidR="0063730C" w:rsidRPr="00963749" w:rsidRDefault="003750FA" w:rsidP="003750FA">
                <w:pPr>
                  <w:rPr>
                    <w:lang w:eastAsia="ja-JP"/>
                  </w:rPr>
                </w:pPr>
                <w:r w:rsidRPr="00963749">
                  <w:rPr>
                    <w:lang w:bidi="ru-RU"/>
                  </w:rPr>
                  <w:t xml:space="preserve">Есть другие изображения, которые хотите использовать? В этом буклете можно легко заменить любой из рисунков. Просто дважды нажмите верхний колонтитул какой-либо страницы. Дважды щелкните изображение, которое хотите заменить. </w:t>
                </w:r>
                <w:r w:rsidR="00963749" w:rsidRPr="00963749">
                  <w:rPr>
                    <w:lang w:bidi="ru-RU"/>
                  </w:rPr>
                  <w:br/>
                </w:r>
                <w:r w:rsidRPr="00963749">
                  <w:rPr>
                    <w:lang w:bidi="ru-RU"/>
                  </w:rPr>
                  <w:t>Для изменения изображения в фоне может потребоваться еще одно нажатие, так как оно является частью сгруппированных изображений фона. Щелкайте изображение, пока вокруг него не появятся маркеры выделения.</w:t>
                </w:r>
              </w:p>
            </w:sdtContent>
          </w:sdt>
        </w:tc>
        <w:tc>
          <w:tcPr>
            <w:tcW w:w="7392" w:type="dxa"/>
            <w:gridSpan w:val="4"/>
          </w:tcPr>
          <w:p w14:paraId="0268352E" w14:textId="77777777" w:rsidR="0063730C" w:rsidRPr="00963749" w:rsidRDefault="0063730C" w:rsidP="00DA3E92">
            <w:pPr>
              <w:pStyle w:val="ad"/>
              <w:rPr>
                <w:lang w:eastAsia="ja-JP"/>
              </w:rPr>
            </w:pPr>
          </w:p>
        </w:tc>
      </w:tr>
      <w:tr w:rsidR="0063730C" w:rsidRPr="00963749" w14:paraId="7FDA2369" w14:textId="77777777" w:rsidTr="00836192">
        <w:trPr>
          <w:trHeight w:val="2952"/>
          <w:jc w:val="center"/>
        </w:trPr>
        <w:tc>
          <w:tcPr>
            <w:tcW w:w="7776" w:type="dxa"/>
            <w:gridSpan w:val="6"/>
            <w:tcMar>
              <w:left w:w="0" w:type="dxa"/>
              <w:right w:w="0" w:type="dxa"/>
            </w:tcMar>
          </w:tcPr>
          <w:sdt>
            <w:sdtPr>
              <w:id w:val="1234047349"/>
              <w:placeholder>
                <w:docPart w:val="AC0B12C17F5E4BE6B9FFA06D0E8D1DFE"/>
              </w:placeholder>
              <w:temporary/>
              <w:showingPlcHdr/>
              <w15:appearance w15:val="hidden"/>
            </w:sdtPr>
            <w:sdtEndPr/>
            <w:sdtContent>
              <w:p w14:paraId="356D525E" w14:textId="77777777" w:rsidR="003750FA" w:rsidRPr="00963749" w:rsidRDefault="003750FA" w:rsidP="003750FA">
                <w:pPr>
                  <w:pStyle w:val="23"/>
                </w:pPr>
                <w:r w:rsidRPr="00963749">
                  <w:rPr>
                    <w:rStyle w:val="24"/>
                    <w:lang w:bidi="ru-RU"/>
                  </w:rPr>
                  <w:t>"Вам не нужно просто бронировать вашу поездку: мы поможем вам осуществить путешествие вашей мечты. Просто расскажите нам о том, что вы хотите испытать".</w:t>
                </w:r>
              </w:p>
            </w:sdtContent>
          </w:sdt>
          <w:sdt>
            <w:sdtPr>
              <w:id w:val="905579329"/>
              <w:placeholder>
                <w:docPart w:val="A58569DDAA3D4074B1E1A376BECBC062"/>
              </w:placeholder>
              <w:temporary/>
              <w:showingPlcHdr/>
              <w15:appearance w15:val="hidden"/>
            </w:sdtPr>
            <w:sdtEndPr/>
            <w:sdtContent>
              <w:p w14:paraId="3DFDA2C3" w14:textId="77777777" w:rsidR="0063730C" w:rsidRPr="00963749" w:rsidRDefault="003750FA" w:rsidP="003750FA">
                <w:pPr>
                  <w:pStyle w:val="aff1"/>
                  <w:rPr>
                    <w:lang w:eastAsia="ja-JP"/>
                  </w:rPr>
                </w:pPr>
                <w:r w:rsidRPr="00963749">
                  <w:rPr>
                    <w:lang w:bidi="ru-RU"/>
                  </w:rPr>
                  <w:t>~ Регина Покровская</w:t>
                </w:r>
              </w:p>
            </w:sdtContent>
          </w:sdt>
        </w:tc>
        <w:tc>
          <w:tcPr>
            <w:tcW w:w="3744" w:type="dxa"/>
            <w:gridSpan w:val="2"/>
            <w:tcMar>
              <w:top w:w="360" w:type="dxa"/>
              <w:left w:w="360" w:type="dxa"/>
              <w:bottom w:w="360" w:type="dxa"/>
              <w:right w:w="360" w:type="dxa"/>
            </w:tcMar>
          </w:tcPr>
          <w:sdt>
            <w:sdtPr>
              <w:rPr>
                <w:lang w:eastAsia="ja-JP"/>
              </w:rPr>
              <w:id w:val="-748886694"/>
              <w:placeholder>
                <w:docPart w:val="E5363E564BBD4A2299F4A74BA02E60FE"/>
              </w:placeholder>
              <w:temporary/>
              <w:showingPlcHdr/>
              <w15:appearance w15:val="hidden"/>
            </w:sdtPr>
            <w:sdtEndPr/>
            <w:sdtContent>
              <w:p w14:paraId="4659D8AC" w14:textId="77777777" w:rsidR="0063730C" w:rsidRPr="00963749" w:rsidRDefault="003750FA" w:rsidP="003750FA">
                <w:pPr>
                  <w:rPr>
                    <w:lang w:eastAsia="ja-JP"/>
                  </w:rPr>
                </w:pPr>
                <w:r w:rsidRPr="00963749">
                  <w:rPr>
                    <w:lang w:bidi="ru-RU"/>
                  </w:rPr>
                  <w:t>Выделив изображение, выберите «Изменить рисунок» в контекстном меню или нажмите «Заливка» и выберите пункт «Рисунок».</w:t>
                </w:r>
              </w:p>
            </w:sdtContent>
          </w:sdt>
        </w:tc>
      </w:tr>
      <w:tr w:rsidR="003750FA" w:rsidRPr="00963749" w14:paraId="10FDAB0D" w14:textId="77777777" w:rsidTr="00D45D40">
        <w:trPr>
          <w:trHeight w:val="432"/>
          <w:jc w:val="center"/>
        </w:trPr>
        <w:tc>
          <w:tcPr>
            <w:tcW w:w="5310" w:type="dxa"/>
            <w:gridSpan w:val="5"/>
            <w:tcMar>
              <w:left w:w="0" w:type="dxa"/>
              <w:right w:w="0" w:type="dxa"/>
            </w:tcMar>
          </w:tcPr>
          <w:p w14:paraId="6E8D66AE" w14:textId="77777777" w:rsidR="003750FA" w:rsidRPr="00963749" w:rsidRDefault="003750FA" w:rsidP="00DA3E92">
            <w:pPr>
              <w:pStyle w:val="ad"/>
              <w:rPr>
                <w:lang w:eastAsia="ja-JP"/>
              </w:rPr>
            </w:pPr>
          </w:p>
        </w:tc>
        <w:tc>
          <w:tcPr>
            <w:tcW w:w="6210" w:type="dxa"/>
            <w:gridSpan w:val="3"/>
          </w:tcPr>
          <w:p w14:paraId="41A92503" w14:textId="77777777" w:rsidR="003750FA" w:rsidRPr="00963749" w:rsidRDefault="003750FA" w:rsidP="00DA3E92">
            <w:pPr>
              <w:pStyle w:val="ad"/>
              <w:rPr>
                <w:lang w:eastAsia="ja-JP"/>
              </w:rPr>
            </w:pPr>
          </w:p>
        </w:tc>
      </w:tr>
      <w:tr w:rsidR="00463223" w:rsidRPr="00963749" w14:paraId="5B8EEE3A" w14:textId="77777777" w:rsidTr="00D45D40">
        <w:trPr>
          <w:trHeight w:val="729"/>
          <w:jc w:val="center"/>
        </w:trPr>
        <w:sdt>
          <w:sdtPr>
            <w:id w:val="-239028937"/>
            <w:placeholder>
              <w:docPart w:val="5E1CD4CF563E4EECB256A60F093468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gridSpan w:val="5"/>
                <w:tcMar>
                  <w:left w:w="0" w:type="dxa"/>
                  <w:right w:w="0" w:type="dxa"/>
                </w:tcMar>
              </w:tcPr>
              <w:p w14:paraId="6E97C5B8" w14:textId="77777777" w:rsidR="00463223" w:rsidRPr="00963749" w:rsidRDefault="00463223" w:rsidP="00463223">
                <w:pPr>
                  <w:pStyle w:val="1"/>
                </w:pPr>
                <w:r w:rsidRPr="00963749">
                  <w:rPr>
                    <w:lang w:bidi="ru-RU"/>
                  </w:rPr>
                  <w:t>MARGIE’S TRAVEL ПРЕДЛАГАЕТ ВАМ СЛЕДУЮЩИЕ УСЛУГИ:</w:t>
                </w:r>
              </w:p>
            </w:tc>
          </w:sdtContent>
        </w:sdt>
        <w:tc>
          <w:tcPr>
            <w:tcW w:w="6210" w:type="dxa"/>
            <w:gridSpan w:val="3"/>
            <w:vMerge w:val="restart"/>
          </w:tcPr>
          <w:p w14:paraId="4F89264B" w14:textId="77777777" w:rsidR="00463223" w:rsidRPr="00963749" w:rsidRDefault="00463223" w:rsidP="00DA3E92">
            <w:pPr>
              <w:pStyle w:val="ad"/>
              <w:rPr>
                <w:lang w:eastAsia="ja-JP"/>
              </w:rPr>
            </w:pPr>
          </w:p>
        </w:tc>
      </w:tr>
      <w:tr w:rsidR="00D45D40" w:rsidRPr="00963749" w14:paraId="6B3ADA3C" w14:textId="77777777" w:rsidTr="00D45D40">
        <w:trPr>
          <w:trHeight w:val="81"/>
          <w:jc w:val="center"/>
        </w:trPr>
        <w:tc>
          <w:tcPr>
            <w:tcW w:w="810" w:type="dxa"/>
            <w:shd w:val="clear" w:color="auto" w:fill="454C02" w:themeFill="accent2"/>
            <w:tcMar>
              <w:left w:w="0" w:type="dxa"/>
              <w:right w:w="0" w:type="dxa"/>
            </w:tcMar>
          </w:tcPr>
          <w:p w14:paraId="1555FEE4" w14:textId="77777777" w:rsidR="00D45D40" w:rsidRPr="00963749" w:rsidRDefault="00D45D40" w:rsidP="00463223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1710" w:type="dxa"/>
          </w:tcPr>
          <w:p w14:paraId="1F201FCF" w14:textId="77777777" w:rsidR="00D45D40" w:rsidRPr="00963749" w:rsidRDefault="00D45D40" w:rsidP="00463223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270" w:type="dxa"/>
          </w:tcPr>
          <w:p w14:paraId="2E711DC5" w14:textId="77777777" w:rsidR="00D45D40" w:rsidRPr="00963749" w:rsidRDefault="00D45D40" w:rsidP="00463223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2520" w:type="dxa"/>
            <w:gridSpan w:val="2"/>
          </w:tcPr>
          <w:p w14:paraId="448FD2AD" w14:textId="77777777" w:rsidR="00D45D40" w:rsidRPr="00963749" w:rsidRDefault="00D45D40" w:rsidP="00463223">
            <w:pPr>
              <w:pStyle w:val="ad"/>
              <w:rPr>
                <w:sz w:val="10"/>
                <w:szCs w:val="10"/>
              </w:rPr>
            </w:pPr>
          </w:p>
        </w:tc>
        <w:tc>
          <w:tcPr>
            <w:tcW w:w="6210" w:type="dxa"/>
            <w:gridSpan w:val="3"/>
            <w:vMerge/>
          </w:tcPr>
          <w:p w14:paraId="5C9214F5" w14:textId="77777777" w:rsidR="00D45D40" w:rsidRPr="00963749" w:rsidRDefault="00D45D40" w:rsidP="00DA3E92">
            <w:pPr>
              <w:pStyle w:val="ad"/>
              <w:rPr>
                <w:lang w:eastAsia="ja-JP"/>
              </w:rPr>
            </w:pPr>
          </w:p>
        </w:tc>
      </w:tr>
      <w:tr w:rsidR="00463223" w:rsidRPr="00963749" w14:paraId="054013CF" w14:textId="77777777" w:rsidTr="00D45D40">
        <w:trPr>
          <w:trHeight w:val="1674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id w:val="-1704241962"/>
              <w:placeholder>
                <w:docPart w:val="9E4F75430B454F5FACC60D9430C6EDC5"/>
              </w:placeholder>
              <w:temporary/>
              <w:showingPlcHdr/>
              <w15:appearance w15:val="hidden"/>
            </w:sdtPr>
            <w:sdtEndPr/>
            <w:sdtContent>
              <w:p w14:paraId="4BD32AD4" w14:textId="77777777" w:rsidR="00463223" w:rsidRPr="00963749" w:rsidRDefault="00463223" w:rsidP="00D45D40">
                <w:pPr>
                  <w:pStyle w:val="21"/>
                </w:pPr>
                <w:r w:rsidRPr="00963749">
                  <w:rPr>
                    <w:lang w:bidi="ru-RU"/>
                  </w:rPr>
                  <w:t>01</w:t>
                </w:r>
              </w:p>
            </w:sdtContent>
          </w:sdt>
          <w:sdt>
            <w:sdtPr>
              <w:id w:val="1060364382"/>
              <w:placeholder>
                <w:docPart w:val="9FA594794307424EB3626FD958D8FB69"/>
              </w:placeholder>
              <w:temporary/>
              <w:showingPlcHdr/>
              <w15:appearance w15:val="hidden"/>
            </w:sdtPr>
            <w:sdtEndPr/>
            <w:sdtContent>
              <w:p w14:paraId="7F1EEABE" w14:textId="77777777" w:rsidR="00463223" w:rsidRPr="00963749" w:rsidRDefault="00463223" w:rsidP="00D45D40">
                <w:pPr>
                  <w:pStyle w:val="aff2"/>
                </w:pPr>
                <w:r w:rsidRPr="00963749">
                  <w:rPr>
                    <w:lang w:bidi="ru-RU"/>
                  </w:rPr>
                  <w:t>Бронирования для любых путешествий;</w:t>
                </w:r>
              </w:p>
            </w:sdtContent>
          </w:sdt>
        </w:tc>
        <w:tc>
          <w:tcPr>
            <w:tcW w:w="270" w:type="dxa"/>
          </w:tcPr>
          <w:p w14:paraId="60207228" w14:textId="77777777" w:rsidR="00463223" w:rsidRPr="00963749" w:rsidRDefault="00463223" w:rsidP="00463223">
            <w:pPr>
              <w:pStyle w:val="ad"/>
            </w:pPr>
          </w:p>
        </w:tc>
        <w:tc>
          <w:tcPr>
            <w:tcW w:w="2520" w:type="dxa"/>
            <w:gridSpan w:val="2"/>
          </w:tcPr>
          <w:sdt>
            <w:sdtPr>
              <w:id w:val="279687929"/>
              <w:placeholder>
                <w:docPart w:val="54D15241383F43938AD698DA6B43D829"/>
              </w:placeholder>
              <w:temporary/>
              <w:showingPlcHdr/>
              <w15:appearance w15:val="hidden"/>
            </w:sdtPr>
            <w:sdtEndPr/>
            <w:sdtContent>
              <w:p w14:paraId="57C8618A" w14:textId="77777777" w:rsidR="00463223" w:rsidRPr="00963749" w:rsidRDefault="00463223" w:rsidP="00D45D40">
                <w:pPr>
                  <w:pStyle w:val="21"/>
                </w:pPr>
                <w:r w:rsidRPr="00963749">
                  <w:rPr>
                    <w:lang w:bidi="ru-RU"/>
                  </w:rPr>
                  <w:t>02</w:t>
                </w:r>
              </w:p>
            </w:sdtContent>
          </w:sdt>
          <w:p w14:paraId="3D52D262" w14:textId="77777777" w:rsidR="00463223" w:rsidRPr="00963749" w:rsidRDefault="00782C9E" w:rsidP="00D45D40">
            <w:pPr>
              <w:pStyle w:val="aff2"/>
            </w:pPr>
            <w:sdt>
              <w:sdtPr>
                <w:id w:val="846603094"/>
                <w:placeholder>
                  <w:docPart w:val="6B7EF95C5598455791A325F9ED9D78BB"/>
                </w:placeholder>
                <w:temporary/>
                <w:showingPlcHdr/>
                <w15:appearance w15:val="hidden"/>
              </w:sdtPr>
              <w:sdtEndPr/>
              <w:sdtContent>
                <w:r w:rsidR="00463223" w:rsidRPr="00963749">
                  <w:rPr>
                    <w:lang w:bidi="ru-RU"/>
                  </w:rPr>
                  <w:t>Быстрые, подробные, компетентные ответы на звонки и вопросы</w:t>
                </w:r>
              </w:sdtContent>
            </w:sdt>
          </w:p>
        </w:tc>
        <w:tc>
          <w:tcPr>
            <w:tcW w:w="6210" w:type="dxa"/>
            <w:gridSpan w:val="3"/>
            <w:vMerge/>
          </w:tcPr>
          <w:p w14:paraId="2D5DDEFB" w14:textId="77777777" w:rsidR="00463223" w:rsidRPr="00963749" w:rsidRDefault="00463223" w:rsidP="00DA3E92">
            <w:pPr>
              <w:pStyle w:val="ad"/>
              <w:rPr>
                <w:lang w:eastAsia="ja-JP"/>
              </w:rPr>
            </w:pPr>
          </w:p>
        </w:tc>
      </w:tr>
      <w:tr w:rsidR="00463223" w:rsidRPr="00963749" w14:paraId="799F535A" w14:textId="77777777" w:rsidTr="00D45D40">
        <w:trPr>
          <w:trHeight w:val="1152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id w:val="861016201"/>
              <w:placeholder>
                <w:docPart w:val="6050C81BD5BF434393B7DDCEF43189A0"/>
              </w:placeholder>
              <w:temporary/>
              <w:showingPlcHdr/>
              <w15:appearance w15:val="hidden"/>
            </w:sdtPr>
            <w:sdtEndPr/>
            <w:sdtContent>
              <w:p w14:paraId="0644B0C3" w14:textId="77777777" w:rsidR="00D45D40" w:rsidRPr="00963749" w:rsidRDefault="00D45D40" w:rsidP="00D45D40">
                <w:pPr>
                  <w:pStyle w:val="21"/>
                </w:pPr>
                <w:r w:rsidRPr="00963749">
                  <w:rPr>
                    <w:lang w:bidi="ru-RU"/>
                  </w:rPr>
                  <w:t>03</w:t>
                </w:r>
              </w:p>
            </w:sdtContent>
          </w:sdt>
          <w:p w14:paraId="143DE409" w14:textId="77777777" w:rsidR="00463223" w:rsidRPr="00963749" w:rsidRDefault="00782C9E" w:rsidP="00D45D40">
            <w:pPr>
              <w:pStyle w:val="aff2"/>
            </w:pPr>
            <w:sdt>
              <w:sdtPr>
                <w:id w:val="-1997410220"/>
                <w:placeholder>
                  <w:docPart w:val="87E5D81E305946AD874FB30DE93AED01"/>
                </w:placeholder>
                <w:temporary/>
                <w:showingPlcHdr/>
                <w15:appearance w15:val="hidden"/>
              </w:sdtPr>
              <w:sdtEndPr/>
              <w:sdtContent>
                <w:r w:rsidR="00D45D40" w:rsidRPr="00963749">
                  <w:rPr>
                    <w:lang w:bidi="ru-RU"/>
                  </w:rPr>
                  <w:t>Международные услуги</w:t>
                </w:r>
              </w:sdtContent>
            </w:sdt>
          </w:p>
        </w:tc>
        <w:tc>
          <w:tcPr>
            <w:tcW w:w="270" w:type="dxa"/>
          </w:tcPr>
          <w:p w14:paraId="2561F3C7" w14:textId="77777777" w:rsidR="00463223" w:rsidRPr="00963749" w:rsidRDefault="00463223" w:rsidP="00463223">
            <w:pPr>
              <w:pStyle w:val="ad"/>
            </w:pPr>
          </w:p>
        </w:tc>
        <w:tc>
          <w:tcPr>
            <w:tcW w:w="2520" w:type="dxa"/>
            <w:gridSpan w:val="2"/>
          </w:tcPr>
          <w:sdt>
            <w:sdtPr>
              <w:id w:val="-1669239126"/>
              <w:placeholder>
                <w:docPart w:val="1878E6974E4C432F8857B3265CAAC2DE"/>
              </w:placeholder>
              <w:temporary/>
              <w:showingPlcHdr/>
              <w15:appearance w15:val="hidden"/>
            </w:sdtPr>
            <w:sdtEndPr/>
            <w:sdtContent>
              <w:p w14:paraId="39D1F036" w14:textId="77777777" w:rsidR="00463223" w:rsidRPr="00963749" w:rsidRDefault="00463223" w:rsidP="00D45D40">
                <w:pPr>
                  <w:pStyle w:val="21"/>
                </w:pPr>
                <w:r w:rsidRPr="00963749">
                  <w:rPr>
                    <w:lang w:bidi="ru-RU"/>
                  </w:rPr>
                  <w:t>04</w:t>
                </w:r>
              </w:p>
            </w:sdtContent>
          </w:sdt>
          <w:sdt>
            <w:sdtPr>
              <w:id w:val="-962115148"/>
              <w:placeholder>
                <w:docPart w:val="471B2469C3214F9C91EDFF8AFAFE286C"/>
              </w:placeholder>
              <w:temporary/>
              <w:showingPlcHdr/>
              <w15:appearance w15:val="hidden"/>
            </w:sdtPr>
            <w:sdtEndPr/>
            <w:sdtContent>
              <w:p w14:paraId="45F91611" w14:textId="77777777" w:rsidR="00463223" w:rsidRPr="00963749" w:rsidRDefault="00D45D40" w:rsidP="00D45D40">
                <w:pPr>
                  <w:pStyle w:val="aff2"/>
                </w:pPr>
                <w:r w:rsidRPr="00963749">
                  <w:rPr>
                    <w:lang w:bidi="ru-RU"/>
                  </w:rPr>
                  <w:t>Находчивые агенты с обширным туристическим опытом</w:t>
                </w:r>
              </w:p>
            </w:sdtContent>
          </w:sdt>
        </w:tc>
        <w:tc>
          <w:tcPr>
            <w:tcW w:w="6210" w:type="dxa"/>
            <w:gridSpan w:val="3"/>
            <w:vMerge/>
          </w:tcPr>
          <w:p w14:paraId="7FD06AD4" w14:textId="77777777" w:rsidR="00463223" w:rsidRPr="00963749" w:rsidRDefault="00463223" w:rsidP="00DA3E92">
            <w:pPr>
              <w:pStyle w:val="ad"/>
              <w:rPr>
                <w:lang w:eastAsia="ja-JP"/>
              </w:rPr>
            </w:pPr>
          </w:p>
        </w:tc>
      </w:tr>
    </w:tbl>
    <w:p w14:paraId="704DAC23" w14:textId="77777777" w:rsidR="004E6F6A" w:rsidRPr="00963749" w:rsidRDefault="004E6F6A" w:rsidP="00DA3E92">
      <w:pPr>
        <w:spacing w:before="0" w:after="0"/>
        <w:rPr>
          <w:sz w:val="12"/>
        </w:rPr>
      </w:pPr>
    </w:p>
    <w:sectPr w:rsidR="004E6F6A" w:rsidRPr="00963749" w:rsidSect="002E6BE9"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AC8A9" w14:textId="77777777" w:rsidR="00782C9E" w:rsidRDefault="00782C9E" w:rsidP="00890A94">
      <w:r>
        <w:separator/>
      </w:r>
    </w:p>
  </w:endnote>
  <w:endnote w:type="continuationSeparator" w:id="0">
    <w:p w14:paraId="6C52DB84" w14:textId="77777777" w:rsidR="00782C9E" w:rsidRDefault="00782C9E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BEA0A" w14:textId="77777777" w:rsidR="0018361D" w:rsidRDefault="0018361D" w:rsidP="00890A94">
    <w:pPr>
      <w:pStyle w:val="af8"/>
      <w:rPr>
        <w:rStyle w:val="afa"/>
      </w:rPr>
    </w:pPr>
    <w:r>
      <w:rPr>
        <w:rStyle w:val="afa"/>
        <w:lang w:bidi="ru-RU"/>
      </w:rPr>
      <w:fldChar w:fldCharType="begin"/>
    </w:r>
    <w:r>
      <w:rPr>
        <w:rStyle w:val="afa"/>
        <w:lang w:bidi="ru-RU"/>
      </w:rPr>
      <w:instrText xml:space="preserve">PAGE  </w:instrText>
    </w:r>
    <w:r>
      <w:rPr>
        <w:rStyle w:val="afa"/>
        <w:lang w:bidi="ru-RU"/>
      </w:rPr>
      <w:fldChar w:fldCharType="separate"/>
    </w:r>
    <w:r>
      <w:rPr>
        <w:rStyle w:val="afa"/>
        <w:lang w:bidi="ru-RU"/>
      </w:rPr>
      <w:t>1</w:t>
    </w:r>
    <w:r>
      <w:rPr>
        <w:rStyle w:val="afa"/>
        <w:lang w:bidi="ru-RU"/>
      </w:rPr>
      <w:fldChar w:fldCharType="end"/>
    </w:r>
  </w:p>
  <w:p w14:paraId="350E3D80" w14:textId="77777777" w:rsidR="0018361D" w:rsidRDefault="0018361D" w:rsidP="00890A94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43F9C" w14:textId="77777777" w:rsidR="00FC2165" w:rsidRPr="00963749" w:rsidRDefault="00FC2165" w:rsidP="00FC2165">
    <w:pPr>
      <w:pStyle w:val="af8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5ED9C" w14:textId="77777777" w:rsidR="00782C9E" w:rsidRDefault="00782C9E" w:rsidP="00890A94">
      <w:r>
        <w:separator/>
      </w:r>
    </w:p>
  </w:footnote>
  <w:footnote w:type="continuationSeparator" w:id="0">
    <w:p w14:paraId="1D2FB96A" w14:textId="77777777" w:rsidR="00782C9E" w:rsidRDefault="00782C9E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B5EB2" w14:textId="77777777" w:rsidR="0063730C" w:rsidRPr="00963749" w:rsidRDefault="00AA4539">
    <w:pPr>
      <w:pStyle w:val="afb"/>
    </w:pPr>
    <w:r w:rsidRPr="00963749">
      <w:rPr>
        <w:lang w:bidi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3453FAF" wp14:editId="12A8DA2B">
              <wp:simplePos x="0" y="0"/>
              <wp:positionH relativeFrom="page">
                <wp:posOffset>0</wp:posOffset>
              </wp:positionH>
              <wp:positionV relativeFrom="page">
                <wp:posOffset>695325</wp:posOffset>
              </wp:positionV>
              <wp:extent cx="7772400" cy="9980381"/>
              <wp:effectExtent l="0" t="0" r="2540" b="1905"/>
              <wp:wrapNone/>
              <wp:docPr id="392" name="Группа 392" descr="фоновое изображение и оформление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980381"/>
                        <a:chOff x="0" y="180975"/>
                        <a:chExt cx="7772400" cy="9980381"/>
                      </a:xfrm>
                    </wpg:grpSpPr>
                    <wps:wsp>
                      <wps:cNvPr id="389" name="Прямоугольник 389" descr="мужчина и женщина смотрят на монумент"/>
                      <wps:cNvSpPr/>
                      <wps:spPr>
                        <a:xfrm>
                          <a:off x="2971800" y="180975"/>
                          <a:ext cx="4800600" cy="301752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380" r="-123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7" name="Группа 102">
                        <a:extLst/>
                      </wpg:cNvPr>
                      <wpg:cNvGrpSpPr>
                        <a:grpSpLocks/>
                      </wpg:cNvGrpSpPr>
                      <wpg:grpSpPr>
                        <a:xfrm>
                          <a:off x="0" y="3499908"/>
                          <a:ext cx="5166360" cy="2011680"/>
                          <a:chOff x="0" y="211937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Прямоугольник 33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48682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Прямоугольник 34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313785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Прямоугольник 34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3439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Прямоугольник 34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961363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Прямоугольник 34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867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Прямоугольник 34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6121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Прямоугольник 34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43907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Прямоугольник 34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5968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Прямоугольник 34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86649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Прямоугольник 34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1202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Прямоугольник 34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73740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Прямоугольник 35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64361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Прямоугольник 35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84973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Прямоугольник 35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19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Прямоугольник 98"/>
                      <wps:cNvSpPr/>
                      <wps:spPr>
                        <a:xfrm>
                          <a:off x="0" y="180975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Группа 73">
                        <a:extLst/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2971800" y="576792"/>
                          <a:ext cx="1645920" cy="815340"/>
                          <a:chOff x="0" y="209973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Прямоугольник 26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09973"/>
                            <a:ext cx="447676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Прямоугольник 26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275" y="209973"/>
                            <a:ext cx="1343026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Прямоугольник 26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95400" y="513184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Прямоугольник 26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3287" y="513184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Прямоугольник 26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13184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Прямоугольник 26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08460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Прямоугольник 27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49250" y="808460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Прямоугольник 27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6225" y="1113260"/>
                            <a:ext cx="201614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Прямоугольник 27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6739" y="1113260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Прямоугольник 27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113260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Прямоугольник 274"/>
                      <wps:cNvSpPr/>
                      <wps:spPr>
                        <a:xfrm>
                          <a:off x="0" y="3296708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Прямоугольник 388" descr="Снаружи, сгруппированные изображения на верхней левой панели, два"/>
                      <wps:cNvSpPr/>
                      <wps:spPr>
                        <a:xfrm>
                          <a:off x="3810000" y="5888508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378" t="1058" r="-35406" b="-10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Группа 102">
                        <a:extLst/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7509933" y="6503755"/>
                          <a:ext cx="260985" cy="3657601"/>
                          <a:chOff x="0" y="922952"/>
                          <a:chExt cx="512763" cy="427989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Прямоугольник 35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12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Прямоугольник 35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947263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Прямоугольник 35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769463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Прямоугольник 35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5948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Прямоугольник 35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42021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Прямоугольник 35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24717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Прямоугольник 36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07255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Прямоугольник 36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894753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Прямоугольник 36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720126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Прямоугольник 36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54550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Прямоугольник 36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37246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Прямоугольник 36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19784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Прямоугольник 36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024803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Прямоугольник 36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84541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Прямоугольник 36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672376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Прямоугольник 36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49775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Прямоугольник 37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32312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Прямоугольник 37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50089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Прямоугольник 37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97070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Прямоугольник 37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97663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Прямоугольник 37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6230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Прямоугольник 37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44841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Прямоугольник 37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5379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Прямоугольник 37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9598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Прямоугольник 37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2295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380" name="Прямоугольник 380" descr="Снаружи, сгруппированные изображения на верхней левой панели, два"/>
                      <wps:cNvSpPr/>
                      <wps:spPr>
                        <a:xfrm>
                          <a:off x="5638800" y="5888508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Прямоугольник 381" descr="Снаружи, сгруппированные изображения на верхней левой панели, три"/>
                      <wps:cNvSpPr/>
                      <wps:spPr>
                        <a:xfrm>
                          <a:off x="3810000" y="7607241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Прямоугольник 382" descr="Снаружи, сгруппированные изображения на верхней левой панели, четыре"/>
                      <wps:cNvSpPr/>
                      <wps:spPr>
                        <a:xfrm>
                          <a:off x="5638800" y="7607241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b="11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2F78C5" id="Группа 392" o:spid="_x0000_s1026" alt="фоновое изображение и оформление" style="position:absolute;margin-left:0;margin-top:54.75pt;width:612pt;height:785.85pt;z-index:251671552;mso-width-percent:1000;mso-position-horizontal-relative:page;mso-position-vertical-relative:page;mso-width-percent:1000" coordorigin=",1809" coordsize="77724,9980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">
              <v:rect id="Прямоугольник 389" o:spid="_x0000_s1027" alt="мужчина и женщина смотрят на монумент" style="position:absolute;left:29718;top:1809;width:48006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" stroked="f" strokeweight="1pt">
                <v:fill r:id="rId6" o:title="мужчина и женщина смотрят на монумент" recolor="t" rotate="t" type="frame"/>
              </v:rect>
              <v:group id="Группа 102" o:spid="_x0000_s1028" style="position:absolute;top:34999;width:51663;height:20116" coordorigin=",2119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Прямоугольник 339" o:spid="_x0000_s1029" style="position:absolute;top:2486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Прямоугольник 340" o:spid="_x0000_s1030" style="position:absolute;top:23137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Прямоугольник 341" o:spid="_x0000_s1031" style="position:absolute;top:21343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Прямоугольник 342" o:spid="_x0000_s1032" style="position:absolute;top:1961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Прямоугольник 343" o:spid="_x0000_s1033" style="position:absolute;top:1786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Прямоугольник 344" o:spid="_x0000_s1034" style="position:absolute;top:16121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Прямоугольник 345" o:spid="_x0000_s1035" style="position:absolute;top:14390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Прямоугольник 346" o:spid="_x0000_s1036" style="position:absolute;top:12596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Прямоугольник 347" o:spid="_x0000_s1037" style="position:absolute;top:10866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Прямоугольник 348" o:spid="_x0000_s1038" style="position:absolute;top:9120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Прямоугольник 349" o:spid="_x0000_s1039" style="position:absolute;top:737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Прямоугольник 350" o:spid="_x0000_s1040" style="position:absolute;top:564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Прямоугольник 351" o:spid="_x0000_s1041" style="position:absolute;top:384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Прямоугольник 352" o:spid="_x0000_s1042" style="position:absolute;top:2119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Прямоугольник 98" o:spid="_x0000_s1043" style="position:absolute;top:1809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Группа 73" o:spid="_x0000_s1044" style="position:absolute;left:29718;top:5767;width:16459;height:8154" coordorigin=",2099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Прямоугольник 264" o:spid="_x0000_s1045" style="position:absolute;top:2099;width:447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Прямоугольник 265" o:spid="_x0000_s1046" style="position:absolute;left:5492;top:2099;width:1343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Прямоугольник 266" o:spid="_x0000_s1047" style="position:absolute;left:12954;top:5131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Прямоугольник 267" o:spid="_x0000_s1048" style="position:absolute;left:9032;top:5131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Прямоугольник 268" o:spid="_x0000_s1049" style="position:absolute;top:5131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Прямоугольник 269" o:spid="_x0000_s1050" style="position:absolute;top:80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Прямоугольник 270" o:spid="_x0000_s1051" style="position:absolute;left:3492;top:80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Прямоугольник 271" o:spid="_x0000_s1052" style="position:absolute;left:15462;top:111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Прямоугольник 272" o:spid="_x0000_s1053" style="position:absolute;left:5667;top:111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Прямоугольник 273" o:spid="_x0000_s1054" style="position:absolute;top:111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Прямоугольник 274" o:spid="_x0000_s1055" style="position:absolute;top:3296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rect id="Прямоугольник 388" o:spid="_x0000_s1056" alt="Снаружи, сгруппированные изображения на верхней левой панели, два" style="position:absolute;left:38100;top:58885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" stroked="f" strokeweight="1pt">
                <v:fill r:id="rId7" o:title="Снаружи, сгруппированные изображения на верхней левой панели, два" recolor="t" rotate="t" type="frame"/>
              </v:rect>
              <v:group id="Группа 102" o:spid="_x0000_s1057" style="position:absolute;left:75099;top:65037;width:2610;height:36576" coordorigin=",9229" coordsize="5127,4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Прямоугольник 354" o:spid="_x0000_s1058" style="position:absolute;top:512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Прямоугольник 355" o:spid="_x0000_s1059" style="position:absolute;top:49472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Прямоугольник 356" o:spid="_x0000_s1060" style="position:absolute;top:4769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Прямоугольник 357" o:spid="_x0000_s1061" style="position:absolute;top:459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Прямоугольник 358" o:spid="_x0000_s1062" style="position:absolute;top:4420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Прямоугольник 359" o:spid="_x0000_s1063" style="position:absolute;top:424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Прямоугольник 360" o:spid="_x0000_s1064" style="position:absolute;top:407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Прямоугольник 361" o:spid="_x0000_s1065" style="position:absolute;top:3894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Прямоугольник 362" o:spid="_x0000_s1066" style="position:absolute;top:37201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Прямоугольник 363" o:spid="_x0000_s1067" style="position:absolute;top:3545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Прямоугольник 364" o:spid="_x0000_s1068" style="position:absolute;top:337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Прямоугольник 365" o:spid="_x0000_s1069" style="position:absolute;top:3197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Прямоугольник 366" o:spid="_x0000_s1070" style="position:absolute;top:3024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Прямоугольник 367" o:spid="_x0000_s1071" style="position:absolute;top:2845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Прямоугольник 368" o:spid="_x0000_s1072" style="position:absolute;top:2672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Прямоугольник 369" o:spid="_x0000_s1073" style="position:absolute;top:249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Прямоугольник 370" o:spid="_x0000_s1074" style="position:absolute;top:23231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Прямоугольник 371" o:spid="_x0000_s1075" style="position:absolute;top:21500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Прямоугольник 372" o:spid="_x0000_s1076" style="position:absolute;top:19707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Прямоугольник 373" o:spid="_x0000_s1077" style="position:absolute;top:17976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Прямоугольник 374" o:spid="_x0000_s1078" style="position:absolute;top:162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Прямоугольник 375" o:spid="_x0000_s1079" style="position:absolute;top:1448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Прямоугольник 376" o:spid="_x0000_s1080" style="position:absolute;top:1275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Прямоугольник 377" o:spid="_x0000_s1081" style="position:absolute;top:1095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Прямоугольник 378" o:spid="_x0000_s1082" style="position:absolute;top:9229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v:rect id="Прямоугольник 380" o:spid="_x0000_s1083" alt="Снаружи, сгруппированные изображения на верхней левой панели, два" style="position:absolute;left:56388;top:58885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  <v:fill r:id="rId8" o:title="Снаружи, сгруппированные изображения на верхней левой панели, два" recolor="t" rotate="t" type="frame"/>
              </v:rect>
              <v:rect id="Прямоугольник 381" o:spid="_x0000_s1084" alt="Снаружи, сгруппированные изображения на верхней левой панели, три" style="position:absolute;left:38100;top:76072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  <v:fill r:id="rId9" o:title="Снаружи, сгруппированные изображения на верхней левой панели, три" recolor="t" rotate="t" type="frame"/>
              </v:rect>
              <v:rect id="Прямоугольник 382" o:spid="_x0000_s1085" alt="Снаружи, сгруппированные изображения на верхней левой панели, четыре" style="position:absolute;left:56388;top:76072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  <v:fill r:id="rId10" o:title="Снаружи, сгруппированные изображения на верхней левой панели, четыре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D07C1" w14:textId="77777777" w:rsidR="0063730C" w:rsidRDefault="00AA4539">
    <w:pPr>
      <w:pStyle w:val="afb"/>
    </w:pPr>
    <w:r>
      <w:rPr>
        <w:lang w:bidi="ru-RU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72C662EF" wp14:editId="6524E9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0707" cy="10782300"/>
              <wp:effectExtent l="0" t="0" r="2540" b="0"/>
              <wp:wrapNone/>
              <wp:docPr id="391" name="Группа 391" descr="Изображения титульной страницы и макеты первой страницы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782300"/>
                        <a:chOff x="0" y="0"/>
                        <a:chExt cx="7770707" cy="10782300"/>
                      </a:xfrm>
                    </wpg:grpSpPr>
                    <wps:wsp>
                      <wps:cNvPr id="390" name="Прямоугольник 390" descr="Женщина, пишет, сида на склоне горы"/>
                      <wps:cNvSpPr/>
                      <wps:spPr>
                        <a:xfrm>
                          <a:off x="496660" y="2571878"/>
                          <a:ext cx="5193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" t="-64515" r="45" b="-280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8" name="Группа 102">
                        <a:extLst/>
                      </wpg:cNvPr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Прямоугольник 24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Прямоугольник 24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Прямоугольник 24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Прямоугольник 25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Прямоугольник 25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Прямоугольник 25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Прямоугольник 25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Прямоугольник 25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85" name="Группа 73">
                        <a:extLst/>
                      </wpg:cNvPr>
                      <wpg:cNvGrpSpPr>
                        <a:grpSpLocks noChangeAspect="1"/>
                      </wpg:cNvGrpSpPr>
                      <wpg:grpSpPr>
                        <a:xfrm flipH="1">
                          <a:off x="4080933" y="2695703"/>
                          <a:ext cx="1600200" cy="793089"/>
                          <a:chOff x="0" y="-6884"/>
                          <a:chExt cx="2139950" cy="1057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86" name="Прямоугольник 8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-6884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Прямоугольник 8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275" y="-6884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Прямоугольник 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95400" y="296328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Прямоугольник 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3287" y="296328"/>
                            <a:ext cx="293687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Прямоугольник 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96328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Прямоугольник 9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91602"/>
                            <a:ext cx="242887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Прямоугольник 9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49251" y="591602"/>
                            <a:ext cx="1060449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Прямоугольник 9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6225" y="896403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Прямоугольник 9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6738" y="896403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Прямоугольник 9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96403"/>
                            <a:ext cx="465137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Группа 102">
                        <a:extLst/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7019501"/>
                          <a:ext cx="260985" cy="3657602"/>
                          <a:chOff x="0" y="723967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Прямоугольник 5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92290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Прямоугольник 5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748279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Прямоугольник 5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57047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Прямоугольник 5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39585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Прямоугольник 5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22122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Прямоугольник 5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04818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Прямоугольник 5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87356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Прямоугольник 5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69576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Прямоугольник 6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5211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Прямоугольник 6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346516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Прямоугольник 6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17347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Прямоугольник 6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99885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Прямоугольник 6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825817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Прямоугольник 6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64642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Прямоугольник 6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47339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Прямоугольник 6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298766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Прямоугольник 6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241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Прямоугольник 6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951104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Прямоугольник 7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7171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Прямоугольник 7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598678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Прямоугольник 7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42405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Прямоугольник 7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4942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Прямоугольник 7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76393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Прямоугольник 7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9700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Прямоугольник 7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72396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Группа 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Полилиния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Полилиния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Полилиния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Полилиния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Полилиния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Прямоугольник 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Прямоугольник 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Полилиния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Полилиния 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Полилиния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Полилиния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Овал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Овал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Овал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Овал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Овал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Овал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Овал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Овал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Овал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Овал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Овал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Овал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Овал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1" name="Прямоугольник 1"/>
                      <wps:cNvSpPr/>
                      <wps:spPr>
                        <a:xfrm>
                          <a:off x="5504059" y="2556316"/>
                          <a:ext cx="2239788" cy="82259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1C13C" id="Группа 391" o:spid="_x0000_s1026" alt="Изображения титульной страницы и макеты первой страницы" style="position:absolute;margin-left:0;margin-top:0;width:611.85pt;height:849pt;z-index:251686912;mso-width-percent:1000;mso-position-horizontal:center;mso-position-horizontal-relative:page;mso-position-vertical:center;mso-position-vertical-relative:page;mso-width-percent:1000" coordsize="77707,107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">
              <v:rect id="Прямоугольник 390" o:spid="_x0000_s1027" alt="Женщина, пишет, сида на склоне горы" style="position:absolute;left:4966;top:25718;width:51938;height:39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" stroked="f" strokeweight="1pt">
                <v:fill r:id="rId2" o:title="Женщина, пишет, сида на склоне горы" recolor="t" rotate="t" type="frame"/>
              </v:rect>
              <v:group id="Группа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Прямоугольник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Прямоугольник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Прямоугольник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Прямоугольник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Прямоугольник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Прямоугольник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Прямоугольник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Прямоугольник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Группа 73" o:spid="_x0000_s1037" style="position:absolute;left:40809;top:26957;width:16002;height:7930;flip:x" coordorigin=",-68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<o:lock v:ext="edit" aspectratio="t"/>
                <v:rect id="Прямоугольник 86" o:spid="_x0000_s1038" style="position:absolute;top:-68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<v:rect id="Прямоугольник 87" o:spid="_x0000_s1039" style="position:absolute;left:5492;top:-68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Прямоугольник 88" o:spid="_x0000_s1040" style="position:absolute;left:12954;top:2963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Прямоугольник 89" o:spid="_x0000_s1041" style="position:absolute;left:9032;top:2963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rect id="Прямоугольник 90" o:spid="_x0000_s1042" style="position:absolute;top:2963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<v:rect id="Прямоугольник 91" o:spid="_x0000_s1043" style="position:absolute;top:5916;width:242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<v:rect id="Прямоугольник 92" o:spid="_x0000_s1044" style="position:absolute;left:3492;top:5916;width:10605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Прямоугольник 93" o:spid="_x0000_s1045" style="position:absolute;left:15462;top:8964;width:201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Прямоугольник 94" o:spid="_x0000_s1046" style="position:absolute;left:5667;top:8964;width:890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rect id="Прямоугольник 95" o:spid="_x0000_s1047" style="position:absolute;top:8964;width:465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</v:group>
              <v:group id="Группа 102" o:spid="_x0000_s1048" style="position:absolute;top:70195;width:2609;height:36576" coordorigin=",7239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Прямоугольник 52" o:spid="_x0000_s1049" style="position:absolute;top:49229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Прямоугольник 53" o:spid="_x0000_s1050" style="position:absolute;top:47482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Прямоугольник 54" o:spid="_x0000_s1051" style="position:absolute;top:4570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Прямоугольник 55" o:spid="_x0000_s1052" style="position:absolute;top:4395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Прямоугольник 56" o:spid="_x0000_s1053" style="position:absolute;top:4221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Прямоугольник 57" o:spid="_x0000_s1054" style="position:absolute;top:4048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Прямоугольник 58" o:spid="_x0000_s1055" style="position:absolute;top:3873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Прямоугольник 59" o:spid="_x0000_s1056" style="position:absolute;top:3695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Прямоугольник 60" o:spid="_x0000_s1057" style="position:absolute;top:3521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Прямоугольник 61" o:spid="_x0000_s1058" style="position:absolute;top:33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Прямоугольник 62" o:spid="_x0000_s1059" style="position:absolute;top:3173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Прямоугольник 63" o:spid="_x0000_s1060" style="position:absolute;top:2998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Прямоугольник 64" o:spid="_x0000_s1061" style="position:absolute;top:2825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Прямоугольник 65" o:spid="_x0000_s1062" style="position:absolute;top:2646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Прямоугольник 66" o:spid="_x0000_s1063" style="position:absolute;top:2473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Прямоугольник 67" o:spid="_x0000_s1064" style="position:absolute;top:2298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Прямоугольник 68" o:spid="_x0000_s1065" style="position:absolute;top:2124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Прямоугольник 69" o:spid="_x0000_s1066" style="position:absolute;top:19511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Прямоугольник 70" o:spid="_x0000_s1067" style="position:absolute;top:17717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Прямоугольник 71" o:spid="_x0000_s1068" style="position:absolute;top:15986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Прямоугольник 72" o:spid="_x0000_s1069" style="position:absolute;top:1424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Прямоугольник 73" o:spid="_x0000_s1070" style="position:absolute;top:1249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Прямоугольник 74" o:spid="_x0000_s1071" style="position:absolute;top:1076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Прямоугольник 75" o:spid="_x0000_s1072" style="position:absolute;top:8970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Прямоугольник 76" o:spid="_x0000_s1073" style="position:absolute;top:7239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Группа 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Полилиния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Полилиния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Полилиния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Полилиния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Полилиния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Прямоугольник 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Прямоугольник 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Полилиния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Полилиния 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Полилиния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Полилиния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Овал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<v:oval id="Овал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<v:oval id="Овал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<v:oval id="Овал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<v:oval id="Овал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<v:oval id="Овал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Овал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Овал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Овал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Овал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Овал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Овал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Овал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</v:group>
              <v:rect id="Прямоугольник 1" o:spid="_x0000_s1099" style="position:absolute;left:55040;top:25563;width:22398;height:82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492a86 [3204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4EC529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D428A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68F1A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FE37F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D7EEB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5ADAB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02C4A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D8174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427A1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A40D9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C6E6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7376D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FF07CCB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2F"/>
    <w:rsid w:val="00001EB8"/>
    <w:rsid w:val="000629E9"/>
    <w:rsid w:val="0008209F"/>
    <w:rsid w:val="00090C60"/>
    <w:rsid w:val="000B7C68"/>
    <w:rsid w:val="000C7B6F"/>
    <w:rsid w:val="001239CE"/>
    <w:rsid w:val="00142716"/>
    <w:rsid w:val="0018361D"/>
    <w:rsid w:val="001E356C"/>
    <w:rsid w:val="002A3CC9"/>
    <w:rsid w:val="002E6BE9"/>
    <w:rsid w:val="003750FA"/>
    <w:rsid w:val="00377B55"/>
    <w:rsid w:val="00382BBF"/>
    <w:rsid w:val="003840AB"/>
    <w:rsid w:val="003A23E4"/>
    <w:rsid w:val="004528DF"/>
    <w:rsid w:val="00463223"/>
    <w:rsid w:val="0047031F"/>
    <w:rsid w:val="004705CA"/>
    <w:rsid w:val="00495D8A"/>
    <w:rsid w:val="004B2DFE"/>
    <w:rsid w:val="004D7C37"/>
    <w:rsid w:val="004E0027"/>
    <w:rsid w:val="004E6F6A"/>
    <w:rsid w:val="00500CAD"/>
    <w:rsid w:val="00510E1A"/>
    <w:rsid w:val="00510E24"/>
    <w:rsid w:val="0053280E"/>
    <w:rsid w:val="005557DB"/>
    <w:rsid w:val="00561657"/>
    <w:rsid w:val="00590C79"/>
    <w:rsid w:val="00592C02"/>
    <w:rsid w:val="005C19F6"/>
    <w:rsid w:val="005E55CE"/>
    <w:rsid w:val="0062123A"/>
    <w:rsid w:val="0063730C"/>
    <w:rsid w:val="006C1AD8"/>
    <w:rsid w:val="0071553D"/>
    <w:rsid w:val="00763D29"/>
    <w:rsid w:val="00782C9E"/>
    <w:rsid w:val="007A4516"/>
    <w:rsid w:val="007C4E1B"/>
    <w:rsid w:val="007E762E"/>
    <w:rsid w:val="00817DA5"/>
    <w:rsid w:val="0082720A"/>
    <w:rsid w:val="00836192"/>
    <w:rsid w:val="00836FAC"/>
    <w:rsid w:val="00875386"/>
    <w:rsid w:val="00890A94"/>
    <w:rsid w:val="008916A4"/>
    <w:rsid w:val="008951CC"/>
    <w:rsid w:val="00897E9B"/>
    <w:rsid w:val="008C4CDB"/>
    <w:rsid w:val="008E2B6D"/>
    <w:rsid w:val="00963749"/>
    <w:rsid w:val="0098641B"/>
    <w:rsid w:val="00AA0591"/>
    <w:rsid w:val="00AA4539"/>
    <w:rsid w:val="00AB272D"/>
    <w:rsid w:val="00AC5FD9"/>
    <w:rsid w:val="00AE09C9"/>
    <w:rsid w:val="00B161C4"/>
    <w:rsid w:val="00B30335"/>
    <w:rsid w:val="00B42643"/>
    <w:rsid w:val="00B67D2F"/>
    <w:rsid w:val="00B769A9"/>
    <w:rsid w:val="00B93ADF"/>
    <w:rsid w:val="00BB53CD"/>
    <w:rsid w:val="00BC5298"/>
    <w:rsid w:val="00BF1BE4"/>
    <w:rsid w:val="00C1483F"/>
    <w:rsid w:val="00C70A8D"/>
    <w:rsid w:val="00C714EB"/>
    <w:rsid w:val="00C96ED5"/>
    <w:rsid w:val="00CC117E"/>
    <w:rsid w:val="00CD2F3D"/>
    <w:rsid w:val="00CE09B6"/>
    <w:rsid w:val="00D00292"/>
    <w:rsid w:val="00D16442"/>
    <w:rsid w:val="00D45D40"/>
    <w:rsid w:val="00DA3E92"/>
    <w:rsid w:val="00DC72E3"/>
    <w:rsid w:val="00DD2514"/>
    <w:rsid w:val="00E30B82"/>
    <w:rsid w:val="00E55D74"/>
    <w:rsid w:val="00E9597B"/>
    <w:rsid w:val="00EA50F5"/>
    <w:rsid w:val="00F41A0F"/>
    <w:rsid w:val="00F67F48"/>
    <w:rsid w:val="00FC2165"/>
    <w:rsid w:val="00FC3CF2"/>
    <w:rsid w:val="00FF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40D36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2">
    <w:name w:val="Normal"/>
    <w:qFormat/>
    <w:rsid w:val="00FF7714"/>
    <w:rPr>
      <w:rFonts w:ascii="Calibri" w:hAnsi="Calibri"/>
      <w:noProof/>
      <w:sz w:val="21"/>
      <w:szCs w:val="24"/>
    </w:rPr>
  </w:style>
  <w:style w:type="paragraph" w:styleId="1">
    <w:name w:val="heading 1"/>
    <w:basedOn w:val="a2"/>
    <w:next w:val="a2"/>
    <w:link w:val="10"/>
    <w:uiPriority w:val="9"/>
    <w:qFormat/>
    <w:rsid w:val="00FF7714"/>
    <w:pPr>
      <w:spacing w:after="0"/>
      <w:outlineLvl w:val="0"/>
    </w:pPr>
    <w:rPr>
      <w:b/>
      <w:bCs/>
      <w:caps/>
      <w:spacing w:val="15"/>
      <w:sz w:val="36"/>
      <w:szCs w:val="22"/>
    </w:rPr>
  </w:style>
  <w:style w:type="paragraph" w:styleId="21">
    <w:name w:val="heading 2"/>
    <w:basedOn w:val="a2"/>
    <w:next w:val="a2"/>
    <w:link w:val="22"/>
    <w:uiPriority w:val="9"/>
    <w:rsid w:val="00FF7714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31">
    <w:name w:val="heading 3"/>
    <w:basedOn w:val="a2"/>
    <w:next w:val="a2"/>
    <w:link w:val="32"/>
    <w:uiPriority w:val="9"/>
    <w:semiHidden/>
    <w:rsid w:val="00FF7714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41">
    <w:name w:val="heading 4"/>
    <w:basedOn w:val="a2"/>
    <w:next w:val="a2"/>
    <w:link w:val="42"/>
    <w:uiPriority w:val="9"/>
    <w:semiHidden/>
    <w:rsid w:val="00FF7714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51">
    <w:name w:val="heading 5"/>
    <w:basedOn w:val="a2"/>
    <w:next w:val="a2"/>
    <w:link w:val="52"/>
    <w:uiPriority w:val="9"/>
    <w:semiHidden/>
    <w:rsid w:val="00FF7714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6">
    <w:name w:val="heading 6"/>
    <w:basedOn w:val="a2"/>
    <w:next w:val="a2"/>
    <w:link w:val="60"/>
    <w:uiPriority w:val="9"/>
    <w:semiHidden/>
    <w:qFormat/>
    <w:rsid w:val="00FF7714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qFormat/>
    <w:rsid w:val="00FF7714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8">
    <w:name w:val="heading 8"/>
    <w:basedOn w:val="a2"/>
    <w:next w:val="a2"/>
    <w:link w:val="80"/>
    <w:uiPriority w:val="9"/>
    <w:semiHidden/>
    <w:qFormat/>
    <w:rsid w:val="00FF771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2"/>
    <w:next w:val="a2"/>
    <w:link w:val="90"/>
    <w:uiPriority w:val="9"/>
    <w:semiHidden/>
    <w:qFormat/>
    <w:rsid w:val="00FF771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Title"/>
    <w:basedOn w:val="a2"/>
    <w:next w:val="a2"/>
    <w:link w:val="a7"/>
    <w:uiPriority w:val="10"/>
    <w:qFormat/>
    <w:rsid w:val="00963749"/>
    <w:pPr>
      <w:spacing w:before="0" w:after="0" w:line="168" w:lineRule="auto"/>
    </w:pPr>
    <w:rPr>
      <w:b/>
      <w:caps/>
      <w:color w:val="454C02" w:themeColor="accent2"/>
      <w:sz w:val="80"/>
      <w:szCs w:val="110"/>
    </w:rPr>
  </w:style>
  <w:style w:type="character" w:customStyle="1" w:styleId="a7">
    <w:name w:val="Заголовок Знак"/>
    <w:basedOn w:val="a3"/>
    <w:link w:val="a6"/>
    <w:uiPriority w:val="10"/>
    <w:rsid w:val="00963749"/>
    <w:rPr>
      <w:rFonts w:ascii="Calibri" w:hAnsi="Calibri"/>
      <w:b/>
      <w:caps/>
      <w:noProof/>
      <w:color w:val="454C02" w:themeColor="accent2"/>
      <w:sz w:val="80"/>
      <w:szCs w:val="110"/>
    </w:rPr>
  </w:style>
  <w:style w:type="character" w:customStyle="1" w:styleId="10">
    <w:name w:val="Заголовок 1 Знак"/>
    <w:basedOn w:val="a3"/>
    <w:link w:val="1"/>
    <w:uiPriority w:val="9"/>
    <w:rsid w:val="00FF7714"/>
    <w:rPr>
      <w:rFonts w:ascii="Calibri" w:hAnsi="Calibri"/>
      <w:b/>
      <w:bCs/>
      <w:caps/>
      <w:noProof/>
      <w:spacing w:val="15"/>
      <w:sz w:val="36"/>
    </w:rPr>
  </w:style>
  <w:style w:type="character" w:customStyle="1" w:styleId="22">
    <w:name w:val="Заголовок 2 Знак"/>
    <w:basedOn w:val="a3"/>
    <w:link w:val="21"/>
    <w:uiPriority w:val="9"/>
    <w:rsid w:val="00FF7714"/>
    <w:rPr>
      <w:rFonts w:ascii="Calibri" w:hAnsi="Calibri"/>
      <w:b/>
      <w:caps/>
      <w:noProof/>
      <w:color w:val="492A86" w:themeColor="accent1"/>
      <w:spacing w:val="15"/>
      <w:sz w:val="56"/>
    </w:rPr>
  </w:style>
  <w:style w:type="character" w:customStyle="1" w:styleId="32">
    <w:name w:val="Заголовок 3 Знак"/>
    <w:basedOn w:val="a3"/>
    <w:link w:val="31"/>
    <w:uiPriority w:val="9"/>
    <w:semiHidden/>
    <w:rsid w:val="00FF7714"/>
    <w:rPr>
      <w:rFonts w:ascii="Calibri" w:hAnsi="Calibri"/>
      <w:caps/>
      <w:noProof/>
      <w:color w:val="241542" w:themeColor="accent1" w:themeShade="7F"/>
      <w:spacing w:val="15"/>
    </w:rPr>
  </w:style>
  <w:style w:type="character" w:customStyle="1" w:styleId="42">
    <w:name w:val="Заголовок 4 Знак"/>
    <w:basedOn w:val="a3"/>
    <w:link w:val="41"/>
    <w:uiPriority w:val="9"/>
    <w:semiHidden/>
    <w:rsid w:val="00FF7714"/>
    <w:rPr>
      <w:rFonts w:ascii="Calibri" w:hAnsi="Calibri"/>
      <w:caps/>
      <w:noProof/>
      <w:color w:val="361F64" w:themeColor="accent1" w:themeShade="BF"/>
      <w:spacing w:val="10"/>
    </w:rPr>
  </w:style>
  <w:style w:type="character" w:customStyle="1" w:styleId="52">
    <w:name w:val="Заголовок 5 Знак"/>
    <w:basedOn w:val="a3"/>
    <w:link w:val="51"/>
    <w:uiPriority w:val="9"/>
    <w:semiHidden/>
    <w:rsid w:val="00FF7714"/>
    <w:rPr>
      <w:rFonts w:ascii="Calibri" w:hAnsi="Calibri"/>
      <w:caps/>
      <w:noProof/>
      <w:color w:val="361F64" w:themeColor="accent1" w:themeShade="BF"/>
      <w:spacing w:val="10"/>
    </w:rPr>
  </w:style>
  <w:style w:type="character" w:customStyle="1" w:styleId="60">
    <w:name w:val="Заголовок 6 Знак"/>
    <w:basedOn w:val="a3"/>
    <w:link w:val="6"/>
    <w:uiPriority w:val="9"/>
    <w:semiHidden/>
    <w:rsid w:val="00FF7714"/>
    <w:rPr>
      <w:rFonts w:ascii="Calibri" w:hAnsi="Calibri"/>
      <w:caps/>
      <w:noProof/>
      <w:color w:val="361F64" w:themeColor="accent1" w:themeShade="BF"/>
      <w:spacing w:val="10"/>
    </w:rPr>
  </w:style>
  <w:style w:type="character" w:customStyle="1" w:styleId="70">
    <w:name w:val="Заголовок 7 Знак"/>
    <w:basedOn w:val="a3"/>
    <w:link w:val="7"/>
    <w:uiPriority w:val="9"/>
    <w:semiHidden/>
    <w:rsid w:val="00FF7714"/>
    <w:rPr>
      <w:rFonts w:ascii="Calibri" w:hAnsi="Calibri"/>
      <w:caps/>
      <w:noProof/>
      <w:color w:val="361F64" w:themeColor="accent1" w:themeShade="BF"/>
      <w:spacing w:val="10"/>
    </w:rPr>
  </w:style>
  <w:style w:type="character" w:customStyle="1" w:styleId="80">
    <w:name w:val="Заголовок 8 Знак"/>
    <w:basedOn w:val="a3"/>
    <w:link w:val="8"/>
    <w:uiPriority w:val="9"/>
    <w:semiHidden/>
    <w:rsid w:val="00FF7714"/>
    <w:rPr>
      <w:rFonts w:ascii="Calibri" w:hAnsi="Calibri"/>
      <w:caps/>
      <w:noProof/>
      <w:spacing w:val="10"/>
      <w:sz w:val="18"/>
      <w:szCs w:val="18"/>
    </w:rPr>
  </w:style>
  <w:style w:type="character" w:customStyle="1" w:styleId="90">
    <w:name w:val="Заголовок 9 Знак"/>
    <w:basedOn w:val="a3"/>
    <w:link w:val="9"/>
    <w:uiPriority w:val="9"/>
    <w:semiHidden/>
    <w:rsid w:val="00FF7714"/>
    <w:rPr>
      <w:rFonts w:ascii="Calibri" w:hAnsi="Calibri"/>
      <w:i/>
      <w:caps/>
      <w:noProof/>
      <w:spacing w:val="10"/>
      <w:sz w:val="18"/>
      <w:szCs w:val="18"/>
    </w:rPr>
  </w:style>
  <w:style w:type="paragraph" w:styleId="a8">
    <w:name w:val="caption"/>
    <w:basedOn w:val="a2"/>
    <w:next w:val="a2"/>
    <w:uiPriority w:val="35"/>
    <w:semiHidden/>
    <w:unhideWhenUsed/>
    <w:qFormat/>
    <w:rsid w:val="00FF7714"/>
    <w:rPr>
      <w:b/>
      <w:bCs/>
      <w:color w:val="361F64" w:themeColor="accent1" w:themeShade="BF"/>
      <w:sz w:val="16"/>
      <w:szCs w:val="16"/>
    </w:rPr>
  </w:style>
  <w:style w:type="paragraph" w:styleId="a9">
    <w:name w:val="Subtitle"/>
    <w:basedOn w:val="a2"/>
    <w:next w:val="a2"/>
    <w:link w:val="aa"/>
    <w:uiPriority w:val="11"/>
    <w:qFormat/>
    <w:rsid w:val="00963749"/>
    <w:pPr>
      <w:spacing w:before="0" w:after="0" w:line="168" w:lineRule="auto"/>
    </w:pPr>
    <w:rPr>
      <w:b/>
      <w:caps/>
      <w:color w:val="000000" w:themeColor="text1"/>
      <w:spacing w:val="10"/>
      <w:sz w:val="80"/>
    </w:rPr>
  </w:style>
  <w:style w:type="character" w:customStyle="1" w:styleId="aa">
    <w:name w:val="Подзаголовок Знак"/>
    <w:basedOn w:val="a3"/>
    <w:link w:val="a9"/>
    <w:uiPriority w:val="11"/>
    <w:rsid w:val="00963749"/>
    <w:rPr>
      <w:rFonts w:ascii="Calibri" w:hAnsi="Calibri"/>
      <w:b/>
      <w:caps/>
      <w:noProof/>
      <w:color w:val="000000" w:themeColor="text1"/>
      <w:spacing w:val="10"/>
      <w:sz w:val="80"/>
      <w:szCs w:val="24"/>
    </w:rPr>
  </w:style>
  <w:style w:type="character" w:styleId="ab">
    <w:name w:val="Strong"/>
    <w:uiPriority w:val="22"/>
    <w:semiHidden/>
    <w:qFormat/>
    <w:rsid w:val="00FF7714"/>
    <w:rPr>
      <w:rFonts w:ascii="Calibri" w:hAnsi="Calibri"/>
      <w:b/>
      <w:bCs/>
    </w:rPr>
  </w:style>
  <w:style w:type="character" w:styleId="ac">
    <w:name w:val="Emphasis"/>
    <w:uiPriority w:val="20"/>
    <w:semiHidden/>
    <w:qFormat/>
    <w:rsid w:val="00FF7714"/>
    <w:rPr>
      <w:rFonts w:ascii="Calibri" w:hAnsi="Calibri"/>
      <w:caps/>
      <w:color w:val="241542" w:themeColor="accent1" w:themeShade="7F"/>
      <w:spacing w:val="5"/>
    </w:rPr>
  </w:style>
  <w:style w:type="paragraph" w:styleId="ad">
    <w:name w:val="No Spacing"/>
    <w:basedOn w:val="a2"/>
    <w:link w:val="ae"/>
    <w:uiPriority w:val="1"/>
    <w:rsid w:val="00FF7714"/>
    <w:pPr>
      <w:spacing w:before="0" w:after="0" w:line="240" w:lineRule="auto"/>
    </w:pPr>
  </w:style>
  <w:style w:type="character" w:customStyle="1" w:styleId="ae">
    <w:name w:val="Без интервала Знак"/>
    <w:basedOn w:val="a3"/>
    <w:link w:val="ad"/>
    <w:uiPriority w:val="1"/>
    <w:rsid w:val="00FF7714"/>
    <w:rPr>
      <w:rFonts w:ascii="Calibri" w:hAnsi="Calibri"/>
      <w:noProof/>
      <w:sz w:val="21"/>
      <w:szCs w:val="24"/>
    </w:rPr>
  </w:style>
  <w:style w:type="paragraph" w:styleId="af">
    <w:name w:val="List Paragraph"/>
    <w:basedOn w:val="a2"/>
    <w:uiPriority w:val="34"/>
    <w:semiHidden/>
    <w:qFormat/>
    <w:rsid w:val="00FF7714"/>
    <w:pPr>
      <w:ind w:left="720"/>
      <w:contextualSpacing/>
    </w:pPr>
  </w:style>
  <w:style w:type="paragraph" w:styleId="23">
    <w:name w:val="Quote"/>
    <w:basedOn w:val="a2"/>
    <w:next w:val="a2"/>
    <w:link w:val="24"/>
    <w:uiPriority w:val="29"/>
    <w:qFormat/>
    <w:rsid w:val="00FF7714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24">
    <w:name w:val="Цитата 2 Знак"/>
    <w:basedOn w:val="a3"/>
    <w:link w:val="23"/>
    <w:uiPriority w:val="29"/>
    <w:rsid w:val="00FF7714"/>
    <w:rPr>
      <w:rFonts w:ascii="Calibri" w:hAnsi="Calibri"/>
      <w:noProof/>
      <w:color w:val="FFFFFF" w:themeColor="background1"/>
      <w:sz w:val="32"/>
      <w:szCs w:val="60"/>
    </w:rPr>
  </w:style>
  <w:style w:type="paragraph" w:styleId="af0">
    <w:name w:val="Intense Quote"/>
    <w:basedOn w:val="a2"/>
    <w:next w:val="a2"/>
    <w:link w:val="af1"/>
    <w:uiPriority w:val="30"/>
    <w:semiHidden/>
    <w:qFormat/>
    <w:rsid w:val="00FF7714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af1">
    <w:name w:val="Выделенная цитата Знак"/>
    <w:basedOn w:val="a3"/>
    <w:link w:val="af0"/>
    <w:uiPriority w:val="30"/>
    <w:semiHidden/>
    <w:rsid w:val="00FF7714"/>
    <w:rPr>
      <w:rFonts w:ascii="Calibri" w:hAnsi="Calibri"/>
      <w:i/>
      <w:iCs/>
      <w:noProof/>
      <w:color w:val="492A86" w:themeColor="accent1"/>
      <w:sz w:val="21"/>
      <w:szCs w:val="24"/>
    </w:rPr>
  </w:style>
  <w:style w:type="character" w:styleId="af2">
    <w:name w:val="Subtle Emphasis"/>
    <w:uiPriority w:val="19"/>
    <w:semiHidden/>
    <w:qFormat/>
    <w:rsid w:val="00FF7714"/>
    <w:rPr>
      <w:rFonts w:ascii="Calibri" w:hAnsi="Calibri"/>
      <w:i/>
      <w:iCs/>
      <w:color w:val="241542" w:themeColor="accent1" w:themeShade="7F"/>
    </w:rPr>
  </w:style>
  <w:style w:type="character" w:styleId="af3">
    <w:name w:val="Intense Emphasis"/>
    <w:uiPriority w:val="21"/>
    <w:semiHidden/>
    <w:qFormat/>
    <w:rsid w:val="00FF7714"/>
    <w:rPr>
      <w:rFonts w:ascii="Calibri" w:hAnsi="Calibri"/>
      <w:b/>
      <w:bCs/>
      <w:caps/>
      <w:color w:val="241542" w:themeColor="accent1" w:themeShade="7F"/>
      <w:spacing w:val="10"/>
    </w:rPr>
  </w:style>
  <w:style w:type="character" w:styleId="af4">
    <w:name w:val="Subtle Reference"/>
    <w:uiPriority w:val="31"/>
    <w:semiHidden/>
    <w:qFormat/>
    <w:rsid w:val="00FF7714"/>
    <w:rPr>
      <w:rFonts w:ascii="Calibri" w:hAnsi="Calibri"/>
      <w:b/>
      <w:bCs/>
      <w:color w:val="492A86" w:themeColor="accent1"/>
    </w:rPr>
  </w:style>
  <w:style w:type="character" w:styleId="af5">
    <w:name w:val="Intense Reference"/>
    <w:uiPriority w:val="32"/>
    <w:semiHidden/>
    <w:qFormat/>
    <w:rsid w:val="00FF7714"/>
    <w:rPr>
      <w:rFonts w:ascii="Calibri" w:hAnsi="Calibri"/>
      <w:b/>
      <w:bCs/>
      <w:i/>
      <w:iCs/>
      <w:caps/>
      <w:color w:val="492A86" w:themeColor="accent1"/>
    </w:rPr>
  </w:style>
  <w:style w:type="character" w:styleId="af6">
    <w:name w:val="Book Title"/>
    <w:uiPriority w:val="33"/>
    <w:semiHidden/>
    <w:qFormat/>
    <w:rsid w:val="00FF7714"/>
    <w:rPr>
      <w:rFonts w:ascii="Calibri" w:hAnsi="Calibri"/>
      <w:b/>
      <w:bCs/>
      <w:i/>
      <w:iCs/>
      <w:spacing w:val="9"/>
    </w:rPr>
  </w:style>
  <w:style w:type="paragraph" w:styleId="af7">
    <w:name w:val="TOC Heading"/>
    <w:basedOn w:val="a2"/>
    <w:next w:val="a2"/>
    <w:uiPriority w:val="39"/>
    <w:semiHidden/>
    <w:qFormat/>
    <w:rsid w:val="00FF7714"/>
    <w:pPr>
      <w:spacing w:before="0" w:after="0" w:line="240" w:lineRule="auto"/>
    </w:pPr>
    <w:rPr>
      <w:sz w:val="72"/>
      <w:szCs w:val="88"/>
      <w:lang w:eastAsia="ja-JP"/>
    </w:rPr>
  </w:style>
  <w:style w:type="paragraph" w:styleId="af8">
    <w:name w:val="footer"/>
    <w:basedOn w:val="a2"/>
    <w:link w:val="af9"/>
    <w:uiPriority w:val="99"/>
    <w:semiHidden/>
    <w:rsid w:val="00FF771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9">
    <w:name w:val="Нижний колонтитул Знак"/>
    <w:basedOn w:val="a3"/>
    <w:link w:val="af8"/>
    <w:uiPriority w:val="99"/>
    <w:semiHidden/>
    <w:rsid w:val="00FF7714"/>
    <w:rPr>
      <w:rFonts w:ascii="Calibri" w:hAnsi="Calibri"/>
      <w:noProof/>
      <w:sz w:val="21"/>
      <w:szCs w:val="24"/>
    </w:rPr>
  </w:style>
  <w:style w:type="character" w:styleId="afa">
    <w:name w:val="page number"/>
    <w:basedOn w:val="a3"/>
    <w:uiPriority w:val="99"/>
    <w:semiHidden/>
    <w:unhideWhenUsed/>
    <w:rsid w:val="00FF7714"/>
    <w:rPr>
      <w:rFonts w:ascii="Calibri" w:hAnsi="Calibri"/>
    </w:rPr>
  </w:style>
  <w:style w:type="paragraph" w:styleId="afb">
    <w:name w:val="header"/>
    <w:basedOn w:val="a2"/>
    <w:link w:val="afc"/>
    <w:uiPriority w:val="99"/>
    <w:semiHidden/>
    <w:rsid w:val="00FF771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c">
    <w:name w:val="Верхний колонтитул Знак"/>
    <w:basedOn w:val="a3"/>
    <w:link w:val="afb"/>
    <w:uiPriority w:val="99"/>
    <w:semiHidden/>
    <w:rsid w:val="00FF7714"/>
    <w:rPr>
      <w:rFonts w:ascii="Calibri" w:hAnsi="Calibri"/>
      <w:noProof/>
      <w:sz w:val="21"/>
      <w:szCs w:val="24"/>
    </w:rPr>
  </w:style>
  <w:style w:type="table" w:styleId="afd">
    <w:name w:val="Table Grid"/>
    <w:basedOn w:val="a4"/>
    <w:uiPriority w:val="39"/>
    <w:rsid w:val="00FF771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2"/>
    <w:next w:val="25"/>
    <w:uiPriority w:val="39"/>
    <w:rsid w:val="00FF7714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25">
    <w:name w:val="toc 2"/>
    <w:basedOn w:val="a2"/>
    <w:next w:val="a2"/>
    <w:autoRedefine/>
    <w:uiPriority w:val="39"/>
    <w:rsid w:val="00FF7714"/>
    <w:pPr>
      <w:spacing w:after="240"/>
      <w:ind w:left="360" w:right="360"/>
    </w:pPr>
    <w:rPr>
      <w:color w:val="FFFFFF" w:themeColor="background1"/>
      <w:lang w:eastAsia="ja-JP"/>
    </w:rPr>
  </w:style>
  <w:style w:type="paragraph" w:customStyle="1" w:styleId="afe">
    <w:name w:val="Цитата (другая)"/>
    <w:basedOn w:val="a2"/>
    <w:semiHidden/>
    <w:qFormat/>
    <w:rsid w:val="00FF7714"/>
    <w:pPr>
      <w:jc w:val="center"/>
    </w:pPr>
    <w:rPr>
      <w:sz w:val="72"/>
      <w:szCs w:val="72"/>
    </w:rPr>
  </w:style>
  <w:style w:type="character" w:styleId="aff">
    <w:name w:val="Placeholder Text"/>
    <w:basedOn w:val="a3"/>
    <w:uiPriority w:val="99"/>
    <w:semiHidden/>
    <w:rsid w:val="00FF7714"/>
    <w:rPr>
      <w:rFonts w:ascii="Calibri" w:hAnsi="Calibri"/>
      <w:color w:val="808080"/>
    </w:rPr>
  </w:style>
  <w:style w:type="paragraph" w:customStyle="1" w:styleId="aff0">
    <w:name w:val="Сведения"/>
    <w:basedOn w:val="a2"/>
    <w:qFormat/>
    <w:rsid w:val="00FF7714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aff1">
    <w:name w:val="Источник цитаты"/>
    <w:basedOn w:val="ad"/>
    <w:qFormat/>
    <w:rsid w:val="00FF7714"/>
    <w:rPr>
      <w:i/>
      <w:color w:val="FFFFFF" w:themeColor="background1"/>
    </w:rPr>
  </w:style>
  <w:style w:type="paragraph" w:customStyle="1" w:styleId="aff2">
    <w:name w:val="Услуги"/>
    <w:basedOn w:val="a2"/>
    <w:qFormat/>
    <w:rsid w:val="00FF7714"/>
    <w:pPr>
      <w:spacing w:before="0" w:after="0"/>
      <w:ind w:right="72"/>
    </w:pPr>
    <w:rPr>
      <w:sz w:val="22"/>
    </w:rPr>
  </w:style>
  <w:style w:type="numbering" w:styleId="111111">
    <w:name w:val="Outline List 2"/>
    <w:basedOn w:val="a5"/>
    <w:uiPriority w:val="99"/>
    <w:semiHidden/>
    <w:unhideWhenUsed/>
    <w:rsid w:val="00FF7714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FF7714"/>
    <w:pPr>
      <w:numPr>
        <w:numId w:val="2"/>
      </w:numPr>
    </w:pPr>
  </w:style>
  <w:style w:type="numbering" w:styleId="a1">
    <w:name w:val="Outline List 3"/>
    <w:basedOn w:val="a5"/>
    <w:uiPriority w:val="99"/>
    <w:semiHidden/>
    <w:unhideWhenUsed/>
    <w:rsid w:val="00FF7714"/>
    <w:pPr>
      <w:numPr>
        <w:numId w:val="3"/>
      </w:numPr>
    </w:pPr>
  </w:style>
  <w:style w:type="paragraph" w:styleId="aff3">
    <w:name w:val="Balloon Text"/>
    <w:basedOn w:val="a2"/>
    <w:link w:val="aff4"/>
    <w:uiPriority w:val="99"/>
    <w:semiHidden/>
    <w:unhideWhenUsed/>
    <w:rsid w:val="00FF771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3"/>
    <w:link w:val="aff3"/>
    <w:uiPriority w:val="99"/>
    <w:semiHidden/>
    <w:rsid w:val="00FF7714"/>
    <w:rPr>
      <w:rFonts w:ascii="Segoe UI" w:hAnsi="Segoe UI" w:cs="Segoe UI"/>
      <w:noProof/>
      <w:sz w:val="18"/>
      <w:szCs w:val="18"/>
    </w:rPr>
  </w:style>
  <w:style w:type="paragraph" w:styleId="aff5">
    <w:name w:val="Bibliography"/>
    <w:basedOn w:val="a2"/>
    <w:next w:val="a2"/>
    <w:uiPriority w:val="37"/>
    <w:semiHidden/>
    <w:unhideWhenUsed/>
    <w:rsid w:val="00FF7714"/>
  </w:style>
  <w:style w:type="paragraph" w:styleId="aff6">
    <w:name w:val="Block Text"/>
    <w:basedOn w:val="a2"/>
    <w:uiPriority w:val="99"/>
    <w:semiHidden/>
    <w:unhideWhenUsed/>
    <w:rsid w:val="00FF7714"/>
    <w:pPr>
      <w:pBdr>
        <w:top w:val="single" w:sz="2" w:space="10" w:color="492A86" w:themeColor="accent1"/>
        <w:left w:val="single" w:sz="2" w:space="10" w:color="492A86" w:themeColor="accent1"/>
        <w:bottom w:val="single" w:sz="2" w:space="10" w:color="492A86" w:themeColor="accent1"/>
        <w:right w:val="single" w:sz="2" w:space="10" w:color="492A86" w:themeColor="accent1"/>
      </w:pBdr>
      <w:ind w:left="1152" w:right="1152"/>
    </w:pPr>
    <w:rPr>
      <w:i/>
      <w:iCs/>
      <w:color w:val="492A86" w:themeColor="accent1"/>
    </w:rPr>
  </w:style>
  <w:style w:type="paragraph" w:styleId="aff7">
    <w:name w:val="Body Text"/>
    <w:basedOn w:val="a2"/>
    <w:link w:val="aff8"/>
    <w:uiPriority w:val="99"/>
    <w:semiHidden/>
    <w:unhideWhenUsed/>
    <w:rsid w:val="00FF7714"/>
    <w:pPr>
      <w:spacing w:after="120"/>
    </w:pPr>
  </w:style>
  <w:style w:type="character" w:customStyle="1" w:styleId="aff8">
    <w:name w:val="Основной текст Знак"/>
    <w:basedOn w:val="a3"/>
    <w:link w:val="aff7"/>
    <w:uiPriority w:val="99"/>
    <w:semiHidden/>
    <w:rsid w:val="00FF7714"/>
    <w:rPr>
      <w:rFonts w:ascii="Calibri" w:hAnsi="Calibri"/>
      <w:noProof/>
      <w:sz w:val="21"/>
      <w:szCs w:val="24"/>
    </w:rPr>
  </w:style>
  <w:style w:type="paragraph" w:styleId="26">
    <w:name w:val="Body Text 2"/>
    <w:basedOn w:val="a2"/>
    <w:link w:val="27"/>
    <w:uiPriority w:val="99"/>
    <w:semiHidden/>
    <w:unhideWhenUsed/>
    <w:rsid w:val="00FF7714"/>
    <w:pPr>
      <w:spacing w:after="120" w:line="480" w:lineRule="auto"/>
    </w:pPr>
  </w:style>
  <w:style w:type="character" w:customStyle="1" w:styleId="27">
    <w:name w:val="Основной текст 2 Знак"/>
    <w:basedOn w:val="a3"/>
    <w:link w:val="26"/>
    <w:uiPriority w:val="99"/>
    <w:semiHidden/>
    <w:rsid w:val="00FF7714"/>
    <w:rPr>
      <w:rFonts w:ascii="Calibri" w:hAnsi="Calibri"/>
      <w:noProof/>
      <w:sz w:val="21"/>
      <w:szCs w:val="24"/>
    </w:rPr>
  </w:style>
  <w:style w:type="paragraph" w:styleId="33">
    <w:name w:val="Body Text 3"/>
    <w:basedOn w:val="a2"/>
    <w:link w:val="34"/>
    <w:uiPriority w:val="99"/>
    <w:semiHidden/>
    <w:unhideWhenUsed/>
    <w:rsid w:val="00FF771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F7714"/>
    <w:rPr>
      <w:rFonts w:ascii="Calibri" w:hAnsi="Calibri"/>
      <w:noProof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FF7714"/>
    <w:pPr>
      <w:spacing w:after="200"/>
      <w:ind w:firstLine="360"/>
    </w:pPr>
  </w:style>
  <w:style w:type="character" w:customStyle="1" w:styleId="affa">
    <w:name w:val="Красная строка Знак"/>
    <w:basedOn w:val="aff8"/>
    <w:link w:val="aff9"/>
    <w:uiPriority w:val="99"/>
    <w:semiHidden/>
    <w:rsid w:val="00FF7714"/>
    <w:rPr>
      <w:rFonts w:ascii="Calibri" w:hAnsi="Calibri"/>
      <w:noProof/>
      <w:sz w:val="21"/>
      <w:szCs w:val="24"/>
    </w:rPr>
  </w:style>
  <w:style w:type="paragraph" w:styleId="affb">
    <w:name w:val="Body Text Indent"/>
    <w:basedOn w:val="a2"/>
    <w:link w:val="affc"/>
    <w:uiPriority w:val="99"/>
    <w:semiHidden/>
    <w:unhideWhenUsed/>
    <w:rsid w:val="00FF7714"/>
    <w:pPr>
      <w:spacing w:after="120"/>
      <w:ind w:left="360"/>
    </w:pPr>
  </w:style>
  <w:style w:type="character" w:customStyle="1" w:styleId="affc">
    <w:name w:val="Основной текст с отступом Знак"/>
    <w:basedOn w:val="a3"/>
    <w:link w:val="affb"/>
    <w:uiPriority w:val="99"/>
    <w:semiHidden/>
    <w:rsid w:val="00FF7714"/>
    <w:rPr>
      <w:rFonts w:ascii="Calibri" w:hAnsi="Calibri"/>
      <w:noProof/>
      <w:sz w:val="21"/>
      <w:szCs w:val="24"/>
    </w:rPr>
  </w:style>
  <w:style w:type="paragraph" w:styleId="28">
    <w:name w:val="Body Text First Indent 2"/>
    <w:basedOn w:val="affb"/>
    <w:link w:val="29"/>
    <w:uiPriority w:val="99"/>
    <w:semiHidden/>
    <w:unhideWhenUsed/>
    <w:rsid w:val="00FF7714"/>
    <w:pPr>
      <w:spacing w:after="200"/>
      <w:ind w:firstLine="360"/>
    </w:pPr>
  </w:style>
  <w:style w:type="character" w:customStyle="1" w:styleId="29">
    <w:name w:val="Красная строка 2 Знак"/>
    <w:basedOn w:val="affc"/>
    <w:link w:val="28"/>
    <w:uiPriority w:val="99"/>
    <w:semiHidden/>
    <w:rsid w:val="00FF7714"/>
    <w:rPr>
      <w:rFonts w:ascii="Calibri" w:hAnsi="Calibri"/>
      <w:noProof/>
      <w:sz w:val="21"/>
      <w:szCs w:val="24"/>
    </w:rPr>
  </w:style>
  <w:style w:type="paragraph" w:styleId="2a">
    <w:name w:val="Body Text Indent 2"/>
    <w:basedOn w:val="a2"/>
    <w:link w:val="2b"/>
    <w:uiPriority w:val="99"/>
    <w:semiHidden/>
    <w:unhideWhenUsed/>
    <w:rsid w:val="00FF7714"/>
    <w:pPr>
      <w:spacing w:after="120" w:line="480" w:lineRule="auto"/>
      <w:ind w:left="360"/>
    </w:p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FF7714"/>
    <w:rPr>
      <w:rFonts w:ascii="Calibri" w:hAnsi="Calibri"/>
      <w:noProof/>
      <w:sz w:val="21"/>
      <w:szCs w:val="24"/>
    </w:rPr>
  </w:style>
  <w:style w:type="paragraph" w:styleId="35">
    <w:name w:val="Body Text Indent 3"/>
    <w:basedOn w:val="a2"/>
    <w:link w:val="36"/>
    <w:uiPriority w:val="99"/>
    <w:semiHidden/>
    <w:unhideWhenUsed/>
    <w:rsid w:val="00FF7714"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F7714"/>
    <w:rPr>
      <w:rFonts w:ascii="Calibri" w:hAnsi="Calibri"/>
      <w:noProof/>
      <w:sz w:val="16"/>
      <w:szCs w:val="16"/>
    </w:rPr>
  </w:style>
  <w:style w:type="paragraph" w:styleId="affd">
    <w:name w:val="Closing"/>
    <w:basedOn w:val="a2"/>
    <w:link w:val="affe"/>
    <w:uiPriority w:val="99"/>
    <w:semiHidden/>
    <w:unhideWhenUsed/>
    <w:rsid w:val="00FF7714"/>
    <w:pPr>
      <w:spacing w:before="0" w:after="0" w:line="240" w:lineRule="auto"/>
      <w:ind w:left="4320"/>
    </w:pPr>
  </w:style>
  <w:style w:type="character" w:customStyle="1" w:styleId="affe">
    <w:name w:val="Прощание Знак"/>
    <w:basedOn w:val="a3"/>
    <w:link w:val="affd"/>
    <w:uiPriority w:val="99"/>
    <w:semiHidden/>
    <w:rsid w:val="00FF7714"/>
    <w:rPr>
      <w:rFonts w:ascii="Calibri" w:hAnsi="Calibri"/>
      <w:noProof/>
      <w:sz w:val="21"/>
      <w:szCs w:val="24"/>
    </w:rPr>
  </w:style>
  <w:style w:type="table" w:styleId="afff">
    <w:name w:val="Colorful Grid"/>
    <w:basedOn w:val="a4"/>
    <w:uiPriority w:val="73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CCEF" w:themeFill="accent1" w:themeFillTint="33"/>
    </w:tcPr>
    <w:tblStylePr w:type="firstRow">
      <w:rPr>
        <w:b/>
        <w:bCs/>
      </w:rPr>
      <w:tblPr/>
      <w:tcPr>
        <w:shd w:val="clear" w:color="auto" w:fill="B099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99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1F6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1F64" w:themeFill="accent1" w:themeFillShade="BF"/>
      </w:tc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shd w:val="clear" w:color="auto" w:fill="9D80D7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CAA" w:themeFill="accent2" w:themeFillTint="33"/>
    </w:tcPr>
    <w:tblStylePr w:type="firstRow">
      <w:rPr>
        <w:b/>
        <w:bCs/>
      </w:rPr>
      <w:tblPr/>
      <w:tcPr>
        <w:shd w:val="clear" w:color="auto" w:fill="EAFA5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FA5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3380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33801" w:themeFill="accent2" w:themeFillShade="BF"/>
      </w:tc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shd w:val="clear" w:color="auto" w:fill="E5F92D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9F1" w:themeFill="accent3" w:themeFillTint="33"/>
    </w:tcPr>
    <w:tblStylePr w:type="firstRow">
      <w:rPr>
        <w:b/>
        <w:bCs/>
      </w:rPr>
      <w:tblPr/>
      <w:tcPr>
        <w:shd w:val="clear" w:color="auto" w:fill="9BB5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B5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3C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3C73" w:themeFill="accent3" w:themeFillShade="BF"/>
      </w:tc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9EA" w:themeFill="accent4" w:themeFillTint="33"/>
    </w:tcPr>
    <w:tblStylePr w:type="firstRow">
      <w:rPr>
        <w:b/>
        <w:bCs/>
      </w:rPr>
      <w:tblPr/>
      <w:tcPr>
        <w:shd w:val="clear" w:color="auto" w:fill="D3D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6F7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6F71" w:themeFill="accent4" w:themeFillShade="BF"/>
      </w:tc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shd w:val="clear" w:color="auto" w:fill="C9CACB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5" w:themeFillTint="33"/>
    </w:tcPr>
    <w:tblStylePr w:type="firstRow">
      <w:rPr>
        <w:b/>
        <w:bCs/>
      </w:rPr>
      <w:tblPr/>
      <w:tcPr>
        <w:shd w:val="clear" w:color="auto" w:fill="9999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5" w:themeFillShade="BF"/>
      </w:tc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shd w:val="clear" w:color="auto" w:fill="80808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afff0">
    <w:name w:val="Colorful List"/>
    <w:basedOn w:val="a4"/>
    <w:uiPriority w:val="72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E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ED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7779" w:themeFill="accent4" w:themeFillShade="CC"/>
      </w:tcPr>
    </w:tblStylePr>
    <w:tblStylePr w:type="lastRow">
      <w:rPr>
        <w:b/>
        <w:bCs/>
        <w:color w:val="75777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407B" w:themeFill="accent3" w:themeFillShade="CC"/>
      </w:tcPr>
    </w:tblStylePr>
    <w:tblStylePr w:type="lastRow">
      <w:rPr>
        <w:b/>
        <w:bCs/>
        <w:color w:val="2040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5" w:themeFillShade="CC"/>
      </w:tcPr>
    </w:tblStylePr>
    <w:tblStylePr w:type="lastRow">
      <w:rPr>
        <w:b/>
        <w:bCs/>
        <w:color w:val="0000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afff1">
    <w:name w:val="Colorful Shading"/>
    <w:basedOn w:val="a4"/>
    <w:uiPriority w:val="71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492A86" w:themeColor="accent1"/>
        <w:bottom w:val="single" w:sz="4" w:space="0" w:color="492A86" w:themeColor="accent1"/>
        <w:right w:val="single" w:sz="4" w:space="0" w:color="492A8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195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1950" w:themeColor="accent1" w:themeShade="99"/>
          <w:insideV w:val="nil"/>
        </w:tcBorders>
        <w:shd w:val="clear" w:color="auto" w:fill="2B195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1950" w:themeFill="accent1" w:themeFillShade="99"/>
      </w:tcPr>
    </w:tblStylePr>
    <w:tblStylePr w:type="band1Vert">
      <w:tblPr/>
      <w:tcPr>
        <w:shd w:val="clear" w:color="auto" w:fill="B099DF" w:themeFill="accent1" w:themeFillTint="66"/>
      </w:tcPr>
    </w:tblStylePr>
    <w:tblStylePr w:type="band1Horz">
      <w:tblPr/>
      <w:tcPr>
        <w:shd w:val="clear" w:color="auto" w:fill="9D80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454C02" w:themeColor="accent2"/>
        <w:bottom w:val="single" w:sz="4" w:space="0" w:color="454C02" w:themeColor="accent2"/>
        <w:right w:val="single" w:sz="4" w:space="0" w:color="454C0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ED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2D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2D01" w:themeColor="accent2" w:themeShade="99"/>
          <w:insideV w:val="nil"/>
        </w:tcBorders>
        <w:shd w:val="clear" w:color="auto" w:fill="292D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2D01" w:themeFill="accent2" w:themeFillShade="99"/>
      </w:tcPr>
    </w:tblStylePr>
    <w:tblStylePr w:type="band1Vert">
      <w:tblPr/>
      <w:tcPr>
        <w:shd w:val="clear" w:color="auto" w:fill="EAFA56" w:themeFill="accent2" w:themeFillTint="66"/>
      </w:tcPr>
    </w:tblStylePr>
    <w:tblStylePr w:type="band1Horz">
      <w:tblPr/>
      <w:tcPr>
        <w:shd w:val="clear" w:color="auto" w:fill="E5F92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9597" w:themeColor="accent4"/>
        <w:left w:val="single" w:sz="4" w:space="0" w:color="29519B" w:themeColor="accent3"/>
        <w:bottom w:val="single" w:sz="4" w:space="0" w:color="29519B" w:themeColor="accent3"/>
        <w:right w:val="single" w:sz="4" w:space="0" w:color="29519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5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30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305C" w:themeColor="accent3" w:themeShade="99"/>
          <w:insideV w:val="nil"/>
        </w:tcBorders>
        <w:shd w:val="clear" w:color="auto" w:fill="1830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05C" w:themeFill="accent3" w:themeFillShade="99"/>
      </w:tcPr>
    </w:tblStylePr>
    <w:tblStylePr w:type="band1Vert">
      <w:tblPr/>
      <w:tcPr>
        <w:shd w:val="clear" w:color="auto" w:fill="9BB5E4" w:themeFill="accent3" w:themeFillTint="66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519B" w:themeColor="accent3"/>
        <w:left w:val="single" w:sz="4" w:space="0" w:color="939597" w:themeColor="accent4"/>
        <w:bottom w:val="single" w:sz="4" w:space="0" w:color="939597" w:themeColor="accent4"/>
        <w:right w:val="single" w:sz="4" w:space="0" w:color="9395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51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59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595A" w:themeColor="accent4" w:themeShade="99"/>
          <w:insideV w:val="nil"/>
        </w:tcBorders>
        <w:shd w:val="clear" w:color="auto" w:fill="5759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95A" w:themeFill="accent4" w:themeFillShade="99"/>
      </w:tcPr>
    </w:tblStylePr>
    <w:tblStylePr w:type="band1Vert">
      <w:tblPr/>
      <w:tcPr>
        <w:shd w:val="clear" w:color="auto" w:fill="D3D4D5" w:themeFill="accent4" w:themeFillTint="66"/>
      </w:tcPr>
    </w:tblStylePr>
    <w:tblStylePr w:type="band1Horz">
      <w:tblPr/>
      <w:tcPr>
        <w:shd w:val="clear" w:color="auto" w:fill="C9CA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5" w:themeShade="99"/>
          <w:insideV w:val="nil"/>
        </w:tcBorders>
        <w:shd w:val="clear" w:color="auto" w:fill="000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99"/>
      </w:tcPr>
    </w:tblStylePr>
    <w:tblStylePr w:type="band1Vert">
      <w:tblPr/>
      <w:tcPr>
        <w:shd w:val="clear" w:color="auto" w:fill="999999" w:themeFill="accent5" w:themeFillTint="66"/>
      </w:tcPr>
    </w:tblStylePr>
    <w:tblStylePr w:type="band1Horz">
      <w:tblPr/>
      <w:tcPr>
        <w:shd w:val="clear" w:color="auto" w:fill="8080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2">
    <w:name w:val="annotation reference"/>
    <w:basedOn w:val="a3"/>
    <w:uiPriority w:val="99"/>
    <w:semiHidden/>
    <w:unhideWhenUsed/>
    <w:rsid w:val="00FF7714"/>
    <w:rPr>
      <w:rFonts w:ascii="Calibri" w:hAnsi="Calibri"/>
      <w:sz w:val="16"/>
      <w:szCs w:val="16"/>
    </w:rPr>
  </w:style>
  <w:style w:type="paragraph" w:styleId="afff3">
    <w:name w:val="annotation text"/>
    <w:basedOn w:val="a2"/>
    <w:link w:val="afff4"/>
    <w:uiPriority w:val="99"/>
    <w:semiHidden/>
    <w:unhideWhenUsed/>
    <w:rsid w:val="00FF7714"/>
    <w:pPr>
      <w:spacing w:line="240" w:lineRule="auto"/>
    </w:pPr>
    <w:rPr>
      <w:sz w:val="20"/>
      <w:szCs w:val="20"/>
    </w:rPr>
  </w:style>
  <w:style w:type="character" w:customStyle="1" w:styleId="afff4">
    <w:name w:val="Текст примечания Знак"/>
    <w:basedOn w:val="a3"/>
    <w:link w:val="afff3"/>
    <w:uiPriority w:val="99"/>
    <w:semiHidden/>
    <w:rsid w:val="00FF7714"/>
    <w:rPr>
      <w:rFonts w:ascii="Calibri" w:hAnsi="Calibri"/>
      <w:noProof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FF7714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FF7714"/>
    <w:rPr>
      <w:rFonts w:ascii="Calibri" w:hAnsi="Calibri"/>
      <w:b/>
      <w:bCs/>
      <w:noProof/>
      <w:sz w:val="20"/>
      <w:szCs w:val="20"/>
    </w:rPr>
  </w:style>
  <w:style w:type="table" w:styleId="afff7">
    <w:name w:val="Dark List"/>
    <w:basedOn w:val="a4"/>
    <w:uiPriority w:val="70"/>
    <w:semiHidden/>
    <w:unhideWhenUsed/>
    <w:rsid w:val="00FF7714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F7714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92A8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154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1F6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F7714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4C0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25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380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F7714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519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28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3C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F7714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5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4A4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6F7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F7714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F7714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afff8">
    <w:name w:val="Date"/>
    <w:basedOn w:val="a2"/>
    <w:next w:val="a2"/>
    <w:link w:val="afff9"/>
    <w:uiPriority w:val="99"/>
    <w:semiHidden/>
    <w:unhideWhenUsed/>
    <w:rsid w:val="00FF7714"/>
  </w:style>
  <w:style w:type="character" w:customStyle="1" w:styleId="afff9">
    <w:name w:val="Дата Знак"/>
    <w:basedOn w:val="a3"/>
    <w:link w:val="afff8"/>
    <w:uiPriority w:val="99"/>
    <w:semiHidden/>
    <w:rsid w:val="00FF7714"/>
    <w:rPr>
      <w:rFonts w:ascii="Calibri" w:hAnsi="Calibri"/>
      <w:noProof/>
      <w:sz w:val="21"/>
      <w:szCs w:val="24"/>
    </w:rPr>
  </w:style>
  <w:style w:type="paragraph" w:styleId="afffa">
    <w:name w:val="Document Map"/>
    <w:basedOn w:val="a2"/>
    <w:link w:val="afffb"/>
    <w:uiPriority w:val="99"/>
    <w:semiHidden/>
    <w:unhideWhenUsed/>
    <w:rsid w:val="00FF771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fb">
    <w:name w:val="Схема документа Знак"/>
    <w:basedOn w:val="a3"/>
    <w:link w:val="afffa"/>
    <w:uiPriority w:val="99"/>
    <w:semiHidden/>
    <w:rsid w:val="00FF7714"/>
    <w:rPr>
      <w:rFonts w:ascii="Segoe UI" w:hAnsi="Segoe UI" w:cs="Segoe UI"/>
      <w:noProof/>
      <w:sz w:val="16"/>
      <w:szCs w:val="16"/>
    </w:rPr>
  </w:style>
  <w:style w:type="paragraph" w:styleId="afffc">
    <w:name w:val="E-mail Signature"/>
    <w:basedOn w:val="a2"/>
    <w:link w:val="afffd"/>
    <w:uiPriority w:val="99"/>
    <w:semiHidden/>
    <w:unhideWhenUsed/>
    <w:rsid w:val="00FF7714"/>
    <w:pPr>
      <w:spacing w:before="0" w:after="0" w:line="240" w:lineRule="auto"/>
    </w:pPr>
  </w:style>
  <w:style w:type="character" w:customStyle="1" w:styleId="afffd">
    <w:name w:val="Электронная подпись Знак"/>
    <w:basedOn w:val="a3"/>
    <w:link w:val="afffc"/>
    <w:uiPriority w:val="99"/>
    <w:semiHidden/>
    <w:rsid w:val="00FF7714"/>
    <w:rPr>
      <w:rFonts w:ascii="Calibri" w:hAnsi="Calibri"/>
      <w:noProof/>
      <w:sz w:val="21"/>
      <w:szCs w:val="24"/>
    </w:rPr>
  </w:style>
  <w:style w:type="character" w:styleId="afffe">
    <w:name w:val="endnote reference"/>
    <w:basedOn w:val="a3"/>
    <w:uiPriority w:val="99"/>
    <w:semiHidden/>
    <w:unhideWhenUsed/>
    <w:rsid w:val="00FF7714"/>
    <w:rPr>
      <w:rFonts w:ascii="Calibri" w:hAnsi="Calibri"/>
      <w:vertAlign w:val="superscript"/>
    </w:rPr>
  </w:style>
  <w:style w:type="paragraph" w:styleId="affff">
    <w:name w:val="endnote text"/>
    <w:basedOn w:val="a2"/>
    <w:link w:val="affff0"/>
    <w:uiPriority w:val="99"/>
    <w:semiHidden/>
    <w:unhideWhenUsed/>
    <w:rsid w:val="00FF7714"/>
    <w:pPr>
      <w:spacing w:before="0" w:after="0" w:line="240" w:lineRule="auto"/>
    </w:pPr>
    <w:rPr>
      <w:sz w:val="20"/>
      <w:szCs w:val="20"/>
    </w:rPr>
  </w:style>
  <w:style w:type="character" w:customStyle="1" w:styleId="affff0">
    <w:name w:val="Текст концевой сноски Знак"/>
    <w:basedOn w:val="a3"/>
    <w:link w:val="affff"/>
    <w:uiPriority w:val="99"/>
    <w:semiHidden/>
    <w:rsid w:val="00FF7714"/>
    <w:rPr>
      <w:rFonts w:ascii="Calibri" w:hAnsi="Calibri"/>
      <w:noProof/>
      <w:sz w:val="20"/>
      <w:szCs w:val="20"/>
    </w:rPr>
  </w:style>
  <w:style w:type="paragraph" w:styleId="affff1">
    <w:name w:val="envelope address"/>
    <w:basedOn w:val="a2"/>
    <w:uiPriority w:val="99"/>
    <w:semiHidden/>
    <w:unhideWhenUsed/>
    <w:rsid w:val="00FF7714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</w:rPr>
  </w:style>
  <w:style w:type="paragraph" w:styleId="2c">
    <w:name w:val="envelope return"/>
    <w:basedOn w:val="a2"/>
    <w:uiPriority w:val="99"/>
    <w:semiHidden/>
    <w:unhideWhenUsed/>
    <w:rsid w:val="00FF7714"/>
    <w:pPr>
      <w:spacing w:before="0" w:after="0" w:line="240" w:lineRule="auto"/>
    </w:pPr>
    <w:rPr>
      <w:rFonts w:eastAsiaTheme="majorEastAsia" w:cstheme="majorBidi"/>
      <w:sz w:val="20"/>
      <w:szCs w:val="20"/>
    </w:rPr>
  </w:style>
  <w:style w:type="character" w:styleId="affff2">
    <w:name w:val="FollowedHyperlink"/>
    <w:basedOn w:val="a3"/>
    <w:uiPriority w:val="99"/>
    <w:semiHidden/>
    <w:unhideWhenUsed/>
    <w:rsid w:val="00FF7714"/>
    <w:rPr>
      <w:rFonts w:ascii="Calibri" w:hAnsi="Calibri"/>
      <w:color w:val="939597" w:themeColor="followedHyperlink"/>
      <w:u w:val="single"/>
    </w:rPr>
  </w:style>
  <w:style w:type="character" w:styleId="affff3">
    <w:name w:val="footnote reference"/>
    <w:basedOn w:val="a3"/>
    <w:uiPriority w:val="99"/>
    <w:semiHidden/>
    <w:unhideWhenUsed/>
    <w:rsid w:val="00FF7714"/>
    <w:rPr>
      <w:rFonts w:ascii="Calibri" w:hAnsi="Calibri"/>
      <w:vertAlign w:val="superscript"/>
    </w:rPr>
  </w:style>
  <w:style w:type="paragraph" w:styleId="affff4">
    <w:name w:val="footnote text"/>
    <w:basedOn w:val="a2"/>
    <w:link w:val="affff5"/>
    <w:uiPriority w:val="99"/>
    <w:semiHidden/>
    <w:unhideWhenUsed/>
    <w:rsid w:val="00FF7714"/>
    <w:pPr>
      <w:spacing w:before="0" w:after="0" w:line="240" w:lineRule="auto"/>
    </w:pPr>
    <w:rPr>
      <w:sz w:val="20"/>
      <w:szCs w:val="20"/>
    </w:rPr>
  </w:style>
  <w:style w:type="character" w:customStyle="1" w:styleId="affff5">
    <w:name w:val="Текст сноски Знак"/>
    <w:basedOn w:val="a3"/>
    <w:link w:val="affff4"/>
    <w:uiPriority w:val="99"/>
    <w:semiHidden/>
    <w:rsid w:val="00FF7714"/>
    <w:rPr>
      <w:rFonts w:ascii="Calibri" w:hAnsi="Calibri"/>
      <w:noProof/>
      <w:sz w:val="20"/>
      <w:szCs w:val="20"/>
    </w:rPr>
  </w:style>
  <w:style w:type="table" w:styleId="-13">
    <w:name w:val="Grid Table 1 Light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B099DF" w:themeColor="accent1" w:themeTint="66"/>
        <w:left w:val="single" w:sz="4" w:space="0" w:color="B099DF" w:themeColor="accent1" w:themeTint="66"/>
        <w:bottom w:val="single" w:sz="4" w:space="0" w:color="B099DF" w:themeColor="accent1" w:themeTint="66"/>
        <w:right w:val="single" w:sz="4" w:space="0" w:color="B099DF" w:themeColor="accent1" w:themeTint="66"/>
        <w:insideH w:val="single" w:sz="4" w:space="0" w:color="B099DF" w:themeColor="accent1" w:themeTint="66"/>
        <w:insideV w:val="single" w:sz="4" w:space="0" w:color="B099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EAFA56" w:themeColor="accent2" w:themeTint="66"/>
        <w:left w:val="single" w:sz="4" w:space="0" w:color="EAFA56" w:themeColor="accent2" w:themeTint="66"/>
        <w:bottom w:val="single" w:sz="4" w:space="0" w:color="EAFA56" w:themeColor="accent2" w:themeTint="66"/>
        <w:right w:val="single" w:sz="4" w:space="0" w:color="EAFA56" w:themeColor="accent2" w:themeTint="66"/>
        <w:insideH w:val="single" w:sz="4" w:space="0" w:color="EAFA56" w:themeColor="accent2" w:themeTint="66"/>
        <w:insideV w:val="single" w:sz="4" w:space="0" w:color="EAFA5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9BB5E4" w:themeColor="accent3" w:themeTint="66"/>
        <w:left w:val="single" w:sz="4" w:space="0" w:color="9BB5E4" w:themeColor="accent3" w:themeTint="66"/>
        <w:bottom w:val="single" w:sz="4" w:space="0" w:color="9BB5E4" w:themeColor="accent3" w:themeTint="66"/>
        <w:right w:val="single" w:sz="4" w:space="0" w:color="9BB5E4" w:themeColor="accent3" w:themeTint="66"/>
        <w:insideH w:val="single" w:sz="4" w:space="0" w:color="9BB5E4" w:themeColor="accent3" w:themeTint="66"/>
        <w:insideV w:val="single" w:sz="4" w:space="0" w:color="9BB5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D3D4D5" w:themeColor="accent4" w:themeTint="66"/>
        <w:left w:val="single" w:sz="4" w:space="0" w:color="D3D4D5" w:themeColor="accent4" w:themeTint="66"/>
        <w:bottom w:val="single" w:sz="4" w:space="0" w:color="D3D4D5" w:themeColor="accent4" w:themeTint="66"/>
        <w:right w:val="single" w:sz="4" w:space="0" w:color="D3D4D5" w:themeColor="accent4" w:themeTint="66"/>
        <w:insideH w:val="single" w:sz="4" w:space="0" w:color="D3D4D5" w:themeColor="accent4" w:themeTint="66"/>
        <w:insideV w:val="single" w:sz="4" w:space="0" w:color="D3D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5" w:themeTint="66"/>
        <w:left w:val="single" w:sz="4" w:space="0" w:color="999999" w:themeColor="accent5" w:themeTint="66"/>
        <w:bottom w:val="single" w:sz="4" w:space="0" w:color="999999" w:themeColor="accent5" w:themeTint="66"/>
        <w:right w:val="single" w:sz="4" w:space="0" w:color="999999" w:themeColor="accent5" w:themeTint="66"/>
        <w:insideH w:val="single" w:sz="4" w:space="0" w:color="999999" w:themeColor="accent5" w:themeTint="66"/>
        <w:insideV w:val="single" w:sz="4" w:space="0" w:color="9999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2" w:space="0" w:color="8966CF" w:themeColor="accent1" w:themeTint="99"/>
        <w:bottom w:val="single" w:sz="2" w:space="0" w:color="8966CF" w:themeColor="accent1" w:themeTint="99"/>
        <w:insideH w:val="single" w:sz="2" w:space="0" w:color="8966CF" w:themeColor="accent1" w:themeTint="99"/>
        <w:insideV w:val="single" w:sz="2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66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66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-220">
    <w:name w:val="Grid Table 2 Accent 2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2" w:space="0" w:color="DCF406" w:themeColor="accent2" w:themeTint="99"/>
        <w:bottom w:val="single" w:sz="2" w:space="0" w:color="DCF406" w:themeColor="accent2" w:themeTint="99"/>
        <w:insideH w:val="single" w:sz="2" w:space="0" w:color="DCF406" w:themeColor="accent2" w:themeTint="99"/>
        <w:insideV w:val="single" w:sz="2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F40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F40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-230">
    <w:name w:val="Grid Table 2 Accent 3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2" w:space="0" w:color="6990D7" w:themeColor="accent3" w:themeTint="99"/>
        <w:bottom w:val="single" w:sz="2" w:space="0" w:color="6990D7" w:themeColor="accent3" w:themeTint="99"/>
        <w:insideH w:val="single" w:sz="2" w:space="0" w:color="6990D7" w:themeColor="accent3" w:themeTint="99"/>
        <w:insideV w:val="single" w:sz="2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90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90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-24">
    <w:name w:val="Grid Table 2 Accent 4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2" w:space="0" w:color="BEBFC0" w:themeColor="accent4" w:themeTint="99"/>
        <w:bottom w:val="single" w:sz="2" w:space="0" w:color="BEBFC0" w:themeColor="accent4" w:themeTint="99"/>
        <w:insideH w:val="single" w:sz="2" w:space="0" w:color="BEBFC0" w:themeColor="accent4" w:themeTint="99"/>
        <w:insideV w:val="single" w:sz="2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BF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BF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-25">
    <w:name w:val="Grid Table 2 Accent 5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5" w:themeTint="99"/>
        <w:bottom w:val="single" w:sz="2" w:space="0" w:color="666666" w:themeColor="accent5" w:themeTint="99"/>
        <w:insideH w:val="single" w:sz="2" w:space="0" w:color="666666" w:themeColor="accent5" w:themeTint="99"/>
        <w:insideV w:val="single" w:sz="2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-26">
    <w:name w:val="Grid Table 2 Accent 6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-33">
    <w:name w:val="Grid Table 3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bottom w:val="single" w:sz="4" w:space="0" w:color="8966CF" w:themeColor="accent1" w:themeTint="99"/>
        </w:tcBorders>
      </w:tcPr>
    </w:tblStylePr>
    <w:tblStylePr w:type="nwCell">
      <w:tblPr/>
      <w:tcPr>
        <w:tcBorders>
          <w:bottom w:val="single" w:sz="4" w:space="0" w:color="8966CF" w:themeColor="accent1" w:themeTint="99"/>
        </w:tcBorders>
      </w:tcPr>
    </w:tblStylePr>
    <w:tblStylePr w:type="seCell">
      <w:tblPr/>
      <w:tcPr>
        <w:tcBorders>
          <w:top w:val="single" w:sz="4" w:space="0" w:color="8966CF" w:themeColor="accent1" w:themeTint="99"/>
        </w:tcBorders>
      </w:tcPr>
    </w:tblStylePr>
    <w:tblStylePr w:type="swCell">
      <w:tblPr/>
      <w:tcPr>
        <w:tcBorders>
          <w:top w:val="single" w:sz="4" w:space="0" w:color="8966CF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bottom w:val="single" w:sz="4" w:space="0" w:color="DCF406" w:themeColor="accent2" w:themeTint="99"/>
        </w:tcBorders>
      </w:tcPr>
    </w:tblStylePr>
    <w:tblStylePr w:type="nwCell">
      <w:tblPr/>
      <w:tcPr>
        <w:tcBorders>
          <w:bottom w:val="single" w:sz="4" w:space="0" w:color="DCF406" w:themeColor="accent2" w:themeTint="99"/>
        </w:tcBorders>
      </w:tcPr>
    </w:tblStylePr>
    <w:tblStylePr w:type="seCell">
      <w:tblPr/>
      <w:tcPr>
        <w:tcBorders>
          <w:top w:val="single" w:sz="4" w:space="0" w:color="DCF406" w:themeColor="accent2" w:themeTint="99"/>
        </w:tcBorders>
      </w:tcPr>
    </w:tblStylePr>
    <w:tblStylePr w:type="swCell">
      <w:tblPr/>
      <w:tcPr>
        <w:tcBorders>
          <w:top w:val="single" w:sz="4" w:space="0" w:color="DCF406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bottom w:val="single" w:sz="4" w:space="0" w:color="6990D7" w:themeColor="accent3" w:themeTint="99"/>
        </w:tcBorders>
      </w:tcPr>
    </w:tblStylePr>
    <w:tblStylePr w:type="nwCell">
      <w:tblPr/>
      <w:tcPr>
        <w:tcBorders>
          <w:bottom w:val="single" w:sz="4" w:space="0" w:color="6990D7" w:themeColor="accent3" w:themeTint="99"/>
        </w:tcBorders>
      </w:tcPr>
    </w:tblStylePr>
    <w:tblStylePr w:type="seCell">
      <w:tblPr/>
      <w:tcPr>
        <w:tcBorders>
          <w:top w:val="single" w:sz="4" w:space="0" w:color="6990D7" w:themeColor="accent3" w:themeTint="99"/>
        </w:tcBorders>
      </w:tcPr>
    </w:tblStylePr>
    <w:tblStylePr w:type="swCell">
      <w:tblPr/>
      <w:tcPr>
        <w:tcBorders>
          <w:top w:val="single" w:sz="4" w:space="0" w:color="6990D7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bottom w:val="single" w:sz="4" w:space="0" w:color="BEBFC0" w:themeColor="accent4" w:themeTint="99"/>
        </w:tcBorders>
      </w:tcPr>
    </w:tblStylePr>
    <w:tblStylePr w:type="nwCell">
      <w:tblPr/>
      <w:tcPr>
        <w:tcBorders>
          <w:bottom w:val="single" w:sz="4" w:space="0" w:color="BEBFC0" w:themeColor="accent4" w:themeTint="99"/>
        </w:tcBorders>
      </w:tcPr>
    </w:tblStylePr>
    <w:tblStylePr w:type="seCell">
      <w:tblPr/>
      <w:tcPr>
        <w:tcBorders>
          <w:top w:val="single" w:sz="4" w:space="0" w:color="BEBFC0" w:themeColor="accent4" w:themeTint="99"/>
        </w:tcBorders>
      </w:tcPr>
    </w:tblStylePr>
    <w:tblStylePr w:type="swCell">
      <w:tblPr/>
      <w:tcPr>
        <w:tcBorders>
          <w:top w:val="single" w:sz="4" w:space="0" w:color="BEBFC0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bottom w:val="single" w:sz="4" w:space="0" w:color="666666" w:themeColor="accent5" w:themeTint="99"/>
        </w:tcBorders>
      </w:tcPr>
    </w:tblStylePr>
    <w:tblStylePr w:type="nwCell">
      <w:tblPr/>
      <w:tcPr>
        <w:tcBorders>
          <w:bottom w:val="single" w:sz="4" w:space="0" w:color="666666" w:themeColor="accent5" w:themeTint="99"/>
        </w:tcBorders>
      </w:tcPr>
    </w:tblStylePr>
    <w:tblStylePr w:type="seCell">
      <w:tblPr/>
      <w:tcPr>
        <w:tcBorders>
          <w:top w:val="single" w:sz="4" w:space="0" w:color="666666" w:themeColor="accent5" w:themeTint="99"/>
        </w:tcBorders>
      </w:tcPr>
    </w:tblStylePr>
    <w:tblStylePr w:type="swCell">
      <w:tblPr/>
      <w:tcPr>
        <w:tcBorders>
          <w:top w:val="single" w:sz="4" w:space="0" w:color="666666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-43">
    <w:name w:val="Grid Table 4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2A86" w:themeColor="accent1"/>
          <w:left w:val="single" w:sz="4" w:space="0" w:color="492A86" w:themeColor="accent1"/>
          <w:bottom w:val="single" w:sz="4" w:space="0" w:color="492A86" w:themeColor="accent1"/>
          <w:right w:val="single" w:sz="4" w:space="0" w:color="492A86" w:themeColor="accent1"/>
          <w:insideH w:val="nil"/>
          <w:insideV w:val="nil"/>
        </w:tcBorders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-420">
    <w:name w:val="Grid Table 4 Accent 2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C02" w:themeColor="accent2"/>
          <w:left w:val="single" w:sz="4" w:space="0" w:color="454C02" w:themeColor="accent2"/>
          <w:bottom w:val="single" w:sz="4" w:space="0" w:color="454C02" w:themeColor="accent2"/>
          <w:right w:val="single" w:sz="4" w:space="0" w:color="454C02" w:themeColor="accent2"/>
          <w:insideH w:val="nil"/>
          <w:insideV w:val="nil"/>
        </w:tcBorders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-430">
    <w:name w:val="Grid Table 4 Accent 3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519B" w:themeColor="accent3"/>
          <w:left w:val="single" w:sz="4" w:space="0" w:color="29519B" w:themeColor="accent3"/>
          <w:bottom w:val="single" w:sz="4" w:space="0" w:color="29519B" w:themeColor="accent3"/>
          <w:right w:val="single" w:sz="4" w:space="0" w:color="29519B" w:themeColor="accent3"/>
          <w:insideH w:val="nil"/>
          <w:insideV w:val="nil"/>
        </w:tcBorders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-44">
    <w:name w:val="Grid Table 4 Accent 4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597" w:themeColor="accent4"/>
          <w:left w:val="single" w:sz="4" w:space="0" w:color="939597" w:themeColor="accent4"/>
          <w:bottom w:val="single" w:sz="4" w:space="0" w:color="939597" w:themeColor="accent4"/>
          <w:right w:val="single" w:sz="4" w:space="0" w:color="939597" w:themeColor="accent4"/>
          <w:insideH w:val="nil"/>
          <w:insideV w:val="nil"/>
        </w:tcBorders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-45">
    <w:name w:val="Grid Table 4 Accent 5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-46">
    <w:name w:val="Grid Table 4 Accent 6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-53">
    <w:name w:val="Grid Table 5 Dark"/>
    <w:basedOn w:val="a4"/>
    <w:uiPriority w:val="50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CC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2A8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2A86" w:themeFill="accent1"/>
      </w:tcPr>
    </w:tblStylePr>
    <w:tblStylePr w:type="band1Vert">
      <w:tblPr/>
      <w:tcPr>
        <w:shd w:val="clear" w:color="auto" w:fill="B099DF" w:themeFill="accent1" w:themeFillTint="66"/>
      </w:tcPr>
    </w:tblStylePr>
    <w:tblStylePr w:type="band1Horz">
      <w:tblPr/>
      <w:tcPr>
        <w:shd w:val="clear" w:color="auto" w:fill="B099DF" w:themeFill="accent1" w:themeFillTint="66"/>
      </w:tcPr>
    </w:tblStylePr>
  </w:style>
  <w:style w:type="table" w:styleId="-520">
    <w:name w:val="Grid Table 5 Dark Accent 2"/>
    <w:basedOn w:val="a4"/>
    <w:uiPriority w:val="50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A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4C0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4C02" w:themeFill="accent2"/>
      </w:tcPr>
    </w:tblStylePr>
    <w:tblStylePr w:type="band1Vert">
      <w:tblPr/>
      <w:tcPr>
        <w:shd w:val="clear" w:color="auto" w:fill="EAFA56" w:themeFill="accent2" w:themeFillTint="66"/>
      </w:tcPr>
    </w:tblStylePr>
    <w:tblStylePr w:type="band1Horz">
      <w:tblPr/>
      <w:tcPr>
        <w:shd w:val="clear" w:color="auto" w:fill="EAFA56" w:themeFill="accent2" w:themeFillTint="66"/>
      </w:tcPr>
    </w:tblStylePr>
  </w:style>
  <w:style w:type="table" w:styleId="-530">
    <w:name w:val="Grid Table 5 Dark Accent 3"/>
    <w:basedOn w:val="a4"/>
    <w:uiPriority w:val="50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9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51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519B" w:themeFill="accent3"/>
      </w:tcPr>
    </w:tblStylePr>
    <w:tblStylePr w:type="band1Vert">
      <w:tblPr/>
      <w:tcPr>
        <w:shd w:val="clear" w:color="auto" w:fill="9BB5E4" w:themeFill="accent3" w:themeFillTint="66"/>
      </w:tcPr>
    </w:tblStylePr>
    <w:tblStylePr w:type="band1Horz">
      <w:tblPr/>
      <w:tcPr>
        <w:shd w:val="clear" w:color="auto" w:fill="9BB5E4" w:themeFill="accent3" w:themeFillTint="66"/>
      </w:tcPr>
    </w:tblStylePr>
  </w:style>
  <w:style w:type="table" w:styleId="-54">
    <w:name w:val="Grid Table 5 Dark Accent 4"/>
    <w:basedOn w:val="a4"/>
    <w:uiPriority w:val="50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5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597" w:themeFill="accent4"/>
      </w:tcPr>
    </w:tblStylePr>
    <w:tblStylePr w:type="band1Vert">
      <w:tblPr/>
      <w:tcPr>
        <w:shd w:val="clear" w:color="auto" w:fill="D3D4D5" w:themeFill="accent4" w:themeFillTint="66"/>
      </w:tcPr>
    </w:tblStylePr>
    <w:tblStylePr w:type="band1Horz">
      <w:tblPr/>
      <w:tcPr>
        <w:shd w:val="clear" w:color="auto" w:fill="D3D4D5" w:themeFill="accent4" w:themeFillTint="66"/>
      </w:tcPr>
    </w:tblStylePr>
  </w:style>
  <w:style w:type="table" w:styleId="-55">
    <w:name w:val="Grid Table 5 Dark Accent 5"/>
    <w:basedOn w:val="a4"/>
    <w:uiPriority w:val="50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band1Vert">
      <w:tblPr/>
      <w:tcPr>
        <w:shd w:val="clear" w:color="auto" w:fill="999999" w:themeFill="accent5" w:themeFillTint="66"/>
      </w:tcPr>
    </w:tblStylePr>
    <w:tblStylePr w:type="band1Horz">
      <w:tblPr/>
      <w:tcPr>
        <w:shd w:val="clear" w:color="auto" w:fill="999999" w:themeFill="accent5" w:themeFillTint="66"/>
      </w:tcPr>
    </w:tblStylePr>
  </w:style>
  <w:style w:type="table" w:styleId="-56">
    <w:name w:val="Grid Table 5 Dark Accent 6"/>
    <w:basedOn w:val="a4"/>
    <w:uiPriority w:val="50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-63">
    <w:name w:val="Grid Table 6 Colorful"/>
    <w:basedOn w:val="a4"/>
    <w:uiPriority w:val="51"/>
    <w:rsid w:val="00FF7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F7714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-620">
    <w:name w:val="Grid Table 6 Colorful Accent 2"/>
    <w:basedOn w:val="a4"/>
    <w:uiPriority w:val="51"/>
    <w:rsid w:val="00FF7714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-630">
    <w:name w:val="Grid Table 6 Colorful Accent 3"/>
    <w:basedOn w:val="a4"/>
    <w:uiPriority w:val="51"/>
    <w:rsid w:val="00FF7714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-64">
    <w:name w:val="Grid Table 6 Colorful Accent 4"/>
    <w:basedOn w:val="a4"/>
    <w:uiPriority w:val="51"/>
    <w:rsid w:val="00FF7714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-65">
    <w:name w:val="Grid Table 6 Colorful Accent 5"/>
    <w:basedOn w:val="a4"/>
    <w:uiPriority w:val="51"/>
    <w:rsid w:val="00FF7714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-66">
    <w:name w:val="Grid Table 6 Colorful Accent 6"/>
    <w:basedOn w:val="a4"/>
    <w:uiPriority w:val="51"/>
    <w:rsid w:val="00FF7714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-7">
    <w:name w:val="Grid Table 7 Colorful"/>
    <w:basedOn w:val="a4"/>
    <w:uiPriority w:val="52"/>
    <w:rsid w:val="00FF7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F7714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bottom w:val="single" w:sz="4" w:space="0" w:color="8966CF" w:themeColor="accent1" w:themeTint="99"/>
        </w:tcBorders>
      </w:tcPr>
    </w:tblStylePr>
    <w:tblStylePr w:type="nwCell">
      <w:tblPr/>
      <w:tcPr>
        <w:tcBorders>
          <w:bottom w:val="single" w:sz="4" w:space="0" w:color="8966CF" w:themeColor="accent1" w:themeTint="99"/>
        </w:tcBorders>
      </w:tcPr>
    </w:tblStylePr>
    <w:tblStylePr w:type="seCell">
      <w:tblPr/>
      <w:tcPr>
        <w:tcBorders>
          <w:top w:val="single" w:sz="4" w:space="0" w:color="8966CF" w:themeColor="accent1" w:themeTint="99"/>
        </w:tcBorders>
      </w:tcPr>
    </w:tblStylePr>
    <w:tblStylePr w:type="swCell">
      <w:tblPr/>
      <w:tcPr>
        <w:tcBorders>
          <w:top w:val="single" w:sz="4" w:space="0" w:color="8966CF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F7714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bottom w:val="single" w:sz="4" w:space="0" w:color="DCF406" w:themeColor="accent2" w:themeTint="99"/>
        </w:tcBorders>
      </w:tcPr>
    </w:tblStylePr>
    <w:tblStylePr w:type="nwCell">
      <w:tblPr/>
      <w:tcPr>
        <w:tcBorders>
          <w:bottom w:val="single" w:sz="4" w:space="0" w:color="DCF406" w:themeColor="accent2" w:themeTint="99"/>
        </w:tcBorders>
      </w:tcPr>
    </w:tblStylePr>
    <w:tblStylePr w:type="seCell">
      <w:tblPr/>
      <w:tcPr>
        <w:tcBorders>
          <w:top w:val="single" w:sz="4" w:space="0" w:color="DCF406" w:themeColor="accent2" w:themeTint="99"/>
        </w:tcBorders>
      </w:tcPr>
    </w:tblStylePr>
    <w:tblStylePr w:type="swCell">
      <w:tblPr/>
      <w:tcPr>
        <w:tcBorders>
          <w:top w:val="single" w:sz="4" w:space="0" w:color="DCF406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F7714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bottom w:val="single" w:sz="4" w:space="0" w:color="6990D7" w:themeColor="accent3" w:themeTint="99"/>
        </w:tcBorders>
      </w:tcPr>
    </w:tblStylePr>
    <w:tblStylePr w:type="nwCell">
      <w:tblPr/>
      <w:tcPr>
        <w:tcBorders>
          <w:bottom w:val="single" w:sz="4" w:space="0" w:color="6990D7" w:themeColor="accent3" w:themeTint="99"/>
        </w:tcBorders>
      </w:tcPr>
    </w:tblStylePr>
    <w:tblStylePr w:type="seCell">
      <w:tblPr/>
      <w:tcPr>
        <w:tcBorders>
          <w:top w:val="single" w:sz="4" w:space="0" w:color="6990D7" w:themeColor="accent3" w:themeTint="99"/>
        </w:tcBorders>
      </w:tcPr>
    </w:tblStylePr>
    <w:tblStylePr w:type="swCell">
      <w:tblPr/>
      <w:tcPr>
        <w:tcBorders>
          <w:top w:val="single" w:sz="4" w:space="0" w:color="6990D7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F7714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bottom w:val="single" w:sz="4" w:space="0" w:color="BEBFC0" w:themeColor="accent4" w:themeTint="99"/>
        </w:tcBorders>
      </w:tcPr>
    </w:tblStylePr>
    <w:tblStylePr w:type="nwCell">
      <w:tblPr/>
      <w:tcPr>
        <w:tcBorders>
          <w:bottom w:val="single" w:sz="4" w:space="0" w:color="BEBFC0" w:themeColor="accent4" w:themeTint="99"/>
        </w:tcBorders>
      </w:tcPr>
    </w:tblStylePr>
    <w:tblStylePr w:type="seCell">
      <w:tblPr/>
      <w:tcPr>
        <w:tcBorders>
          <w:top w:val="single" w:sz="4" w:space="0" w:color="BEBFC0" w:themeColor="accent4" w:themeTint="99"/>
        </w:tcBorders>
      </w:tcPr>
    </w:tblStylePr>
    <w:tblStylePr w:type="swCell">
      <w:tblPr/>
      <w:tcPr>
        <w:tcBorders>
          <w:top w:val="single" w:sz="4" w:space="0" w:color="BEBFC0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F7714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bottom w:val="single" w:sz="4" w:space="0" w:color="666666" w:themeColor="accent5" w:themeTint="99"/>
        </w:tcBorders>
      </w:tcPr>
    </w:tblStylePr>
    <w:tblStylePr w:type="nwCell">
      <w:tblPr/>
      <w:tcPr>
        <w:tcBorders>
          <w:bottom w:val="single" w:sz="4" w:space="0" w:color="666666" w:themeColor="accent5" w:themeTint="99"/>
        </w:tcBorders>
      </w:tcPr>
    </w:tblStylePr>
    <w:tblStylePr w:type="seCell">
      <w:tblPr/>
      <w:tcPr>
        <w:tcBorders>
          <w:top w:val="single" w:sz="4" w:space="0" w:color="666666" w:themeColor="accent5" w:themeTint="99"/>
        </w:tcBorders>
      </w:tcPr>
    </w:tblStylePr>
    <w:tblStylePr w:type="swCell">
      <w:tblPr/>
      <w:tcPr>
        <w:tcBorders>
          <w:top w:val="single" w:sz="4" w:space="0" w:color="666666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F7714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styleId="affff6">
    <w:name w:val="Hashtag"/>
    <w:basedOn w:val="a3"/>
    <w:uiPriority w:val="99"/>
    <w:semiHidden/>
    <w:rsid w:val="00FF7714"/>
    <w:rPr>
      <w:rFonts w:ascii="Calibri" w:hAnsi="Calibri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FF7714"/>
    <w:rPr>
      <w:rFonts w:ascii="Calibri" w:hAnsi="Calibri"/>
    </w:rPr>
  </w:style>
  <w:style w:type="paragraph" w:styleId="HTML0">
    <w:name w:val="HTML Address"/>
    <w:basedOn w:val="a2"/>
    <w:link w:val="HTML1"/>
    <w:uiPriority w:val="99"/>
    <w:semiHidden/>
    <w:unhideWhenUsed/>
    <w:rsid w:val="00FF7714"/>
    <w:pPr>
      <w:spacing w:before="0"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F7714"/>
    <w:rPr>
      <w:rFonts w:ascii="Calibri" w:hAnsi="Calibri"/>
      <w:i/>
      <w:iCs/>
      <w:noProof/>
      <w:sz w:val="21"/>
      <w:szCs w:val="24"/>
    </w:rPr>
  </w:style>
  <w:style w:type="character" w:styleId="HTML2">
    <w:name w:val="HTML Cite"/>
    <w:basedOn w:val="a3"/>
    <w:uiPriority w:val="99"/>
    <w:semiHidden/>
    <w:unhideWhenUsed/>
    <w:rsid w:val="00FF7714"/>
    <w:rPr>
      <w:rFonts w:ascii="Calibri" w:hAnsi="Calibri"/>
      <w:i/>
      <w:iCs/>
    </w:rPr>
  </w:style>
  <w:style w:type="character" w:styleId="HTML3">
    <w:name w:val="HTML Code"/>
    <w:basedOn w:val="a3"/>
    <w:uiPriority w:val="99"/>
    <w:semiHidden/>
    <w:unhideWhenUsed/>
    <w:rsid w:val="00FF7714"/>
    <w:rPr>
      <w:rFonts w:ascii="Consolas" w:hAnsi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FF7714"/>
    <w:rPr>
      <w:rFonts w:ascii="Calibri" w:hAnsi="Calibri"/>
      <w:i/>
      <w:iCs/>
    </w:rPr>
  </w:style>
  <w:style w:type="character" w:styleId="HTML5">
    <w:name w:val="HTML Keyboard"/>
    <w:basedOn w:val="a3"/>
    <w:uiPriority w:val="99"/>
    <w:semiHidden/>
    <w:unhideWhenUsed/>
    <w:rsid w:val="00FF7714"/>
    <w:rPr>
      <w:rFonts w:ascii="Consolas" w:hAnsi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F7714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F7714"/>
    <w:rPr>
      <w:rFonts w:ascii="Consolas" w:hAnsi="Consolas"/>
      <w:noProof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FF7714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F7714"/>
    <w:rPr>
      <w:rFonts w:ascii="Consolas" w:hAnsi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FF7714"/>
    <w:rPr>
      <w:rFonts w:ascii="Calibri" w:hAnsi="Calibri"/>
      <w:i/>
      <w:iCs/>
    </w:rPr>
  </w:style>
  <w:style w:type="character" w:styleId="affff7">
    <w:name w:val="Hyperlink"/>
    <w:basedOn w:val="a3"/>
    <w:uiPriority w:val="99"/>
    <w:semiHidden/>
    <w:unhideWhenUsed/>
    <w:rsid w:val="00FF7714"/>
    <w:rPr>
      <w:rFonts w:ascii="Calibri" w:hAnsi="Calibri"/>
      <w:color w:val="94C020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FF7714"/>
    <w:pPr>
      <w:spacing w:before="0" w:after="0" w:line="240" w:lineRule="auto"/>
      <w:ind w:left="210" w:hanging="210"/>
    </w:pPr>
  </w:style>
  <w:style w:type="paragraph" w:styleId="2d">
    <w:name w:val="index 2"/>
    <w:basedOn w:val="a2"/>
    <w:next w:val="a2"/>
    <w:autoRedefine/>
    <w:uiPriority w:val="99"/>
    <w:semiHidden/>
    <w:unhideWhenUsed/>
    <w:rsid w:val="00FF7714"/>
    <w:pPr>
      <w:spacing w:before="0" w:after="0" w:line="240" w:lineRule="auto"/>
      <w:ind w:left="420" w:hanging="210"/>
    </w:pPr>
  </w:style>
  <w:style w:type="paragraph" w:styleId="37">
    <w:name w:val="index 3"/>
    <w:basedOn w:val="a2"/>
    <w:next w:val="a2"/>
    <w:autoRedefine/>
    <w:uiPriority w:val="99"/>
    <w:semiHidden/>
    <w:unhideWhenUsed/>
    <w:rsid w:val="00FF7714"/>
    <w:pPr>
      <w:spacing w:before="0" w:after="0" w:line="240" w:lineRule="auto"/>
      <w:ind w:left="630" w:hanging="210"/>
    </w:pPr>
  </w:style>
  <w:style w:type="paragraph" w:styleId="43">
    <w:name w:val="index 4"/>
    <w:basedOn w:val="a2"/>
    <w:next w:val="a2"/>
    <w:autoRedefine/>
    <w:uiPriority w:val="99"/>
    <w:semiHidden/>
    <w:unhideWhenUsed/>
    <w:rsid w:val="00FF7714"/>
    <w:pPr>
      <w:spacing w:before="0" w:after="0" w:line="240" w:lineRule="auto"/>
      <w:ind w:left="840" w:hanging="210"/>
    </w:pPr>
  </w:style>
  <w:style w:type="paragraph" w:styleId="53">
    <w:name w:val="index 5"/>
    <w:basedOn w:val="a2"/>
    <w:next w:val="a2"/>
    <w:autoRedefine/>
    <w:uiPriority w:val="99"/>
    <w:semiHidden/>
    <w:unhideWhenUsed/>
    <w:rsid w:val="00FF7714"/>
    <w:pPr>
      <w:spacing w:before="0" w:after="0" w:line="240" w:lineRule="auto"/>
      <w:ind w:left="1050" w:hanging="210"/>
    </w:pPr>
  </w:style>
  <w:style w:type="paragraph" w:styleId="61">
    <w:name w:val="index 6"/>
    <w:basedOn w:val="a2"/>
    <w:next w:val="a2"/>
    <w:autoRedefine/>
    <w:uiPriority w:val="99"/>
    <w:semiHidden/>
    <w:unhideWhenUsed/>
    <w:rsid w:val="00FF7714"/>
    <w:pPr>
      <w:spacing w:before="0" w:after="0" w:line="240" w:lineRule="auto"/>
      <w:ind w:left="1260" w:hanging="210"/>
    </w:pPr>
  </w:style>
  <w:style w:type="paragraph" w:styleId="71">
    <w:name w:val="index 7"/>
    <w:basedOn w:val="a2"/>
    <w:next w:val="a2"/>
    <w:autoRedefine/>
    <w:uiPriority w:val="99"/>
    <w:semiHidden/>
    <w:unhideWhenUsed/>
    <w:rsid w:val="00FF7714"/>
    <w:pPr>
      <w:spacing w:before="0" w:after="0" w:line="240" w:lineRule="auto"/>
      <w:ind w:left="1470" w:hanging="210"/>
    </w:pPr>
  </w:style>
  <w:style w:type="paragraph" w:styleId="81">
    <w:name w:val="index 8"/>
    <w:basedOn w:val="a2"/>
    <w:next w:val="a2"/>
    <w:autoRedefine/>
    <w:uiPriority w:val="99"/>
    <w:semiHidden/>
    <w:unhideWhenUsed/>
    <w:rsid w:val="00FF7714"/>
    <w:pPr>
      <w:spacing w:before="0" w:after="0" w:line="240" w:lineRule="auto"/>
      <w:ind w:left="1680" w:hanging="210"/>
    </w:pPr>
  </w:style>
  <w:style w:type="paragraph" w:styleId="91">
    <w:name w:val="index 9"/>
    <w:basedOn w:val="a2"/>
    <w:next w:val="a2"/>
    <w:autoRedefine/>
    <w:uiPriority w:val="99"/>
    <w:semiHidden/>
    <w:unhideWhenUsed/>
    <w:rsid w:val="00FF7714"/>
    <w:pPr>
      <w:spacing w:before="0" w:after="0" w:line="240" w:lineRule="auto"/>
      <w:ind w:left="1890" w:hanging="210"/>
    </w:pPr>
  </w:style>
  <w:style w:type="paragraph" w:styleId="affff8">
    <w:name w:val="index heading"/>
    <w:basedOn w:val="a2"/>
    <w:next w:val="12"/>
    <w:uiPriority w:val="99"/>
    <w:semiHidden/>
    <w:unhideWhenUsed/>
    <w:rsid w:val="00FF7714"/>
    <w:rPr>
      <w:rFonts w:eastAsiaTheme="majorEastAsia" w:cstheme="majorBidi"/>
      <w:b/>
      <w:bCs/>
    </w:rPr>
  </w:style>
  <w:style w:type="table" w:styleId="affff9">
    <w:name w:val="Light Grid"/>
    <w:basedOn w:val="a4"/>
    <w:uiPriority w:val="62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  <w:insideH w:val="single" w:sz="8" w:space="0" w:color="492A86" w:themeColor="accent1"/>
        <w:insideV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18" w:space="0" w:color="492A86" w:themeColor="accent1"/>
          <w:right w:val="single" w:sz="8" w:space="0" w:color="492A86" w:themeColor="accent1"/>
          <w:insideH w:val="nil"/>
          <w:insideV w:val="single" w:sz="8" w:space="0" w:color="492A8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H w:val="nil"/>
          <w:insideV w:val="single" w:sz="8" w:space="0" w:color="492A8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band1Vert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  <w:shd w:val="clear" w:color="auto" w:fill="CEC0EB" w:themeFill="accent1" w:themeFillTint="3F"/>
      </w:tcPr>
    </w:tblStylePr>
    <w:tblStylePr w:type="band1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V w:val="single" w:sz="8" w:space="0" w:color="492A86" w:themeColor="accent1"/>
        </w:tcBorders>
        <w:shd w:val="clear" w:color="auto" w:fill="CEC0EB" w:themeFill="accent1" w:themeFillTint="3F"/>
      </w:tcPr>
    </w:tblStylePr>
    <w:tblStylePr w:type="band2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V w:val="single" w:sz="8" w:space="0" w:color="492A86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  <w:insideH w:val="single" w:sz="8" w:space="0" w:color="454C02" w:themeColor="accent2"/>
        <w:insideV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18" w:space="0" w:color="454C02" w:themeColor="accent2"/>
          <w:right w:val="single" w:sz="8" w:space="0" w:color="454C02" w:themeColor="accent2"/>
          <w:insideH w:val="nil"/>
          <w:insideV w:val="single" w:sz="8" w:space="0" w:color="454C0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H w:val="nil"/>
          <w:insideV w:val="single" w:sz="8" w:space="0" w:color="454C0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band1Vert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  <w:shd w:val="clear" w:color="auto" w:fill="F2FC96" w:themeFill="accent2" w:themeFillTint="3F"/>
      </w:tcPr>
    </w:tblStylePr>
    <w:tblStylePr w:type="band1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V w:val="single" w:sz="8" w:space="0" w:color="454C02" w:themeColor="accent2"/>
        </w:tcBorders>
        <w:shd w:val="clear" w:color="auto" w:fill="F2FC96" w:themeFill="accent2" w:themeFillTint="3F"/>
      </w:tcPr>
    </w:tblStylePr>
    <w:tblStylePr w:type="band2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V w:val="single" w:sz="8" w:space="0" w:color="454C02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  <w:insideH w:val="single" w:sz="8" w:space="0" w:color="29519B" w:themeColor="accent3"/>
        <w:insideV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18" w:space="0" w:color="29519B" w:themeColor="accent3"/>
          <w:right w:val="single" w:sz="8" w:space="0" w:color="29519B" w:themeColor="accent3"/>
          <w:insideH w:val="nil"/>
          <w:insideV w:val="single" w:sz="8" w:space="0" w:color="2951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H w:val="nil"/>
          <w:insideV w:val="single" w:sz="8" w:space="0" w:color="2951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band1Vert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  <w:shd w:val="clear" w:color="auto" w:fill="C1D1EE" w:themeFill="accent3" w:themeFillTint="3F"/>
      </w:tcPr>
    </w:tblStylePr>
    <w:tblStylePr w:type="band1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V w:val="single" w:sz="8" w:space="0" w:color="29519B" w:themeColor="accent3"/>
        </w:tcBorders>
        <w:shd w:val="clear" w:color="auto" w:fill="C1D1EE" w:themeFill="accent3" w:themeFillTint="3F"/>
      </w:tcPr>
    </w:tblStylePr>
    <w:tblStylePr w:type="band2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V w:val="single" w:sz="8" w:space="0" w:color="29519B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  <w:insideH w:val="single" w:sz="8" w:space="0" w:color="939597" w:themeColor="accent4"/>
        <w:insideV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18" w:space="0" w:color="939597" w:themeColor="accent4"/>
          <w:right w:val="single" w:sz="8" w:space="0" w:color="939597" w:themeColor="accent4"/>
          <w:insideH w:val="nil"/>
          <w:insideV w:val="single" w:sz="8" w:space="0" w:color="9395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H w:val="nil"/>
          <w:insideV w:val="single" w:sz="8" w:space="0" w:color="9395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band1Vert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  <w:shd w:val="clear" w:color="auto" w:fill="E4E4E5" w:themeFill="accent4" w:themeFillTint="3F"/>
      </w:tcPr>
    </w:tblStylePr>
    <w:tblStylePr w:type="band1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V w:val="single" w:sz="8" w:space="0" w:color="939597" w:themeColor="accent4"/>
        </w:tcBorders>
        <w:shd w:val="clear" w:color="auto" w:fill="E4E4E5" w:themeFill="accent4" w:themeFillTint="3F"/>
      </w:tcPr>
    </w:tblStylePr>
    <w:tblStylePr w:type="band2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V w:val="single" w:sz="8" w:space="0" w:color="939597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18" w:space="0" w:color="000000" w:themeColor="accent5"/>
          <w:right w:val="single" w:sz="8" w:space="0" w:color="000000" w:themeColor="accent5"/>
          <w:insideH w:val="nil"/>
          <w:insideV w:val="single" w:sz="8" w:space="0" w:color="000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H w:val="nil"/>
          <w:insideV w:val="single" w:sz="8" w:space="0" w:color="000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  <w:shd w:val="clear" w:color="auto" w:fill="C0C0C0" w:themeFill="accent5" w:themeFillTint="3F"/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V w:val="single" w:sz="8" w:space="0" w:color="000000" w:themeColor="accent5"/>
        </w:tcBorders>
        <w:shd w:val="clear" w:color="auto" w:fill="C0C0C0" w:themeFill="accent5" w:themeFillTint="3F"/>
      </w:tcPr>
    </w:tblStylePr>
    <w:tblStylePr w:type="band2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V w:val="single" w:sz="8" w:space="0" w:color="000000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affffa">
    <w:name w:val="Light List"/>
    <w:basedOn w:val="a4"/>
    <w:uiPriority w:val="61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band1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band1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band1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band1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affffb">
    <w:name w:val="Light Shading"/>
    <w:basedOn w:val="a4"/>
    <w:uiPriority w:val="60"/>
    <w:semiHidden/>
    <w:unhideWhenUsed/>
    <w:rsid w:val="00FF7714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F7714"/>
    <w:pPr>
      <w:spacing w:before="0"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8" w:space="0" w:color="492A86" w:themeColor="accent1"/>
        <w:bottom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2A86" w:themeColor="accent1"/>
          <w:left w:val="nil"/>
          <w:bottom w:val="single" w:sz="8" w:space="0" w:color="492A8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2A86" w:themeColor="accent1"/>
          <w:left w:val="nil"/>
          <w:bottom w:val="single" w:sz="8" w:space="0" w:color="492A8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F7714"/>
    <w:pPr>
      <w:spacing w:before="0"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8" w:space="0" w:color="454C02" w:themeColor="accent2"/>
        <w:bottom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4C02" w:themeColor="accent2"/>
          <w:left w:val="nil"/>
          <w:bottom w:val="single" w:sz="8" w:space="0" w:color="454C0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4C02" w:themeColor="accent2"/>
          <w:left w:val="nil"/>
          <w:bottom w:val="single" w:sz="8" w:space="0" w:color="454C0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F7714"/>
    <w:pPr>
      <w:spacing w:before="0"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8" w:space="0" w:color="29519B" w:themeColor="accent3"/>
        <w:bottom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519B" w:themeColor="accent3"/>
          <w:left w:val="nil"/>
          <w:bottom w:val="single" w:sz="8" w:space="0" w:color="2951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519B" w:themeColor="accent3"/>
          <w:left w:val="nil"/>
          <w:bottom w:val="single" w:sz="8" w:space="0" w:color="2951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F7714"/>
    <w:pPr>
      <w:spacing w:before="0"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8" w:space="0" w:color="939597" w:themeColor="accent4"/>
        <w:bottom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597" w:themeColor="accent4"/>
          <w:left w:val="nil"/>
          <w:bottom w:val="single" w:sz="8" w:space="0" w:color="9395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597" w:themeColor="accent4"/>
          <w:left w:val="nil"/>
          <w:bottom w:val="single" w:sz="8" w:space="0" w:color="9395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F7714"/>
    <w:pPr>
      <w:spacing w:before="0"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8" w:space="0" w:color="000000" w:themeColor="accent5"/>
        <w:bottom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F7714"/>
    <w:pPr>
      <w:spacing w:before="0"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affffc">
    <w:name w:val="line number"/>
    <w:basedOn w:val="a3"/>
    <w:uiPriority w:val="99"/>
    <w:semiHidden/>
    <w:unhideWhenUsed/>
    <w:rsid w:val="00FF7714"/>
    <w:rPr>
      <w:rFonts w:ascii="Calibri" w:hAnsi="Calibri"/>
    </w:rPr>
  </w:style>
  <w:style w:type="paragraph" w:styleId="affffd">
    <w:name w:val="List"/>
    <w:basedOn w:val="a2"/>
    <w:uiPriority w:val="99"/>
    <w:semiHidden/>
    <w:unhideWhenUsed/>
    <w:rsid w:val="00FF7714"/>
    <w:pPr>
      <w:ind w:left="360" w:hanging="360"/>
      <w:contextualSpacing/>
    </w:pPr>
  </w:style>
  <w:style w:type="paragraph" w:styleId="2e">
    <w:name w:val="List 2"/>
    <w:basedOn w:val="a2"/>
    <w:uiPriority w:val="99"/>
    <w:semiHidden/>
    <w:unhideWhenUsed/>
    <w:rsid w:val="00FF7714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F7714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F7714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F7714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FF7714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F7714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F7714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F7714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F7714"/>
    <w:pPr>
      <w:numPr>
        <w:numId w:val="8"/>
      </w:numPr>
      <w:contextualSpacing/>
    </w:pPr>
  </w:style>
  <w:style w:type="paragraph" w:styleId="affffe">
    <w:name w:val="List Continue"/>
    <w:basedOn w:val="a2"/>
    <w:uiPriority w:val="99"/>
    <w:semiHidden/>
    <w:unhideWhenUsed/>
    <w:rsid w:val="00FF7714"/>
    <w:pPr>
      <w:spacing w:after="120"/>
      <w:ind w:left="360"/>
      <w:contextualSpacing/>
    </w:pPr>
  </w:style>
  <w:style w:type="paragraph" w:styleId="2f">
    <w:name w:val="List Continue 2"/>
    <w:basedOn w:val="a2"/>
    <w:uiPriority w:val="99"/>
    <w:semiHidden/>
    <w:unhideWhenUsed/>
    <w:rsid w:val="00FF7714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F7714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F7714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F7714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F7714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F7714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F7714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F7714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F7714"/>
    <w:pPr>
      <w:numPr>
        <w:numId w:val="13"/>
      </w:numPr>
      <w:contextualSpacing/>
    </w:pPr>
  </w:style>
  <w:style w:type="table" w:styleId="-1a">
    <w:name w:val="List Table 1 Light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-121">
    <w:name w:val="List Table 1 Light Accent 2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-131">
    <w:name w:val="List Table 1 Light Accent 3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-140">
    <w:name w:val="List Table 1 Light Accent 4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-150">
    <w:name w:val="List Table 1 Light Accent 5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-160">
    <w:name w:val="List Table 1 Light Accent 6"/>
    <w:basedOn w:val="a4"/>
    <w:uiPriority w:val="46"/>
    <w:rsid w:val="00FF7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-2a">
    <w:name w:val="List Table 2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bottom w:val="single" w:sz="4" w:space="0" w:color="8966CF" w:themeColor="accent1" w:themeTint="99"/>
        <w:insideH w:val="single" w:sz="4" w:space="0" w:color="8966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-221">
    <w:name w:val="List Table 2 Accent 2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bottom w:val="single" w:sz="4" w:space="0" w:color="DCF406" w:themeColor="accent2" w:themeTint="99"/>
        <w:insideH w:val="single" w:sz="4" w:space="0" w:color="DCF40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-231">
    <w:name w:val="List Table 2 Accent 3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bottom w:val="single" w:sz="4" w:space="0" w:color="6990D7" w:themeColor="accent3" w:themeTint="99"/>
        <w:insideH w:val="single" w:sz="4" w:space="0" w:color="6990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-240">
    <w:name w:val="List Table 2 Accent 4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bottom w:val="single" w:sz="4" w:space="0" w:color="BEBFC0" w:themeColor="accent4" w:themeTint="99"/>
        <w:insideH w:val="single" w:sz="4" w:space="0" w:color="BEBF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-250">
    <w:name w:val="List Table 2 Accent 5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bottom w:val="single" w:sz="4" w:space="0" w:color="666666" w:themeColor="accent5" w:themeTint="99"/>
        <w:insideH w:val="single" w:sz="4" w:space="0" w:color="666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-260">
    <w:name w:val="List Table 2 Accent 6"/>
    <w:basedOn w:val="a4"/>
    <w:uiPriority w:val="47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-3a">
    <w:name w:val="List Table 3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492A86" w:themeColor="accent1"/>
        <w:left w:val="single" w:sz="4" w:space="0" w:color="492A86" w:themeColor="accent1"/>
        <w:bottom w:val="single" w:sz="4" w:space="0" w:color="492A86" w:themeColor="accent1"/>
        <w:right w:val="single" w:sz="4" w:space="0" w:color="492A8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2A86" w:themeColor="accent1"/>
          <w:right w:val="single" w:sz="4" w:space="0" w:color="492A86" w:themeColor="accent1"/>
        </w:tcBorders>
      </w:tcPr>
    </w:tblStylePr>
    <w:tblStylePr w:type="band1Horz">
      <w:tblPr/>
      <w:tcPr>
        <w:tcBorders>
          <w:top w:val="single" w:sz="4" w:space="0" w:color="492A86" w:themeColor="accent1"/>
          <w:bottom w:val="single" w:sz="4" w:space="0" w:color="492A8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2A86" w:themeColor="accent1"/>
          <w:left w:val="nil"/>
        </w:tcBorders>
      </w:tcPr>
    </w:tblStylePr>
    <w:tblStylePr w:type="swCell">
      <w:tblPr/>
      <w:tcPr>
        <w:tcBorders>
          <w:top w:val="double" w:sz="4" w:space="0" w:color="492A86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454C02" w:themeColor="accent2"/>
        <w:left w:val="single" w:sz="4" w:space="0" w:color="454C02" w:themeColor="accent2"/>
        <w:bottom w:val="single" w:sz="4" w:space="0" w:color="454C02" w:themeColor="accent2"/>
        <w:right w:val="single" w:sz="4" w:space="0" w:color="454C0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4C02" w:themeColor="accent2"/>
          <w:right w:val="single" w:sz="4" w:space="0" w:color="454C02" w:themeColor="accent2"/>
        </w:tcBorders>
      </w:tcPr>
    </w:tblStylePr>
    <w:tblStylePr w:type="band1Horz">
      <w:tblPr/>
      <w:tcPr>
        <w:tcBorders>
          <w:top w:val="single" w:sz="4" w:space="0" w:color="454C02" w:themeColor="accent2"/>
          <w:bottom w:val="single" w:sz="4" w:space="0" w:color="454C0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4C02" w:themeColor="accent2"/>
          <w:left w:val="nil"/>
        </w:tcBorders>
      </w:tcPr>
    </w:tblStylePr>
    <w:tblStylePr w:type="swCell">
      <w:tblPr/>
      <w:tcPr>
        <w:tcBorders>
          <w:top w:val="double" w:sz="4" w:space="0" w:color="454C02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29519B" w:themeColor="accent3"/>
        <w:left w:val="single" w:sz="4" w:space="0" w:color="29519B" w:themeColor="accent3"/>
        <w:bottom w:val="single" w:sz="4" w:space="0" w:color="29519B" w:themeColor="accent3"/>
        <w:right w:val="single" w:sz="4" w:space="0" w:color="29519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519B" w:themeColor="accent3"/>
          <w:right w:val="single" w:sz="4" w:space="0" w:color="29519B" w:themeColor="accent3"/>
        </w:tcBorders>
      </w:tcPr>
    </w:tblStylePr>
    <w:tblStylePr w:type="band1Horz">
      <w:tblPr/>
      <w:tcPr>
        <w:tcBorders>
          <w:top w:val="single" w:sz="4" w:space="0" w:color="29519B" w:themeColor="accent3"/>
          <w:bottom w:val="single" w:sz="4" w:space="0" w:color="29519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519B" w:themeColor="accent3"/>
          <w:left w:val="nil"/>
        </w:tcBorders>
      </w:tcPr>
    </w:tblStylePr>
    <w:tblStylePr w:type="swCell">
      <w:tblPr/>
      <w:tcPr>
        <w:tcBorders>
          <w:top w:val="double" w:sz="4" w:space="0" w:color="29519B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939597" w:themeColor="accent4"/>
        <w:left w:val="single" w:sz="4" w:space="0" w:color="939597" w:themeColor="accent4"/>
        <w:bottom w:val="single" w:sz="4" w:space="0" w:color="939597" w:themeColor="accent4"/>
        <w:right w:val="single" w:sz="4" w:space="0" w:color="9395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597" w:themeColor="accent4"/>
          <w:right w:val="single" w:sz="4" w:space="0" w:color="939597" w:themeColor="accent4"/>
        </w:tcBorders>
      </w:tcPr>
    </w:tblStylePr>
    <w:tblStylePr w:type="band1Horz">
      <w:tblPr/>
      <w:tcPr>
        <w:tcBorders>
          <w:top w:val="single" w:sz="4" w:space="0" w:color="939597" w:themeColor="accent4"/>
          <w:bottom w:val="single" w:sz="4" w:space="0" w:color="9395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597" w:themeColor="accent4"/>
          <w:left w:val="nil"/>
        </w:tcBorders>
      </w:tcPr>
    </w:tblStylePr>
    <w:tblStylePr w:type="swCell">
      <w:tblPr/>
      <w:tcPr>
        <w:tcBorders>
          <w:top w:val="double" w:sz="4" w:space="0" w:color="939597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5"/>
          <w:right w:val="single" w:sz="4" w:space="0" w:color="000000" w:themeColor="accent5"/>
        </w:tcBorders>
      </w:tcPr>
    </w:tblStylePr>
    <w:tblStylePr w:type="band1Horz">
      <w:tblPr/>
      <w:tcPr>
        <w:tcBorders>
          <w:top w:val="single" w:sz="4" w:space="0" w:color="000000" w:themeColor="accent5"/>
          <w:bottom w:val="single" w:sz="4" w:space="0" w:color="000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5"/>
          <w:left w:val="nil"/>
        </w:tcBorders>
      </w:tcPr>
    </w:tblStylePr>
    <w:tblStylePr w:type="swCell">
      <w:tblPr/>
      <w:tcPr>
        <w:tcBorders>
          <w:top w:val="double" w:sz="4" w:space="0" w:color="000000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2A86" w:themeColor="accent1"/>
          <w:left w:val="single" w:sz="4" w:space="0" w:color="492A86" w:themeColor="accent1"/>
          <w:bottom w:val="single" w:sz="4" w:space="0" w:color="492A86" w:themeColor="accent1"/>
          <w:right w:val="single" w:sz="4" w:space="0" w:color="492A86" w:themeColor="accent1"/>
          <w:insideH w:val="nil"/>
        </w:tcBorders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-421">
    <w:name w:val="List Table 4 Accent 2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C02" w:themeColor="accent2"/>
          <w:left w:val="single" w:sz="4" w:space="0" w:color="454C02" w:themeColor="accent2"/>
          <w:bottom w:val="single" w:sz="4" w:space="0" w:color="454C02" w:themeColor="accent2"/>
          <w:right w:val="single" w:sz="4" w:space="0" w:color="454C02" w:themeColor="accent2"/>
          <w:insideH w:val="nil"/>
        </w:tcBorders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-431">
    <w:name w:val="List Table 4 Accent 3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519B" w:themeColor="accent3"/>
          <w:left w:val="single" w:sz="4" w:space="0" w:color="29519B" w:themeColor="accent3"/>
          <w:bottom w:val="single" w:sz="4" w:space="0" w:color="29519B" w:themeColor="accent3"/>
          <w:right w:val="single" w:sz="4" w:space="0" w:color="29519B" w:themeColor="accent3"/>
          <w:insideH w:val="nil"/>
        </w:tcBorders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-440">
    <w:name w:val="List Table 4 Accent 4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597" w:themeColor="accent4"/>
          <w:left w:val="single" w:sz="4" w:space="0" w:color="939597" w:themeColor="accent4"/>
          <w:bottom w:val="single" w:sz="4" w:space="0" w:color="939597" w:themeColor="accent4"/>
          <w:right w:val="single" w:sz="4" w:space="0" w:color="939597" w:themeColor="accent4"/>
          <w:insideH w:val="nil"/>
        </w:tcBorders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-450">
    <w:name w:val="List Table 4 Accent 5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  <w:insideH w:val="nil"/>
        </w:tcBorders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-460">
    <w:name w:val="List Table 4 Accent 6"/>
    <w:basedOn w:val="a4"/>
    <w:uiPriority w:val="49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-5a">
    <w:name w:val="List Table 5 Dark"/>
    <w:basedOn w:val="a4"/>
    <w:uiPriority w:val="50"/>
    <w:rsid w:val="00FF7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F7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2A86" w:themeColor="accent1"/>
        <w:left w:val="single" w:sz="24" w:space="0" w:color="492A86" w:themeColor="accent1"/>
        <w:bottom w:val="single" w:sz="24" w:space="0" w:color="492A86" w:themeColor="accent1"/>
        <w:right w:val="single" w:sz="24" w:space="0" w:color="492A86" w:themeColor="accent1"/>
      </w:tblBorders>
    </w:tblPr>
    <w:tcPr>
      <w:shd w:val="clear" w:color="auto" w:fill="492A8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F7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4C02" w:themeColor="accent2"/>
        <w:left w:val="single" w:sz="24" w:space="0" w:color="454C02" w:themeColor="accent2"/>
        <w:bottom w:val="single" w:sz="24" w:space="0" w:color="454C02" w:themeColor="accent2"/>
        <w:right w:val="single" w:sz="24" w:space="0" w:color="454C02" w:themeColor="accent2"/>
      </w:tblBorders>
    </w:tblPr>
    <w:tcPr>
      <w:shd w:val="clear" w:color="auto" w:fill="454C0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F7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519B" w:themeColor="accent3"/>
        <w:left w:val="single" w:sz="24" w:space="0" w:color="29519B" w:themeColor="accent3"/>
        <w:bottom w:val="single" w:sz="24" w:space="0" w:color="29519B" w:themeColor="accent3"/>
        <w:right w:val="single" w:sz="24" w:space="0" w:color="29519B" w:themeColor="accent3"/>
      </w:tblBorders>
    </w:tblPr>
    <w:tcPr>
      <w:shd w:val="clear" w:color="auto" w:fill="29519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F7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597" w:themeColor="accent4"/>
        <w:left w:val="single" w:sz="24" w:space="0" w:color="939597" w:themeColor="accent4"/>
        <w:bottom w:val="single" w:sz="24" w:space="0" w:color="939597" w:themeColor="accent4"/>
        <w:right w:val="single" w:sz="24" w:space="0" w:color="939597" w:themeColor="accent4"/>
      </w:tblBorders>
    </w:tblPr>
    <w:tcPr>
      <w:shd w:val="clear" w:color="auto" w:fill="9395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F7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5"/>
        <w:left w:val="single" w:sz="24" w:space="0" w:color="000000" w:themeColor="accent5"/>
        <w:bottom w:val="single" w:sz="24" w:space="0" w:color="000000" w:themeColor="accent5"/>
        <w:right w:val="single" w:sz="24" w:space="0" w:color="000000" w:themeColor="accent5"/>
      </w:tblBorders>
    </w:tblPr>
    <w:tcPr>
      <w:shd w:val="clear" w:color="auto" w:fill="000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F7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F7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F7714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492A86" w:themeColor="accent1"/>
        <w:bottom w:val="single" w:sz="4" w:space="0" w:color="492A8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92A8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-621">
    <w:name w:val="List Table 6 Colorful Accent 2"/>
    <w:basedOn w:val="a4"/>
    <w:uiPriority w:val="51"/>
    <w:rsid w:val="00FF7714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454C02" w:themeColor="accent2"/>
        <w:bottom w:val="single" w:sz="4" w:space="0" w:color="454C0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54C0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-631">
    <w:name w:val="List Table 6 Colorful Accent 3"/>
    <w:basedOn w:val="a4"/>
    <w:uiPriority w:val="51"/>
    <w:rsid w:val="00FF7714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29519B" w:themeColor="accent3"/>
        <w:bottom w:val="single" w:sz="4" w:space="0" w:color="29519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519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-640">
    <w:name w:val="List Table 6 Colorful Accent 4"/>
    <w:basedOn w:val="a4"/>
    <w:uiPriority w:val="51"/>
    <w:rsid w:val="00FF7714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939597" w:themeColor="accent4"/>
        <w:bottom w:val="single" w:sz="4" w:space="0" w:color="9395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395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-650">
    <w:name w:val="List Table 6 Colorful Accent 5"/>
    <w:basedOn w:val="a4"/>
    <w:uiPriority w:val="51"/>
    <w:rsid w:val="00FF7714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000000" w:themeColor="accent5"/>
        <w:bottom w:val="single" w:sz="4" w:space="0" w:color="000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-660">
    <w:name w:val="List Table 6 Colorful Accent 6"/>
    <w:basedOn w:val="a4"/>
    <w:uiPriority w:val="51"/>
    <w:rsid w:val="00FF7714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-70">
    <w:name w:val="List Table 7 Colorful"/>
    <w:basedOn w:val="a4"/>
    <w:uiPriority w:val="52"/>
    <w:rsid w:val="00FF7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F7714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2A8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2A8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2A8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2A8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F7714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4C0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4C0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4C0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4C0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F7714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519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519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519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519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F7714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5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5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5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5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F7714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F7714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macro"/>
    <w:link w:val="afffff0"/>
    <w:uiPriority w:val="99"/>
    <w:semiHidden/>
    <w:unhideWhenUsed/>
    <w:rsid w:val="00FF7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noProof/>
      <w:sz w:val="20"/>
      <w:szCs w:val="20"/>
    </w:rPr>
  </w:style>
  <w:style w:type="character" w:customStyle="1" w:styleId="afffff0">
    <w:name w:val="Текст макроса Знак"/>
    <w:basedOn w:val="a3"/>
    <w:link w:val="afffff"/>
    <w:uiPriority w:val="99"/>
    <w:semiHidden/>
    <w:rsid w:val="00FF7714"/>
    <w:rPr>
      <w:rFonts w:ascii="Consolas" w:hAnsi="Consolas" w:cs="Consolas"/>
      <w:noProof/>
      <w:sz w:val="20"/>
      <w:szCs w:val="20"/>
    </w:rPr>
  </w:style>
  <w:style w:type="table" w:styleId="13">
    <w:name w:val="Medium Grid 1"/>
    <w:basedOn w:val="a4"/>
    <w:uiPriority w:val="67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C40C3" w:themeColor="accent1" w:themeTint="BF"/>
        <w:left w:val="single" w:sz="8" w:space="0" w:color="6C40C3" w:themeColor="accent1" w:themeTint="BF"/>
        <w:bottom w:val="single" w:sz="8" w:space="0" w:color="6C40C3" w:themeColor="accent1" w:themeTint="BF"/>
        <w:right w:val="single" w:sz="8" w:space="0" w:color="6C40C3" w:themeColor="accent1" w:themeTint="BF"/>
        <w:insideH w:val="single" w:sz="8" w:space="0" w:color="6C40C3" w:themeColor="accent1" w:themeTint="BF"/>
        <w:insideV w:val="single" w:sz="8" w:space="0" w:color="6C40C3" w:themeColor="accent1" w:themeTint="BF"/>
      </w:tblBorders>
    </w:tblPr>
    <w:tcPr>
      <w:shd w:val="clear" w:color="auto" w:fill="CEC0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40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shd w:val="clear" w:color="auto" w:fill="9D80D7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4B504" w:themeColor="accent2" w:themeTint="BF"/>
        <w:left w:val="single" w:sz="8" w:space="0" w:color="A4B504" w:themeColor="accent2" w:themeTint="BF"/>
        <w:bottom w:val="single" w:sz="8" w:space="0" w:color="A4B504" w:themeColor="accent2" w:themeTint="BF"/>
        <w:right w:val="single" w:sz="8" w:space="0" w:color="A4B504" w:themeColor="accent2" w:themeTint="BF"/>
        <w:insideH w:val="single" w:sz="8" w:space="0" w:color="A4B504" w:themeColor="accent2" w:themeTint="BF"/>
        <w:insideV w:val="single" w:sz="8" w:space="0" w:color="A4B504" w:themeColor="accent2" w:themeTint="BF"/>
      </w:tblBorders>
    </w:tblPr>
    <w:tcPr>
      <w:shd w:val="clear" w:color="auto" w:fill="F2FC9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B50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shd w:val="clear" w:color="auto" w:fill="E5F92D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74CD" w:themeColor="accent3" w:themeTint="BF"/>
        <w:left w:val="single" w:sz="8" w:space="0" w:color="4474CD" w:themeColor="accent3" w:themeTint="BF"/>
        <w:bottom w:val="single" w:sz="8" w:space="0" w:color="4474CD" w:themeColor="accent3" w:themeTint="BF"/>
        <w:right w:val="single" w:sz="8" w:space="0" w:color="4474CD" w:themeColor="accent3" w:themeTint="BF"/>
        <w:insideH w:val="single" w:sz="8" w:space="0" w:color="4474CD" w:themeColor="accent3" w:themeTint="BF"/>
        <w:insideV w:val="single" w:sz="8" w:space="0" w:color="4474CD" w:themeColor="accent3" w:themeTint="BF"/>
      </w:tblBorders>
    </w:tblPr>
    <w:tcPr>
      <w:shd w:val="clear" w:color="auto" w:fill="C1D1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74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EAFB1" w:themeColor="accent4" w:themeTint="BF"/>
        <w:left w:val="single" w:sz="8" w:space="0" w:color="AEAFB1" w:themeColor="accent4" w:themeTint="BF"/>
        <w:bottom w:val="single" w:sz="8" w:space="0" w:color="AEAFB1" w:themeColor="accent4" w:themeTint="BF"/>
        <w:right w:val="single" w:sz="8" w:space="0" w:color="AEAFB1" w:themeColor="accent4" w:themeTint="BF"/>
        <w:insideH w:val="single" w:sz="8" w:space="0" w:color="AEAFB1" w:themeColor="accent4" w:themeTint="BF"/>
        <w:insideV w:val="single" w:sz="8" w:space="0" w:color="AEAFB1" w:themeColor="accent4" w:themeTint="BF"/>
      </w:tblBorders>
    </w:tblPr>
    <w:tcPr>
      <w:shd w:val="clear" w:color="auto" w:fill="E4E4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AF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shd w:val="clear" w:color="auto" w:fill="C9CACB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accent5" w:themeTint="BF"/>
        <w:left w:val="single" w:sz="8" w:space="0" w:color="404040" w:themeColor="accent5" w:themeTint="BF"/>
        <w:bottom w:val="single" w:sz="8" w:space="0" w:color="404040" w:themeColor="accent5" w:themeTint="BF"/>
        <w:right w:val="single" w:sz="8" w:space="0" w:color="404040" w:themeColor="accent5" w:themeTint="BF"/>
        <w:insideH w:val="single" w:sz="8" w:space="0" w:color="404040" w:themeColor="accent5" w:themeTint="BF"/>
        <w:insideV w:val="single" w:sz="8" w:space="0" w:color="404040" w:themeColor="accent5" w:themeTint="BF"/>
      </w:tblBorders>
    </w:tblPr>
    <w:tcPr>
      <w:shd w:val="clear" w:color="auto" w:fill="C0C0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shd w:val="clear" w:color="auto" w:fill="808080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2f0">
    <w:name w:val="Medium Grid 2"/>
    <w:basedOn w:val="a4"/>
    <w:uiPriority w:val="68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  <w:insideH w:val="single" w:sz="8" w:space="0" w:color="492A86" w:themeColor="accent1"/>
        <w:insideV w:val="single" w:sz="8" w:space="0" w:color="492A86" w:themeColor="accent1"/>
      </w:tblBorders>
    </w:tblPr>
    <w:tcPr>
      <w:shd w:val="clear" w:color="auto" w:fill="CEC0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CEF" w:themeFill="accent1" w:themeFillTint="33"/>
      </w:tc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tcBorders>
          <w:insideH w:val="single" w:sz="6" w:space="0" w:color="492A86" w:themeColor="accent1"/>
          <w:insideV w:val="single" w:sz="6" w:space="0" w:color="492A86" w:themeColor="accent1"/>
        </w:tcBorders>
        <w:shd w:val="clear" w:color="auto" w:fill="9D80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  <w:insideH w:val="single" w:sz="8" w:space="0" w:color="454C02" w:themeColor="accent2"/>
        <w:insideV w:val="single" w:sz="8" w:space="0" w:color="454C02" w:themeColor="accent2"/>
      </w:tblBorders>
    </w:tblPr>
    <w:tcPr>
      <w:shd w:val="clear" w:color="auto" w:fill="F2FC9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ED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CAA" w:themeFill="accent2" w:themeFillTint="33"/>
      </w:tc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tcBorders>
          <w:insideH w:val="single" w:sz="6" w:space="0" w:color="454C02" w:themeColor="accent2"/>
          <w:insideV w:val="single" w:sz="6" w:space="0" w:color="454C02" w:themeColor="accent2"/>
        </w:tcBorders>
        <w:shd w:val="clear" w:color="auto" w:fill="E5F92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  <w:insideH w:val="single" w:sz="8" w:space="0" w:color="29519B" w:themeColor="accent3"/>
        <w:insideV w:val="single" w:sz="8" w:space="0" w:color="29519B" w:themeColor="accent3"/>
      </w:tblBorders>
    </w:tblPr>
    <w:tcPr>
      <w:shd w:val="clear" w:color="auto" w:fill="C1D1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E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9F1" w:themeFill="accent3" w:themeFillTint="33"/>
      </w:tc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tcBorders>
          <w:insideH w:val="single" w:sz="6" w:space="0" w:color="29519B" w:themeColor="accent3"/>
          <w:insideV w:val="single" w:sz="6" w:space="0" w:color="29519B" w:themeColor="accent3"/>
        </w:tcBorders>
        <w:shd w:val="clear" w:color="auto" w:fill="83A2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  <w:insideH w:val="single" w:sz="8" w:space="0" w:color="939597" w:themeColor="accent4"/>
        <w:insideV w:val="single" w:sz="8" w:space="0" w:color="939597" w:themeColor="accent4"/>
      </w:tblBorders>
    </w:tblPr>
    <w:tcPr>
      <w:shd w:val="clear" w:color="auto" w:fill="E4E4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9EA" w:themeFill="accent4" w:themeFillTint="33"/>
      </w:tc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tcBorders>
          <w:insideH w:val="single" w:sz="6" w:space="0" w:color="939597" w:themeColor="accent4"/>
          <w:insideV w:val="single" w:sz="6" w:space="0" w:color="939597" w:themeColor="accent4"/>
        </w:tcBorders>
        <w:shd w:val="clear" w:color="auto" w:fill="C9CA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cPr>
      <w:shd w:val="clear" w:color="auto" w:fill="C0C0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5" w:themeFillTint="33"/>
      </w:tc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tcBorders>
          <w:insideH w:val="single" w:sz="6" w:space="0" w:color="000000" w:themeColor="accent5"/>
          <w:insideV w:val="single" w:sz="6" w:space="0" w:color="000000" w:themeColor="accent5"/>
        </w:tcBorders>
        <w:shd w:val="clear" w:color="auto" w:fill="8080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0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2A8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2A8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80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80D7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C9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4C0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4C0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F92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F92D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D1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51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51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A2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A2D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4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5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5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A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ACB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14">
    <w:name w:val="Medium List 1"/>
    <w:basedOn w:val="a4"/>
    <w:uiPriority w:val="65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bottom w:val="single" w:sz="8" w:space="0" w:color="492A8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2A8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92A86" w:themeColor="accent1"/>
          <w:bottom w:val="single" w:sz="8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2A86" w:themeColor="accent1"/>
          <w:bottom w:val="single" w:sz="8" w:space="0" w:color="492A86" w:themeColor="accent1"/>
        </w:tcBorders>
      </w:tcPr>
    </w:tblStylePr>
    <w:tblStylePr w:type="band1Vert">
      <w:tblPr/>
      <w:tcPr>
        <w:shd w:val="clear" w:color="auto" w:fill="CEC0EB" w:themeFill="accent1" w:themeFillTint="3F"/>
      </w:tcPr>
    </w:tblStylePr>
    <w:tblStylePr w:type="band1Horz">
      <w:tblPr/>
      <w:tcPr>
        <w:shd w:val="clear" w:color="auto" w:fill="CEC0EB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bottom w:val="single" w:sz="8" w:space="0" w:color="454C0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4C0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54C02" w:themeColor="accent2"/>
          <w:bottom w:val="single" w:sz="8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4C02" w:themeColor="accent2"/>
          <w:bottom w:val="single" w:sz="8" w:space="0" w:color="454C02" w:themeColor="accent2"/>
        </w:tcBorders>
      </w:tcPr>
    </w:tblStylePr>
    <w:tblStylePr w:type="band1Vert">
      <w:tblPr/>
      <w:tcPr>
        <w:shd w:val="clear" w:color="auto" w:fill="F2FC96" w:themeFill="accent2" w:themeFillTint="3F"/>
      </w:tcPr>
    </w:tblStylePr>
    <w:tblStylePr w:type="band1Horz">
      <w:tblPr/>
      <w:tcPr>
        <w:shd w:val="clear" w:color="auto" w:fill="F2FC96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bottom w:val="single" w:sz="8" w:space="0" w:color="29519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519B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9519B" w:themeColor="accent3"/>
          <w:bottom w:val="single" w:sz="8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519B" w:themeColor="accent3"/>
          <w:bottom w:val="single" w:sz="8" w:space="0" w:color="29519B" w:themeColor="accent3"/>
        </w:tcBorders>
      </w:tcPr>
    </w:tblStylePr>
    <w:tblStylePr w:type="band1Vert">
      <w:tblPr/>
      <w:tcPr>
        <w:shd w:val="clear" w:color="auto" w:fill="C1D1EE" w:themeFill="accent3" w:themeFillTint="3F"/>
      </w:tcPr>
    </w:tblStylePr>
    <w:tblStylePr w:type="band1Horz">
      <w:tblPr/>
      <w:tcPr>
        <w:shd w:val="clear" w:color="auto" w:fill="C1D1EE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bottom w:val="single" w:sz="8" w:space="0" w:color="9395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597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39597" w:themeColor="accent4"/>
          <w:bottom w:val="single" w:sz="8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597" w:themeColor="accent4"/>
          <w:bottom w:val="single" w:sz="8" w:space="0" w:color="939597" w:themeColor="accent4"/>
        </w:tcBorders>
      </w:tcPr>
    </w:tblStylePr>
    <w:tblStylePr w:type="band1Vert">
      <w:tblPr/>
      <w:tcPr>
        <w:shd w:val="clear" w:color="auto" w:fill="E4E4E5" w:themeFill="accent4" w:themeFillTint="3F"/>
      </w:tcPr>
    </w:tblStylePr>
    <w:tblStylePr w:type="band1Horz">
      <w:tblPr/>
      <w:tcPr>
        <w:shd w:val="clear" w:color="auto" w:fill="E4E4E5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bottom w:val="single" w:sz="8" w:space="0" w:color="000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accent5"/>
          <w:bottom w:val="single" w:sz="8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5"/>
          <w:bottom w:val="single" w:sz="8" w:space="0" w:color="000000" w:themeColor="accent5"/>
        </w:tcBorders>
      </w:tcPr>
    </w:tblStylePr>
    <w:tblStylePr w:type="band1Vert">
      <w:tblPr/>
      <w:tcPr>
        <w:shd w:val="clear" w:color="auto" w:fill="C0C0C0" w:themeFill="accent5" w:themeFillTint="3F"/>
      </w:tcPr>
    </w:tblStylePr>
    <w:tblStylePr w:type="band1Horz">
      <w:tblPr/>
      <w:tcPr>
        <w:shd w:val="clear" w:color="auto" w:fill="C0C0C0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F7714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2f1">
    <w:name w:val="Medium List 2"/>
    <w:basedOn w:val="a4"/>
    <w:uiPriority w:val="66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2A8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2A8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2A8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0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4C0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4C0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C9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51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51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51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D1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5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5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5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4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F7714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C40C3" w:themeColor="accent1" w:themeTint="BF"/>
        <w:left w:val="single" w:sz="8" w:space="0" w:color="6C40C3" w:themeColor="accent1" w:themeTint="BF"/>
        <w:bottom w:val="single" w:sz="8" w:space="0" w:color="6C40C3" w:themeColor="accent1" w:themeTint="BF"/>
        <w:right w:val="single" w:sz="8" w:space="0" w:color="6C40C3" w:themeColor="accent1" w:themeTint="BF"/>
        <w:insideH w:val="single" w:sz="8" w:space="0" w:color="6C40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40C3" w:themeColor="accent1" w:themeTint="BF"/>
          <w:left w:val="single" w:sz="8" w:space="0" w:color="6C40C3" w:themeColor="accent1" w:themeTint="BF"/>
          <w:bottom w:val="single" w:sz="8" w:space="0" w:color="6C40C3" w:themeColor="accent1" w:themeTint="BF"/>
          <w:right w:val="single" w:sz="8" w:space="0" w:color="6C40C3" w:themeColor="accent1" w:themeTint="BF"/>
          <w:insideH w:val="nil"/>
          <w:insideV w:val="nil"/>
        </w:tcBorders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40C3" w:themeColor="accent1" w:themeTint="BF"/>
          <w:left w:val="single" w:sz="8" w:space="0" w:color="6C40C3" w:themeColor="accent1" w:themeTint="BF"/>
          <w:bottom w:val="single" w:sz="8" w:space="0" w:color="6C40C3" w:themeColor="accent1" w:themeTint="BF"/>
          <w:right w:val="single" w:sz="8" w:space="0" w:color="6C40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0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0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4B504" w:themeColor="accent2" w:themeTint="BF"/>
        <w:left w:val="single" w:sz="8" w:space="0" w:color="A4B504" w:themeColor="accent2" w:themeTint="BF"/>
        <w:bottom w:val="single" w:sz="8" w:space="0" w:color="A4B504" w:themeColor="accent2" w:themeTint="BF"/>
        <w:right w:val="single" w:sz="8" w:space="0" w:color="A4B504" w:themeColor="accent2" w:themeTint="BF"/>
        <w:insideH w:val="single" w:sz="8" w:space="0" w:color="A4B50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B504" w:themeColor="accent2" w:themeTint="BF"/>
          <w:left w:val="single" w:sz="8" w:space="0" w:color="A4B504" w:themeColor="accent2" w:themeTint="BF"/>
          <w:bottom w:val="single" w:sz="8" w:space="0" w:color="A4B504" w:themeColor="accent2" w:themeTint="BF"/>
          <w:right w:val="single" w:sz="8" w:space="0" w:color="A4B504" w:themeColor="accent2" w:themeTint="BF"/>
          <w:insideH w:val="nil"/>
          <w:insideV w:val="nil"/>
        </w:tcBorders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B504" w:themeColor="accent2" w:themeTint="BF"/>
          <w:left w:val="single" w:sz="8" w:space="0" w:color="A4B504" w:themeColor="accent2" w:themeTint="BF"/>
          <w:bottom w:val="single" w:sz="8" w:space="0" w:color="A4B504" w:themeColor="accent2" w:themeTint="BF"/>
          <w:right w:val="single" w:sz="8" w:space="0" w:color="A4B50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C9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C9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74CD" w:themeColor="accent3" w:themeTint="BF"/>
        <w:left w:val="single" w:sz="8" w:space="0" w:color="4474CD" w:themeColor="accent3" w:themeTint="BF"/>
        <w:bottom w:val="single" w:sz="8" w:space="0" w:color="4474CD" w:themeColor="accent3" w:themeTint="BF"/>
        <w:right w:val="single" w:sz="8" w:space="0" w:color="4474CD" w:themeColor="accent3" w:themeTint="BF"/>
        <w:insideH w:val="single" w:sz="8" w:space="0" w:color="4474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74CD" w:themeColor="accent3" w:themeTint="BF"/>
          <w:left w:val="single" w:sz="8" w:space="0" w:color="4474CD" w:themeColor="accent3" w:themeTint="BF"/>
          <w:bottom w:val="single" w:sz="8" w:space="0" w:color="4474CD" w:themeColor="accent3" w:themeTint="BF"/>
          <w:right w:val="single" w:sz="8" w:space="0" w:color="4474CD" w:themeColor="accent3" w:themeTint="BF"/>
          <w:insideH w:val="nil"/>
          <w:insideV w:val="nil"/>
        </w:tcBorders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4CD" w:themeColor="accent3" w:themeTint="BF"/>
          <w:left w:val="single" w:sz="8" w:space="0" w:color="4474CD" w:themeColor="accent3" w:themeTint="BF"/>
          <w:bottom w:val="single" w:sz="8" w:space="0" w:color="4474CD" w:themeColor="accent3" w:themeTint="BF"/>
          <w:right w:val="single" w:sz="8" w:space="0" w:color="4474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1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D1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EAFB1" w:themeColor="accent4" w:themeTint="BF"/>
        <w:left w:val="single" w:sz="8" w:space="0" w:color="AEAFB1" w:themeColor="accent4" w:themeTint="BF"/>
        <w:bottom w:val="single" w:sz="8" w:space="0" w:color="AEAFB1" w:themeColor="accent4" w:themeTint="BF"/>
        <w:right w:val="single" w:sz="8" w:space="0" w:color="AEAFB1" w:themeColor="accent4" w:themeTint="BF"/>
        <w:insideH w:val="single" w:sz="8" w:space="0" w:color="AEAF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AFB1" w:themeColor="accent4" w:themeTint="BF"/>
          <w:left w:val="single" w:sz="8" w:space="0" w:color="AEAFB1" w:themeColor="accent4" w:themeTint="BF"/>
          <w:bottom w:val="single" w:sz="8" w:space="0" w:color="AEAFB1" w:themeColor="accent4" w:themeTint="BF"/>
          <w:right w:val="single" w:sz="8" w:space="0" w:color="AEAFB1" w:themeColor="accent4" w:themeTint="BF"/>
          <w:insideH w:val="nil"/>
          <w:insideV w:val="nil"/>
        </w:tcBorders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B1" w:themeColor="accent4" w:themeTint="BF"/>
          <w:left w:val="single" w:sz="8" w:space="0" w:color="AEAFB1" w:themeColor="accent4" w:themeTint="BF"/>
          <w:bottom w:val="single" w:sz="8" w:space="0" w:color="AEAFB1" w:themeColor="accent4" w:themeTint="BF"/>
          <w:right w:val="single" w:sz="8" w:space="0" w:color="AEAF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4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4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accent5" w:themeTint="BF"/>
        <w:left w:val="single" w:sz="8" w:space="0" w:color="404040" w:themeColor="accent5" w:themeTint="BF"/>
        <w:bottom w:val="single" w:sz="8" w:space="0" w:color="404040" w:themeColor="accent5" w:themeTint="BF"/>
        <w:right w:val="single" w:sz="8" w:space="0" w:color="404040" w:themeColor="accent5" w:themeTint="BF"/>
        <w:insideH w:val="single" w:sz="8" w:space="0" w:color="404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5" w:themeTint="BF"/>
          <w:left w:val="single" w:sz="8" w:space="0" w:color="404040" w:themeColor="accent5" w:themeTint="BF"/>
          <w:bottom w:val="single" w:sz="8" w:space="0" w:color="404040" w:themeColor="accent5" w:themeTint="BF"/>
          <w:right w:val="single" w:sz="8" w:space="0" w:color="404040" w:themeColor="accent5" w:themeTint="BF"/>
          <w:insideH w:val="nil"/>
          <w:insideV w:val="nil"/>
        </w:tcBorders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5" w:themeTint="BF"/>
          <w:left w:val="single" w:sz="8" w:space="0" w:color="404040" w:themeColor="accent5" w:themeTint="BF"/>
          <w:bottom w:val="single" w:sz="8" w:space="0" w:color="404040" w:themeColor="accent5" w:themeTint="BF"/>
          <w:right w:val="single" w:sz="8" w:space="0" w:color="404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2">
    <w:name w:val="Medium Shading 2"/>
    <w:basedOn w:val="a4"/>
    <w:uiPriority w:val="64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F7714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f1">
    <w:name w:val="Mention"/>
    <w:basedOn w:val="a3"/>
    <w:uiPriority w:val="99"/>
    <w:semiHidden/>
    <w:unhideWhenUsed/>
    <w:rsid w:val="00FF7714"/>
    <w:rPr>
      <w:rFonts w:ascii="Calibri" w:hAnsi="Calibri"/>
      <w:color w:val="2B579A"/>
      <w:shd w:val="clear" w:color="auto" w:fill="E1DFDD"/>
    </w:rPr>
  </w:style>
  <w:style w:type="paragraph" w:styleId="afffff2">
    <w:name w:val="Message Header"/>
    <w:basedOn w:val="a2"/>
    <w:link w:val="afffff3"/>
    <w:uiPriority w:val="99"/>
    <w:semiHidden/>
    <w:unhideWhenUsed/>
    <w:rsid w:val="00FF7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afffff3">
    <w:name w:val="Шапка Знак"/>
    <w:basedOn w:val="a3"/>
    <w:link w:val="afffff2"/>
    <w:uiPriority w:val="99"/>
    <w:semiHidden/>
    <w:rsid w:val="00FF7714"/>
    <w:rPr>
      <w:rFonts w:ascii="Calibri" w:eastAsiaTheme="majorEastAsia" w:hAnsi="Calibri" w:cstheme="majorBidi"/>
      <w:noProof/>
      <w:sz w:val="24"/>
      <w:szCs w:val="24"/>
      <w:shd w:val="pct20" w:color="auto" w:fill="auto"/>
    </w:rPr>
  </w:style>
  <w:style w:type="paragraph" w:styleId="afffff4">
    <w:name w:val="Normal (Web)"/>
    <w:basedOn w:val="a2"/>
    <w:uiPriority w:val="99"/>
    <w:semiHidden/>
    <w:unhideWhenUsed/>
    <w:rsid w:val="00FF7714"/>
    <w:rPr>
      <w:rFonts w:ascii="Times New Roman" w:hAnsi="Times New Roman" w:cs="Times New Roman"/>
      <w:sz w:val="24"/>
    </w:rPr>
  </w:style>
  <w:style w:type="paragraph" w:styleId="afffff5">
    <w:name w:val="Normal Indent"/>
    <w:basedOn w:val="a2"/>
    <w:uiPriority w:val="99"/>
    <w:semiHidden/>
    <w:unhideWhenUsed/>
    <w:rsid w:val="00FF7714"/>
    <w:pPr>
      <w:ind w:left="720"/>
    </w:pPr>
  </w:style>
  <w:style w:type="paragraph" w:styleId="afffff6">
    <w:name w:val="Note Heading"/>
    <w:basedOn w:val="a2"/>
    <w:next w:val="a2"/>
    <w:link w:val="afffff7"/>
    <w:uiPriority w:val="99"/>
    <w:semiHidden/>
    <w:unhideWhenUsed/>
    <w:rsid w:val="00FF7714"/>
    <w:pPr>
      <w:spacing w:before="0" w:after="0" w:line="240" w:lineRule="auto"/>
    </w:pPr>
  </w:style>
  <w:style w:type="character" w:customStyle="1" w:styleId="afffff7">
    <w:name w:val="Заголовок записки Знак"/>
    <w:basedOn w:val="a3"/>
    <w:link w:val="afffff6"/>
    <w:uiPriority w:val="99"/>
    <w:semiHidden/>
    <w:rsid w:val="00FF7714"/>
    <w:rPr>
      <w:rFonts w:ascii="Calibri" w:hAnsi="Calibri"/>
      <w:noProof/>
      <w:sz w:val="21"/>
      <w:szCs w:val="24"/>
    </w:rPr>
  </w:style>
  <w:style w:type="table" w:styleId="16">
    <w:name w:val="Plain Table 1"/>
    <w:basedOn w:val="a4"/>
    <w:uiPriority w:val="41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3">
    <w:name w:val="Plain Table 2"/>
    <w:basedOn w:val="a4"/>
    <w:uiPriority w:val="42"/>
    <w:rsid w:val="00FF77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F7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F7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F77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8">
    <w:name w:val="Plain Text"/>
    <w:basedOn w:val="a2"/>
    <w:link w:val="afffff9"/>
    <w:uiPriority w:val="99"/>
    <w:semiHidden/>
    <w:unhideWhenUsed/>
    <w:rsid w:val="00FF7714"/>
    <w:pPr>
      <w:spacing w:before="0" w:after="0" w:line="240" w:lineRule="auto"/>
    </w:pPr>
    <w:rPr>
      <w:rFonts w:ascii="Consolas" w:hAnsi="Consolas" w:cs="Consolas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FF7714"/>
    <w:rPr>
      <w:rFonts w:ascii="Consolas" w:hAnsi="Consolas" w:cs="Consolas"/>
      <w:noProof/>
      <w:sz w:val="21"/>
      <w:szCs w:val="21"/>
    </w:rPr>
  </w:style>
  <w:style w:type="paragraph" w:styleId="afffffa">
    <w:name w:val="Salutation"/>
    <w:basedOn w:val="a2"/>
    <w:next w:val="a2"/>
    <w:link w:val="afffffb"/>
    <w:uiPriority w:val="99"/>
    <w:semiHidden/>
    <w:unhideWhenUsed/>
    <w:rsid w:val="00FF7714"/>
  </w:style>
  <w:style w:type="character" w:customStyle="1" w:styleId="afffffb">
    <w:name w:val="Приветствие Знак"/>
    <w:basedOn w:val="a3"/>
    <w:link w:val="afffffa"/>
    <w:uiPriority w:val="99"/>
    <w:semiHidden/>
    <w:rsid w:val="00FF7714"/>
    <w:rPr>
      <w:rFonts w:ascii="Calibri" w:hAnsi="Calibri"/>
      <w:noProof/>
      <w:sz w:val="21"/>
      <w:szCs w:val="24"/>
    </w:rPr>
  </w:style>
  <w:style w:type="paragraph" w:styleId="afffffc">
    <w:name w:val="Signature"/>
    <w:basedOn w:val="a2"/>
    <w:link w:val="afffffd"/>
    <w:uiPriority w:val="99"/>
    <w:semiHidden/>
    <w:unhideWhenUsed/>
    <w:rsid w:val="00FF7714"/>
    <w:pPr>
      <w:spacing w:before="0" w:after="0" w:line="240" w:lineRule="auto"/>
      <w:ind w:left="4320"/>
    </w:pPr>
  </w:style>
  <w:style w:type="character" w:customStyle="1" w:styleId="afffffd">
    <w:name w:val="Подпись Знак"/>
    <w:basedOn w:val="a3"/>
    <w:link w:val="afffffc"/>
    <w:uiPriority w:val="99"/>
    <w:semiHidden/>
    <w:rsid w:val="00FF7714"/>
    <w:rPr>
      <w:rFonts w:ascii="Calibri" w:hAnsi="Calibri"/>
      <w:noProof/>
      <w:sz w:val="21"/>
      <w:szCs w:val="24"/>
    </w:rPr>
  </w:style>
  <w:style w:type="character" w:styleId="-">
    <w:name w:val="Smart Hyperlink"/>
    <w:basedOn w:val="a3"/>
    <w:uiPriority w:val="99"/>
    <w:semiHidden/>
    <w:unhideWhenUsed/>
    <w:rsid w:val="00FF7714"/>
    <w:rPr>
      <w:rFonts w:ascii="Calibri" w:hAnsi="Calibri"/>
      <w:u w:val="dotted"/>
    </w:rPr>
  </w:style>
  <w:style w:type="table" w:styleId="17">
    <w:name w:val="Table 3D effects 1"/>
    <w:basedOn w:val="a4"/>
    <w:uiPriority w:val="99"/>
    <w:semiHidden/>
    <w:unhideWhenUsed/>
    <w:rsid w:val="00FF77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4"/>
    <w:uiPriority w:val="99"/>
    <w:semiHidden/>
    <w:unhideWhenUsed/>
    <w:rsid w:val="00FF77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F77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FF7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4"/>
    <w:uiPriority w:val="99"/>
    <w:semiHidden/>
    <w:unhideWhenUsed/>
    <w:rsid w:val="00FF7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F77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F77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FF77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uiPriority w:val="99"/>
    <w:semiHidden/>
    <w:unhideWhenUsed/>
    <w:rsid w:val="00FF77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F77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FF77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4"/>
    <w:uiPriority w:val="99"/>
    <w:semiHidden/>
    <w:unhideWhenUsed/>
    <w:rsid w:val="00FF77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F77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F77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F77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e">
    <w:name w:val="Table Contemporary"/>
    <w:basedOn w:val="a4"/>
    <w:uiPriority w:val="99"/>
    <w:semiHidden/>
    <w:unhideWhenUsed/>
    <w:rsid w:val="00FF77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">
    <w:name w:val="Table Elegant"/>
    <w:basedOn w:val="a4"/>
    <w:uiPriority w:val="99"/>
    <w:semiHidden/>
    <w:unhideWhenUsed/>
    <w:rsid w:val="00FF77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4"/>
    <w:uiPriority w:val="99"/>
    <w:semiHidden/>
    <w:unhideWhenUsed/>
    <w:rsid w:val="00FF7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FF77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F77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F77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F7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F7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F77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F77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Grid Table Light"/>
    <w:basedOn w:val="a4"/>
    <w:uiPriority w:val="40"/>
    <w:rsid w:val="00FF77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F77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F77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F77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F7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F7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F7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F77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F7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1">
    <w:name w:val="table of authorities"/>
    <w:basedOn w:val="a2"/>
    <w:next w:val="a2"/>
    <w:uiPriority w:val="99"/>
    <w:semiHidden/>
    <w:unhideWhenUsed/>
    <w:rsid w:val="00FF7714"/>
    <w:pPr>
      <w:spacing w:after="0"/>
      <w:ind w:left="210" w:hanging="210"/>
    </w:pPr>
  </w:style>
  <w:style w:type="paragraph" w:styleId="affffff2">
    <w:name w:val="table of figures"/>
    <w:basedOn w:val="a2"/>
    <w:next w:val="a2"/>
    <w:uiPriority w:val="99"/>
    <w:semiHidden/>
    <w:unhideWhenUsed/>
    <w:rsid w:val="00FF7714"/>
    <w:pPr>
      <w:spacing w:after="0"/>
    </w:pPr>
  </w:style>
  <w:style w:type="table" w:styleId="affffff3">
    <w:name w:val="Table Professional"/>
    <w:basedOn w:val="a4"/>
    <w:uiPriority w:val="99"/>
    <w:semiHidden/>
    <w:unhideWhenUsed/>
    <w:rsid w:val="00FF7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FF77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imple 2"/>
    <w:basedOn w:val="a4"/>
    <w:uiPriority w:val="99"/>
    <w:semiHidden/>
    <w:unhideWhenUsed/>
    <w:rsid w:val="00FF77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F7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FF77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ubtle 2"/>
    <w:basedOn w:val="a4"/>
    <w:uiPriority w:val="99"/>
    <w:semiHidden/>
    <w:unhideWhenUsed/>
    <w:rsid w:val="00FF77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FF7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F77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F77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F77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5">
    <w:name w:val="toa heading"/>
    <w:basedOn w:val="a2"/>
    <w:next w:val="a2"/>
    <w:uiPriority w:val="99"/>
    <w:semiHidden/>
    <w:unhideWhenUsed/>
    <w:rsid w:val="00FF7714"/>
    <w:pPr>
      <w:spacing w:before="120"/>
    </w:pPr>
    <w:rPr>
      <w:rFonts w:eastAsiaTheme="majorEastAsia" w:cstheme="majorBidi"/>
      <w:b/>
      <w:bCs/>
      <w:sz w:val="24"/>
    </w:rPr>
  </w:style>
  <w:style w:type="paragraph" w:styleId="3f2">
    <w:name w:val="toc 3"/>
    <w:basedOn w:val="a2"/>
    <w:next w:val="a2"/>
    <w:autoRedefine/>
    <w:uiPriority w:val="39"/>
    <w:semiHidden/>
    <w:rsid w:val="00FF7714"/>
    <w:pPr>
      <w:spacing w:after="100"/>
      <w:ind w:left="420"/>
    </w:pPr>
  </w:style>
  <w:style w:type="paragraph" w:styleId="4a">
    <w:name w:val="toc 4"/>
    <w:basedOn w:val="a2"/>
    <w:next w:val="a2"/>
    <w:autoRedefine/>
    <w:uiPriority w:val="39"/>
    <w:semiHidden/>
    <w:rsid w:val="00FF7714"/>
    <w:pPr>
      <w:spacing w:after="100"/>
      <w:ind w:left="630"/>
    </w:pPr>
  </w:style>
  <w:style w:type="paragraph" w:styleId="59">
    <w:name w:val="toc 5"/>
    <w:basedOn w:val="a2"/>
    <w:next w:val="a2"/>
    <w:autoRedefine/>
    <w:uiPriority w:val="39"/>
    <w:semiHidden/>
    <w:rsid w:val="00FF7714"/>
    <w:pPr>
      <w:spacing w:after="100"/>
      <w:ind w:left="840"/>
    </w:pPr>
  </w:style>
  <w:style w:type="paragraph" w:styleId="63">
    <w:name w:val="toc 6"/>
    <w:basedOn w:val="a2"/>
    <w:next w:val="a2"/>
    <w:autoRedefine/>
    <w:uiPriority w:val="39"/>
    <w:semiHidden/>
    <w:rsid w:val="00FF7714"/>
    <w:pPr>
      <w:spacing w:after="100"/>
      <w:ind w:left="1050"/>
    </w:pPr>
  </w:style>
  <w:style w:type="paragraph" w:styleId="73">
    <w:name w:val="toc 7"/>
    <w:basedOn w:val="a2"/>
    <w:next w:val="a2"/>
    <w:autoRedefine/>
    <w:uiPriority w:val="39"/>
    <w:semiHidden/>
    <w:rsid w:val="00FF7714"/>
    <w:pPr>
      <w:spacing w:after="100"/>
      <w:ind w:left="1260"/>
    </w:pPr>
  </w:style>
  <w:style w:type="paragraph" w:styleId="83">
    <w:name w:val="toc 8"/>
    <w:basedOn w:val="a2"/>
    <w:next w:val="a2"/>
    <w:autoRedefine/>
    <w:uiPriority w:val="39"/>
    <w:semiHidden/>
    <w:rsid w:val="00FF7714"/>
    <w:pPr>
      <w:spacing w:after="100"/>
      <w:ind w:left="1470"/>
    </w:pPr>
  </w:style>
  <w:style w:type="paragraph" w:styleId="92">
    <w:name w:val="toc 9"/>
    <w:basedOn w:val="a2"/>
    <w:next w:val="a2"/>
    <w:autoRedefine/>
    <w:uiPriority w:val="39"/>
    <w:semiHidden/>
    <w:rsid w:val="00FF7714"/>
    <w:pPr>
      <w:spacing w:after="100"/>
      <w:ind w:left="1680"/>
    </w:pPr>
  </w:style>
  <w:style w:type="character" w:styleId="affffff6">
    <w:name w:val="Unresolved Mention"/>
    <w:basedOn w:val="a3"/>
    <w:uiPriority w:val="99"/>
    <w:semiHidden/>
    <w:rsid w:val="00FF7714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368FD788B854576B72ACB1BF21B9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69C5C-99AD-4966-BC06-63E54A78DF7D}"/>
      </w:docPartPr>
      <w:docPartBody>
        <w:p w:rsidR="0003573C" w:rsidRDefault="00FD340F" w:rsidP="00FD340F">
          <w:pPr>
            <w:pStyle w:val="A368FD788B854576B72ACB1BF21B94D44"/>
          </w:pPr>
          <w:r w:rsidRPr="00FF7714">
            <w:rPr>
              <w:lang w:val="ro-RO" w:bidi="ru-RU"/>
            </w:rPr>
            <w:t>ИНФОРМАЦИОННЫЙ БЮЛЛЕТЕНЬ</w:t>
          </w:r>
        </w:p>
      </w:docPartBody>
    </w:docPart>
    <w:docPart>
      <w:docPartPr>
        <w:name w:val="6E96AD89CBDA4521B464B83951065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075C9-AA15-4B87-A4A7-E70CCD42D30E}"/>
      </w:docPartPr>
      <w:docPartBody>
        <w:p w:rsidR="0003573C" w:rsidRDefault="00FD340F" w:rsidP="00FD340F">
          <w:pPr>
            <w:pStyle w:val="6E96AD89CBDA4521B464B8395106570222"/>
          </w:pPr>
          <w:r w:rsidRPr="00FF7714">
            <w:rPr>
              <w:rStyle w:val="a5"/>
              <w:lang w:val="ro-RO" w:bidi="ru-RU"/>
            </w:rPr>
            <w:t>ВСТАВЬТЕ НАЗВАНИЕ ЗДЕСЬ</w:t>
          </w:r>
        </w:p>
      </w:docPartBody>
    </w:docPart>
    <w:docPart>
      <w:docPartPr>
        <w:name w:val="D6CD90D0BCFB4302AD99A023A024E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295E-E94F-4A04-A0CE-1056DFCA1D7E}"/>
      </w:docPartPr>
      <w:docPartBody>
        <w:p w:rsidR="0003573C" w:rsidRDefault="00FD340F" w:rsidP="00FD340F">
          <w:pPr>
            <w:pStyle w:val="D6CD90D0BCFB4302AD99A023A024EB204"/>
          </w:pPr>
          <w:r w:rsidRPr="00FF7714">
            <w:rPr>
              <w:lang w:val="ro-RO" w:bidi="ru-RU"/>
            </w:rPr>
            <w:t>НОМЕР ВЫПУСКА</w:t>
          </w:r>
        </w:p>
      </w:docPartBody>
    </w:docPart>
    <w:docPart>
      <w:docPartPr>
        <w:name w:val="19E0F29E5ECE4AB8A7BF09102F31D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65AA4-B8CA-4ABE-B87A-67BB603E4D3C}"/>
      </w:docPartPr>
      <w:docPartBody>
        <w:p w:rsidR="0003573C" w:rsidRDefault="00FD340F" w:rsidP="00FD340F">
          <w:pPr>
            <w:pStyle w:val="19E0F29E5ECE4AB8A7BF09102F31D1FD4"/>
          </w:pPr>
          <w:r w:rsidRPr="00FF7714">
            <w:rPr>
              <w:lang w:val="ro-RO" w:bidi="ru-RU"/>
            </w:rPr>
            <w:t>МЕСЯЦ - МЕСЯЦ ГОД</w:t>
          </w:r>
        </w:p>
      </w:docPartBody>
    </w:docPart>
    <w:docPart>
      <w:docPartPr>
        <w:name w:val="80A64EA705BE4ED3908082F17665F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4E84-4325-443C-B7F0-598F7122EC72}"/>
      </w:docPartPr>
      <w:docPartBody>
        <w:p w:rsidR="0003573C" w:rsidRDefault="00FD340F" w:rsidP="00FD340F">
          <w:pPr>
            <w:pStyle w:val="80A64EA705BE4ED3908082F17665F8484"/>
          </w:pPr>
          <w:r w:rsidRPr="00FF7714">
            <w:rPr>
              <w:lang w:val="ro-RO" w:bidi="ru-RU"/>
            </w:rPr>
            <w:t>ОБЪЕМ</w:t>
          </w:r>
        </w:p>
      </w:docPartBody>
    </w:docPart>
    <w:docPart>
      <w:docPartPr>
        <w:name w:val="A448C987612C431CA31700B32C922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8C04A-1F42-4383-A992-B2D032BE8BDB}"/>
      </w:docPartPr>
      <w:docPartBody>
        <w:p w:rsidR="0003573C" w:rsidRDefault="00FD340F" w:rsidP="00FD340F">
          <w:pPr>
            <w:pStyle w:val="A448C987612C431CA31700B32C9224774"/>
          </w:pPr>
          <w:r w:rsidRPr="00FF7714">
            <w:rPr>
              <w:lang w:val="ro-RO" w:bidi="ru-RU"/>
            </w:rPr>
            <w:t>Раздел 01</w:t>
          </w:r>
        </w:p>
      </w:docPartBody>
    </w:docPart>
    <w:docPart>
      <w:docPartPr>
        <w:name w:val="1DE9F39FA1334722A18027F7883CB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B4C15-B21D-4281-A4B6-6641CFAD3913}"/>
      </w:docPartPr>
      <w:docPartBody>
        <w:p w:rsidR="0003573C" w:rsidRDefault="00FD340F" w:rsidP="00FD340F">
          <w:pPr>
            <w:pStyle w:val="1DE9F39FA1334722A18027F7883CB3AC4"/>
          </w:pPr>
          <w:r w:rsidRPr="00FF7714">
            <w:rPr>
              <w:lang w:val="ro-RO" w:bidi="ru-RU"/>
            </w:rPr>
            <w:t>Кратко опишите историю на странице 2. Скажите, чего нам ждать, и укажите заголовок.</w:t>
          </w:r>
        </w:p>
      </w:docPartBody>
    </w:docPart>
    <w:docPart>
      <w:docPartPr>
        <w:name w:val="F02DD7988956449598589E7D3E4D5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245DE-FDA3-4AF3-B7CF-40DA3C20A3DC}"/>
      </w:docPartPr>
      <w:docPartBody>
        <w:p w:rsidR="0003573C" w:rsidRDefault="00FD340F" w:rsidP="00FD340F">
          <w:pPr>
            <w:pStyle w:val="F02DD7988956449598589E7D3E4D5C1E4"/>
          </w:pPr>
          <w:r w:rsidRPr="00FF7714">
            <w:rPr>
              <w:lang w:val="ro-RO" w:bidi="ru-RU"/>
            </w:rPr>
            <w:t>Раздел 02</w:t>
          </w:r>
        </w:p>
      </w:docPartBody>
    </w:docPart>
    <w:docPart>
      <w:docPartPr>
        <w:name w:val="86179872CE984F1F9078A1279332E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1A9A-EAEE-4E28-BB4B-F802E49906CE}"/>
      </w:docPartPr>
      <w:docPartBody>
        <w:p w:rsidR="0003573C" w:rsidRDefault="00FD340F" w:rsidP="00FD340F">
          <w:pPr>
            <w:pStyle w:val="86179872CE984F1F9078A1279332E07F4"/>
          </w:pPr>
          <w:r w:rsidRPr="00FF7714">
            <w:rPr>
              <w:lang w:val="ro-RO" w:bidi="ru-RU"/>
            </w:rPr>
            <w:t>Кратко опишите историю на странице 3. расположите здесь цитату из статьи, чтобы заинтересовать аудиторию.</w:t>
          </w:r>
        </w:p>
      </w:docPartBody>
    </w:docPart>
    <w:docPart>
      <w:docPartPr>
        <w:name w:val="9F4A6EA7336846A8ACAF860D26D5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FAFD2-5C3F-403E-9BFB-446E7B6E038D}"/>
      </w:docPartPr>
      <w:docPartBody>
        <w:p w:rsidR="0003573C" w:rsidRDefault="00FD340F" w:rsidP="00FD340F">
          <w:pPr>
            <w:pStyle w:val="9F4A6EA7336846A8ACAF860D26D59DD14"/>
          </w:pPr>
          <w:r w:rsidRPr="00FF7714">
            <w:rPr>
              <w:lang w:val="ro-RO" w:bidi="ru-RU"/>
            </w:rPr>
            <w:t>Наши услуги</w:t>
          </w:r>
        </w:p>
      </w:docPartBody>
    </w:docPart>
    <w:docPart>
      <w:docPartPr>
        <w:name w:val="E322BCB081EC4CB887AD39C36208B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F388E-6EBC-4739-9028-D3325C775148}"/>
      </w:docPartPr>
      <w:docPartBody>
        <w:p w:rsidR="0003573C" w:rsidRDefault="00FD340F" w:rsidP="00FD340F">
          <w:pPr>
            <w:pStyle w:val="E322BCB081EC4CB887AD39C36208BE4D4"/>
          </w:pPr>
          <w:r w:rsidRPr="00FF7714">
            <w:rPr>
              <w:lang w:val="ro-RO" w:bidi="ru-RU"/>
            </w:rPr>
            <w:t>Раздел 03</w:t>
          </w:r>
        </w:p>
      </w:docPartBody>
    </w:docPart>
    <w:docPart>
      <w:docPartPr>
        <w:name w:val="F509EAE9BA8C44DFB7D9A9AAB4326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ABE52-290C-4324-ABCF-DE64390B308F}"/>
      </w:docPartPr>
      <w:docPartBody>
        <w:p w:rsidR="0003573C" w:rsidRDefault="00FD340F" w:rsidP="00FD340F">
          <w:pPr>
            <w:pStyle w:val="F509EAE9BA8C44DFB7D9A9AAB4326CBA4"/>
          </w:pPr>
          <w:r w:rsidRPr="00FF7714">
            <w:rPr>
              <w:lang w:val="ro-RO" w:bidi="ru-RU"/>
            </w:rPr>
            <w:t>Кратко опишите историю на странице 4. Настройте этот шаблон под себя!</w:t>
          </w:r>
        </w:p>
      </w:docPartBody>
    </w:docPart>
    <w:docPart>
      <w:docPartPr>
        <w:name w:val="247E943E5BF34E38A351383F5F029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3D4CC-3D6D-4FFC-B345-52E2453AD5A8}"/>
      </w:docPartPr>
      <w:docPartBody>
        <w:p w:rsidR="0003573C" w:rsidRDefault="00FD340F" w:rsidP="00FD340F">
          <w:pPr>
            <w:pStyle w:val="247E943E5BF34E38A351383F5F029CCC4"/>
          </w:pPr>
          <w:r w:rsidRPr="00FF7714">
            <w:rPr>
              <w:lang w:val="ro-RO" w:bidi="ru-RU"/>
            </w:rPr>
            <w:t>Кратко опишите историю на странице 4.</w:t>
          </w:r>
        </w:p>
      </w:docPartBody>
    </w:docPart>
    <w:docPart>
      <w:docPartPr>
        <w:name w:val="F7BF856A708441789A8C9C896F665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B4120-FC5C-4E8A-AD39-E672F5D354F8}"/>
      </w:docPartPr>
      <w:docPartBody>
        <w:p w:rsidR="0003573C" w:rsidRDefault="00FD340F" w:rsidP="00FD340F">
          <w:pPr>
            <w:pStyle w:val="F7BF856A708441789A8C9C896F665C9F4"/>
          </w:pPr>
          <w:r w:rsidRPr="00FF7714">
            <w:rPr>
              <w:lang w:val="ro-RO" w:bidi="ru-RU"/>
            </w:rPr>
            <w:t>НОМЕР ВЫПУСКА</w:t>
          </w:r>
        </w:p>
      </w:docPartBody>
    </w:docPart>
    <w:docPart>
      <w:docPartPr>
        <w:name w:val="76CAB827C6DC41FBAB76F17E83198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E6F2F-C101-45E7-A593-E958401E4533}"/>
      </w:docPartPr>
      <w:docPartBody>
        <w:p w:rsidR="0003573C" w:rsidRDefault="00FD340F" w:rsidP="00FD340F">
          <w:pPr>
            <w:pStyle w:val="76CAB827C6DC41FBAB76F17E831980C64"/>
          </w:pPr>
          <w:r w:rsidRPr="00FF7714">
            <w:rPr>
              <w:lang w:val="ro-RO" w:bidi="ru-RU"/>
            </w:rPr>
            <w:t>МЕСЯЦ - МЕСЯЦ ГОД</w:t>
          </w:r>
        </w:p>
      </w:docPartBody>
    </w:docPart>
    <w:docPart>
      <w:docPartPr>
        <w:name w:val="5742A37BD7514577B2552FCEF3B1C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BBD29-3A51-4D2E-8DEB-BFF7A6E25454}"/>
      </w:docPartPr>
      <w:docPartBody>
        <w:p w:rsidR="0003573C" w:rsidRDefault="00FD340F" w:rsidP="00FD340F">
          <w:pPr>
            <w:pStyle w:val="5742A37BD7514577B2552FCEF3B1CD454"/>
          </w:pPr>
          <w:r w:rsidRPr="00FF7714">
            <w:rPr>
              <w:lang w:val="ro-RO" w:bidi="ru-RU"/>
            </w:rPr>
            <w:t>ОБЪЕМ</w:t>
          </w:r>
        </w:p>
      </w:docPartBody>
    </w:docPart>
    <w:docPart>
      <w:docPartPr>
        <w:name w:val="E5363E564BBD4A2299F4A74BA02E6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14F20-DDE2-4CB8-ADB2-78F1505D49EC}"/>
      </w:docPartPr>
      <w:docPartBody>
        <w:p w:rsidR="0003573C" w:rsidRDefault="00FD340F" w:rsidP="00FD340F">
          <w:pPr>
            <w:pStyle w:val="E5363E564BBD4A2299F4A74BA02E60FE20"/>
          </w:pPr>
          <w:r w:rsidRPr="00FF7714">
            <w:rPr>
              <w:lang w:val="ro-RO" w:bidi="ru-RU"/>
            </w:rPr>
            <w:t>Выделив изображение, выберите «Изменить рисунок» в контекстном меню или нажмите «Заливка» и выберите пункт «Рисунок».</w:t>
          </w:r>
        </w:p>
      </w:docPartBody>
    </w:docPart>
    <w:docPart>
      <w:docPartPr>
        <w:name w:val="4428650A8C214FCE99459A665D035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6DF3D-4C9C-4D5E-BC0F-CD3C1EEDF0CF}"/>
      </w:docPartPr>
      <w:docPartBody>
        <w:p w:rsidR="00FD340F" w:rsidRPr="00FF7714" w:rsidRDefault="00FD340F" w:rsidP="00BB53CD">
          <w:pPr>
            <w:rPr>
              <w:lang w:val="ro-RO"/>
            </w:rPr>
          </w:pPr>
          <w:r w:rsidRPr="00FF7714">
            <w:rPr>
              <w:lang w:val="ro-RO" w:bidi="ru-RU"/>
            </w:rPr>
            <w:t>Чтобы изменить любой текст в этом документе, просто нажмите текст, который вы хотите обновить, и начните печатать!</w:t>
          </w:r>
        </w:p>
        <w:p w:rsidR="0003573C" w:rsidRDefault="00FD340F" w:rsidP="00FD340F">
          <w:pPr>
            <w:pStyle w:val="4428650A8C214FCE99459A665D035A444"/>
          </w:pPr>
          <w:r w:rsidRPr="00FF7714">
            <w:rPr>
              <w:lang w:val="ro-RO" w:bidi="ru-RU"/>
            </w:rPr>
            <w:t>Откройте вкладку «Конструктор» и нажмите кнопку «Цвета», чтобы изменить цвета. Выберите одну из цветовых схем в списке. Наведите курсор мыши на разные варианты, чтобы увидеть, как изменяется внешний вид документа при выборе каждого варианта.</w:t>
          </w:r>
        </w:p>
      </w:docPartBody>
    </w:docPart>
    <w:docPart>
      <w:docPartPr>
        <w:name w:val="1D4203AEB38B43C6BE397DDCB3F6E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F9223-334F-4B21-9DF6-7DDCDDE19991}"/>
      </w:docPartPr>
      <w:docPartBody>
        <w:p w:rsidR="00FD340F" w:rsidRPr="00FF7714" w:rsidRDefault="00FD340F" w:rsidP="003750FA">
          <w:pPr>
            <w:rPr>
              <w:lang w:val="ro-RO"/>
            </w:rPr>
          </w:pPr>
          <w:r w:rsidRPr="00FF7714">
            <w:rPr>
              <w:lang w:val="ro-RO" w:bidi="ru-RU"/>
            </w:rPr>
            <w:t xml:space="preserve">Вы также легко можете изменить шрифты во всем документе! </w:t>
          </w:r>
          <w:r>
            <w:rPr>
              <w:lang w:val="ro-RO" w:bidi="ru-RU"/>
            </w:rPr>
            <w:br/>
          </w:r>
          <w:r w:rsidRPr="00FF7714">
            <w:rPr>
              <w:lang w:val="ro-RO" w:bidi="ru-RU"/>
            </w:rPr>
            <w:t>На вкладке «Конструктор» выберите понравившееся сочетание шрифтов.</w:t>
          </w:r>
        </w:p>
        <w:p w:rsidR="0003573C" w:rsidRDefault="00FD340F" w:rsidP="00FD340F">
          <w:pPr>
            <w:pStyle w:val="1D4203AEB38B43C6BE397DDCB3F6E5964"/>
          </w:pPr>
          <w:r w:rsidRPr="00FF7714">
            <w:rPr>
              <w:lang w:val="ro-RO" w:bidi="ru-RU"/>
            </w:rPr>
            <w:t>Восстановите тему, чтобы вернуться к исходному оформлению шаблона!</w:t>
          </w:r>
        </w:p>
      </w:docPartBody>
    </w:docPart>
    <w:docPart>
      <w:docPartPr>
        <w:name w:val="A5E2A8265245494D8B3BE9B929ACC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63BEF-63B4-40E3-97AC-56EE5A4CED9E}"/>
      </w:docPartPr>
      <w:docPartBody>
        <w:p w:rsidR="0003573C" w:rsidRDefault="00FD340F" w:rsidP="00FD340F">
          <w:pPr>
            <w:pStyle w:val="A5E2A8265245494D8B3BE9B929ACC17D10"/>
          </w:pPr>
          <w:r w:rsidRPr="00FF7714">
            <w:rPr>
              <w:lang w:val="ro-RO" w:bidi="ru-RU"/>
            </w:rPr>
            <w:t xml:space="preserve">Есть другие изображения, которые хотите использовать? В этом буклете можно легко заменить любой из рисунков. Просто дважды нажмите верхний колонтитул какой-либо страницы. Дважды щелкните изображение, которое хотите заменить. </w:t>
          </w:r>
          <w:r>
            <w:rPr>
              <w:lang w:val="ro-RO" w:bidi="ru-RU"/>
            </w:rPr>
            <w:br/>
          </w:r>
          <w:r w:rsidRPr="00FF7714">
            <w:rPr>
              <w:lang w:val="ro-RO" w:bidi="ru-RU"/>
            </w:rPr>
            <w:t>Для изменения изображения в фоне может потребоваться еще одно нажатие, так как оно является частью сгруппированных изображений фона. Щелкайте изображение, пока вокруг него не появятся маркеры выделения.</w:t>
          </w:r>
        </w:p>
      </w:docPartBody>
    </w:docPart>
    <w:docPart>
      <w:docPartPr>
        <w:name w:val="AC0B12C17F5E4BE6B9FFA06D0E8D1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7C61A-FE7D-4D50-B707-11A55F5DAD8F}"/>
      </w:docPartPr>
      <w:docPartBody>
        <w:p w:rsidR="0003573C" w:rsidRDefault="00FD340F" w:rsidP="00FD340F">
          <w:pPr>
            <w:pStyle w:val="AC0B12C17F5E4BE6B9FFA06D0E8D1DFE7"/>
          </w:pPr>
          <w:r w:rsidRPr="00FF7714">
            <w:rPr>
              <w:rStyle w:val="21"/>
              <w:lang w:val="ro-RO" w:bidi="ru-RU"/>
            </w:rPr>
            <w:t>"Вам не нужно просто бронировать вашу поездку: мы поможем вам осуществить путешествие вашей мечты. Просто расскажите нам о том, что вы хотите испытать".</w:t>
          </w:r>
        </w:p>
      </w:docPartBody>
    </w:docPart>
    <w:docPart>
      <w:docPartPr>
        <w:name w:val="A58569DDAA3D4074B1E1A376BECBC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C7255-E038-447A-8001-F40954CBF57B}"/>
      </w:docPartPr>
      <w:docPartBody>
        <w:p w:rsidR="0003573C" w:rsidRDefault="00FD340F" w:rsidP="00FD340F">
          <w:pPr>
            <w:pStyle w:val="A58569DDAA3D4074B1E1A376BECBC0624"/>
          </w:pPr>
          <w:r w:rsidRPr="00FF7714">
            <w:rPr>
              <w:lang w:val="ro-RO" w:bidi="ru-RU"/>
            </w:rPr>
            <w:t>~ Регина Покровская</w:t>
          </w:r>
        </w:p>
      </w:docPartBody>
    </w:docPart>
    <w:docPart>
      <w:docPartPr>
        <w:name w:val="5E1CD4CF563E4EECB256A60F09346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DAE35-5166-464E-8701-D41A730A88E0}"/>
      </w:docPartPr>
      <w:docPartBody>
        <w:p w:rsidR="0003573C" w:rsidRDefault="00FD340F" w:rsidP="00FD340F">
          <w:pPr>
            <w:pStyle w:val="5E1CD4CF563E4EECB256A60F093468D64"/>
          </w:pPr>
          <w:r w:rsidRPr="00FF7714">
            <w:rPr>
              <w:lang w:val="ro-RO" w:bidi="ru-RU"/>
            </w:rPr>
            <w:t>MARGIE’S TRAVEL ПРЕДЛАГАЕТ ВАМ СЛЕДУЮЩИЕ УСЛУГИ:</w:t>
          </w:r>
        </w:p>
      </w:docPartBody>
    </w:docPart>
    <w:docPart>
      <w:docPartPr>
        <w:name w:val="54D15241383F43938AD698DA6B43D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A7091-CEC1-4692-AB5B-6B3BCFC5BDCF}"/>
      </w:docPartPr>
      <w:docPartBody>
        <w:p w:rsidR="0003573C" w:rsidRDefault="00FD340F" w:rsidP="00FD340F">
          <w:pPr>
            <w:pStyle w:val="54D15241383F43938AD698DA6B43D8294"/>
          </w:pPr>
          <w:r w:rsidRPr="00FF7714">
            <w:rPr>
              <w:lang w:val="ro-RO" w:bidi="ru-RU"/>
            </w:rPr>
            <w:t>02</w:t>
          </w:r>
        </w:p>
      </w:docPartBody>
    </w:docPart>
    <w:docPart>
      <w:docPartPr>
        <w:name w:val="6050C81BD5BF434393B7DDCEF4318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E9D6F-2881-4810-B542-09E8DACC4DCE}"/>
      </w:docPartPr>
      <w:docPartBody>
        <w:p w:rsidR="0003573C" w:rsidRDefault="00FD340F" w:rsidP="00FD340F">
          <w:pPr>
            <w:pStyle w:val="6050C81BD5BF434393B7DDCEF43189A04"/>
          </w:pPr>
          <w:r w:rsidRPr="00FF7714">
            <w:rPr>
              <w:lang w:val="ro-RO" w:bidi="ru-RU"/>
            </w:rPr>
            <w:t>03</w:t>
          </w:r>
        </w:p>
      </w:docPartBody>
    </w:docPart>
    <w:docPart>
      <w:docPartPr>
        <w:name w:val="1878E6974E4C432F8857B3265CA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1C141-29E8-4E2E-9E40-32F7AED5AC59}"/>
      </w:docPartPr>
      <w:docPartBody>
        <w:p w:rsidR="0003573C" w:rsidRDefault="00FD340F" w:rsidP="00FD340F">
          <w:pPr>
            <w:pStyle w:val="1878E6974E4C432F8857B3265CAAC2DE4"/>
          </w:pPr>
          <w:r w:rsidRPr="00FF7714">
            <w:rPr>
              <w:lang w:val="ro-RO" w:bidi="ru-RU"/>
            </w:rPr>
            <w:t>04</w:t>
          </w:r>
        </w:p>
      </w:docPartBody>
    </w:docPart>
    <w:docPart>
      <w:docPartPr>
        <w:name w:val="9E4F75430B454F5FACC60D9430C6E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7D086-1E91-41F0-9D5E-0C4A5C2260A7}"/>
      </w:docPartPr>
      <w:docPartBody>
        <w:p w:rsidR="0003573C" w:rsidRDefault="00FD340F" w:rsidP="00FD340F">
          <w:pPr>
            <w:pStyle w:val="9E4F75430B454F5FACC60D9430C6EDC53"/>
          </w:pPr>
          <w:r w:rsidRPr="00FF7714">
            <w:rPr>
              <w:lang w:val="ro-RO" w:bidi="ru-RU"/>
            </w:rPr>
            <w:t>01</w:t>
          </w:r>
        </w:p>
      </w:docPartBody>
    </w:docPart>
    <w:docPart>
      <w:docPartPr>
        <w:name w:val="9FA594794307424EB3626FD958D8F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16510-DE12-45CE-9E65-429BC4FB58CE}"/>
      </w:docPartPr>
      <w:docPartBody>
        <w:p w:rsidR="0003573C" w:rsidRDefault="00FD340F" w:rsidP="00FD340F">
          <w:pPr>
            <w:pStyle w:val="9FA594794307424EB3626FD958D8FB693"/>
          </w:pPr>
          <w:r w:rsidRPr="00FF7714">
            <w:rPr>
              <w:lang w:val="ro-RO" w:bidi="ru-RU"/>
            </w:rPr>
            <w:t>Бронирования для любых путешествий;</w:t>
          </w:r>
        </w:p>
      </w:docPartBody>
    </w:docPart>
    <w:docPart>
      <w:docPartPr>
        <w:name w:val="6B7EF95C5598455791A325F9ED9D7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59936-502D-44BC-A71C-8A40867662C4}"/>
      </w:docPartPr>
      <w:docPartBody>
        <w:p w:rsidR="0003573C" w:rsidRDefault="00FD340F" w:rsidP="00FD340F">
          <w:pPr>
            <w:pStyle w:val="6B7EF95C5598455791A325F9ED9D78BB3"/>
          </w:pPr>
          <w:r w:rsidRPr="00FF7714">
            <w:rPr>
              <w:lang w:val="ro-RO" w:bidi="ru-RU"/>
            </w:rPr>
            <w:t>Быстрые, подробные, компетентные ответы на звонки и вопросы</w:t>
          </w:r>
        </w:p>
      </w:docPartBody>
    </w:docPart>
    <w:docPart>
      <w:docPartPr>
        <w:name w:val="87E5D81E305946AD874FB30DE93AE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E1190-568A-4536-BA92-A1D4D81BF6BF}"/>
      </w:docPartPr>
      <w:docPartBody>
        <w:p w:rsidR="0003573C" w:rsidRDefault="00FD340F" w:rsidP="00FD340F">
          <w:pPr>
            <w:pStyle w:val="87E5D81E305946AD874FB30DE93AED013"/>
          </w:pPr>
          <w:r w:rsidRPr="00FF7714">
            <w:rPr>
              <w:lang w:val="ro-RO" w:bidi="ru-RU"/>
            </w:rPr>
            <w:t>Международные услуги</w:t>
          </w:r>
        </w:p>
      </w:docPartBody>
    </w:docPart>
    <w:docPart>
      <w:docPartPr>
        <w:name w:val="471B2469C3214F9C91EDFF8AFAFE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276DA-4867-4788-9FFF-51BECA78DE7F}"/>
      </w:docPartPr>
      <w:docPartBody>
        <w:p w:rsidR="0003573C" w:rsidRDefault="00FD340F" w:rsidP="00FD340F">
          <w:pPr>
            <w:pStyle w:val="471B2469C3214F9C91EDFF8AFAFE286C3"/>
          </w:pPr>
          <w:r w:rsidRPr="00FF7714">
            <w:rPr>
              <w:lang w:val="ro-RO" w:bidi="ru-RU"/>
            </w:rPr>
            <w:t>Находчивые агенты с обширным туристическим опытом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69C"/>
    <w:rsid w:val="0003573C"/>
    <w:rsid w:val="00637433"/>
    <w:rsid w:val="00BB6F06"/>
    <w:rsid w:val="00CB569C"/>
    <w:rsid w:val="00FD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5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367174ECC024D10B944212A04DE764B">
    <w:name w:val="E367174ECC024D10B944212A04DE764B"/>
  </w:style>
  <w:style w:type="paragraph" w:customStyle="1" w:styleId="EAFB9B7C0E7D42A9AC12F1D7D34672BB">
    <w:name w:val="EAFB9B7C0E7D42A9AC12F1D7D34672BB"/>
  </w:style>
  <w:style w:type="paragraph" w:customStyle="1" w:styleId="667975C0034448ACBBB952CA7923502B">
    <w:name w:val="667975C0034448ACBBB952CA7923502B"/>
  </w:style>
  <w:style w:type="paragraph" w:customStyle="1" w:styleId="CCCE509DA3C74901A22E89C5DBA64B47">
    <w:name w:val="CCCE509DA3C74901A22E89C5DBA64B47"/>
  </w:style>
  <w:style w:type="paragraph" w:customStyle="1" w:styleId="CB361DE0FA67447499B88DF7F5736135">
    <w:name w:val="CB361DE0FA67447499B88DF7F5736135"/>
  </w:style>
  <w:style w:type="paragraph" w:customStyle="1" w:styleId="CA6B9FD70E524A05883AD697102F4291">
    <w:name w:val="CA6B9FD70E524A05883AD697102F4291"/>
  </w:style>
  <w:style w:type="paragraph" w:customStyle="1" w:styleId="0E748FC6CFDC45C7B632D4F7A0CC9F47">
    <w:name w:val="0E748FC6CFDC45C7B632D4F7A0CC9F47"/>
  </w:style>
  <w:style w:type="paragraph" w:customStyle="1" w:styleId="70BE86D4863B44C9A022AA573925845C">
    <w:name w:val="70BE86D4863B44C9A022AA573925845C"/>
  </w:style>
  <w:style w:type="paragraph" w:customStyle="1" w:styleId="90096930135049488FB5C3552F26DE67">
    <w:name w:val="90096930135049488FB5C3552F26DE67"/>
  </w:style>
  <w:style w:type="paragraph" w:customStyle="1" w:styleId="39227157ACB84E6E9211F83CAA2496B7">
    <w:name w:val="39227157ACB84E6E9211F83CAA2496B7"/>
  </w:style>
  <w:style w:type="character" w:styleId="a3">
    <w:name w:val="Placeholder Text"/>
    <w:basedOn w:val="a0"/>
    <w:uiPriority w:val="99"/>
    <w:semiHidden/>
    <w:rsid w:val="00FD340F"/>
    <w:rPr>
      <w:rFonts w:ascii="Calibri" w:hAnsi="Calibri"/>
      <w:color w:val="808080"/>
    </w:rPr>
  </w:style>
  <w:style w:type="paragraph" w:customStyle="1" w:styleId="D9CE506A04274F22B96C63C4D9066390">
    <w:name w:val="D9CE506A04274F22B96C63C4D9066390"/>
  </w:style>
  <w:style w:type="paragraph" w:customStyle="1" w:styleId="55F6C745D69E4E01A94032F7F98A9E77">
    <w:name w:val="55F6C745D69E4E01A94032F7F98A9E77"/>
  </w:style>
  <w:style w:type="paragraph" w:customStyle="1" w:styleId="D1627409EA614503B5CC77D32A835217">
    <w:name w:val="D1627409EA614503B5CC77D32A835217"/>
  </w:style>
  <w:style w:type="paragraph" w:customStyle="1" w:styleId="A1134374EB724616AED1C5EC1AF5391A">
    <w:name w:val="A1134374EB724616AED1C5EC1AF5391A"/>
  </w:style>
  <w:style w:type="paragraph" w:customStyle="1" w:styleId="BD3C857284E34C279D96EC957BB8C0B2">
    <w:name w:val="BD3C857284E34C279D96EC957BB8C0B2"/>
  </w:style>
  <w:style w:type="paragraph" w:customStyle="1" w:styleId="300ADAA981414D0B910B073038A8FD7C">
    <w:name w:val="300ADAA981414D0B910B073038A8FD7C"/>
  </w:style>
  <w:style w:type="paragraph" w:customStyle="1" w:styleId="6BECBEFE260043FBA570E7452AACCD51">
    <w:name w:val="6BECBEFE260043FBA570E7452AACCD51"/>
  </w:style>
  <w:style w:type="paragraph" w:customStyle="1" w:styleId="5F3CE603557149F3B217297C8BA4EF82">
    <w:name w:val="5F3CE603557149F3B217297C8BA4EF82"/>
    <w:rsid w:val="00CB569C"/>
  </w:style>
  <w:style w:type="paragraph" w:customStyle="1" w:styleId="1ED3A3EE82494F7D80D68A1D8D9B2A8A">
    <w:name w:val="1ED3A3EE82494F7D80D68A1D8D9B2A8A"/>
    <w:rsid w:val="00CB569C"/>
  </w:style>
  <w:style w:type="paragraph" w:customStyle="1" w:styleId="BE60D1C2FAF8463496D2E4772478EDB5">
    <w:name w:val="BE60D1C2FAF8463496D2E4772478EDB5"/>
    <w:rsid w:val="00CB569C"/>
  </w:style>
  <w:style w:type="paragraph" w:customStyle="1" w:styleId="7BFDF4D76E7342468E826856FF1A483B">
    <w:name w:val="7BFDF4D76E7342468E826856FF1A483B"/>
    <w:rsid w:val="00CB569C"/>
  </w:style>
  <w:style w:type="paragraph" w:customStyle="1" w:styleId="195A70A16ED54B47AED148F27EDF38A4">
    <w:name w:val="195A70A16ED54B47AED148F27EDF38A4"/>
    <w:rsid w:val="00CB569C"/>
  </w:style>
  <w:style w:type="paragraph" w:customStyle="1" w:styleId="3AE7D3F39D2E4973BEE5012E3F81CC55">
    <w:name w:val="3AE7D3F39D2E4973BEE5012E3F81CC55"/>
    <w:rsid w:val="00CB569C"/>
  </w:style>
  <w:style w:type="paragraph" w:customStyle="1" w:styleId="3E1558E26B7D4349A18A9DC11FCD83A9">
    <w:name w:val="3E1558E26B7D4349A18A9DC11FCD83A9"/>
    <w:rsid w:val="00CB569C"/>
  </w:style>
  <w:style w:type="paragraph" w:customStyle="1" w:styleId="28E57F85B5214EB99362493922129F99">
    <w:name w:val="28E57F85B5214EB99362493922129F99"/>
    <w:rsid w:val="00CB569C"/>
  </w:style>
  <w:style w:type="paragraph" w:customStyle="1" w:styleId="27F37950E71348669718F4A29AA8400B">
    <w:name w:val="27F37950E71348669718F4A29AA8400B"/>
    <w:rsid w:val="00CB569C"/>
  </w:style>
  <w:style w:type="paragraph" w:customStyle="1" w:styleId="CE0A813442B241DF9F05DAF4D49C73B8">
    <w:name w:val="CE0A813442B241DF9F05DAF4D49C73B8"/>
    <w:rsid w:val="00CB569C"/>
  </w:style>
  <w:style w:type="paragraph" w:customStyle="1" w:styleId="39498C0E1E184426810EA7DB3E6D1E3B">
    <w:name w:val="39498C0E1E184426810EA7DB3E6D1E3B"/>
    <w:rsid w:val="00CB569C"/>
  </w:style>
  <w:style w:type="paragraph" w:customStyle="1" w:styleId="DC5F0EE17AA4435DBC77935806C5C13E">
    <w:name w:val="DC5F0EE17AA4435DBC77935806C5C13E"/>
    <w:rsid w:val="00CB569C"/>
  </w:style>
  <w:style w:type="paragraph" w:styleId="a4">
    <w:name w:val="Subtitle"/>
    <w:basedOn w:val="a"/>
    <w:next w:val="a"/>
    <w:link w:val="a5"/>
    <w:uiPriority w:val="11"/>
    <w:qFormat/>
    <w:rsid w:val="00FD340F"/>
    <w:pPr>
      <w:spacing w:after="0" w:line="168" w:lineRule="auto"/>
    </w:pPr>
    <w:rPr>
      <w:rFonts w:ascii="Calibri" w:hAnsi="Calibri"/>
      <w:b/>
      <w:caps/>
      <w:noProof/>
      <w:color w:val="000000" w:themeColor="text1"/>
      <w:spacing w:val="10"/>
      <w:sz w:val="80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FD340F"/>
    <w:rPr>
      <w:rFonts w:ascii="Calibri" w:hAnsi="Calibri"/>
      <w:b/>
      <w:caps/>
      <w:noProof/>
      <w:color w:val="000000" w:themeColor="text1"/>
      <w:spacing w:val="10"/>
      <w:sz w:val="80"/>
      <w:szCs w:val="24"/>
    </w:rPr>
  </w:style>
  <w:style w:type="paragraph" w:customStyle="1" w:styleId="5F3CE603557149F3B217297C8BA4EF821">
    <w:name w:val="5F3CE603557149F3B217297C8BA4EF821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character" w:customStyle="1" w:styleId="10">
    <w:name w:val="Заголовок 1 Знак"/>
    <w:basedOn w:val="a0"/>
    <w:link w:val="1"/>
    <w:uiPriority w:val="9"/>
    <w:rsid w:val="00CB56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a"/>
    <w:next w:val="a"/>
    <w:uiPriority w:val="39"/>
    <w:qFormat/>
    <w:rsid w:val="00CB569C"/>
    <w:pPr>
      <w:spacing w:after="0" w:line="240" w:lineRule="auto"/>
    </w:pPr>
    <w:rPr>
      <w:noProof/>
      <w:sz w:val="72"/>
      <w:szCs w:val="88"/>
      <w:lang w:eastAsia="ja-JP"/>
    </w:rPr>
  </w:style>
  <w:style w:type="paragraph" w:customStyle="1" w:styleId="39498C0E1E184426810EA7DB3E6D1E3B1">
    <w:name w:val="39498C0E1E184426810EA7DB3E6D1E3B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">
    <w:name w:val="D1627409EA614503B5CC77D32A835217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1">
    <w:name w:val="A1134374EB724616AED1C5EC1AF5391A1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styleId="a7">
    <w:name w:val="No Spacing"/>
    <w:basedOn w:val="a"/>
    <w:link w:val="a8"/>
    <w:uiPriority w:val="1"/>
    <w:rsid w:val="00CB569C"/>
    <w:pPr>
      <w:spacing w:after="0" w:line="240" w:lineRule="auto"/>
    </w:pPr>
    <w:rPr>
      <w:noProof/>
      <w:sz w:val="21"/>
      <w:szCs w:val="24"/>
    </w:rPr>
  </w:style>
  <w:style w:type="character" w:customStyle="1" w:styleId="a8">
    <w:name w:val="Без интервала Знак"/>
    <w:basedOn w:val="a0"/>
    <w:link w:val="a7"/>
    <w:uiPriority w:val="1"/>
    <w:rsid w:val="00CB569C"/>
    <w:rPr>
      <w:noProof/>
      <w:sz w:val="21"/>
      <w:szCs w:val="24"/>
    </w:rPr>
  </w:style>
  <w:style w:type="paragraph" w:customStyle="1" w:styleId="DC5F0EE17AA4435DBC77935806C5C13E1">
    <w:name w:val="DC5F0EE17AA4435DBC77935806C5C13E1"/>
    <w:rsid w:val="00CB569C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styleId="a9">
    <w:name w:val="Title"/>
    <w:basedOn w:val="a"/>
    <w:next w:val="a"/>
    <w:link w:val="aa"/>
    <w:uiPriority w:val="10"/>
    <w:qFormat/>
    <w:rsid w:val="00CB569C"/>
    <w:pPr>
      <w:spacing w:after="0" w:line="240" w:lineRule="auto"/>
    </w:pPr>
    <w:rPr>
      <w:b/>
      <w:caps/>
      <w:noProof/>
      <w:color w:val="ED7D31" w:themeColor="accent2"/>
      <w:sz w:val="110"/>
      <w:szCs w:val="110"/>
    </w:rPr>
  </w:style>
  <w:style w:type="character" w:customStyle="1" w:styleId="aa">
    <w:name w:val="Заголовок Знак"/>
    <w:basedOn w:val="a0"/>
    <w:link w:val="a9"/>
    <w:uiPriority w:val="10"/>
    <w:rsid w:val="00CB569C"/>
    <w:rPr>
      <w:b/>
      <w:caps/>
      <w:noProof/>
      <w:color w:val="ED7D31" w:themeColor="accent2"/>
      <w:sz w:val="110"/>
      <w:szCs w:val="110"/>
    </w:rPr>
  </w:style>
  <w:style w:type="paragraph" w:customStyle="1" w:styleId="B56E1B536C8549FB9BDC6701112AD0A6">
    <w:name w:val="B56E1B536C8549FB9BDC6701112AD0A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BD871A13E6FD42E0B703DDFB64983370">
    <w:name w:val="BD871A13E6FD42E0B703DDFB64983370"/>
    <w:rsid w:val="00CB569C"/>
  </w:style>
  <w:style w:type="paragraph" w:customStyle="1" w:styleId="E19DE0FDBCA943FC9738D384C00FF78B">
    <w:name w:val="E19DE0FDBCA943FC9738D384C00FF78B"/>
    <w:rsid w:val="00CB569C"/>
  </w:style>
  <w:style w:type="paragraph" w:customStyle="1" w:styleId="2E561EB589934B2D96E2AF23D69DD720">
    <w:name w:val="2E561EB589934B2D96E2AF23D69DD720"/>
    <w:rsid w:val="00CB569C"/>
  </w:style>
  <w:style w:type="paragraph" w:customStyle="1" w:styleId="9FBA3039EF0F4F0F94D9D501B6229343">
    <w:name w:val="9FBA3039EF0F4F0F94D9D501B6229343"/>
    <w:rsid w:val="00CB569C"/>
  </w:style>
  <w:style w:type="paragraph" w:customStyle="1" w:styleId="987FC62814E84B9DAEF8FD68F310AD41">
    <w:name w:val="987FC62814E84B9DAEF8FD68F310AD41"/>
    <w:rsid w:val="00CB569C"/>
  </w:style>
  <w:style w:type="paragraph" w:customStyle="1" w:styleId="4861D38F96754B33BB001AFB553CE569">
    <w:name w:val="4861D38F96754B33BB001AFB553CE569"/>
    <w:rsid w:val="00CB569C"/>
  </w:style>
  <w:style w:type="paragraph" w:customStyle="1" w:styleId="AAB126856CB74D40B1CD5FB9EDBB5411">
    <w:name w:val="AAB126856CB74D40B1CD5FB9EDBB5411"/>
    <w:rsid w:val="00CB569C"/>
  </w:style>
  <w:style w:type="paragraph" w:customStyle="1" w:styleId="D783883B04084BCDB3C2A5E066DD346D">
    <w:name w:val="D783883B04084BCDB3C2A5E066DD346D"/>
    <w:rsid w:val="00CB569C"/>
  </w:style>
  <w:style w:type="paragraph" w:customStyle="1" w:styleId="503737DCA10D41A8A47AC86427A756F9">
    <w:name w:val="503737DCA10D41A8A47AC86427A756F9"/>
    <w:rsid w:val="00CB569C"/>
  </w:style>
  <w:style w:type="paragraph" w:customStyle="1" w:styleId="636CBAF5491F475F87842E8661FF303F">
    <w:name w:val="636CBAF5491F475F87842E8661FF303F"/>
    <w:rsid w:val="00CB569C"/>
  </w:style>
  <w:style w:type="paragraph" w:customStyle="1" w:styleId="FDA45B41055E41468F72968FE3506711">
    <w:name w:val="FDA45B41055E41468F72968FE3506711"/>
    <w:rsid w:val="00CB569C"/>
  </w:style>
  <w:style w:type="paragraph" w:customStyle="1" w:styleId="F1FA37CC0A3549478697BE7785AEA3E7">
    <w:name w:val="F1FA37CC0A3549478697BE7785AEA3E7"/>
    <w:rsid w:val="00CB569C"/>
  </w:style>
  <w:style w:type="paragraph" w:customStyle="1" w:styleId="D9A12611FDC64826958FBEBD6E77B6AF">
    <w:name w:val="D9A12611FDC64826958FBEBD6E77B6AF"/>
    <w:rsid w:val="00CB569C"/>
  </w:style>
  <w:style w:type="paragraph" w:customStyle="1" w:styleId="146757A03CAF4E64825CBDD55AE32AFD">
    <w:name w:val="146757A03CAF4E64825CBDD55AE32AFD"/>
    <w:rsid w:val="00CB569C"/>
  </w:style>
  <w:style w:type="paragraph" w:customStyle="1" w:styleId="3599DE9DA6A843DAB290C59CDF9A6A7D">
    <w:name w:val="3599DE9DA6A843DAB290C59CDF9A6A7D"/>
    <w:rsid w:val="00CB569C"/>
  </w:style>
  <w:style w:type="paragraph" w:customStyle="1" w:styleId="F5E60CB5A2C04B39BA744D9B012F4BD5">
    <w:name w:val="F5E60CB5A2C04B39BA744D9B012F4BD5"/>
    <w:rsid w:val="00CB569C"/>
  </w:style>
  <w:style w:type="paragraph" w:customStyle="1" w:styleId="617B904770AF416F82FB6075B04A79C8">
    <w:name w:val="617B904770AF416F82FB6075B04A79C8"/>
    <w:rsid w:val="00CB569C"/>
  </w:style>
  <w:style w:type="paragraph" w:customStyle="1" w:styleId="CDA7D89EA51A4DC4A314D8A8E178F2CB">
    <w:name w:val="CDA7D89EA51A4DC4A314D8A8E178F2CB"/>
    <w:rsid w:val="00CB569C"/>
  </w:style>
  <w:style w:type="paragraph" w:customStyle="1" w:styleId="437B1EDE9293483581A7BF1B4D630A28">
    <w:name w:val="437B1EDE9293483581A7BF1B4D630A28"/>
    <w:rsid w:val="00CB569C"/>
  </w:style>
  <w:style w:type="paragraph" w:customStyle="1" w:styleId="95002759B55B4CF29A0BB1A455AB4122">
    <w:name w:val="95002759B55B4CF29A0BB1A455AB4122"/>
    <w:rsid w:val="00CB569C"/>
  </w:style>
  <w:style w:type="paragraph" w:customStyle="1" w:styleId="54584B17472B4E288A6550336ECAF5FD">
    <w:name w:val="54584B17472B4E288A6550336ECAF5FD"/>
    <w:rsid w:val="00CB569C"/>
  </w:style>
  <w:style w:type="paragraph" w:customStyle="1" w:styleId="5F3CE603557149F3B217297C8BA4EF822">
    <w:name w:val="5F3CE603557149F3B217297C8BA4EF822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paragraph" w:customStyle="1" w:styleId="D9A12611FDC64826958FBEBD6E77B6AF1">
    <w:name w:val="D9A12611FDC64826958FBEBD6E77B6AF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styleId="2">
    <w:name w:val="toc 2"/>
    <w:basedOn w:val="a"/>
    <w:next w:val="a"/>
    <w:autoRedefine/>
    <w:uiPriority w:val="39"/>
    <w:rsid w:val="00CB569C"/>
    <w:pPr>
      <w:spacing w:before="200" w:after="240" w:line="276" w:lineRule="auto"/>
    </w:pPr>
    <w:rPr>
      <w:noProof/>
      <w:sz w:val="21"/>
      <w:szCs w:val="24"/>
      <w:lang w:eastAsia="ja-JP"/>
    </w:rPr>
  </w:style>
  <w:style w:type="paragraph" w:customStyle="1" w:styleId="D1627409EA614503B5CC77D32A8352172">
    <w:name w:val="D1627409EA614503B5CC77D32A835217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2">
    <w:name w:val="A1134374EB724616AED1C5EC1AF5391A2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1">
    <w:name w:val="B56E1B536C8549FB9BDC6701112AD0A6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8854CEB8E7842379999AA0B564B5D28">
    <w:name w:val="E8854CEB8E7842379999AA0B564B5D28"/>
    <w:rsid w:val="00CB569C"/>
  </w:style>
  <w:style w:type="paragraph" w:customStyle="1" w:styleId="9C1D574DB6DE4FC69A3E2A15050EBFFB">
    <w:name w:val="9C1D574DB6DE4FC69A3E2A15050EBFFB"/>
    <w:rsid w:val="00CB569C"/>
  </w:style>
  <w:style w:type="paragraph" w:customStyle="1" w:styleId="53049AA256E84420B41B2DB5BE2F4D7B">
    <w:name w:val="53049AA256E84420B41B2DB5BE2F4D7B"/>
    <w:rsid w:val="00CB569C"/>
  </w:style>
  <w:style w:type="paragraph" w:customStyle="1" w:styleId="92F1A83EEB5149739B75989AA5066983">
    <w:name w:val="92F1A83EEB5149739B75989AA5066983"/>
    <w:rsid w:val="00CB569C"/>
  </w:style>
  <w:style w:type="paragraph" w:customStyle="1" w:styleId="B42C3B4A6B624F408DA58398621B6D97">
    <w:name w:val="B42C3B4A6B624F408DA58398621B6D97"/>
    <w:rsid w:val="00CB569C"/>
  </w:style>
  <w:style w:type="paragraph" w:customStyle="1" w:styleId="153246A3DB8B420DA53B4628A70642AE">
    <w:name w:val="153246A3DB8B420DA53B4628A70642AE"/>
    <w:rsid w:val="00CB569C"/>
  </w:style>
  <w:style w:type="paragraph" w:customStyle="1" w:styleId="8942312CFCB5470DB15E1616BEB9BED1">
    <w:name w:val="8942312CFCB5470DB15E1616BEB9BED1"/>
    <w:rsid w:val="00CB569C"/>
  </w:style>
  <w:style w:type="paragraph" w:customStyle="1" w:styleId="D0128F17DE0B4109A663F6828767FB66">
    <w:name w:val="D0128F17DE0B4109A663F6828767FB66"/>
    <w:rsid w:val="00CB569C"/>
  </w:style>
  <w:style w:type="paragraph" w:customStyle="1" w:styleId="E1A928511AD043AF95CB9DDFA2268F20">
    <w:name w:val="E1A928511AD043AF95CB9DDFA2268F20"/>
    <w:rsid w:val="00CB569C"/>
  </w:style>
  <w:style w:type="paragraph" w:customStyle="1" w:styleId="C158CD4D649345CCAA1BF364BFD78F00">
    <w:name w:val="C158CD4D649345CCAA1BF364BFD78F00"/>
    <w:rsid w:val="00CB569C"/>
  </w:style>
  <w:style w:type="paragraph" w:customStyle="1" w:styleId="21764DF49E364942A8DA2C9955C09551">
    <w:name w:val="21764DF49E364942A8DA2C9955C09551"/>
    <w:rsid w:val="00CB569C"/>
  </w:style>
  <w:style w:type="paragraph" w:customStyle="1" w:styleId="95B9814167734EE6AE56EB95349D10FD">
    <w:name w:val="95B9814167734EE6AE56EB95349D10FD"/>
    <w:rsid w:val="00CB569C"/>
  </w:style>
  <w:style w:type="paragraph" w:customStyle="1" w:styleId="9CB4C304D9F8404D94C6BB1F07181FA8">
    <w:name w:val="9CB4C304D9F8404D94C6BB1F07181FA8"/>
    <w:rsid w:val="00CB569C"/>
  </w:style>
  <w:style w:type="paragraph" w:customStyle="1" w:styleId="8D0273C590514BEF87A421ADD6EA6C8E">
    <w:name w:val="8D0273C590514BEF87A421ADD6EA6C8E"/>
    <w:rsid w:val="00CB569C"/>
  </w:style>
  <w:style w:type="paragraph" w:customStyle="1" w:styleId="3EE57F20B6364EB29D1FFBEB2A1E15B1">
    <w:name w:val="3EE57F20B6364EB29D1FFBEB2A1E15B1"/>
    <w:rsid w:val="00CB569C"/>
  </w:style>
  <w:style w:type="paragraph" w:customStyle="1" w:styleId="DCF1A44319144979B86A6862745F977C">
    <w:name w:val="DCF1A44319144979B86A6862745F977C"/>
    <w:rsid w:val="00CB569C"/>
  </w:style>
  <w:style w:type="paragraph" w:customStyle="1" w:styleId="17406B50F98648B3A83AF338B8981206">
    <w:name w:val="17406B50F98648B3A83AF338B8981206"/>
    <w:rsid w:val="00CB569C"/>
  </w:style>
  <w:style w:type="paragraph" w:customStyle="1" w:styleId="E16ED045D2EB41E086D0E90DD4536AEC">
    <w:name w:val="E16ED045D2EB41E086D0E90DD4536AEC"/>
    <w:rsid w:val="00CB569C"/>
  </w:style>
  <w:style w:type="paragraph" w:customStyle="1" w:styleId="44125E4CF092449FBBC2239C71E1BD55">
    <w:name w:val="44125E4CF092449FBBC2239C71E1BD55"/>
    <w:rsid w:val="00CB569C"/>
  </w:style>
  <w:style w:type="paragraph" w:customStyle="1" w:styleId="5746DAA341384A289D2DC2E05DF8802C">
    <w:name w:val="5746DAA341384A289D2DC2E05DF8802C"/>
    <w:rsid w:val="00CB569C"/>
  </w:style>
  <w:style w:type="paragraph" w:customStyle="1" w:styleId="F65B676D231A44FD8EABA5C78E0A5A1E">
    <w:name w:val="F65B676D231A44FD8EABA5C78E0A5A1E"/>
    <w:rsid w:val="00CB569C"/>
  </w:style>
  <w:style w:type="paragraph" w:customStyle="1" w:styleId="31B65E88A2D3421187E89D9E60C61970">
    <w:name w:val="31B65E88A2D3421187E89D9E60C61970"/>
    <w:rsid w:val="00CB569C"/>
  </w:style>
  <w:style w:type="paragraph" w:customStyle="1" w:styleId="7D7002042ED1434FA4859978E70CD7D4">
    <w:name w:val="7D7002042ED1434FA4859978E70CD7D4"/>
    <w:rsid w:val="00CB569C"/>
  </w:style>
  <w:style w:type="paragraph" w:customStyle="1" w:styleId="5F3CE603557149F3B217297C8BA4EF823">
    <w:name w:val="5F3CE603557149F3B217297C8BA4EF823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paragraph" w:customStyle="1" w:styleId="7D7002042ED1434FA4859978E70CD7D41">
    <w:name w:val="7D7002042ED1434FA4859978E70CD7D4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3">
    <w:name w:val="D1627409EA614503B5CC77D32A835217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3">
    <w:name w:val="A1134374EB724616AED1C5EC1AF5391A3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2">
    <w:name w:val="B56E1B536C8549FB9BDC6701112AD0A6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AECF16A9C7B4FA2AC43D3B3D805F608">
    <w:name w:val="5AECF16A9C7B4FA2AC43D3B3D805F608"/>
    <w:rsid w:val="00CB569C"/>
  </w:style>
  <w:style w:type="paragraph" w:customStyle="1" w:styleId="475436D68D8A410A8E1A622046D4111D">
    <w:name w:val="475436D68D8A410A8E1A622046D4111D"/>
    <w:rsid w:val="00CB569C"/>
  </w:style>
  <w:style w:type="paragraph" w:customStyle="1" w:styleId="1DCC5337B1214CD69962094A2AFC80FC">
    <w:name w:val="1DCC5337B1214CD69962094A2AFC80FC"/>
    <w:rsid w:val="00CB569C"/>
  </w:style>
  <w:style w:type="paragraph" w:customStyle="1" w:styleId="67BB3235FB92427D87567A19D7C4EF52">
    <w:name w:val="67BB3235FB92427D87567A19D7C4EF52"/>
    <w:rsid w:val="00CB569C"/>
  </w:style>
  <w:style w:type="paragraph" w:customStyle="1" w:styleId="6FE2A01B052C4FFD843F1DEBBA1A4B86">
    <w:name w:val="6FE2A01B052C4FFD843F1DEBBA1A4B86"/>
    <w:rsid w:val="00CB569C"/>
  </w:style>
  <w:style w:type="paragraph" w:customStyle="1" w:styleId="EB7D329C5335440D9719997B0327BD60">
    <w:name w:val="EB7D329C5335440D9719997B0327BD60"/>
    <w:rsid w:val="00CB569C"/>
  </w:style>
  <w:style w:type="paragraph" w:customStyle="1" w:styleId="5B2C943830BA4CE59A3D8230BB831450">
    <w:name w:val="5B2C943830BA4CE59A3D8230BB831450"/>
    <w:rsid w:val="00CB569C"/>
  </w:style>
  <w:style w:type="paragraph" w:customStyle="1" w:styleId="D9E7355781AF4E049BF6667A5D9F51C7">
    <w:name w:val="D9E7355781AF4E049BF6667A5D9F51C7"/>
    <w:rsid w:val="00CB569C"/>
  </w:style>
  <w:style w:type="paragraph" w:customStyle="1" w:styleId="03F70AB5F02948A7A4A582B8B13D263F">
    <w:name w:val="03F70AB5F02948A7A4A582B8B13D263F"/>
    <w:rsid w:val="00CB569C"/>
  </w:style>
  <w:style w:type="paragraph" w:customStyle="1" w:styleId="578FD2B7EC9B41498A93D2C6798C8621">
    <w:name w:val="578FD2B7EC9B41498A93D2C6798C8621"/>
    <w:rsid w:val="00CB569C"/>
  </w:style>
  <w:style w:type="paragraph" w:customStyle="1" w:styleId="7A2463BDDF93485D8C5B849AD304F6EA">
    <w:name w:val="7A2463BDDF93485D8C5B849AD304F6EA"/>
    <w:rsid w:val="00CB569C"/>
  </w:style>
  <w:style w:type="paragraph" w:customStyle="1" w:styleId="C745CA2CCD654D158D9AF56CC3F19441">
    <w:name w:val="C745CA2CCD654D158D9AF56CC3F19441"/>
    <w:rsid w:val="00CB569C"/>
  </w:style>
  <w:style w:type="paragraph" w:customStyle="1" w:styleId="F683D2BAECAA428580EF1138A4997799">
    <w:name w:val="F683D2BAECAA428580EF1138A4997799"/>
    <w:rsid w:val="00CB569C"/>
  </w:style>
  <w:style w:type="paragraph" w:customStyle="1" w:styleId="CF7B1F2E8B264D8394E1950133A3E3F7">
    <w:name w:val="CF7B1F2E8B264D8394E1950133A3E3F7"/>
    <w:rsid w:val="00CB569C"/>
  </w:style>
  <w:style w:type="paragraph" w:customStyle="1" w:styleId="E92BBCFC15634CC88AE0A65514003D49">
    <w:name w:val="E92BBCFC15634CC88AE0A65514003D49"/>
    <w:rsid w:val="00CB569C"/>
  </w:style>
  <w:style w:type="paragraph" w:customStyle="1" w:styleId="4DF0CCA37FB94621B3DA4EE7EE50C93C">
    <w:name w:val="4DF0CCA37FB94621B3DA4EE7EE50C93C"/>
    <w:rsid w:val="00CB569C"/>
  </w:style>
  <w:style w:type="paragraph" w:customStyle="1" w:styleId="77CCC8A290C14BD5B093168FBF1C3791">
    <w:name w:val="77CCC8A290C14BD5B093168FBF1C3791"/>
    <w:rsid w:val="00CB569C"/>
  </w:style>
  <w:style w:type="paragraph" w:customStyle="1" w:styleId="B41880DAFF9D4710898E364C7C8315F2">
    <w:name w:val="B41880DAFF9D4710898E364C7C8315F2"/>
    <w:rsid w:val="00CB569C"/>
  </w:style>
  <w:style w:type="paragraph" w:customStyle="1" w:styleId="39151D23994D42A6ACC56E09DA6B91C8">
    <w:name w:val="39151D23994D42A6ACC56E09DA6B91C8"/>
    <w:rsid w:val="00CB569C"/>
  </w:style>
  <w:style w:type="paragraph" w:customStyle="1" w:styleId="AEA8B0CFFBB641218D245E1163E3C17A">
    <w:name w:val="AEA8B0CFFBB641218D245E1163E3C17A"/>
    <w:rsid w:val="00CB569C"/>
  </w:style>
  <w:style w:type="paragraph" w:customStyle="1" w:styleId="DC833A7E2C4D42BA8ECD1641D70E9976">
    <w:name w:val="DC833A7E2C4D42BA8ECD1641D70E9976"/>
    <w:rsid w:val="00CB569C"/>
  </w:style>
  <w:style w:type="paragraph" w:customStyle="1" w:styleId="7DABBE4A16464B20B6724EEE91502E92">
    <w:name w:val="7DABBE4A16464B20B6724EEE91502E92"/>
    <w:rsid w:val="00CB569C"/>
  </w:style>
  <w:style w:type="paragraph" w:customStyle="1" w:styleId="5F3CE603557149F3B217297C8BA4EF824">
    <w:name w:val="5F3CE603557149F3B217297C8BA4EF824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1">
    <w:name w:val="DC833A7E2C4D42BA8ECD1641D70E9976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4">
    <w:name w:val="D1627409EA614503B5CC77D32A835217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4">
    <w:name w:val="A1134374EB724616AED1C5EC1AF5391A4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3">
    <w:name w:val="B56E1B536C8549FB9BDC6701112AD0A6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5">
    <w:name w:val="5F3CE603557149F3B217297C8BA4EF825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2">
    <w:name w:val="DC833A7E2C4D42BA8ECD1641D70E9976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5">
    <w:name w:val="D1627409EA614503B5CC77D32A835217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5">
    <w:name w:val="A1134374EB724616AED1C5EC1AF5391A5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4">
    <w:name w:val="B56E1B536C8549FB9BDC6701112AD0A6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6">
    <w:name w:val="5F3CE603557149F3B217297C8BA4EF826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3">
    <w:name w:val="DC833A7E2C4D42BA8ECD1641D70E9976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6">
    <w:name w:val="D1627409EA614503B5CC77D32A835217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6">
    <w:name w:val="A1134374EB724616AED1C5EC1AF5391A6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5">
    <w:name w:val="B56E1B536C8549FB9BDC6701112AD0A6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7">
    <w:name w:val="5F3CE603557149F3B217297C8BA4EF827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4">
    <w:name w:val="DC833A7E2C4D42BA8ECD1641D70E9976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7">
    <w:name w:val="D1627409EA614503B5CC77D32A835217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7">
    <w:name w:val="A1134374EB724616AED1C5EC1AF5391A7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6">
    <w:name w:val="B56E1B536C8549FB9BDC6701112AD0A6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A75552EC968406C817C11158E9664A6">
    <w:name w:val="EA75552EC968406C817C11158E9664A6"/>
    <w:rsid w:val="00CB569C"/>
  </w:style>
  <w:style w:type="paragraph" w:customStyle="1" w:styleId="BD5BD8FD1D3F42F69B05E19CDDB54640">
    <w:name w:val="BD5BD8FD1D3F42F69B05E19CDDB54640"/>
    <w:rsid w:val="00CB569C"/>
  </w:style>
  <w:style w:type="paragraph" w:customStyle="1" w:styleId="1D615EFEBF244793B5F4A82E6D942BA3">
    <w:name w:val="1D615EFEBF244793B5F4A82E6D942BA3"/>
    <w:rsid w:val="00CB569C"/>
  </w:style>
  <w:style w:type="paragraph" w:customStyle="1" w:styleId="FDBBE857AF79460A80EDFFB08B1ECA52">
    <w:name w:val="FDBBE857AF79460A80EDFFB08B1ECA52"/>
    <w:rsid w:val="00CB569C"/>
  </w:style>
  <w:style w:type="paragraph" w:customStyle="1" w:styleId="B4E0D082705C4836BF2D98A1C87771AD">
    <w:name w:val="B4E0D082705C4836BF2D98A1C87771AD"/>
    <w:rsid w:val="00CB569C"/>
  </w:style>
  <w:style w:type="paragraph" w:customStyle="1" w:styleId="8115E539EAC84565B04F674DCC5DC462">
    <w:name w:val="8115E539EAC84565B04F674DCC5DC462"/>
    <w:rsid w:val="00CB569C"/>
  </w:style>
  <w:style w:type="paragraph" w:customStyle="1" w:styleId="D5145B17232B43D3A344F5B1C3552C58">
    <w:name w:val="D5145B17232B43D3A344F5B1C3552C58"/>
    <w:rsid w:val="00CB569C"/>
  </w:style>
  <w:style w:type="paragraph" w:customStyle="1" w:styleId="416A9965C4F24C18B207AFE6A43D3FA9">
    <w:name w:val="416A9965C4F24C18B207AFE6A43D3FA9"/>
    <w:rsid w:val="00CB569C"/>
  </w:style>
  <w:style w:type="paragraph" w:customStyle="1" w:styleId="B780333A80EB4E7C9FF020CECBFDD906">
    <w:name w:val="B780333A80EB4E7C9FF020CECBFDD906"/>
    <w:rsid w:val="00CB569C"/>
  </w:style>
  <w:style w:type="paragraph" w:customStyle="1" w:styleId="31A7BA7A797D422283DD6810F76CAABA">
    <w:name w:val="31A7BA7A797D422283DD6810F76CAABA"/>
    <w:rsid w:val="00CB569C"/>
  </w:style>
  <w:style w:type="paragraph" w:customStyle="1" w:styleId="52C863EA23694BAD9AFD5B12A88D465C">
    <w:name w:val="52C863EA23694BAD9AFD5B12A88D465C"/>
    <w:rsid w:val="00CB569C"/>
  </w:style>
  <w:style w:type="paragraph" w:customStyle="1" w:styleId="D15F86DBFE014E10B4ADED6FA9CCB72F">
    <w:name w:val="D15F86DBFE014E10B4ADED6FA9CCB72F"/>
    <w:rsid w:val="00CB569C"/>
  </w:style>
  <w:style w:type="paragraph" w:customStyle="1" w:styleId="278060579E484340A3345E0CFC5B1F04">
    <w:name w:val="278060579E484340A3345E0CFC5B1F04"/>
    <w:rsid w:val="00CB569C"/>
  </w:style>
  <w:style w:type="paragraph" w:customStyle="1" w:styleId="61846D5B07154CE6BB5D135FE9477515">
    <w:name w:val="61846D5B07154CE6BB5D135FE9477515"/>
    <w:rsid w:val="00CB569C"/>
  </w:style>
  <w:style w:type="paragraph" w:customStyle="1" w:styleId="B834327353364581A4612BF26FA561D1">
    <w:name w:val="B834327353364581A4612BF26FA561D1"/>
    <w:rsid w:val="00CB569C"/>
  </w:style>
  <w:style w:type="paragraph" w:customStyle="1" w:styleId="8A72EF4CB95548329F337BD1F2DD2647">
    <w:name w:val="8A72EF4CB95548329F337BD1F2DD2647"/>
    <w:rsid w:val="00CB569C"/>
  </w:style>
  <w:style w:type="paragraph" w:customStyle="1" w:styleId="D2BF1EE8DC244458B008ABB235CF587E">
    <w:name w:val="D2BF1EE8DC244458B008ABB235CF587E"/>
    <w:rsid w:val="00CB569C"/>
  </w:style>
  <w:style w:type="paragraph" w:customStyle="1" w:styleId="58E06646D24C46D0AA87C57D7891E196">
    <w:name w:val="58E06646D24C46D0AA87C57D7891E196"/>
    <w:rsid w:val="00CB569C"/>
  </w:style>
  <w:style w:type="paragraph" w:customStyle="1" w:styleId="71E4ABC61CD64EA79750B36E4BDCB566">
    <w:name w:val="71E4ABC61CD64EA79750B36E4BDCB566"/>
    <w:rsid w:val="00CB569C"/>
  </w:style>
  <w:style w:type="paragraph" w:customStyle="1" w:styleId="2562AA39AE7847B79E81609D335A16C8">
    <w:name w:val="2562AA39AE7847B79E81609D335A16C8"/>
    <w:rsid w:val="00CB569C"/>
  </w:style>
  <w:style w:type="paragraph" w:customStyle="1" w:styleId="54157AB7A60F495DB9524F44C79BAD14">
    <w:name w:val="54157AB7A60F495DB9524F44C79BAD14"/>
    <w:rsid w:val="00CB569C"/>
  </w:style>
  <w:style w:type="paragraph" w:customStyle="1" w:styleId="ABA288BE03944A49A314D2C009A3C9BD">
    <w:name w:val="ABA288BE03944A49A314D2C009A3C9BD"/>
    <w:rsid w:val="00CB569C"/>
  </w:style>
  <w:style w:type="paragraph" w:customStyle="1" w:styleId="E1333452EAC84DE892BF7F80D977C3BA">
    <w:name w:val="E1333452EAC84DE892BF7F80D977C3BA"/>
    <w:rsid w:val="00CB569C"/>
  </w:style>
  <w:style w:type="paragraph" w:customStyle="1" w:styleId="58620D248F754107924372379124BE15">
    <w:name w:val="58620D248F754107924372379124BE15"/>
    <w:rsid w:val="00CB569C"/>
  </w:style>
  <w:style w:type="paragraph" w:customStyle="1" w:styleId="F3E1AAFD4B0646C6B32DBE70142E50BD">
    <w:name w:val="F3E1AAFD4B0646C6B32DBE70142E50BD"/>
    <w:rsid w:val="00CB569C"/>
  </w:style>
  <w:style w:type="paragraph" w:customStyle="1" w:styleId="853BEA91209C480CA942ABBFCAE1F870">
    <w:name w:val="853BEA91209C480CA942ABBFCAE1F870"/>
    <w:rsid w:val="00CB569C"/>
  </w:style>
  <w:style w:type="paragraph" w:customStyle="1" w:styleId="CA324AA09DC34270B00918EA948C2891">
    <w:name w:val="CA324AA09DC34270B00918EA948C2891"/>
    <w:rsid w:val="00CB569C"/>
  </w:style>
  <w:style w:type="paragraph" w:customStyle="1" w:styleId="F6F4C5C537FE45968416545361FB61FF">
    <w:name w:val="F6F4C5C537FE45968416545361FB61FF"/>
    <w:rsid w:val="00CB569C"/>
  </w:style>
  <w:style w:type="paragraph" w:customStyle="1" w:styleId="545C280E905C4738A222472BEFF3D1EA">
    <w:name w:val="545C280E905C4738A222472BEFF3D1EA"/>
    <w:rsid w:val="00CB569C"/>
  </w:style>
  <w:style w:type="paragraph" w:customStyle="1" w:styleId="CF3A96D63B5D44FEB1216B8811ABAF04">
    <w:name w:val="CF3A96D63B5D44FEB1216B8811ABAF04"/>
    <w:rsid w:val="00CB569C"/>
  </w:style>
  <w:style w:type="paragraph" w:customStyle="1" w:styleId="6477BD14116F428AA5BB66B8B1CEF4BA">
    <w:name w:val="6477BD14116F428AA5BB66B8B1CEF4BA"/>
    <w:rsid w:val="00CB569C"/>
  </w:style>
  <w:style w:type="paragraph" w:customStyle="1" w:styleId="EF33FC7FF6314B23857AC977C5997B07">
    <w:name w:val="EF33FC7FF6314B23857AC977C5997B07"/>
    <w:rsid w:val="00CB569C"/>
  </w:style>
  <w:style w:type="paragraph" w:customStyle="1" w:styleId="DC7AA109790E43B180B1099573CF949A">
    <w:name w:val="DC7AA109790E43B180B1099573CF949A"/>
    <w:rsid w:val="00CB569C"/>
  </w:style>
  <w:style w:type="paragraph" w:customStyle="1" w:styleId="0FB5226811EC4D47913B85D61FD7FCA6">
    <w:name w:val="0FB5226811EC4D47913B85D61FD7FCA6"/>
    <w:rsid w:val="00CB569C"/>
  </w:style>
  <w:style w:type="paragraph" w:customStyle="1" w:styleId="3BAA0232541C4867A3003D1AEF18F2EB">
    <w:name w:val="3BAA0232541C4867A3003D1AEF18F2EB"/>
    <w:rsid w:val="00CB569C"/>
  </w:style>
  <w:style w:type="paragraph" w:customStyle="1" w:styleId="0A0F0D542E7746F7B28EF23FACC50FC6">
    <w:name w:val="0A0F0D542E7746F7B28EF23FACC50FC6"/>
    <w:rsid w:val="00CB569C"/>
  </w:style>
  <w:style w:type="paragraph" w:customStyle="1" w:styleId="D4D238B80FB64032860FAD650152F406">
    <w:name w:val="D4D238B80FB64032860FAD650152F406"/>
    <w:rsid w:val="00CB569C"/>
  </w:style>
  <w:style w:type="paragraph" w:customStyle="1" w:styleId="03FAB596C0CA4806BA21891B9C2A098C">
    <w:name w:val="03FAB596C0CA4806BA21891B9C2A098C"/>
    <w:rsid w:val="00CB569C"/>
  </w:style>
  <w:style w:type="paragraph" w:customStyle="1" w:styleId="39729F7EEA06428388E5AF7E365BDA93">
    <w:name w:val="39729F7EEA06428388E5AF7E365BDA93"/>
    <w:rsid w:val="00CB569C"/>
  </w:style>
  <w:style w:type="paragraph" w:customStyle="1" w:styleId="1155F507E127494A8A3F05A69DE1E92B">
    <w:name w:val="1155F507E127494A8A3F05A69DE1E92B"/>
    <w:rsid w:val="00CB569C"/>
  </w:style>
  <w:style w:type="paragraph" w:customStyle="1" w:styleId="B7B515A75CF14974B2DE51837C47AB67">
    <w:name w:val="B7B515A75CF14974B2DE51837C47AB67"/>
    <w:rsid w:val="00CB569C"/>
  </w:style>
  <w:style w:type="paragraph" w:customStyle="1" w:styleId="809A6883D07A4EF9A07318D2C1E4D72F">
    <w:name w:val="809A6883D07A4EF9A07318D2C1E4D72F"/>
    <w:rsid w:val="00CB569C"/>
  </w:style>
  <w:style w:type="paragraph" w:customStyle="1" w:styleId="01DCEB5357E14DC9B65BD0A2F18906AB">
    <w:name w:val="01DCEB5357E14DC9B65BD0A2F18906AB"/>
    <w:rsid w:val="00CB569C"/>
  </w:style>
  <w:style w:type="paragraph" w:customStyle="1" w:styleId="6D7ED7B0980F41D988F3D134E145D8F1">
    <w:name w:val="6D7ED7B0980F41D988F3D134E145D8F1"/>
    <w:rsid w:val="00CB569C"/>
  </w:style>
  <w:style w:type="paragraph" w:customStyle="1" w:styleId="BA9BA032FE2E47F4B2F35ED95989170D">
    <w:name w:val="BA9BA032FE2E47F4B2F35ED95989170D"/>
    <w:rsid w:val="00CB569C"/>
  </w:style>
  <w:style w:type="paragraph" w:customStyle="1" w:styleId="7C06B84C0D584EA785BA64F08DE0D1D7">
    <w:name w:val="7C06B84C0D584EA785BA64F08DE0D1D7"/>
    <w:rsid w:val="00CB569C"/>
  </w:style>
  <w:style w:type="paragraph" w:customStyle="1" w:styleId="7917561EC07B4029A2784AA616F0AA99">
    <w:name w:val="7917561EC07B4029A2784AA616F0AA99"/>
    <w:rsid w:val="00CB569C"/>
  </w:style>
  <w:style w:type="paragraph" w:customStyle="1" w:styleId="6AA300570B5E4EDBB53CB0594EF174F2">
    <w:name w:val="6AA300570B5E4EDBB53CB0594EF174F2"/>
    <w:rsid w:val="00CB569C"/>
  </w:style>
  <w:style w:type="paragraph" w:customStyle="1" w:styleId="2984228806354C47B918396F5647645F">
    <w:name w:val="2984228806354C47B918396F5647645F"/>
    <w:rsid w:val="00CB569C"/>
  </w:style>
  <w:style w:type="paragraph" w:customStyle="1" w:styleId="5AA2675D35FD4759845763A2C4B7FC8D">
    <w:name w:val="5AA2675D35FD4759845763A2C4B7FC8D"/>
    <w:rsid w:val="00CB569C"/>
  </w:style>
  <w:style w:type="paragraph" w:customStyle="1" w:styleId="19BED794A581488DB267471D8268B3BD">
    <w:name w:val="19BED794A581488DB267471D8268B3BD"/>
    <w:rsid w:val="00CB569C"/>
  </w:style>
  <w:style w:type="paragraph" w:customStyle="1" w:styleId="3DA7F0CDA0134B1C86E1E4943B438EFC">
    <w:name w:val="3DA7F0CDA0134B1C86E1E4943B438EFC"/>
    <w:rsid w:val="00CB569C"/>
  </w:style>
  <w:style w:type="paragraph" w:customStyle="1" w:styleId="C63853B428474FAFA0B5D2D558FD42A1">
    <w:name w:val="C63853B428474FAFA0B5D2D558FD42A1"/>
    <w:rsid w:val="00CB569C"/>
  </w:style>
  <w:style w:type="paragraph" w:customStyle="1" w:styleId="AF9AE813A5EC437F87BD6686877517D2">
    <w:name w:val="AF9AE813A5EC437F87BD6686877517D2"/>
    <w:rsid w:val="00CB569C"/>
  </w:style>
  <w:style w:type="paragraph" w:customStyle="1" w:styleId="B61E6F5211EF4537B4A4479E92765624">
    <w:name w:val="B61E6F5211EF4537B4A4479E92765624"/>
    <w:rsid w:val="00CB569C"/>
  </w:style>
  <w:style w:type="paragraph" w:customStyle="1" w:styleId="FEBC4FD9534F440EABC938EDCD7E7478">
    <w:name w:val="FEBC4FD9534F440EABC938EDCD7E7478"/>
    <w:rsid w:val="00CB569C"/>
  </w:style>
  <w:style w:type="paragraph" w:customStyle="1" w:styleId="901CDE56E3ED44D98D13E7BC68197EC6">
    <w:name w:val="901CDE56E3ED44D98D13E7BC68197EC6"/>
    <w:rsid w:val="00CB569C"/>
  </w:style>
  <w:style w:type="paragraph" w:customStyle="1" w:styleId="2D3EAE67DC0D48C0B885989F571889C9">
    <w:name w:val="2D3EAE67DC0D48C0B885989F571889C9"/>
    <w:rsid w:val="00CB569C"/>
  </w:style>
  <w:style w:type="paragraph" w:customStyle="1" w:styleId="F1C95EAE390D44BC83EABF11CAF4AF11">
    <w:name w:val="F1C95EAE390D44BC83EABF11CAF4AF11"/>
    <w:rsid w:val="00CB569C"/>
  </w:style>
  <w:style w:type="paragraph" w:customStyle="1" w:styleId="07C73E6C43654DF89AD6EEFD692F811C">
    <w:name w:val="07C73E6C43654DF89AD6EEFD692F811C"/>
    <w:rsid w:val="00CB569C"/>
  </w:style>
  <w:style w:type="paragraph" w:customStyle="1" w:styleId="C7E6F3F51F1243BDA002C79598B3D6FC">
    <w:name w:val="C7E6F3F51F1243BDA002C79598B3D6FC"/>
    <w:rsid w:val="00CB569C"/>
  </w:style>
  <w:style w:type="paragraph" w:customStyle="1" w:styleId="43190F81934945A3BD2D8F5E16F58C26">
    <w:name w:val="43190F81934945A3BD2D8F5E16F58C26"/>
    <w:rsid w:val="00CB569C"/>
  </w:style>
  <w:style w:type="paragraph" w:customStyle="1" w:styleId="42E732E5C26D4973B32A26432F2D4FED">
    <w:name w:val="42E732E5C26D4973B32A26432F2D4FED"/>
    <w:rsid w:val="00CB569C"/>
  </w:style>
  <w:style w:type="paragraph" w:customStyle="1" w:styleId="02ED1597C3844D53AD354638D653E0E3">
    <w:name w:val="02ED1597C3844D53AD354638D653E0E3"/>
    <w:rsid w:val="00CB569C"/>
  </w:style>
  <w:style w:type="paragraph" w:customStyle="1" w:styleId="784ECC2B7A7D4297BB91B2E306514A95">
    <w:name w:val="784ECC2B7A7D4297BB91B2E306514A95"/>
    <w:rsid w:val="00CB569C"/>
  </w:style>
  <w:style w:type="paragraph" w:customStyle="1" w:styleId="1E7B5523428E40EBA4C54A5F7C47F547">
    <w:name w:val="1E7B5523428E40EBA4C54A5F7C47F547"/>
    <w:rsid w:val="00CB569C"/>
  </w:style>
  <w:style w:type="paragraph" w:customStyle="1" w:styleId="BE6649738094419CA724E62AFC769253">
    <w:name w:val="BE6649738094419CA724E62AFC769253"/>
    <w:rsid w:val="00CB569C"/>
  </w:style>
  <w:style w:type="paragraph" w:customStyle="1" w:styleId="BFEC3D6DCC3B4B2BAA8164FF1F914A3A">
    <w:name w:val="BFEC3D6DCC3B4B2BAA8164FF1F914A3A"/>
    <w:rsid w:val="00CB569C"/>
  </w:style>
  <w:style w:type="paragraph" w:customStyle="1" w:styleId="CE4B2DB44EEE4770926AE30127FA2EF9">
    <w:name w:val="CE4B2DB44EEE4770926AE30127FA2EF9"/>
    <w:rsid w:val="00CB569C"/>
  </w:style>
  <w:style w:type="paragraph" w:customStyle="1" w:styleId="997C5F8398DC40AEB43EC2ADDFBF9873">
    <w:name w:val="997C5F8398DC40AEB43EC2ADDFBF9873"/>
    <w:rsid w:val="00CB569C"/>
  </w:style>
  <w:style w:type="paragraph" w:customStyle="1" w:styleId="84658A89279E4A42BF486E57D734B762">
    <w:name w:val="84658A89279E4A42BF486E57D734B762"/>
    <w:rsid w:val="00CB569C"/>
  </w:style>
  <w:style w:type="paragraph" w:customStyle="1" w:styleId="7D3158C0C795443087E9E48645044BAA">
    <w:name w:val="7D3158C0C795443087E9E48645044BAA"/>
    <w:rsid w:val="00CB569C"/>
  </w:style>
  <w:style w:type="paragraph" w:customStyle="1" w:styleId="857D122D7E014468B59A02641F449FD0">
    <w:name w:val="857D122D7E014468B59A02641F449FD0"/>
    <w:rsid w:val="00CB569C"/>
  </w:style>
  <w:style w:type="paragraph" w:customStyle="1" w:styleId="8B721B906BFE40C08210A24F506A901A">
    <w:name w:val="8B721B906BFE40C08210A24F506A901A"/>
    <w:rsid w:val="00CB569C"/>
  </w:style>
  <w:style w:type="paragraph" w:customStyle="1" w:styleId="F30C771981554AE89F1D65A8281A17BA">
    <w:name w:val="F30C771981554AE89F1D65A8281A17BA"/>
    <w:rsid w:val="00CB569C"/>
  </w:style>
  <w:style w:type="paragraph" w:customStyle="1" w:styleId="75B7E1BC26D54D70B93C2AA1F0D2F234">
    <w:name w:val="75B7E1BC26D54D70B93C2AA1F0D2F234"/>
    <w:rsid w:val="00CB569C"/>
  </w:style>
  <w:style w:type="paragraph" w:customStyle="1" w:styleId="A368FD788B854576B72ACB1BF21B94D4">
    <w:name w:val="A368FD788B854576B72ACB1BF21B94D4"/>
    <w:rsid w:val="00CB569C"/>
  </w:style>
  <w:style w:type="paragraph" w:customStyle="1" w:styleId="6E96AD89CBDA4521B464B83951065702">
    <w:name w:val="6E96AD89CBDA4521B464B83951065702"/>
    <w:rsid w:val="00CB569C"/>
  </w:style>
  <w:style w:type="paragraph" w:customStyle="1" w:styleId="D6CD90D0BCFB4302AD99A023A024EB20">
    <w:name w:val="D6CD90D0BCFB4302AD99A023A024EB20"/>
    <w:rsid w:val="00CB569C"/>
  </w:style>
  <w:style w:type="paragraph" w:customStyle="1" w:styleId="19E0F29E5ECE4AB8A7BF09102F31D1FD">
    <w:name w:val="19E0F29E5ECE4AB8A7BF09102F31D1FD"/>
    <w:rsid w:val="00CB569C"/>
  </w:style>
  <w:style w:type="paragraph" w:customStyle="1" w:styleId="80A64EA705BE4ED3908082F17665F848">
    <w:name w:val="80A64EA705BE4ED3908082F17665F848"/>
    <w:rsid w:val="00CB569C"/>
  </w:style>
  <w:style w:type="paragraph" w:customStyle="1" w:styleId="A448C987612C431CA31700B32C922477">
    <w:name w:val="A448C987612C431CA31700B32C922477"/>
    <w:rsid w:val="00CB569C"/>
  </w:style>
  <w:style w:type="paragraph" w:customStyle="1" w:styleId="1DE9F39FA1334722A18027F7883CB3AC">
    <w:name w:val="1DE9F39FA1334722A18027F7883CB3AC"/>
    <w:rsid w:val="00CB569C"/>
  </w:style>
  <w:style w:type="paragraph" w:customStyle="1" w:styleId="F02DD7988956449598589E7D3E4D5C1E">
    <w:name w:val="F02DD7988956449598589E7D3E4D5C1E"/>
    <w:rsid w:val="00CB569C"/>
  </w:style>
  <w:style w:type="paragraph" w:customStyle="1" w:styleId="86179872CE984F1F9078A1279332E07F">
    <w:name w:val="86179872CE984F1F9078A1279332E07F"/>
    <w:rsid w:val="00CB569C"/>
  </w:style>
  <w:style w:type="paragraph" w:customStyle="1" w:styleId="9F4A6EA7336846A8ACAF860D26D59DD1">
    <w:name w:val="9F4A6EA7336846A8ACAF860D26D59DD1"/>
    <w:rsid w:val="00CB569C"/>
  </w:style>
  <w:style w:type="paragraph" w:customStyle="1" w:styleId="FC4B8FDAC5EF4095A143E65E43EA917E">
    <w:name w:val="FC4B8FDAC5EF4095A143E65E43EA917E"/>
    <w:rsid w:val="00CB569C"/>
  </w:style>
  <w:style w:type="paragraph" w:customStyle="1" w:styleId="07212057A1D84E2ABCF38779DD2C2877">
    <w:name w:val="07212057A1D84E2ABCF38779DD2C2877"/>
    <w:rsid w:val="00CB569C"/>
  </w:style>
  <w:style w:type="paragraph" w:customStyle="1" w:styleId="F192F47F6A12452A890C136E6212FB6A">
    <w:name w:val="F192F47F6A12452A890C136E6212FB6A"/>
    <w:rsid w:val="00CB569C"/>
  </w:style>
  <w:style w:type="paragraph" w:customStyle="1" w:styleId="464A7CAB92FE4F0E9924FF816ADE9AAA">
    <w:name w:val="464A7CAB92FE4F0E9924FF816ADE9AAA"/>
    <w:rsid w:val="00CB569C"/>
  </w:style>
  <w:style w:type="paragraph" w:customStyle="1" w:styleId="DDCD00AC821D4A0A9E951DF1AEFB12A8">
    <w:name w:val="DDCD00AC821D4A0A9E951DF1AEFB12A8"/>
    <w:rsid w:val="00CB569C"/>
  </w:style>
  <w:style w:type="paragraph" w:customStyle="1" w:styleId="C51E44151EC044DAA4BDA87FD3F2320E">
    <w:name w:val="C51E44151EC044DAA4BDA87FD3F2320E"/>
    <w:rsid w:val="00CB569C"/>
  </w:style>
  <w:style w:type="paragraph" w:customStyle="1" w:styleId="6B8FC12B68974FFAAE2CFDF5C7D5A7E2">
    <w:name w:val="6B8FC12B68974FFAAE2CFDF5C7D5A7E2"/>
    <w:rsid w:val="00CB569C"/>
  </w:style>
  <w:style w:type="paragraph" w:customStyle="1" w:styleId="A34E4046F39446F19EA1B6EB9CC15008">
    <w:name w:val="A34E4046F39446F19EA1B6EB9CC15008"/>
    <w:rsid w:val="00CB569C"/>
  </w:style>
  <w:style w:type="paragraph" w:customStyle="1" w:styleId="E03C2B4519B74BAE87139CDE07B35FA2">
    <w:name w:val="E03C2B4519B74BAE87139CDE07B35FA2"/>
    <w:rsid w:val="00CB569C"/>
  </w:style>
  <w:style w:type="paragraph" w:customStyle="1" w:styleId="B5B059F3BEBA419CA2910207C3AFD4FA">
    <w:name w:val="B5B059F3BEBA419CA2910207C3AFD4FA"/>
    <w:rsid w:val="00CB569C"/>
  </w:style>
  <w:style w:type="paragraph" w:customStyle="1" w:styleId="E322BCB081EC4CB887AD39C36208BE4D">
    <w:name w:val="E322BCB081EC4CB887AD39C36208BE4D"/>
    <w:rsid w:val="00CB569C"/>
  </w:style>
  <w:style w:type="paragraph" w:customStyle="1" w:styleId="F509EAE9BA8C44DFB7D9A9AAB4326CBA">
    <w:name w:val="F509EAE9BA8C44DFB7D9A9AAB4326CBA"/>
    <w:rsid w:val="00CB569C"/>
  </w:style>
  <w:style w:type="paragraph" w:customStyle="1" w:styleId="247E943E5BF34E38A351383F5F029CCC">
    <w:name w:val="247E943E5BF34E38A351383F5F029CCC"/>
    <w:rsid w:val="00CB569C"/>
  </w:style>
  <w:style w:type="paragraph" w:customStyle="1" w:styleId="01C496D35AC044799A1382A0D492C522">
    <w:name w:val="01C496D35AC044799A1382A0D492C522"/>
    <w:rsid w:val="00CB569C"/>
  </w:style>
  <w:style w:type="paragraph" w:customStyle="1" w:styleId="8869ABC2F9F0429890909FBA6CA59E5B">
    <w:name w:val="8869ABC2F9F0429890909FBA6CA59E5B"/>
    <w:rsid w:val="00CB569C"/>
  </w:style>
  <w:style w:type="paragraph" w:customStyle="1" w:styleId="D77A54D3224347718B0B0FDCA4031CA4">
    <w:name w:val="D77A54D3224347718B0B0FDCA4031CA4"/>
    <w:rsid w:val="00CB569C"/>
  </w:style>
  <w:style w:type="paragraph" w:customStyle="1" w:styleId="FCFA1A401ADE4293949D80F7297968DF">
    <w:name w:val="FCFA1A401ADE4293949D80F7297968DF"/>
    <w:rsid w:val="00CB569C"/>
  </w:style>
  <w:style w:type="paragraph" w:customStyle="1" w:styleId="102F3376116B44FC80E743FB05309DCF">
    <w:name w:val="102F3376116B44FC80E743FB05309DCF"/>
    <w:rsid w:val="00CB569C"/>
  </w:style>
  <w:style w:type="paragraph" w:customStyle="1" w:styleId="2A4F949B57D6403A9322FF3ABCE77A3F">
    <w:name w:val="2A4F949B57D6403A9322FF3ABCE77A3F"/>
    <w:rsid w:val="00CB569C"/>
  </w:style>
  <w:style w:type="paragraph" w:customStyle="1" w:styleId="F7BF856A708441789A8C9C896F665C9F">
    <w:name w:val="F7BF856A708441789A8C9C896F665C9F"/>
    <w:rsid w:val="00CB569C"/>
  </w:style>
  <w:style w:type="paragraph" w:customStyle="1" w:styleId="76CAB827C6DC41FBAB76F17E831980C6">
    <w:name w:val="76CAB827C6DC41FBAB76F17E831980C6"/>
    <w:rsid w:val="00CB569C"/>
  </w:style>
  <w:style w:type="paragraph" w:customStyle="1" w:styleId="5742A37BD7514577B2552FCEF3B1CD45">
    <w:name w:val="5742A37BD7514577B2552FCEF3B1CD45"/>
    <w:rsid w:val="00CB569C"/>
  </w:style>
  <w:style w:type="paragraph" w:customStyle="1" w:styleId="C3F3AE0638794D5383AFB4B230F9D982">
    <w:name w:val="C3F3AE0638794D5383AFB4B230F9D982"/>
    <w:rsid w:val="00CB569C"/>
  </w:style>
  <w:style w:type="paragraph" w:customStyle="1" w:styleId="CF94E0A5F688456D973CB9A156E7EDB9">
    <w:name w:val="CF94E0A5F688456D973CB9A156E7EDB9"/>
    <w:rsid w:val="00CB569C"/>
  </w:style>
  <w:style w:type="paragraph" w:customStyle="1" w:styleId="6E96AD89CBDA4521B464B839510657021">
    <w:name w:val="6E96AD89CBDA4521B464B839510657021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CF94E0A5F688456D973CB9A156E7EDB91">
    <w:name w:val="CF94E0A5F688456D973CB9A156E7EDB9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8">
    <w:name w:val="D1627409EA614503B5CC77D32A835217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3FBC79A7C7A4FB0B058FB18AF5BAB31">
    <w:name w:val="D3FBC79A7C7A4FB0B058FB18AF5BAB31"/>
    <w:rsid w:val="00CB569C"/>
  </w:style>
  <w:style w:type="paragraph" w:customStyle="1" w:styleId="5B2B51869CC943EAA221C9C1A80B3DA0">
    <w:name w:val="5B2B51869CC943EAA221C9C1A80B3DA0"/>
    <w:rsid w:val="00CB569C"/>
  </w:style>
  <w:style w:type="paragraph" w:customStyle="1" w:styleId="6E96AD89CBDA4521B464B839510657022">
    <w:name w:val="6E96AD89CBDA4521B464B839510657022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1627409EA614503B5CC77D32A8352179">
    <w:name w:val="D1627409EA614503B5CC77D32A835217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B1AF80E60DCE47538E6B85A0BEF9A42F">
    <w:name w:val="B1AF80E60DCE47538E6B85A0BEF9A42F"/>
    <w:rsid w:val="00CB569C"/>
  </w:style>
  <w:style w:type="paragraph" w:customStyle="1" w:styleId="E5363E564BBD4A2299F4A74BA02E60FE">
    <w:name w:val="E5363E564BBD4A2299F4A74BA02E60FE"/>
    <w:rsid w:val="00CB569C"/>
  </w:style>
  <w:style w:type="paragraph" w:customStyle="1" w:styleId="B7E2C08558544CF38B26A3B09B9AB892">
    <w:name w:val="B7E2C08558544CF38B26A3B09B9AB892"/>
    <w:rsid w:val="00CB569C"/>
  </w:style>
  <w:style w:type="paragraph" w:customStyle="1" w:styleId="640335D4C9A149BCB0129313B764D200">
    <w:name w:val="640335D4C9A149BCB0129313B764D200"/>
    <w:rsid w:val="00CB569C"/>
  </w:style>
  <w:style w:type="paragraph" w:customStyle="1" w:styleId="0055685EFEE14A2BA764440A2E36AE58">
    <w:name w:val="0055685EFEE14A2BA764440A2E36AE58"/>
    <w:rsid w:val="00CB569C"/>
  </w:style>
  <w:style w:type="paragraph" w:customStyle="1" w:styleId="409E4F0EBBCA46259804EEE48287E2C4">
    <w:name w:val="409E4F0EBBCA46259804EEE48287E2C4"/>
    <w:rsid w:val="00CB569C"/>
  </w:style>
  <w:style w:type="paragraph" w:customStyle="1" w:styleId="2E87AF885E4D42E48182B8E309E246E1">
    <w:name w:val="2E87AF885E4D42E48182B8E309E246E1"/>
    <w:rsid w:val="00CB569C"/>
  </w:style>
  <w:style w:type="paragraph" w:customStyle="1" w:styleId="2E659669EE004B668B5F4AFFC530D835">
    <w:name w:val="2E659669EE004B668B5F4AFFC530D835"/>
    <w:rsid w:val="00CB569C"/>
  </w:style>
  <w:style w:type="paragraph" w:customStyle="1" w:styleId="6E96AD89CBDA4521B464B839510657023">
    <w:name w:val="6E96AD89CBDA4521B464B839510657023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1">
    <w:name w:val="640335D4C9A149BCB0129313B764D2001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">
    <w:name w:val="E5363E564BBD4A2299F4A74BA02E60FE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0">
    <w:name w:val="D1627409EA614503B5CC77D32A8352171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FEF826C3EEAC4A55B7FD4ED823B22932">
    <w:name w:val="FEF826C3EEAC4A55B7FD4ED823B22932"/>
    <w:rsid w:val="00CB569C"/>
  </w:style>
  <w:style w:type="paragraph" w:customStyle="1" w:styleId="4428650A8C214FCE99459A665D035A44">
    <w:name w:val="4428650A8C214FCE99459A665D035A44"/>
    <w:rsid w:val="00CB569C"/>
  </w:style>
  <w:style w:type="paragraph" w:customStyle="1" w:styleId="6E96AD89CBDA4521B464B839510657024">
    <w:name w:val="6E96AD89CBDA4521B464B839510657024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2">
    <w:name w:val="640335D4C9A149BCB0129313B764D2002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2">
    <w:name w:val="E5363E564BBD4A2299F4A74BA02E60FE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1">
    <w:name w:val="D1627409EA614503B5CC77D32A8352171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5">
    <w:name w:val="6E96AD89CBDA4521B464B839510657025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3">
    <w:name w:val="640335D4C9A149BCB0129313B764D2003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3">
    <w:name w:val="E5363E564BBD4A2299F4A74BA02E60FE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2">
    <w:name w:val="D1627409EA614503B5CC77D32A8352171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6">
    <w:name w:val="6E96AD89CBDA4521B464B839510657026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4">
    <w:name w:val="640335D4C9A149BCB0129313B764D2004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4">
    <w:name w:val="E5363E564BBD4A2299F4A74BA02E60FE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3">
    <w:name w:val="D1627409EA614503B5CC77D32A8352171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7">
    <w:name w:val="6E96AD89CBDA4521B464B839510657027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5">
    <w:name w:val="640335D4C9A149BCB0129313B764D2005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5">
    <w:name w:val="E5363E564BBD4A2299F4A74BA02E60FE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4">
    <w:name w:val="D1627409EA614503B5CC77D32A8352171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8">
    <w:name w:val="6E96AD89CBDA4521B464B839510657028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6">
    <w:name w:val="640335D4C9A149BCB0129313B764D2006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6">
    <w:name w:val="E5363E564BBD4A2299F4A74BA02E60FE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5">
    <w:name w:val="D1627409EA614503B5CC77D32A8352171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9">
    <w:name w:val="6E96AD89CBDA4521B464B839510657029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7">
    <w:name w:val="640335D4C9A149BCB0129313B764D2007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7">
    <w:name w:val="E5363E564BBD4A2299F4A74BA02E60FE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6">
    <w:name w:val="D1627409EA614503B5CC77D32A8352171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0">
    <w:name w:val="6E96AD89CBDA4521B464B8395106570210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8">
    <w:name w:val="640335D4C9A149BCB0129313B764D2008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8">
    <w:name w:val="E5363E564BBD4A2299F4A74BA02E60FE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7">
    <w:name w:val="D1627409EA614503B5CC77D32A8352171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1">
    <w:name w:val="6E96AD89CBDA4521B464B8395106570211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9">
    <w:name w:val="640335D4C9A149BCB0129313B764D2009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9">
    <w:name w:val="E5363E564BBD4A2299F4A74BA02E60FE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8">
    <w:name w:val="D1627409EA614503B5CC77D32A8352171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C0432A74A76A41DB9C205D006DC3BB33">
    <w:name w:val="C0432A74A76A41DB9C205D006DC3BB33"/>
    <w:rsid w:val="00CB569C"/>
  </w:style>
  <w:style w:type="paragraph" w:customStyle="1" w:styleId="1D4203AEB38B43C6BE397DDCB3F6E596">
    <w:name w:val="1D4203AEB38B43C6BE397DDCB3F6E596"/>
    <w:rsid w:val="00CB569C"/>
  </w:style>
  <w:style w:type="paragraph" w:customStyle="1" w:styleId="6E96AD89CBDA4521B464B8395106570212">
    <w:name w:val="6E96AD89CBDA4521B464B8395106570212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10">
    <w:name w:val="640335D4C9A149BCB0129313B764D20010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0">
    <w:name w:val="E5363E564BBD4A2299F4A74BA02E60FE1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9">
    <w:name w:val="D1627409EA614503B5CC77D32A8352171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2DBAEC8E798F40B2903A1081611E0D2F">
    <w:name w:val="2DBAEC8E798F40B2903A1081611E0D2F"/>
    <w:rsid w:val="00CB569C"/>
  </w:style>
  <w:style w:type="paragraph" w:customStyle="1" w:styleId="A5E2A8265245494D8B3BE9B929ACC17D">
    <w:name w:val="A5E2A8265245494D8B3BE9B929ACC17D"/>
    <w:rsid w:val="00CB569C"/>
  </w:style>
  <w:style w:type="paragraph" w:customStyle="1" w:styleId="6E96AD89CBDA4521B464B8395106570213">
    <w:name w:val="6E96AD89CBDA4521B464B8395106570213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1">
    <w:name w:val="A5E2A8265245494D8B3BE9B929ACC17D1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1">
    <w:name w:val="E5363E564BBD4A2299F4A74BA02E60FE1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0">
    <w:name w:val="D1627409EA614503B5CC77D32A8352172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4">
    <w:name w:val="6E96AD89CBDA4521B464B8395106570214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2">
    <w:name w:val="A5E2A8265245494D8B3BE9B929ACC17D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5363E564BBD4A2299F4A74BA02E60FE12">
    <w:name w:val="E5363E564BBD4A2299F4A74BA02E60FE1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1">
    <w:name w:val="D1627409EA614503B5CC77D32A8352172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5">
    <w:name w:val="6E96AD89CBDA4521B464B8395106570215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3">
    <w:name w:val="A5E2A8265245494D8B3BE9B929ACC17D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5363E564BBD4A2299F4A74BA02E60FE13">
    <w:name w:val="E5363E564BBD4A2299F4A74BA02E60FE1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2">
    <w:name w:val="D1627409EA614503B5CC77D32A8352172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">
    <w:name w:val="AC0B12C17F5E4BE6B9FFA06D0E8D1DFE"/>
    <w:rsid w:val="00CB569C"/>
  </w:style>
  <w:style w:type="paragraph" w:customStyle="1" w:styleId="A58569DDAA3D4074B1E1A376BECBC062">
    <w:name w:val="A58569DDAA3D4074B1E1A376BECBC062"/>
    <w:rsid w:val="00CB569C"/>
  </w:style>
  <w:style w:type="paragraph" w:customStyle="1" w:styleId="6E96AD89CBDA4521B464B8395106570216">
    <w:name w:val="6E96AD89CBDA4521B464B8395106570216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4">
    <w:name w:val="A5E2A8265245494D8B3BE9B929ACC17D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styleId="20">
    <w:name w:val="Quote"/>
    <w:basedOn w:val="a"/>
    <w:next w:val="a"/>
    <w:link w:val="21"/>
    <w:uiPriority w:val="29"/>
    <w:qFormat/>
    <w:rsid w:val="00FD340F"/>
    <w:pPr>
      <w:spacing w:before="240" w:after="240" w:line="240" w:lineRule="auto"/>
      <w:ind w:right="720"/>
    </w:pPr>
    <w:rPr>
      <w:rFonts w:ascii="Calibri" w:hAnsi="Calibri"/>
      <w:noProof/>
      <w:color w:val="FFFFFF" w:themeColor="background1"/>
      <w:sz w:val="32"/>
      <w:szCs w:val="60"/>
    </w:rPr>
  </w:style>
  <w:style w:type="character" w:customStyle="1" w:styleId="21">
    <w:name w:val="Цитата 2 Знак"/>
    <w:basedOn w:val="a0"/>
    <w:link w:val="20"/>
    <w:uiPriority w:val="29"/>
    <w:rsid w:val="00FD340F"/>
    <w:rPr>
      <w:rFonts w:ascii="Calibri" w:hAnsi="Calibri"/>
      <w:noProof/>
      <w:color w:val="FFFFFF" w:themeColor="background1"/>
      <w:sz w:val="32"/>
      <w:szCs w:val="60"/>
    </w:rPr>
  </w:style>
  <w:style w:type="paragraph" w:customStyle="1" w:styleId="AC0B12C17F5E4BE6B9FFA06D0E8D1DFE1">
    <w:name w:val="AC0B12C17F5E4BE6B9FFA06D0E8D1DFE1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4">
    <w:name w:val="E5363E564BBD4A2299F4A74BA02E60FE1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364747197D94FF7B4C05C73125A3C35">
    <w:name w:val="6364747197D94FF7B4C05C73125A3C35"/>
    <w:rsid w:val="00CB569C"/>
  </w:style>
  <w:style w:type="paragraph" w:customStyle="1" w:styleId="A6A0507639524C249B49FC4A5218DB78">
    <w:name w:val="A6A0507639524C249B49FC4A5218DB78"/>
    <w:rsid w:val="00CB569C"/>
  </w:style>
  <w:style w:type="paragraph" w:customStyle="1" w:styleId="5EEAF84E691D4CD59FFDE605237A347E">
    <w:name w:val="5EEAF84E691D4CD59FFDE605237A347E"/>
    <w:rsid w:val="00CB569C"/>
  </w:style>
  <w:style w:type="paragraph" w:customStyle="1" w:styleId="5E1CD4CF563E4EECB256A60F093468D6">
    <w:name w:val="5E1CD4CF563E4EECB256A60F093468D6"/>
    <w:rsid w:val="00CB569C"/>
  </w:style>
  <w:style w:type="paragraph" w:customStyle="1" w:styleId="6E96AD89CBDA4521B464B8395106570217">
    <w:name w:val="6E96AD89CBDA4521B464B8395106570217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5">
    <w:name w:val="A5E2A8265245494D8B3BE9B929ACC17D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2">
    <w:name w:val="AC0B12C17F5E4BE6B9FFA06D0E8D1DFE2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5">
    <w:name w:val="E5363E564BBD4A2299F4A74BA02E60FE1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1AC0905E03864019841AE043C11F69EF">
    <w:name w:val="1AC0905E03864019841AE043C11F69EF"/>
    <w:rsid w:val="00CB569C"/>
  </w:style>
  <w:style w:type="paragraph" w:customStyle="1" w:styleId="54D15241383F43938AD698DA6B43D829">
    <w:name w:val="54D15241383F43938AD698DA6B43D829"/>
    <w:rsid w:val="00CB569C"/>
  </w:style>
  <w:style w:type="paragraph" w:customStyle="1" w:styleId="3398FB3437BF423B9310470A9BB40ECD">
    <w:name w:val="3398FB3437BF423B9310470A9BB40ECD"/>
    <w:rsid w:val="00CB569C"/>
  </w:style>
  <w:style w:type="paragraph" w:customStyle="1" w:styleId="A0A7047CCD12426E9326DD1A117C8A5B">
    <w:name w:val="A0A7047CCD12426E9326DD1A117C8A5B"/>
    <w:rsid w:val="00CB569C"/>
  </w:style>
  <w:style w:type="paragraph" w:customStyle="1" w:styleId="6050C81BD5BF434393B7DDCEF43189A0">
    <w:name w:val="6050C81BD5BF434393B7DDCEF43189A0"/>
    <w:rsid w:val="00CB569C"/>
  </w:style>
  <w:style w:type="paragraph" w:customStyle="1" w:styleId="4DCEFD35BB184755A13246B27F463A37">
    <w:name w:val="4DCEFD35BB184755A13246B27F463A37"/>
    <w:rsid w:val="00CB569C"/>
  </w:style>
  <w:style w:type="paragraph" w:customStyle="1" w:styleId="1878E6974E4C432F8857B3265CAAC2DE">
    <w:name w:val="1878E6974E4C432F8857B3265CAAC2DE"/>
    <w:rsid w:val="00CB569C"/>
  </w:style>
  <w:style w:type="paragraph" w:customStyle="1" w:styleId="6E96AD89CBDA4521B464B8395106570218">
    <w:name w:val="6E96AD89CBDA4521B464B8395106570218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6">
    <w:name w:val="A5E2A8265245494D8B3BE9B929ACC17D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3">
    <w:name w:val="AC0B12C17F5E4BE6B9FFA06D0E8D1DFE3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6">
    <w:name w:val="E5363E564BBD4A2299F4A74BA02E60FE1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368FD788B854576B72ACB1BF21B94D41">
    <w:name w:val="A368FD788B854576B72ACB1BF21B94D41"/>
    <w:rsid w:val="00FD340F"/>
    <w:pPr>
      <w:spacing w:after="0" w:line="168" w:lineRule="auto"/>
    </w:pPr>
    <w:rPr>
      <w:rFonts w:ascii="Calibri" w:hAnsi="Calibri"/>
      <w:b/>
      <w:caps/>
      <w:noProof/>
      <w:color w:val="ED7D31" w:themeColor="accent2"/>
      <w:sz w:val="80"/>
      <w:szCs w:val="110"/>
    </w:rPr>
  </w:style>
  <w:style w:type="paragraph" w:customStyle="1" w:styleId="6E96AD89CBDA4521B464B8395106570219">
    <w:name w:val="6E96AD89CBDA4521B464B8395106570219"/>
    <w:rsid w:val="00FD340F"/>
    <w:pPr>
      <w:spacing w:after="0" w:line="168" w:lineRule="auto"/>
    </w:pPr>
    <w:rPr>
      <w:rFonts w:ascii="Calibri" w:hAnsi="Calibri"/>
      <w:b/>
      <w:caps/>
      <w:noProof/>
      <w:color w:val="000000" w:themeColor="text1"/>
      <w:spacing w:val="10"/>
      <w:sz w:val="80"/>
      <w:szCs w:val="24"/>
    </w:rPr>
  </w:style>
  <w:style w:type="paragraph" w:customStyle="1" w:styleId="D6CD90D0BCFB4302AD99A023A024EB201">
    <w:name w:val="D6CD90D0BCFB4302AD99A023A024EB201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19E0F29E5ECE4AB8A7BF09102F31D1FD1">
    <w:name w:val="19E0F29E5ECE4AB8A7BF09102F31D1FD1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80A64EA705BE4ED3908082F17665F8481">
    <w:name w:val="80A64EA705BE4ED3908082F17665F8481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A448C987612C431CA31700B32C9224771">
    <w:name w:val="A448C987612C431CA31700B32C9224771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1DE9F39FA1334722A18027F7883CB3AC1">
    <w:name w:val="1DE9F39FA1334722A18027F7883CB3AC1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F02DD7988956449598589E7D3E4D5C1E1">
    <w:name w:val="F02DD7988956449598589E7D3E4D5C1E1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86179872CE984F1F9078A1279332E07F1">
    <w:name w:val="86179872CE984F1F9078A1279332E07F1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9F4A6EA7336846A8ACAF860D26D59DD11">
    <w:name w:val="9F4A6EA7336846A8ACAF860D26D59DD11"/>
    <w:rsid w:val="00FD340F"/>
    <w:pPr>
      <w:spacing w:before="200" w:after="0" w:line="276" w:lineRule="auto"/>
      <w:outlineLvl w:val="0"/>
    </w:pPr>
    <w:rPr>
      <w:rFonts w:ascii="Calibri" w:hAnsi="Calibri"/>
      <w:b/>
      <w:bCs/>
      <w:caps/>
      <w:noProof/>
      <w:spacing w:val="15"/>
      <w:sz w:val="36"/>
    </w:rPr>
  </w:style>
  <w:style w:type="table" w:styleId="-66">
    <w:name w:val="List Table 6 Colorful Accent 6"/>
    <w:basedOn w:val="a1"/>
    <w:uiPriority w:val="51"/>
    <w:rsid w:val="00FD340F"/>
    <w:pPr>
      <w:spacing w:before="200"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4428650A8C214FCE99459A665D035A441">
    <w:name w:val="4428650A8C214FCE99459A665D035A441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table" w:styleId="1-3">
    <w:name w:val="Medium List 1 Accent 3"/>
    <w:basedOn w:val="a1"/>
    <w:uiPriority w:val="65"/>
    <w:semiHidden/>
    <w:unhideWhenUsed/>
    <w:rsid w:val="00FD34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customStyle="1" w:styleId="1D4203AEB38B43C6BE397DDCB3F6E5961">
    <w:name w:val="1D4203AEB38B43C6BE397DDCB3F6E5961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E322BCB081EC4CB887AD39C36208BE4D1">
    <w:name w:val="E322BCB081EC4CB887AD39C36208BE4D1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F509EAE9BA8C44DFB7D9A9AAB4326CBA1">
    <w:name w:val="F509EAE9BA8C44DFB7D9A9AAB4326CBA1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247E943E5BF34E38A351383F5F029CCC1">
    <w:name w:val="247E943E5BF34E38A351383F5F029CCC1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F7BF856A708441789A8C9C896F665C9F1">
    <w:name w:val="F7BF856A708441789A8C9C896F665C9F1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76CAB827C6DC41FBAB76F17E831980C61">
    <w:name w:val="76CAB827C6DC41FBAB76F17E831980C61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5742A37BD7514577B2552FCEF3B1CD451">
    <w:name w:val="5742A37BD7514577B2552FCEF3B1CD451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A5E2A8265245494D8B3BE9B929ACC17D7">
    <w:name w:val="A5E2A8265245494D8B3BE9B929ACC17D7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AC0B12C17F5E4BE6B9FFA06D0E8D1DFE4">
    <w:name w:val="AC0B12C17F5E4BE6B9FFA06D0E8D1DFE4"/>
    <w:rsid w:val="00FD340F"/>
    <w:pPr>
      <w:spacing w:before="240" w:after="240" w:line="240" w:lineRule="auto"/>
      <w:ind w:right="720"/>
    </w:pPr>
    <w:rPr>
      <w:rFonts w:ascii="Calibri" w:hAnsi="Calibri"/>
      <w:noProof/>
      <w:color w:val="FFFFFF" w:themeColor="background1"/>
      <w:sz w:val="32"/>
      <w:szCs w:val="60"/>
    </w:rPr>
  </w:style>
  <w:style w:type="paragraph" w:customStyle="1" w:styleId="A58569DDAA3D4074B1E1A376BECBC0621">
    <w:name w:val="A58569DDAA3D4074B1E1A376BECBC0621"/>
    <w:rsid w:val="00FD340F"/>
    <w:pPr>
      <w:spacing w:after="0" w:line="240" w:lineRule="auto"/>
    </w:pPr>
    <w:rPr>
      <w:rFonts w:ascii="Calibri" w:hAnsi="Calibri"/>
      <w:i/>
      <w:noProof/>
      <w:color w:val="FFFFFF" w:themeColor="background1"/>
      <w:sz w:val="21"/>
      <w:szCs w:val="24"/>
    </w:rPr>
  </w:style>
  <w:style w:type="paragraph" w:customStyle="1" w:styleId="E5363E564BBD4A2299F4A74BA02E60FE17">
    <w:name w:val="E5363E564BBD4A2299F4A74BA02E60FE17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5E1CD4CF563E4EECB256A60F093468D61">
    <w:name w:val="5E1CD4CF563E4EECB256A60F093468D61"/>
    <w:rsid w:val="00FD340F"/>
    <w:pPr>
      <w:spacing w:before="200" w:after="0" w:line="276" w:lineRule="auto"/>
      <w:outlineLvl w:val="0"/>
    </w:pPr>
    <w:rPr>
      <w:rFonts w:ascii="Calibri" w:hAnsi="Calibri"/>
      <w:b/>
      <w:bCs/>
      <w:caps/>
      <w:noProof/>
      <w:spacing w:val="15"/>
      <w:sz w:val="36"/>
    </w:rPr>
  </w:style>
  <w:style w:type="paragraph" w:customStyle="1" w:styleId="9E4F75430B454F5FACC60D9430C6EDC5">
    <w:name w:val="9E4F75430B454F5FACC60D9430C6EDC5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9FA594794307424EB3626FD958D8FB69">
    <w:name w:val="9FA594794307424EB3626FD958D8FB69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54D15241383F43938AD698DA6B43D8291">
    <w:name w:val="54D15241383F43938AD698DA6B43D8291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6B7EF95C5598455791A325F9ED9D78BB">
    <w:name w:val="6B7EF95C5598455791A325F9ED9D78BB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6050C81BD5BF434393B7DDCEF43189A01">
    <w:name w:val="6050C81BD5BF434393B7DDCEF43189A01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87E5D81E305946AD874FB30DE93AED01">
    <w:name w:val="87E5D81E305946AD874FB30DE93AED01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1878E6974E4C432F8857B3265CAAC2DE1">
    <w:name w:val="1878E6974E4C432F8857B3265CAAC2DE1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471B2469C3214F9C91EDFF8AFAFE286C">
    <w:name w:val="471B2469C3214F9C91EDFF8AFAFE286C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A368FD788B854576B72ACB1BF21B94D42">
    <w:name w:val="A368FD788B854576B72ACB1BF21B94D42"/>
    <w:rsid w:val="00FD340F"/>
    <w:pPr>
      <w:spacing w:after="0" w:line="168" w:lineRule="auto"/>
    </w:pPr>
    <w:rPr>
      <w:rFonts w:ascii="Calibri" w:hAnsi="Calibri"/>
      <w:b/>
      <w:caps/>
      <w:noProof/>
      <w:color w:val="ED7D31" w:themeColor="accent2"/>
      <w:sz w:val="80"/>
      <w:szCs w:val="110"/>
    </w:rPr>
  </w:style>
  <w:style w:type="paragraph" w:customStyle="1" w:styleId="6E96AD89CBDA4521B464B8395106570220">
    <w:name w:val="6E96AD89CBDA4521B464B8395106570220"/>
    <w:rsid w:val="00FD340F"/>
    <w:pPr>
      <w:spacing w:after="0" w:line="168" w:lineRule="auto"/>
    </w:pPr>
    <w:rPr>
      <w:rFonts w:ascii="Calibri" w:hAnsi="Calibri"/>
      <w:b/>
      <w:caps/>
      <w:noProof/>
      <w:color w:val="000000" w:themeColor="text1"/>
      <w:spacing w:val="10"/>
      <w:sz w:val="80"/>
      <w:szCs w:val="24"/>
    </w:rPr>
  </w:style>
  <w:style w:type="paragraph" w:customStyle="1" w:styleId="D6CD90D0BCFB4302AD99A023A024EB202">
    <w:name w:val="D6CD90D0BCFB4302AD99A023A024EB202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19E0F29E5ECE4AB8A7BF09102F31D1FD2">
    <w:name w:val="19E0F29E5ECE4AB8A7BF09102F31D1FD2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80A64EA705BE4ED3908082F17665F8482">
    <w:name w:val="80A64EA705BE4ED3908082F17665F8482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A448C987612C431CA31700B32C9224772">
    <w:name w:val="A448C987612C431CA31700B32C9224772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1DE9F39FA1334722A18027F7883CB3AC2">
    <w:name w:val="1DE9F39FA1334722A18027F7883CB3AC2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F02DD7988956449598589E7D3E4D5C1E2">
    <w:name w:val="F02DD7988956449598589E7D3E4D5C1E2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86179872CE984F1F9078A1279332E07F2">
    <w:name w:val="86179872CE984F1F9078A1279332E07F2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9F4A6EA7336846A8ACAF860D26D59DD12">
    <w:name w:val="9F4A6EA7336846A8ACAF860D26D59DD12"/>
    <w:rsid w:val="00FD340F"/>
    <w:pPr>
      <w:spacing w:before="200" w:after="0" w:line="276" w:lineRule="auto"/>
      <w:outlineLvl w:val="0"/>
    </w:pPr>
    <w:rPr>
      <w:rFonts w:ascii="Calibri" w:hAnsi="Calibri"/>
      <w:b/>
      <w:bCs/>
      <w:caps/>
      <w:noProof/>
      <w:spacing w:val="15"/>
      <w:sz w:val="36"/>
    </w:rPr>
  </w:style>
  <w:style w:type="table" w:styleId="4">
    <w:name w:val="Table Columns 4"/>
    <w:basedOn w:val="a1"/>
    <w:uiPriority w:val="99"/>
    <w:semiHidden/>
    <w:unhideWhenUsed/>
    <w:rsid w:val="00FD340F"/>
    <w:pPr>
      <w:spacing w:before="200" w:after="200" w:line="276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customStyle="1" w:styleId="4428650A8C214FCE99459A665D035A442">
    <w:name w:val="4428650A8C214FCE99459A665D035A442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table" w:styleId="ab">
    <w:name w:val="Table Contemporary"/>
    <w:basedOn w:val="a1"/>
    <w:uiPriority w:val="99"/>
    <w:semiHidden/>
    <w:unhideWhenUsed/>
    <w:rsid w:val="00FD340F"/>
    <w:pPr>
      <w:spacing w:before="200" w:after="20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D4203AEB38B43C6BE397DDCB3F6E5962">
    <w:name w:val="1D4203AEB38B43C6BE397DDCB3F6E5962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E322BCB081EC4CB887AD39C36208BE4D2">
    <w:name w:val="E322BCB081EC4CB887AD39C36208BE4D2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F509EAE9BA8C44DFB7D9A9AAB4326CBA2">
    <w:name w:val="F509EAE9BA8C44DFB7D9A9AAB4326CBA2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247E943E5BF34E38A351383F5F029CCC2">
    <w:name w:val="247E943E5BF34E38A351383F5F029CCC2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F7BF856A708441789A8C9C896F665C9F2">
    <w:name w:val="F7BF856A708441789A8C9C896F665C9F2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76CAB827C6DC41FBAB76F17E831980C62">
    <w:name w:val="76CAB827C6DC41FBAB76F17E831980C62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5742A37BD7514577B2552FCEF3B1CD452">
    <w:name w:val="5742A37BD7514577B2552FCEF3B1CD452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A5E2A8265245494D8B3BE9B929ACC17D8">
    <w:name w:val="A5E2A8265245494D8B3BE9B929ACC17D8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AC0B12C17F5E4BE6B9FFA06D0E8D1DFE5">
    <w:name w:val="AC0B12C17F5E4BE6B9FFA06D0E8D1DFE5"/>
    <w:rsid w:val="00FD340F"/>
    <w:pPr>
      <w:spacing w:before="240" w:after="240" w:line="240" w:lineRule="auto"/>
      <w:ind w:right="720"/>
    </w:pPr>
    <w:rPr>
      <w:rFonts w:ascii="Calibri" w:hAnsi="Calibri"/>
      <w:noProof/>
      <w:color w:val="FFFFFF" w:themeColor="background1"/>
      <w:sz w:val="32"/>
      <w:szCs w:val="60"/>
    </w:rPr>
  </w:style>
  <w:style w:type="paragraph" w:customStyle="1" w:styleId="A58569DDAA3D4074B1E1A376BECBC0622">
    <w:name w:val="A58569DDAA3D4074B1E1A376BECBC0622"/>
    <w:rsid w:val="00FD340F"/>
    <w:pPr>
      <w:spacing w:after="0" w:line="240" w:lineRule="auto"/>
    </w:pPr>
    <w:rPr>
      <w:rFonts w:ascii="Calibri" w:hAnsi="Calibri"/>
      <w:i/>
      <w:noProof/>
      <w:color w:val="FFFFFF" w:themeColor="background1"/>
      <w:sz w:val="21"/>
      <w:szCs w:val="24"/>
    </w:rPr>
  </w:style>
  <w:style w:type="paragraph" w:customStyle="1" w:styleId="E5363E564BBD4A2299F4A74BA02E60FE18">
    <w:name w:val="E5363E564BBD4A2299F4A74BA02E60FE18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5E1CD4CF563E4EECB256A60F093468D62">
    <w:name w:val="5E1CD4CF563E4EECB256A60F093468D62"/>
    <w:rsid w:val="00FD340F"/>
    <w:pPr>
      <w:spacing w:before="200" w:after="0" w:line="276" w:lineRule="auto"/>
      <w:outlineLvl w:val="0"/>
    </w:pPr>
    <w:rPr>
      <w:rFonts w:ascii="Calibri" w:hAnsi="Calibri"/>
      <w:b/>
      <w:bCs/>
      <w:caps/>
      <w:noProof/>
      <w:spacing w:val="15"/>
      <w:sz w:val="36"/>
    </w:rPr>
  </w:style>
  <w:style w:type="paragraph" w:customStyle="1" w:styleId="9E4F75430B454F5FACC60D9430C6EDC51">
    <w:name w:val="9E4F75430B454F5FACC60D9430C6EDC51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9FA594794307424EB3626FD958D8FB691">
    <w:name w:val="9FA594794307424EB3626FD958D8FB691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54D15241383F43938AD698DA6B43D8292">
    <w:name w:val="54D15241383F43938AD698DA6B43D8292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6B7EF95C5598455791A325F9ED9D78BB1">
    <w:name w:val="6B7EF95C5598455791A325F9ED9D78BB1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6050C81BD5BF434393B7DDCEF43189A02">
    <w:name w:val="6050C81BD5BF434393B7DDCEF43189A02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87E5D81E305946AD874FB30DE93AED011">
    <w:name w:val="87E5D81E305946AD874FB30DE93AED011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1878E6974E4C432F8857B3265CAAC2DE2">
    <w:name w:val="1878E6974E4C432F8857B3265CAAC2DE2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471B2469C3214F9C91EDFF8AFAFE286C1">
    <w:name w:val="471B2469C3214F9C91EDFF8AFAFE286C1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A368FD788B854576B72ACB1BF21B94D43">
    <w:name w:val="A368FD788B854576B72ACB1BF21B94D43"/>
    <w:rsid w:val="00FD340F"/>
    <w:pPr>
      <w:spacing w:after="0" w:line="168" w:lineRule="auto"/>
    </w:pPr>
    <w:rPr>
      <w:rFonts w:ascii="Calibri" w:hAnsi="Calibri"/>
      <w:b/>
      <w:caps/>
      <w:noProof/>
      <w:color w:val="ED7D31" w:themeColor="accent2"/>
      <w:sz w:val="80"/>
      <w:szCs w:val="110"/>
    </w:rPr>
  </w:style>
  <w:style w:type="paragraph" w:customStyle="1" w:styleId="6E96AD89CBDA4521B464B8395106570221">
    <w:name w:val="6E96AD89CBDA4521B464B8395106570221"/>
    <w:rsid w:val="00FD340F"/>
    <w:pPr>
      <w:spacing w:after="0" w:line="168" w:lineRule="auto"/>
    </w:pPr>
    <w:rPr>
      <w:rFonts w:ascii="Calibri" w:hAnsi="Calibri"/>
      <w:b/>
      <w:caps/>
      <w:noProof/>
      <w:color w:val="000000" w:themeColor="text1"/>
      <w:spacing w:val="10"/>
      <w:sz w:val="80"/>
      <w:szCs w:val="24"/>
    </w:rPr>
  </w:style>
  <w:style w:type="paragraph" w:customStyle="1" w:styleId="D6CD90D0BCFB4302AD99A023A024EB203">
    <w:name w:val="D6CD90D0BCFB4302AD99A023A024EB203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19E0F29E5ECE4AB8A7BF09102F31D1FD3">
    <w:name w:val="19E0F29E5ECE4AB8A7BF09102F31D1FD3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80A64EA705BE4ED3908082F17665F8483">
    <w:name w:val="80A64EA705BE4ED3908082F17665F8483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A448C987612C431CA31700B32C9224773">
    <w:name w:val="A448C987612C431CA31700B32C9224773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1DE9F39FA1334722A18027F7883CB3AC3">
    <w:name w:val="1DE9F39FA1334722A18027F7883CB3AC3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F02DD7988956449598589E7D3E4D5C1E3">
    <w:name w:val="F02DD7988956449598589E7D3E4D5C1E3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86179872CE984F1F9078A1279332E07F3">
    <w:name w:val="86179872CE984F1F9078A1279332E07F3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9F4A6EA7336846A8ACAF860D26D59DD13">
    <w:name w:val="9F4A6EA7336846A8ACAF860D26D59DD13"/>
    <w:rsid w:val="00FD340F"/>
    <w:pPr>
      <w:spacing w:before="200" w:after="0" w:line="276" w:lineRule="auto"/>
      <w:outlineLvl w:val="0"/>
    </w:pPr>
    <w:rPr>
      <w:rFonts w:ascii="Calibri" w:hAnsi="Calibri"/>
      <w:b/>
      <w:bCs/>
      <w:caps/>
      <w:noProof/>
      <w:spacing w:val="15"/>
      <w:sz w:val="36"/>
    </w:rPr>
  </w:style>
  <w:style w:type="paragraph" w:styleId="ac">
    <w:name w:val="toa heading"/>
    <w:basedOn w:val="a"/>
    <w:next w:val="a"/>
    <w:uiPriority w:val="99"/>
    <w:semiHidden/>
    <w:unhideWhenUsed/>
    <w:rsid w:val="00FD340F"/>
    <w:pPr>
      <w:spacing w:before="120" w:after="200" w:line="276" w:lineRule="auto"/>
    </w:pPr>
    <w:rPr>
      <w:rFonts w:ascii="Calibri" w:eastAsiaTheme="majorEastAsia" w:hAnsi="Calibri" w:cstheme="majorBidi"/>
      <w:b/>
      <w:bCs/>
      <w:noProof/>
      <w:sz w:val="24"/>
      <w:szCs w:val="24"/>
    </w:rPr>
  </w:style>
  <w:style w:type="paragraph" w:customStyle="1" w:styleId="4428650A8C214FCE99459A665D035A443">
    <w:name w:val="4428650A8C214FCE99459A665D035A443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styleId="40">
    <w:name w:val="toc 4"/>
    <w:basedOn w:val="a"/>
    <w:next w:val="a"/>
    <w:autoRedefine/>
    <w:uiPriority w:val="39"/>
    <w:semiHidden/>
    <w:rsid w:val="00FD340F"/>
    <w:pPr>
      <w:spacing w:before="200" w:after="100" w:line="276" w:lineRule="auto"/>
      <w:ind w:left="630"/>
    </w:pPr>
    <w:rPr>
      <w:rFonts w:ascii="Calibri" w:hAnsi="Calibri"/>
      <w:noProof/>
      <w:sz w:val="21"/>
      <w:szCs w:val="24"/>
    </w:rPr>
  </w:style>
  <w:style w:type="paragraph" w:customStyle="1" w:styleId="1D4203AEB38B43C6BE397DDCB3F6E5963">
    <w:name w:val="1D4203AEB38B43C6BE397DDCB3F6E5963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E322BCB081EC4CB887AD39C36208BE4D3">
    <w:name w:val="E322BCB081EC4CB887AD39C36208BE4D3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F509EAE9BA8C44DFB7D9A9AAB4326CBA3">
    <w:name w:val="F509EAE9BA8C44DFB7D9A9AAB4326CBA3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247E943E5BF34E38A351383F5F029CCC3">
    <w:name w:val="247E943E5BF34E38A351383F5F029CCC3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F7BF856A708441789A8C9C896F665C9F3">
    <w:name w:val="F7BF856A708441789A8C9C896F665C9F3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76CAB827C6DC41FBAB76F17E831980C63">
    <w:name w:val="76CAB827C6DC41FBAB76F17E831980C63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5742A37BD7514577B2552FCEF3B1CD453">
    <w:name w:val="5742A37BD7514577B2552FCEF3B1CD453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A5E2A8265245494D8B3BE9B929ACC17D9">
    <w:name w:val="A5E2A8265245494D8B3BE9B929ACC17D9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AC0B12C17F5E4BE6B9FFA06D0E8D1DFE6">
    <w:name w:val="AC0B12C17F5E4BE6B9FFA06D0E8D1DFE6"/>
    <w:rsid w:val="00FD340F"/>
    <w:pPr>
      <w:spacing w:before="240" w:after="240" w:line="240" w:lineRule="auto"/>
      <w:ind w:right="720"/>
    </w:pPr>
    <w:rPr>
      <w:rFonts w:ascii="Calibri" w:hAnsi="Calibri"/>
      <w:noProof/>
      <w:color w:val="FFFFFF" w:themeColor="background1"/>
      <w:sz w:val="32"/>
      <w:szCs w:val="60"/>
    </w:rPr>
  </w:style>
  <w:style w:type="paragraph" w:customStyle="1" w:styleId="A58569DDAA3D4074B1E1A376BECBC0623">
    <w:name w:val="A58569DDAA3D4074B1E1A376BECBC0623"/>
    <w:rsid w:val="00FD340F"/>
    <w:pPr>
      <w:spacing w:after="0" w:line="240" w:lineRule="auto"/>
    </w:pPr>
    <w:rPr>
      <w:rFonts w:ascii="Calibri" w:hAnsi="Calibri"/>
      <w:i/>
      <w:noProof/>
      <w:color w:val="FFFFFF" w:themeColor="background1"/>
      <w:sz w:val="21"/>
      <w:szCs w:val="24"/>
    </w:rPr>
  </w:style>
  <w:style w:type="paragraph" w:customStyle="1" w:styleId="E5363E564BBD4A2299F4A74BA02E60FE19">
    <w:name w:val="E5363E564BBD4A2299F4A74BA02E60FE19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5E1CD4CF563E4EECB256A60F093468D63">
    <w:name w:val="5E1CD4CF563E4EECB256A60F093468D63"/>
    <w:rsid w:val="00FD340F"/>
    <w:pPr>
      <w:spacing w:before="200" w:after="0" w:line="276" w:lineRule="auto"/>
      <w:outlineLvl w:val="0"/>
    </w:pPr>
    <w:rPr>
      <w:rFonts w:ascii="Calibri" w:hAnsi="Calibri"/>
      <w:b/>
      <w:bCs/>
      <w:caps/>
      <w:noProof/>
      <w:spacing w:val="15"/>
      <w:sz w:val="36"/>
    </w:rPr>
  </w:style>
  <w:style w:type="paragraph" w:customStyle="1" w:styleId="9E4F75430B454F5FACC60D9430C6EDC52">
    <w:name w:val="9E4F75430B454F5FACC60D9430C6EDC52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9FA594794307424EB3626FD958D8FB692">
    <w:name w:val="9FA594794307424EB3626FD958D8FB692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54D15241383F43938AD698DA6B43D8293">
    <w:name w:val="54D15241383F43938AD698DA6B43D8293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6B7EF95C5598455791A325F9ED9D78BB2">
    <w:name w:val="6B7EF95C5598455791A325F9ED9D78BB2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6050C81BD5BF434393B7DDCEF43189A03">
    <w:name w:val="6050C81BD5BF434393B7DDCEF43189A03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87E5D81E305946AD874FB30DE93AED012">
    <w:name w:val="87E5D81E305946AD874FB30DE93AED012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1878E6974E4C432F8857B3265CAAC2DE3">
    <w:name w:val="1878E6974E4C432F8857B3265CAAC2DE3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471B2469C3214F9C91EDFF8AFAFE286C2">
    <w:name w:val="471B2469C3214F9C91EDFF8AFAFE286C2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A368FD788B854576B72ACB1BF21B94D44">
    <w:name w:val="A368FD788B854576B72ACB1BF21B94D44"/>
    <w:rsid w:val="00FD340F"/>
    <w:pPr>
      <w:spacing w:after="0" w:line="168" w:lineRule="auto"/>
    </w:pPr>
    <w:rPr>
      <w:rFonts w:ascii="Calibri" w:hAnsi="Calibri"/>
      <w:b/>
      <w:caps/>
      <w:noProof/>
      <w:color w:val="ED7D31" w:themeColor="accent2"/>
      <w:sz w:val="80"/>
      <w:szCs w:val="110"/>
    </w:rPr>
  </w:style>
  <w:style w:type="paragraph" w:customStyle="1" w:styleId="6E96AD89CBDA4521B464B8395106570222">
    <w:name w:val="6E96AD89CBDA4521B464B8395106570222"/>
    <w:rsid w:val="00FD340F"/>
    <w:pPr>
      <w:spacing w:after="0" w:line="168" w:lineRule="auto"/>
    </w:pPr>
    <w:rPr>
      <w:rFonts w:ascii="Calibri" w:hAnsi="Calibri"/>
      <w:b/>
      <w:caps/>
      <w:noProof/>
      <w:color w:val="000000" w:themeColor="text1"/>
      <w:spacing w:val="10"/>
      <w:sz w:val="80"/>
      <w:szCs w:val="24"/>
    </w:rPr>
  </w:style>
  <w:style w:type="paragraph" w:customStyle="1" w:styleId="D6CD90D0BCFB4302AD99A023A024EB204">
    <w:name w:val="D6CD90D0BCFB4302AD99A023A024EB204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19E0F29E5ECE4AB8A7BF09102F31D1FD4">
    <w:name w:val="19E0F29E5ECE4AB8A7BF09102F31D1FD4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80A64EA705BE4ED3908082F17665F8484">
    <w:name w:val="80A64EA705BE4ED3908082F17665F8484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A448C987612C431CA31700B32C9224774">
    <w:name w:val="A448C987612C431CA31700B32C9224774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1DE9F39FA1334722A18027F7883CB3AC4">
    <w:name w:val="1DE9F39FA1334722A18027F7883CB3AC4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F02DD7988956449598589E7D3E4D5C1E4">
    <w:name w:val="F02DD7988956449598589E7D3E4D5C1E4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86179872CE984F1F9078A1279332E07F4">
    <w:name w:val="86179872CE984F1F9078A1279332E07F4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9F4A6EA7336846A8ACAF860D26D59DD14">
    <w:name w:val="9F4A6EA7336846A8ACAF860D26D59DD14"/>
    <w:rsid w:val="00FD340F"/>
    <w:pPr>
      <w:spacing w:before="200" w:after="0" w:line="276" w:lineRule="auto"/>
      <w:outlineLvl w:val="0"/>
    </w:pPr>
    <w:rPr>
      <w:rFonts w:ascii="Calibri" w:hAnsi="Calibri"/>
      <w:b/>
      <w:bCs/>
      <w:caps/>
      <w:noProof/>
      <w:spacing w:val="15"/>
      <w:sz w:val="36"/>
    </w:rPr>
  </w:style>
  <w:style w:type="paragraph" w:customStyle="1" w:styleId="4428650A8C214FCE99459A665D035A444">
    <w:name w:val="4428650A8C214FCE99459A665D035A444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1D4203AEB38B43C6BE397DDCB3F6E5964">
    <w:name w:val="1D4203AEB38B43C6BE397DDCB3F6E5964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E322BCB081EC4CB887AD39C36208BE4D4">
    <w:name w:val="E322BCB081EC4CB887AD39C36208BE4D4"/>
    <w:rsid w:val="00FD340F"/>
    <w:pPr>
      <w:spacing w:before="200" w:after="200" w:line="276" w:lineRule="auto"/>
      <w:ind w:left="360" w:right="360"/>
    </w:pPr>
    <w:rPr>
      <w:rFonts w:ascii="Calibri" w:hAnsi="Calibri"/>
      <w:b/>
      <w:caps/>
      <w:noProof/>
      <w:color w:val="FFFFFF" w:themeColor="background1"/>
      <w:sz w:val="36"/>
      <w:lang w:eastAsia="ja-JP"/>
    </w:rPr>
  </w:style>
  <w:style w:type="paragraph" w:customStyle="1" w:styleId="F509EAE9BA8C44DFB7D9A9AAB4326CBA4">
    <w:name w:val="F509EAE9BA8C44DFB7D9A9AAB4326CBA4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247E943E5BF34E38A351383F5F029CCC4">
    <w:name w:val="247E943E5BF34E38A351383F5F029CCC4"/>
    <w:rsid w:val="00FD340F"/>
    <w:pPr>
      <w:spacing w:before="200" w:after="240" w:line="276" w:lineRule="auto"/>
      <w:ind w:left="360" w:right="360"/>
    </w:pPr>
    <w:rPr>
      <w:rFonts w:ascii="Calibri" w:hAnsi="Calibri"/>
      <w:noProof/>
      <w:color w:val="FFFFFF" w:themeColor="background1"/>
      <w:sz w:val="21"/>
      <w:szCs w:val="24"/>
      <w:lang w:eastAsia="ja-JP"/>
    </w:rPr>
  </w:style>
  <w:style w:type="paragraph" w:customStyle="1" w:styleId="F7BF856A708441789A8C9C896F665C9F4">
    <w:name w:val="F7BF856A708441789A8C9C896F665C9F4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76CAB827C6DC41FBAB76F17E831980C64">
    <w:name w:val="76CAB827C6DC41FBAB76F17E831980C64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5742A37BD7514577B2552FCEF3B1CD454">
    <w:name w:val="5742A37BD7514577B2552FCEF3B1CD454"/>
    <w:rsid w:val="00FD340F"/>
    <w:pPr>
      <w:spacing w:before="120" w:after="120" w:line="276" w:lineRule="auto"/>
    </w:pPr>
    <w:rPr>
      <w:rFonts w:ascii="Calibri" w:hAnsi="Calibri"/>
      <w:b/>
      <w:caps/>
      <w:noProof/>
      <w:color w:val="ED7D31" w:themeColor="accent2"/>
      <w:sz w:val="24"/>
      <w:szCs w:val="24"/>
    </w:rPr>
  </w:style>
  <w:style w:type="paragraph" w:customStyle="1" w:styleId="A5E2A8265245494D8B3BE9B929ACC17D10">
    <w:name w:val="A5E2A8265245494D8B3BE9B929ACC17D10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AC0B12C17F5E4BE6B9FFA06D0E8D1DFE7">
    <w:name w:val="AC0B12C17F5E4BE6B9FFA06D0E8D1DFE7"/>
    <w:rsid w:val="00FD340F"/>
    <w:pPr>
      <w:spacing w:before="240" w:after="240" w:line="240" w:lineRule="auto"/>
      <w:ind w:right="720"/>
    </w:pPr>
    <w:rPr>
      <w:rFonts w:ascii="Calibri" w:hAnsi="Calibri"/>
      <w:noProof/>
      <w:color w:val="FFFFFF" w:themeColor="background1"/>
      <w:sz w:val="32"/>
      <w:szCs w:val="60"/>
    </w:rPr>
  </w:style>
  <w:style w:type="paragraph" w:customStyle="1" w:styleId="A58569DDAA3D4074B1E1A376BECBC0624">
    <w:name w:val="A58569DDAA3D4074B1E1A376BECBC0624"/>
    <w:rsid w:val="00FD340F"/>
    <w:pPr>
      <w:spacing w:after="0" w:line="240" w:lineRule="auto"/>
    </w:pPr>
    <w:rPr>
      <w:rFonts w:ascii="Calibri" w:hAnsi="Calibri"/>
      <w:i/>
      <w:noProof/>
      <w:color w:val="FFFFFF" w:themeColor="background1"/>
      <w:sz w:val="21"/>
      <w:szCs w:val="24"/>
    </w:rPr>
  </w:style>
  <w:style w:type="paragraph" w:customStyle="1" w:styleId="E5363E564BBD4A2299F4A74BA02E60FE20">
    <w:name w:val="E5363E564BBD4A2299F4A74BA02E60FE20"/>
    <w:rsid w:val="00FD340F"/>
    <w:pPr>
      <w:spacing w:before="200" w:after="200" w:line="276" w:lineRule="auto"/>
    </w:pPr>
    <w:rPr>
      <w:rFonts w:ascii="Calibri" w:hAnsi="Calibri"/>
      <w:noProof/>
      <w:sz w:val="21"/>
      <w:szCs w:val="24"/>
    </w:rPr>
  </w:style>
  <w:style w:type="paragraph" w:customStyle="1" w:styleId="5E1CD4CF563E4EECB256A60F093468D64">
    <w:name w:val="5E1CD4CF563E4EECB256A60F093468D64"/>
    <w:rsid w:val="00FD340F"/>
    <w:pPr>
      <w:spacing w:before="200" w:after="0" w:line="276" w:lineRule="auto"/>
      <w:outlineLvl w:val="0"/>
    </w:pPr>
    <w:rPr>
      <w:rFonts w:ascii="Calibri" w:hAnsi="Calibri"/>
      <w:b/>
      <w:bCs/>
      <w:caps/>
      <w:noProof/>
      <w:spacing w:val="15"/>
      <w:sz w:val="36"/>
    </w:rPr>
  </w:style>
  <w:style w:type="paragraph" w:customStyle="1" w:styleId="9E4F75430B454F5FACC60D9430C6EDC53">
    <w:name w:val="9E4F75430B454F5FACC60D9430C6EDC53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9FA594794307424EB3626FD958D8FB693">
    <w:name w:val="9FA594794307424EB3626FD958D8FB693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54D15241383F43938AD698DA6B43D8294">
    <w:name w:val="54D15241383F43938AD698DA6B43D8294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6B7EF95C5598455791A325F9ED9D78BB3">
    <w:name w:val="6B7EF95C5598455791A325F9ED9D78BB3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6050C81BD5BF434393B7DDCEF43189A04">
    <w:name w:val="6050C81BD5BF434393B7DDCEF43189A04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87E5D81E305946AD874FB30DE93AED013">
    <w:name w:val="87E5D81E305946AD874FB30DE93AED013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  <w:style w:type="paragraph" w:customStyle="1" w:styleId="1878E6974E4C432F8857B3265CAAC2DE4">
    <w:name w:val="1878E6974E4C432F8857B3265CAAC2DE4"/>
    <w:rsid w:val="00FD340F"/>
    <w:pPr>
      <w:spacing w:before="120" w:after="0" w:line="276" w:lineRule="auto"/>
      <w:outlineLvl w:val="1"/>
    </w:pPr>
    <w:rPr>
      <w:rFonts w:ascii="Calibri" w:hAnsi="Calibri"/>
      <w:b/>
      <w:caps/>
      <w:noProof/>
      <w:color w:val="4472C4" w:themeColor="accent1"/>
      <w:spacing w:val="15"/>
      <w:sz w:val="56"/>
    </w:rPr>
  </w:style>
  <w:style w:type="paragraph" w:customStyle="1" w:styleId="471B2469C3214F9C91EDFF8AFAFE286C3">
    <w:name w:val="471B2469C3214F9C91EDFF8AFAFE286C3"/>
    <w:rsid w:val="00FD340F"/>
    <w:pPr>
      <w:spacing w:after="0" w:line="276" w:lineRule="auto"/>
      <w:ind w:right="72"/>
    </w:pPr>
    <w:rPr>
      <w:rFonts w:ascii="Calibri" w:hAnsi="Calibri"/>
      <w:noProof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A8D635-9C2B-4381-8EA8-B71AD5415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Office_30081286_TF22618618</Template>
  <TotalTime>8</TotalTime>
  <Pages>2</Pages>
  <Words>313</Words>
  <Characters>1786</Characters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2019-02-20T18:49:00Z</dcterms:created>
  <dcterms:modified xsi:type="dcterms:W3CDTF">2019-02-28T06:46:00Z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