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560C3" w14:textId="3031B435" w:rsidR="00C13297" w:rsidRDefault="00EA316D"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41E7E04D" wp14:editId="0B3616E6">
                <wp:simplePos x="0" y="0"/>
                <wp:positionH relativeFrom="column">
                  <wp:posOffset>3890645</wp:posOffset>
                </wp:positionH>
                <wp:positionV relativeFrom="page">
                  <wp:posOffset>5221605</wp:posOffset>
                </wp:positionV>
                <wp:extent cx="0" cy="3657600"/>
                <wp:effectExtent l="0" t="0" r="38100" b="19050"/>
                <wp:wrapNone/>
                <wp:docPr id="51" name="Линия 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3D608" id="Линия 52" o:spid="_x0000_s1026" style="position:absolute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06.35pt,411.15pt" to="306.35pt,6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 wp14:anchorId="7794BB6B" wp14:editId="351926A2">
                <wp:simplePos x="0" y="0"/>
                <wp:positionH relativeFrom="column">
                  <wp:posOffset>5283200</wp:posOffset>
                </wp:positionH>
                <wp:positionV relativeFrom="page">
                  <wp:posOffset>8736330</wp:posOffset>
                </wp:positionV>
                <wp:extent cx="207645" cy="0"/>
                <wp:effectExtent l="0" t="0" r="0" b="0"/>
                <wp:wrapNone/>
                <wp:docPr id="50" name="Линия 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CA8E1" id="Линия 51" o:spid="_x0000_s1026" style="position:absolute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6pt,687.9pt" to="432.35pt,6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1FE6E2B9" wp14:editId="20EBEDB8">
                <wp:simplePos x="0" y="0"/>
                <wp:positionH relativeFrom="column">
                  <wp:posOffset>5283200</wp:posOffset>
                </wp:positionH>
                <wp:positionV relativeFrom="page">
                  <wp:posOffset>8561705</wp:posOffset>
                </wp:positionV>
                <wp:extent cx="207645" cy="0"/>
                <wp:effectExtent l="0" t="0" r="0" b="0"/>
                <wp:wrapNone/>
                <wp:docPr id="49" name="Линия 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74478" id="Линия 50" o:spid="_x0000_s1026" style="position:absolute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6pt,674.15pt" to="432.35pt,6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77948794" wp14:editId="160B6FA8">
                <wp:simplePos x="0" y="0"/>
                <wp:positionH relativeFrom="column">
                  <wp:posOffset>5283200</wp:posOffset>
                </wp:positionH>
                <wp:positionV relativeFrom="page">
                  <wp:posOffset>8386445</wp:posOffset>
                </wp:positionV>
                <wp:extent cx="207645" cy="0"/>
                <wp:effectExtent l="0" t="0" r="0" b="0"/>
                <wp:wrapNone/>
                <wp:docPr id="48" name="Линия 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F002C" id="Линия 49" o:spid="_x0000_s1026" style="position:absolute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6pt,660.35pt" to="432.35pt,6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182237B2" wp14:editId="4FC74244">
                <wp:simplePos x="0" y="0"/>
                <wp:positionH relativeFrom="column">
                  <wp:posOffset>5283200</wp:posOffset>
                </wp:positionH>
                <wp:positionV relativeFrom="page">
                  <wp:posOffset>8211820</wp:posOffset>
                </wp:positionV>
                <wp:extent cx="207645" cy="0"/>
                <wp:effectExtent l="0" t="0" r="0" b="0"/>
                <wp:wrapNone/>
                <wp:docPr id="47" name="Линия 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753D3" id="Линия 48" o:spid="_x0000_s1026" style="position:absolute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6pt,646.6pt" to="432.35pt,6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73BF761C" wp14:editId="2A461A6C">
                <wp:simplePos x="0" y="0"/>
                <wp:positionH relativeFrom="column">
                  <wp:posOffset>5283200</wp:posOffset>
                </wp:positionH>
                <wp:positionV relativeFrom="page">
                  <wp:posOffset>8037195</wp:posOffset>
                </wp:positionV>
                <wp:extent cx="207645" cy="0"/>
                <wp:effectExtent l="0" t="0" r="0" b="0"/>
                <wp:wrapNone/>
                <wp:docPr id="46" name="Линия 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79127" id="Линия 47" o:spid="_x0000_s1026" style="position:absolute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6pt,632.85pt" to="432.35pt,6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13231732" wp14:editId="5E707467">
                <wp:simplePos x="0" y="0"/>
                <wp:positionH relativeFrom="column">
                  <wp:posOffset>5283200</wp:posOffset>
                </wp:positionH>
                <wp:positionV relativeFrom="page">
                  <wp:posOffset>5221605</wp:posOffset>
                </wp:positionV>
                <wp:extent cx="0" cy="3657600"/>
                <wp:effectExtent l="0" t="0" r="38100" b="19050"/>
                <wp:wrapNone/>
                <wp:docPr id="45" name="Линия 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B0215" id="Линия 46" o:spid="_x0000_s1026" style="position:absolute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6pt,411.15pt" to="416pt,6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443D98EE" wp14:editId="1B2E8516">
                <wp:simplePos x="0" y="0"/>
                <wp:positionH relativeFrom="column">
                  <wp:posOffset>5283200</wp:posOffset>
                </wp:positionH>
                <wp:positionV relativeFrom="page">
                  <wp:posOffset>7861300</wp:posOffset>
                </wp:positionV>
                <wp:extent cx="207645" cy="0"/>
                <wp:effectExtent l="0" t="0" r="0" b="0"/>
                <wp:wrapNone/>
                <wp:docPr id="44" name="Линия 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4908B" id="Линия 45" o:spid="_x0000_s1026" style="position:absolute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6pt,619pt" to="432.35pt,6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0A20AC0B" wp14:editId="62B46585">
                <wp:simplePos x="0" y="0"/>
                <wp:positionH relativeFrom="column">
                  <wp:posOffset>3890645</wp:posOffset>
                </wp:positionH>
                <wp:positionV relativeFrom="page">
                  <wp:posOffset>7686675</wp:posOffset>
                </wp:positionV>
                <wp:extent cx="1600200" cy="0"/>
                <wp:effectExtent l="0" t="0" r="0" b="0"/>
                <wp:wrapNone/>
                <wp:docPr id="43" name="Линия 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13D20" id="Линия 44" o:spid="_x0000_s1026" style="position:absolute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06.35pt,605.25pt" to="432.35pt,6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2274E3B6" wp14:editId="3DA798ED">
                <wp:simplePos x="0" y="0"/>
                <wp:positionH relativeFrom="column">
                  <wp:posOffset>3890912</wp:posOffset>
                </wp:positionH>
                <wp:positionV relativeFrom="page">
                  <wp:posOffset>7335520</wp:posOffset>
                </wp:positionV>
                <wp:extent cx="1600200" cy="0"/>
                <wp:effectExtent l="0" t="0" r="0" b="0"/>
                <wp:wrapNone/>
                <wp:docPr id="41" name="Линия 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70F4E" id="Линия 43" o:spid="_x0000_s1026" style="position:absolute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06.35pt,577.6pt" to="432.35pt,5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w:drawing>
          <wp:anchor distT="36576" distB="36576" distL="36576" distR="36576" simplePos="0" relativeHeight="251661312" behindDoc="0" locked="0" layoutInCell="1" allowOverlap="1" wp14:anchorId="607EF99F" wp14:editId="61A28E5E">
            <wp:simplePos x="0" y="0"/>
            <wp:positionH relativeFrom="column">
              <wp:posOffset>3886200</wp:posOffset>
            </wp:positionH>
            <wp:positionV relativeFrom="page">
              <wp:posOffset>7681595</wp:posOffset>
            </wp:positionV>
            <wp:extent cx="1400175" cy="1200150"/>
            <wp:effectExtent l="0" t="0" r="0" b="0"/>
            <wp:wrapNone/>
            <wp:docPr id="80" name="Рисунок 80" descr="RE99902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RE99902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9943" r="2377" b="8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1C46681" wp14:editId="343C96EC">
                <wp:simplePos x="0" y="0"/>
                <wp:positionH relativeFrom="column">
                  <wp:posOffset>3886200</wp:posOffset>
                </wp:positionH>
                <wp:positionV relativeFrom="page">
                  <wp:posOffset>5224145</wp:posOffset>
                </wp:positionV>
                <wp:extent cx="1600200" cy="2113915"/>
                <wp:effectExtent l="0" t="0" r="0" b="635"/>
                <wp:wrapNone/>
                <wp:docPr id="62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1139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B5F68" id="Прямоугольник 4" o:spid="_x0000_s1026" style="position:absolute;margin-left:306pt;margin-top:411.35pt;width:126pt;height:166.4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9B8A7DB" wp14:editId="1376AF5B">
                <wp:simplePos x="0" y="0"/>
                <wp:positionH relativeFrom="column">
                  <wp:posOffset>3886200</wp:posOffset>
                </wp:positionH>
                <wp:positionV relativeFrom="page">
                  <wp:posOffset>7338060</wp:posOffset>
                </wp:positionV>
                <wp:extent cx="1600200" cy="351155"/>
                <wp:effectExtent l="0" t="0" r="0" b="1905"/>
                <wp:wrapNone/>
                <wp:docPr id="63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115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B5FD8" id="Прямоугольник 5" o:spid="_x0000_s1026" style="position:absolute;margin-left:306pt;margin-top:577.8pt;width:126pt;height:27.6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3C81149" wp14:editId="4B3204CF">
                <wp:simplePos x="0" y="0"/>
                <wp:positionH relativeFrom="column">
                  <wp:posOffset>5278755</wp:posOffset>
                </wp:positionH>
                <wp:positionV relativeFrom="page">
                  <wp:posOffset>7689215</wp:posOffset>
                </wp:positionV>
                <wp:extent cx="207645" cy="174625"/>
                <wp:effectExtent l="1905" t="0" r="0" b="0"/>
                <wp:wrapNone/>
                <wp:docPr id="64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7462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728FB" id="Прямоугольник 6" o:spid="_x0000_s1026" style="position:absolute;margin-left:415.65pt;margin-top:605.45pt;width:16.35pt;height:13.7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01EB0950" wp14:editId="58EF4F5E">
                <wp:simplePos x="0" y="0"/>
                <wp:positionH relativeFrom="column">
                  <wp:posOffset>5278755</wp:posOffset>
                </wp:positionH>
                <wp:positionV relativeFrom="page">
                  <wp:posOffset>7863840</wp:posOffset>
                </wp:positionV>
                <wp:extent cx="207645" cy="174625"/>
                <wp:effectExtent l="1905" t="1270" r="0" b="0"/>
                <wp:wrapNone/>
                <wp:docPr id="65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7462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92CE3" id="Прямоугольник 7" o:spid="_x0000_s1026" style="position:absolute;margin-left:415.65pt;margin-top:619.2pt;width:16.35pt;height:13.7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58B0E01A" wp14:editId="6FC49EA4">
                <wp:simplePos x="0" y="0"/>
                <wp:positionH relativeFrom="column">
                  <wp:posOffset>5278755</wp:posOffset>
                </wp:positionH>
                <wp:positionV relativeFrom="page">
                  <wp:posOffset>8039735</wp:posOffset>
                </wp:positionV>
                <wp:extent cx="207645" cy="174625"/>
                <wp:effectExtent l="1905" t="0" r="0" b="635"/>
                <wp:wrapNone/>
                <wp:docPr id="66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7462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2D0F0" id="Прямоугольник 8" o:spid="_x0000_s1026" style="position:absolute;margin-left:415.65pt;margin-top:633.05pt;width:16.35pt;height:13.7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48227E86" wp14:editId="6506DD15">
                <wp:simplePos x="0" y="0"/>
                <wp:positionH relativeFrom="column">
                  <wp:posOffset>5278755</wp:posOffset>
                </wp:positionH>
                <wp:positionV relativeFrom="page">
                  <wp:posOffset>8214360</wp:posOffset>
                </wp:positionV>
                <wp:extent cx="207645" cy="174625"/>
                <wp:effectExtent l="1905" t="0" r="0" b="0"/>
                <wp:wrapNone/>
                <wp:docPr id="67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7462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1EA94" id="Прямоугольник 9" o:spid="_x0000_s1026" style="position:absolute;margin-left:415.65pt;margin-top:646.8pt;width:16.35pt;height:13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74C58CA6" wp14:editId="535C50DC">
                <wp:simplePos x="0" y="0"/>
                <wp:positionH relativeFrom="column">
                  <wp:posOffset>5278755</wp:posOffset>
                </wp:positionH>
                <wp:positionV relativeFrom="page">
                  <wp:posOffset>8388985</wp:posOffset>
                </wp:positionV>
                <wp:extent cx="207645" cy="174625"/>
                <wp:effectExtent l="1905" t="2540" r="0" b="3810"/>
                <wp:wrapNone/>
                <wp:docPr id="68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7462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386DF" id="Прямоугольник 10" o:spid="_x0000_s1026" style="position:absolute;margin-left:415.65pt;margin-top:660.55pt;width:16.35pt;height:13.7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13AD8C90" wp14:editId="1796E6C9">
                <wp:simplePos x="0" y="0"/>
                <wp:positionH relativeFrom="column">
                  <wp:posOffset>5278755</wp:posOffset>
                </wp:positionH>
                <wp:positionV relativeFrom="page">
                  <wp:posOffset>8564245</wp:posOffset>
                </wp:positionV>
                <wp:extent cx="207645" cy="174625"/>
                <wp:effectExtent l="1905" t="0" r="0" b="0"/>
                <wp:wrapNone/>
                <wp:docPr id="69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74625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FBC23" id="Прямоугольник 11" o:spid="_x0000_s1026" style="position:absolute;margin-left:415.65pt;margin-top:674.35pt;width:16.35pt;height:13.7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13F5F780" wp14:editId="13205EDA">
                <wp:simplePos x="0" y="0"/>
                <wp:positionH relativeFrom="column">
                  <wp:posOffset>5278755</wp:posOffset>
                </wp:positionH>
                <wp:positionV relativeFrom="page">
                  <wp:posOffset>8738870</wp:posOffset>
                </wp:positionV>
                <wp:extent cx="207645" cy="142875"/>
                <wp:effectExtent l="1905" t="0" r="0" b="0"/>
                <wp:wrapNone/>
                <wp:docPr id="70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4287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F0AFD" id="Прямоугольник 12" o:spid="_x0000_s1026" style="position:absolute;margin-left:415.65pt;margin-top:688.1pt;width:16.35pt;height:11.2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w:drawing>
          <wp:anchor distT="36576" distB="36576" distL="36576" distR="36576" simplePos="0" relativeHeight="251671552" behindDoc="0" locked="0" layoutInCell="1" allowOverlap="1" wp14:anchorId="3CACDFBE" wp14:editId="5BE37CA7">
            <wp:simplePos x="0" y="0"/>
            <wp:positionH relativeFrom="column">
              <wp:posOffset>0</wp:posOffset>
            </wp:positionH>
            <wp:positionV relativeFrom="page">
              <wp:posOffset>6171565</wp:posOffset>
            </wp:positionV>
            <wp:extent cx="3886200" cy="2120900"/>
            <wp:effectExtent l="0" t="0" r="0" b="0"/>
            <wp:wrapNone/>
            <wp:docPr id="81" name="Рисунок 81" descr="RE99902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RE99902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" t="5127" r="719" b="1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42A65AD8" wp14:editId="4131F9FF">
                <wp:simplePos x="0" y="0"/>
                <wp:positionH relativeFrom="column">
                  <wp:posOffset>0</wp:posOffset>
                </wp:positionH>
                <wp:positionV relativeFrom="page">
                  <wp:posOffset>5224145</wp:posOffset>
                </wp:positionV>
                <wp:extent cx="866140" cy="499110"/>
                <wp:effectExtent l="0" t="0" r="635" b="0"/>
                <wp:wrapNone/>
                <wp:docPr id="71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140" cy="4991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35E09" id="Прямоугольник 24" o:spid="_x0000_s1026" style="position:absolute;margin-left:0;margin-top:411.35pt;width:68.2pt;height:39.3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79B42396" wp14:editId="0734568C">
                <wp:simplePos x="0" y="0"/>
                <wp:positionH relativeFrom="column">
                  <wp:posOffset>58394</wp:posOffset>
                </wp:positionH>
                <wp:positionV relativeFrom="page">
                  <wp:posOffset>5230368</wp:posOffset>
                </wp:positionV>
                <wp:extent cx="848563" cy="272415"/>
                <wp:effectExtent l="0" t="0" r="8890" b="0"/>
                <wp:wrapNone/>
                <wp:docPr id="72" name="Надпись 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563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7D31FA" w14:textId="77777777" w:rsidR="00EA316D" w:rsidRDefault="00EA316D" w:rsidP="0000274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Просмотр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B42396" id="_x0000_t202" coordsize="21600,21600" o:spt="202" path="m,l,21600r21600,l21600,xe">
                <v:stroke joinstyle="miter"/>
                <v:path gradientshapeok="t" o:connecttype="rect"/>
              </v:shapetype>
              <v:shape id="Надпись 25" o:spid="_x0000_s1026" type="#_x0000_t202" style="position:absolute;margin-left:4.6pt;margin-top:411.85pt;width:66.8pt;height:21.4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" filled="f" fillcolor="#fffffe" stroked="f" strokecolor="#212120" insetpen="t">
                <v:textbox inset="2.88pt,2.88pt,2.88pt,2.88pt">
                  <w:txbxContent>
                    <w:p w14:paraId="6C7D31FA" w14:textId="77777777" w:rsidR="00EA316D" w:rsidRDefault="00EA316D" w:rsidP="0000274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w w:val="8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80"/>
                          <w:sz w:val="28"/>
                          <w:szCs w:val="28"/>
                          <w:lang w:bidi="ru-RU"/>
                        </w:rPr>
                        <w:t>Просмотр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640E86AE" wp14:editId="50790D5C">
                <wp:simplePos x="0" y="0"/>
                <wp:positionH relativeFrom="column">
                  <wp:posOffset>58420</wp:posOffset>
                </wp:positionH>
                <wp:positionV relativeFrom="page">
                  <wp:posOffset>5410835</wp:posOffset>
                </wp:positionV>
                <wp:extent cx="770255" cy="311785"/>
                <wp:effectExtent l="0" t="0" r="0" b="0"/>
                <wp:wrapNone/>
                <wp:docPr id="73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F32AC6" w14:textId="77777777" w:rsidR="00EA316D" w:rsidRDefault="00EA316D" w:rsidP="00002742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38"/>
                                <w:szCs w:val="38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E"/>
                                <w:w w:val="80"/>
                                <w:sz w:val="38"/>
                                <w:szCs w:val="38"/>
                                <w:lang w:bidi="ru-RU"/>
                              </w:rPr>
                              <w:t>ДОМА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E86AE" id="Надпись 26" o:spid="_x0000_s1027" type="#_x0000_t202" style="position:absolute;margin-left:4.6pt;margin-top:426.05pt;width:60.65pt;height:24.5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" filled="f" fillcolor="#fffffe" stroked="f" strokecolor="#212120" insetpen="t">
                <v:textbox inset="2.88pt,2.88pt,2.88pt,2.88pt">
                  <w:txbxContent>
                    <w:p w14:paraId="19F32AC6" w14:textId="77777777" w:rsidR="00EA316D" w:rsidRDefault="00EA316D" w:rsidP="00002742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38"/>
                          <w:szCs w:val="38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E"/>
                          <w:w w:val="80"/>
                          <w:sz w:val="38"/>
                          <w:szCs w:val="38"/>
                          <w:lang w:bidi="ru-RU"/>
                        </w:rPr>
                        <w:t>ДОМА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4CFB66C8" wp14:editId="06C5B80F">
                <wp:simplePos x="0" y="0"/>
                <wp:positionH relativeFrom="column">
                  <wp:posOffset>4020820</wp:posOffset>
                </wp:positionH>
                <wp:positionV relativeFrom="page">
                  <wp:posOffset>6106160</wp:posOffset>
                </wp:positionV>
                <wp:extent cx="1071245" cy="1113155"/>
                <wp:effectExtent l="1270" t="0" r="3810" b="0"/>
                <wp:wrapNone/>
                <wp:docPr id="77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E596E5" w14:textId="77777777" w:rsidR="00EA316D" w:rsidRDefault="00EA316D" w:rsidP="00002742">
                            <w:pPr>
                              <w:widowControl w:val="0"/>
                              <w:spacing w:line="180" w:lineRule="exact"/>
                              <w:rPr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Особенности: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Indoles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tincid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velitesse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eligo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cons</w:t>
                            </w:r>
                            <w:proofErr w:type="spellEnd"/>
                          </w:p>
                          <w:p w14:paraId="6ADA758D" w14:textId="77777777" w:rsidR="00EA316D" w:rsidRDefault="00EA316D" w:rsidP="00002742">
                            <w:pPr>
                              <w:widowControl w:val="0"/>
                              <w:spacing w:line="180" w:lineRule="exact"/>
                              <w:rPr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equat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luctus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gravis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ispa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acsi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ergo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reprobo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roto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in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adipis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reprobo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distineo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tationap</w:t>
                            </w:r>
                            <w:proofErr w:type="spellEnd"/>
                          </w:p>
                          <w:p w14:paraId="59DCA26C" w14:textId="77777777" w:rsidR="00EA316D" w:rsidRDefault="00EA316D" w:rsidP="00002742">
                            <w:pPr>
                              <w:widowControl w:val="0"/>
                              <w:spacing w:line="180" w:lineRule="exact"/>
                              <w:rPr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tent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Reprobo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pagus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B66C8" id="Надпись 30" o:spid="_x0000_s1028" type="#_x0000_t202" style="position:absolute;margin-left:316.6pt;margin-top:480.8pt;width:84.35pt;height:87.6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" filled="f" fillcolor="#fffffe" stroked="f" strokecolor="#212120" insetpen="t">
                <v:textbox inset="2.88pt,2.88pt,2.88pt,2.88pt">
                  <w:txbxContent>
                    <w:p w14:paraId="08E596E5" w14:textId="77777777" w:rsidR="00EA316D" w:rsidRDefault="00EA316D" w:rsidP="00002742">
                      <w:pPr>
                        <w:widowControl w:val="0"/>
                        <w:spacing w:line="180" w:lineRule="exact"/>
                        <w:rPr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b/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Особенности: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Indoles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tincid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velitesse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eligo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cons</w:t>
                      </w:r>
                      <w:proofErr w:type="spellEnd"/>
                    </w:p>
                    <w:p w14:paraId="6ADA758D" w14:textId="77777777" w:rsidR="00EA316D" w:rsidRDefault="00EA316D" w:rsidP="00002742">
                      <w:pPr>
                        <w:widowControl w:val="0"/>
                        <w:spacing w:line="180" w:lineRule="exact"/>
                        <w:rPr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equat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luctus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gravis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ispa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vulputate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nobis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acsi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Augue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ut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ergo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reprobo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nulla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esse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roto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in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adipis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ea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autem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reprobo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distineo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tationap</w:t>
                      </w:r>
                      <w:proofErr w:type="spellEnd"/>
                    </w:p>
                    <w:p w14:paraId="59DCA26C" w14:textId="77777777" w:rsidR="00EA316D" w:rsidRDefault="00EA316D" w:rsidP="00002742">
                      <w:pPr>
                        <w:widowControl w:val="0"/>
                        <w:spacing w:line="180" w:lineRule="exact"/>
                        <w:rPr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tent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Reprobo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dolor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facilisis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pagus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7C402626" wp14:editId="7BC03E5A">
                <wp:simplePos x="0" y="0"/>
                <wp:positionH relativeFrom="column">
                  <wp:posOffset>255905</wp:posOffset>
                </wp:positionH>
                <wp:positionV relativeFrom="page">
                  <wp:posOffset>8319604</wp:posOffset>
                </wp:positionV>
                <wp:extent cx="3339548" cy="220980"/>
                <wp:effectExtent l="0" t="0" r="0" b="7620"/>
                <wp:wrapNone/>
                <wp:docPr id="78" name="Надпись 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548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500159" w14:textId="77777777" w:rsidR="00EA316D" w:rsidRDefault="00EA316D" w:rsidP="00002742">
                            <w:pPr>
                              <w:widowControl w:val="0"/>
                              <w:spacing w:line="250" w:lineRule="exact"/>
                              <w:rPr>
                                <w:color w:val="7A6F30"/>
                                <w:sz w:val="21"/>
                                <w:szCs w:val="21"/>
                                <w:lang w:val="en"/>
                              </w:rPr>
                            </w:pPr>
                            <w:r>
                              <w:rPr>
                                <w:color w:val="7A6F30"/>
                                <w:sz w:val="21"/>
                                <w:szCs w:val="21"/>
                                <w:lang w:bidi="ru-RU"/>
                              </w:rPr>
                              <w:t>Ул. Ленина 54, Мытищи, Московская область 654321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02626" id="Надпись 31" o:spid="_x0000_s1029" type="#_x0000_t202" style="position:absolute;margin-left:20.15pt;margin-top:655.1pt;width:262.95pt;height:17.4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" filled="f" fillcolor="#fffffe" stroked="f" strokecolor="#212120" insetpen="t">
                <v:textbox inset="2.88pt,2.88pt,2.88pt,2.88pt">
                  <w:txbxContent>
                    <w:p w14:paraId="00500159" w14:textId="77777777" w:rsidR="00EA316D" w:rsidRDefault="00EA316D" w:rsidP="00002742">
                      <w:pPr>
                        <w:widowControl w:val="0"/>
                        <w:spacing w:line="250" w:lineRule="exact"/>
                        <w:rPr>
                          <w:color w:val="7A6F30"/>
                          <w:sz w:val="21"/>
                          <w:szCs w:val="21"/>
                          <w:lang w:val="en"/>
                        </w:rPr>
                      </w:pPr>
                      <w:r>
                        <w:rPr>
                          <w:color w:val="7A6F30"/>
                          <w:sz w:val="21"/>
                          <w:szCs w:val="21"/>
                          <w:lang w:bidi="ru-RU"/>
                        </w:rPr>
                        <w:t>Ул. Ленина 54, Мытищи, Московская область 654321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lang w:bidi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BB74F9" wp14:editId="6185873F">
                <wp:simplePos x="0" y="0"/>
                <wp:positionH relativeFrom="margin">
                  <wp:posOffset>0</wp:posOffset>
                </wp:positionH>
                <wp:positionV relativeFrom="page">
                  <wp:posOffset>5224690</wp:posOffset>
                </wp:positionV>
                <wp:extent cx="5486400" cy="3657600"/>
                <wp:effectExtent l="0" t="0" r="19050" b="1905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22F4F" id="Прямоугольник 79" o:spid="_x0000_s1026" style="position:absolute;margin-left:0;margin-top:411.4pt;width:6in;height:4in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" filled="f" strokecolor="#cfcdcd [2894]" strokeweight=".5pt">
                <w10:wrap anchorx="margin" anchory="page"/>
              </v:rect>
            </w:pict>
          </mc:Fallback>
        </mc:AlternateContent>
      </w:r>
      <w:r>
        <w:rPr>
          <w:lang w:bidi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3D409" wp14:editId="5AA2763E">
                <wp:simplePos x="0" y="0"/>
                <wp:positionH relativeFrom="margin">
                  <wp:posOffset>0</wp:posOffset>
                </wp:positionH>
                <wp:positionV relativeFrom="page">
                  <wp:posOffset>1143000</wp:posOffset>
                </wp:positionV>
                <wp:extent cx="5486400" cy="3657600"/>
                <wp:effectExtent l="0" t="0" r="19050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0B22F" id="Прямоугольник 61" o:spid="_x0000_s1026" style="position:absolute;margin-left:0;margin-top:90pt;width:6in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" filled="f" strokecolor="#cfcdcd [2894]" strokeweight=".5pt">
                <w10:wrap anchorx="margin"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18304" behindDoc="0" locked="0" layoutInCell="1" allowOverlap="1" wp14:anchorId="2E9364BF" wp14:editId="259F1A1E">
                <wp:simplePos x="0" y="0"/>
                <wp:positionH relativeFrom="column">
                  <wp:posOffset>3886200</wp:posOffset>
                </wp:positionH>
                <wp:positionV relativeFrom="page">
                  <wp:posOffset>3252470</wp:posOffset>
                </wp:positionV>
                <wp:extent cx="1600200" cy="0"/>
                <wp:effectExtent l="0" t="0" r="0" b="0"/>
                <wp:wrapNone/>
                <wp:docPr id="11" name="Линия 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15E1D" id="Линия 14" o:spid="_x0000_s1026" style="position:absolute;z-index:251618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06pt,256.1pt" to="6in,2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19328" behindDoc="0" locked="0" layoutInCell="1" allowOverlap="1" wp14:anchorId="1B15CE2D" wp14:editId="63B9B275">
                <wp:simplePos x="0" y="0"/>
                <wp:positionH relativeFrom="column">
                  <wp:posOffset>3886200</wp:posOffset>
                </wp:positionH>
                <wp:positionV relativeFrom="page">
                  <wp:posOffset>3603625</wp:posOffset>
                </wp:positionV>
                <wp:extent cx="1600200" cy="0"/>
                <wp:effectExtent l="0" t="0" r="0" b="0"/>
                <wp:wrapNone/>
                <wp:docPr id="12" name="Линия 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FECA0" id="Линия 15" o:spid="_x0000_s1026" style="position:absolute;z-index:251619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06pt,283.75pt" to="6in,2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20352" behindDoc="0" locked="0" layoutInCell="1" allowOverlap="1" wp14:anchorId="6C232380" wp14:editId="6600303B">
                <wp:simplePos x="0" y="0"/>
                <wp:positionH relativeFrom="column">
                  <wp:posOffset>5278755</wp:posOffset>
                </wp:positionH>
                <wp:positionV relativeFrom="page">
                  <wp:posOffset>3778250</wp:posOffset>
                </wp:positionV>
                <wp:extent cx="207645" cy="0"/>
                <wp:effectExtent l="0" t="0" r="0" b="0"/>
                <wp:wrapNone/>
                <wp:docPr id="14" name="Линия 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0F54E" id="Линия 16" o:spid="_x0000_s1026" style="position:absolute;z-index:251620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65pt,297.5pt" to="6in,2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21376" behindDoc="0" locked="0" layoutInCell="1" allowOverlap="1" wp14:anchorId="0BC05254" wp14:editId="30473FB2">
                <wp:simplePos x="0" y="0"/>
                <wp:positionH relativeFrom="column">
                  <wp:posOffset>5278755</wp:posOffset>
                </wp:positionH>
                <wp:positionV relativeFrom="page">
                  <wp:posOffset>1138555</wp:posOffset>
                </wp:positionV>
                <wp:extent cx="0" cy="3657600"/>
                <wp:effectExtent l="0" t="0" r="38100" b="19050"/>
                <wp:wrapNone/>
                <wp:docPr id="15" name="Линия 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9ED17" id="Линия 17" o:spid="_x0000_s1026" style="position:absolute;z-index:251621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65pt,89.65pt" to="415.65pt,3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22400" behindDoc="0" locked="0" layoutInCell="1" allowOverlap="1" wp14:anchorId="4B86C1A9" wp14:editId="38635799">
                <wp:simplePos x="0" y="0"/>
                <wp:positionH relativeFrom="column">
                  <wp:posOffset>5278755</wp:posOffset>
                </wp:positionH>
                <wp:positionV relativeFrom="page">
                  <wp:posOffset>3954145</wp:posOffset>
                </wp:positionV>
                <wp:extent cx="207645" cy="0"/>
                <wp:effectExtent l="0" t="0" r="0" b="0"/>
                <wp:wrapNone/>
                <wp:docPr id="16" name="Линия 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71308" id="Линия 18" o:spid="_x0000_s1026" style="position:absolute;z-index:251622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65pt,311.35pt" to="6in,3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7F967EAD" wp14:editId="56244A71">
                <wp:simplePos x="0" y="0"/>
                <wp:positionH relativeFrom="column">
                  <wp:posOffset>5278755</wp:posOffset>
                </wp:positionH>
                <wp:positionV relativeFrom="page">
                  <wp:posOffset>4128770</wp:posOffset>
                </wp:positionV>
                <wp:extent cx="207645" cy="0"/>
                <wp:effectExtent l="0" t="0" r="0" b="0"/>
                <wp:wrapNone/>
                <wp:docPr id="17" name="Линия 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21650" id="Линия 19" o:spid="_x0000_s1026" style="position:absolute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65pt,325.1pt" to="6in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24448" behindDoc="0" locked="0" layoutInCell="1" allowOverlap="1" wp14:anchorId="51388015" wp14:editId="4948C44A">
                <wp:simplePos x="0" y="0"/>
                <wp:positionH relativeFrom="column">
                  <wp:posOffset>5278755</wp:posOffset>
                </wp:positionH>
                <wp:positionV relativeFrom="page">
                  <wp:posOffset>4303395</wp:posOffset>
                </wp:positionV>
                <wp:extent cx="207645" cy="0"/>
                <wp:effectExtent l="0" t="0" r="0" b="0"/>
                <wp:wrapNone/>
                <wp:docPr id="18" name="Линия 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2E9E8" id="Линия 20" o:spid="_x0000_s1026" style="position:absolute;z-index:251624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65pt,338.85pt" to="6in,3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2EC4DBFF" wp14:editId="079F32AA">
                <wp:simplePos x="0" y="0"/>
                <wp:positionH relativeFrom="column">
                  <wp:posOffset>5278755</wp:posOffset>
                </wp:positionH>
                <wp:positionV relativeFrom="page">
                  <wp:posOffset>4478655</wp:posOffset>
                </wp:positionV>
                <wp:extent cx="207645" cy="0"/>
                <wp:effectExtent l="0" t="0" r="0" b="0"/>
                <wp:wrapNone/>
                <wp:docPr id="19" name="Линия 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C4797" id="Линия 21" o:spid="_x0000_s1026" style="position:absolute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65pt,352.65pt" to="6in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26496" behindDoc="0" locked="0" layoutInCell="1" allowOverlap="1" wp14:anchorId="0154D6E6" wp14:editId="016746D4">
                <wp:simplePos x="0" y="0"/>
                <wp:positionH relativeFrom="column">
                  <wp:posOffset>5278755</wp:posOffset>
                </wp:positionH>
                <wp:positionV relativeFrom="page">
                  <wp:posOffset>4653280</wp:posOffset>
                </wp:positionV>
                <wp:extent cx="207645" cy="0"/>
                <wp:effectExtent l="0" t="0" r="0" b="0"/>
                <wp:wrapNone/>
                <wp:docPr id="20" name="Линия 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23C43" id="Линия 22" o:spid="_x0000_s1026" style="position:absolute;z-index:251626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65pt,366.4pt" to="6in,3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27520" behindDoc="0" locked="0" layoutInCell="1" allowOverlap="1" wp14:anchorId="6AD826C9" wp14:editId="7214E6CA">
                <wp:simplePos x="0" y="0"/>
                <wp:positionH relativeFrom="column">
                  <wp:posOffset>3886200</wp:posOffset>
                </wp:positionH>
                <wp:positionV relativeFrom="page">
                  <wp:posOffset>1138923</wp:posOffset>
                </wp:positionV>
                <wp:extent cx="0" cy="3657600"/>
                <wp:effectExtent l="0" t="0" r="38100" b="19050"/>
                <wp:wrapNone/>
                <wp:docPr id="21" name="Линия 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BA6A4" id="Линия 23" o:spid="_x0000_s1026" style="position:absolute;z-index:251627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06pt,89.7pt" to="306pt,3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" strokecolor="#fffffe" strokeweight="1pt">
                <v:shadow color="#dcd6d4"/>
                <w10:wrap anchory="page"/>
              </v:lin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30592" behindDoc="0" locked="0" layoutInCell="1" allowOverlap="1" wp14:anchorId="7D791249" wp14:editId="26E6C0EE">
                <wp:simplePos x="0" y="0"/>
                <wp:positionH relativeFrom="column">
                  <wp:posOffset>58420</wp:posOffset>
                </wp:positionH>
                <wp:positionV relativeFrom="page">
                  <wp:posOffset>1329690</wp:posOffset>
                </wp:positionV>
                <wp:extent cx="770255" cy="311785"/>
                <wp:effectExtent l="0" t="0" r="0" b="0"/>
                <wp:wrapNone/>
                <wp:docPr id="24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7F8AFB" w14:textId="77777777" w:rsidR="00002742" w:rsidRDefault="00002742" w:rsidP="00002742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38"/>
                                <w:szCs w:val="38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E"/>
                                <w:w w:val="80"/>
                                <w:sz w:val="38"/>
                                <w:szCs w:val="38"/>
                                <w:lang w:bidi="ru-RU"/>
                              </w:rPr>
                              <w:t>ДОМА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91249" id="_x0000_s1030" type="#_x0000_t202" style="position:absolute;margin-left:4.6pt;margin-top:104.7pt;width:60.65pt;height:24.55pt;z-index:251630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" filled="f" fillcolor="#fffffe" stroked="f" strokecolor="#212120" insetpen="t">
                <v:textbox inset="2.88pt,2.88pt,2.88pt,2.88pt">
                  <w:txbxContent>
                    <w:p w14:paraId="367F8AFB" w14:textId="77777777" w:rsidR="00002742" w:rsidRDefault="00002742" w:rsidP="00002742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38"/>
                          <w:szCs w:val="38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E"/>
                          <w:w w:val="80"/>
                          <w:sz w:val="38"/>
                          <w:szCs w:val="38"/>
                          <w:lang w:bidi="ru-RU"/>
                        </w:rPr>
                        <w:t>ДОМА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35712" behindDoc="0" locked="0" layoutInCell="1" allowOverlap="1" wp14:anchorId="31B87E72" wp14:editId="556E18F4">
                <wp:simplePos x="0" y="0"/>
                <wp:positionH relativeFrom="column">
                  <wp:posOffset>255905</wp:posOffset>
                </wp:positionH>
                <wp:positionV relativeFrom="page">
                  <wp:posOffset>4240585</wp:posOffset>
                </wp:positionV>
                <wp:extent cx="3339548" cy="220980"/>
                <wp:effectExtent l="0" t="0" r="0" b="7620"/>
                <wp:wrapNone/>
                <wp:docPr id="29" name="Надпись 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548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B95035" w14:textId="77777777" w:rsidR="00002742" w:rsidRDefault="00002742" w:rsidP="00002742">
                            <w:pPr>
                              <w:widowControl w:val="0"/>
                              <w:spacing w:line="250" w:lineRule="exact"/>
                              <w:rPr>
                                <w:color w:val="7A6F30"/>
                                <w:sz w:val="21"/>
                                <w:szCs w:val="21"/>
                                <w:lang w:val="en"/>
                              </w:rPr>
                            </w:pPr>
                            <w:r>
                              <w:rPr>
                                <w:color w:val="7A6F30"/>
                                <w:sz w:val="21"/>
                                <w:szCs w:val="21"/>
                                <w:lang w:bidi="ru-RU"/>
                              </w:rPr>
                              <w:t>Ул. Ленина 54, Мытищи, Московская область 654321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87E72" id="_x0000_s1031" type="#_x0000_t202" style="position:absolute;margin-left:20.15pt;margin-top:333.9pt;width:262.95pt;height:17.4pt;z-index:251635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" filled="f" fillcolor="#fffffe" stroked="f" strokecolor="#212120" insetpen="t">
                <v:textbox inset="2.88pt,2.88pt,2.88pt,2.88pt">
                  <w:txbxContent>
                    <w:p w14:paraId="34B95035" w14:textId="77777777" w:rsidR="00002742" w:rsidRDefault="00002742" w:rsidP="00002742">
                      <w:pPr>
                        <w:widowControl w:val="0"/>
                        <w:spacing w:line="250" w:lineRule="exact"/>
                        <w:rPr>
                          <w:color w:val="7A6F30"/>
                          <w:sz w:val="21"/>
                          <w:szCs w:val="21"/>
                          <w:lang w:val="en"/>
                        </w:rPr>
                      </w:pPr>
                      <w:r>
                        <w:rPr>
                          <w:color w:val="7A6F30"/>
                          <w:sz w:val="21"/>
                          <w:szCs w:val="21"/>
                          <w:lang w:bidi="ru-RU"/>
                        </w:rPr>
                        <w:t>Ул. Ленина 54, Мытищи, Московская область 654321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34688" behindDoc="0" locked="0" layoutInCell="1" allowOverlap="1" wp14:anchorId="0DD7B4F5" wp14:editId="5FD6CD85">
                <wp:simplePos x="0" y="0"/>
                <wp:positionH relativeFrom="column">
                  <wp:posOffset>4020820</wp:posOffset>
                </wp:positionH>
                <wp:positionV relativeFrom="page">
                  <wp:posOffset>2025015</wp:posOffset>
                </wp:positionV>
                <wp:extent cx="1071245" cy="1113155"/>
                <wp:effectExtent l="1270" t="0" r="3810" b="0"/>
                <wp:wrapNone/>
                <wp:docPr id="28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B48013" w14:textId="77777777" w:rsidR="00002742" w:rsidRDefault="00002742" w:rsidP="00002742">
                            <w:pPr>
                              <w:widowControl w:val="0"/>
                              <w:spacing w:line="180" w:lineRule="exact"/>
                              <w:rPr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Особенности: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Indoles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tincid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velitesse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eligo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cons</w:t>
                            </w:r>
                            <w:proofErr w:type="spellEnd"/>
                          </w:p>
                          <w:p w14:paraId="65A23549" w14:textId="77777777" w:rsidR="00002742" w:rsidRDefault="00002742" w:rsidP="00002742">
                            <w:pPr>
                              <w:widowControl w:val="0"/>
                              <w:spacing w:line="180" w:lineRule="exact"/>
                              <w:rPr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equat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luctus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gravis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ispa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acsi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ergo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reprobo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roto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in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adipis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reprobo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distineo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tationap</w:t>
                            </w:r>
                            <w:proofErr w:type="spellEnd"/>
                          </w:p>
                          <w:p w14:paraId="1AE3304D" w14:textId="77777777" w:rsidR="00002742" w:rsidRDefault="00002742" w:rsidP="00002742">
                            <w:pPr>
                              <w:widowControl w:val="0"/>
                              <w:spacing w:line="180" w:lineRule="exact"/>
                              <w:rPr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tent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Reprobo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dolor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pagus</w:t>
                            </w:r>
                            <w:proofErr w:type="spellEnd"/>
                            <w:r>
                              <w:rPr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7B4F5" id="_x0000_s1032" type="#_x0000_t202" style="position:absolute;margin-left:316.6pt;margin-top:159.45pt;width:84.35pt;height:87.65pt;z-index:251634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" filled="f" fillcolor="#fffffe" stroked="f" strokecolor="#212120" insetpen="t">
                <v:textbox inset="2.88pt,2.88pt,2.88pt,2.88pt">
                  <w:txbxContent>
                    <w:p w14:paraId="56B48013" w14:textId="77777777" w:rsidR="00002742" w:rsidRDefault="00002742" w:rsidP="00002742">
                      <w:pPr>
                        <w:widowControl w:val="0"/>
                        <w:spacing w:line="180" w:lineRule="exact"/>
                        <w:rPr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b/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Особенности: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Indoles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tincid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velitesse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eligo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cons</w:t>
                      </w:r>
                      <w:proofErr w:type="spellEnd"/>
                    </w:p>
                    <w:p w14:paraId="65A23549" w14:textId="77777777" w:rsidR="00002742" w:rsidRDefault="00002742" w:rsidP="00002742">
                      <w:pPr>
                        <w:widowControl w:val="0"/>
                        <w:spacing w:line="180" w:lineRule="exact"/>
                        <w:rPr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equat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luctus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gravis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ispa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vulputate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nobis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acsi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Augue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ut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ergo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reprobo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nulla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esse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roto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in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adipis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ea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autem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reprobo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distineo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tationap</w:t>
                      </w:r>
                      <w:proofErr w:type="spellEnd"/>
                    </w:p>
                    <w:p w14:paraId="1AE3304D" w14:textId="77777777" w:rsidR="00002742" w:rsidRDefault="00002742" w:rsidP="00002742">
                      <w:pPr>
                        <w:widowControl w:val="0"/>
                        <w:spacing w:line="180" w:lineRule="exact"/>
                        <w:rPr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tent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Reprobo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dolor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facilisis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pagus</w:t>
                      </w:r>
                      <w:proofErr w:type="spellEnd"/>
                      <w:r>
                        <w:rPr>
                          <w:color w:val="FFFFFE"/>
                          <w:sz w:val="14"/>
                          <w:szCs w:val="14"/>
                          <w:lang w:bidi="ru-RU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29568" behindDoc="0" locked="0" layoutInCell="1" allowOverlap="1" wp14:anchorId="28BF728E" wp14:editId="54A6180C">
                <wp:simplePos x="0" y="0"/>
                <wp:positionH relativeFrom="column">
                  <wp:posOffset>58394</wp:posOffset>
                </wp:positionH>
                <wp:positionV relativeFrom="page">
                  <wp:posOffset>1148486</wp:posOffset>
                </wp:positionV>
                <wp:extent cx="848563" cy="272415"/>
                <wp:effectExtent l="0" t="0" r="8890" b="0"/>
                <wp:wrapNone/>
                <wp:docPr id="23" name="Надпись 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563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C32F90" w14:textId="77777777" w:rsidR="00002742" w:rsidRDefault="00002742" w:rsidP="0000274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FFFFE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Просмотр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F728E" id="_x0000_s1033" type="#_x0000_t202" style="position:absolute;margin-left:4.6pt;margin-top:90.45pt;width:66.8pt;height:21.45pt;z-index:251629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" filled="f" fillcolor="#fffffe" stroked="f" strokecolor="#212120" insetpen="t">
                <v:textbox inset="2.88pt,2.88pt,2.88pt,2.88pt">
                  <w:txbxContent>
                    <w:p w14:paraId="60C32F90" w14:textId="77777777" w:rsidR="00002742" w:rsidRDefault="00002742" w:rsidP="0000274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w w:val="8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FFFFFE"/>
                          <w:w w:val="80"/>
                          <w:sz w:val="28"/>
                          <w:szCs w:val="28"/>
                          <w:lang w:bidi="ru-RU"/>
                        </w:rPr>
                        <w:t>Просмотр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539A8B20" wp14:editId="613ADD4A">
                <wp:simplePos x="0" y="0"/>
                <wp:positionH relativeFrom="column">
                  <wp:posOffset>0</wp:posOffset>
                </wp:positionH>
                <wp:positionV relativeFrom="page">
                  <wp:posOffset>1143000</wp:posOffset>
                </wp:positionV>
                <wp:extent cx="866140" cy="499110"/>
                <wp:effectExtent l="0" t="0" r="635" b="0"/>
                <wp:wrapNone/>
                <wp:docPr id="22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140" cy="4991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E9186" id="Прямоугольник 24" o:spid="_x0000_s1026" style="position:absolute;margin-left:0;margin-top:90pt;width:68.2pt;height:39.3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w:drawing>
          <wp:anchor distT="36576" distB="36576" distL="36576" distR="36576" simplePos="0" relativeHeight="251617280" behindDoc="0" locked="0" layoutInCell="1" allowOverlap="1" wp14:anchorId="678CC967" wp14:editId="2A484AE2">
            <wp:simplePos x="0" y="0"/>
            <wp:positionH relativeFrom="column">
              <wp:posOffset>0</wp:posOffset>
            </wp:positionH>
            <wp:positionV relativeFrom="page">
              <wp:posOffset>2090420</wp:posOffset>
            </wp:positionV>
            <wp:extent cx="3886200" cy="2120900"/>
            <wp:effectExtent l="0" t="0" r="0" b="0"/>
            <wp:wrapNone/>
            <wp:docPr id="13" name="Рисунок 13" descr="RE99902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RE99902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" t="5127" r="719" b="1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16256" behindDoc="0" locked="0" layoutInCell="1" allowOverlap="1" wp14:anchorId="1F176257" wp14:editId="326D8244">
                <wp:simplePos x="0" y="0"/>
                <wp:positionH relativeFrom="column">
                  <wp:posOffset>5278755</wp:posOffset>
                </wp:positionH>
                <wp:positionV relativeFrom="page">
                  <wp:posOffset>4657725</wp:posOffset>
                </wp:positionV>
                <wp:extent cx="207645" cy="142875"/>
                <wp:effectExtent l="1905" t="0" r="0" b="0"/>
                <wp:wrapNone/>
                <wp:docPr id="10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4287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A1183" id="Прямоугольник 12" o:spid="_x0000_s1026" style="position:absolute;margin-left:415.65pt;margin-top:366.75pt;width:16.35pt;height:11.25pt;z-index:251616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15232" behindDoc="0" locked="0" layoutInCell="1" allowOverlap="1" wp14:anchorId="5F2468FD" wp14:editId="2E2B2D17">
                <wp:simplePos x="0" y="0"/>
                <wp:positionH relativeFrom="column">
                  <wp:posOffset>5278755</wp:posOffset>
                </wp:positionH>
                <wp:positionV relativeFrom="page">
                  <wp:posOffset>4483100</wp:posOffset>
                </wp:positionV>
                <wp:extent cx="207645" cy="174625"/>
                <wp:effectExtent l="1905" t="0" r="0" b="0"/>
                <wp:wrapNone/>
                <wp:docPr id="9" name="Прямоугольник 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74625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523F8" id="Прямоугольник 11" o:spid="_x0000_s1026" style="position:absolute;margin-left:415.65pt;margin-top:353pt;width:16.35pt;height:13.75pt;z-index:251615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14208" behindDoc="0" locked="0" layoutInCell="1" allowOverlap="1" wp14:anchorId="12DC9365" wp14:editId="496DA2A6">
                <wp:simplePos x="0" y="0"/>
                <wp:positionH relativeFrom="column">
                  <wp:posOffset>5278755</wp:posOffset>
                </wp:positionH>
                <wp:positionV relativeFrom="page">
                  <wp:posOffset>4307840</wp:posOffset>
                </wp:positionV>
                <wp:extent cx="207645" cy="174625"/>
                <wp:effectExtent l="1905" t="2540" r="0" b="3810"/>
                <wp:wrapNone/>
                <wp:docPr id="8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7462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B3959" id="Прямоугольник 10" o:spid="_x0000_s1026" style="position:absolute;margin-left:415.65pt;margin-top:339.2pt;width:16.35pt;height:13.75pt;z-index:251614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13184" behindDoc="0" locked="0" layoutInCell="1" allowOverlap="1" wp14:anchorId="330F493B" wp14:editId="0E05853D">
                <wp:simplePos x="0" y="0"/>
                <wp:positionH relativeFrom="column">
                  <wp:posOffset>5278755</wp:posOffset>
                </wp:positionH>
                <wp:positionV relativeFrom="page">
                  <wp:posOffset>4133215</wp:posOffset>
                </wp:positionV>
                <wp:extent cx="207645" cy="174625"/>
                <wp:effectExtent l="1905" t="0" r="0" b="0"/>
                <wp:wrapNone/>
                <wp:docPr id="7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74625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7A87D" id="Прямоугольник 9" o:spid="_x0000_s1026" style="position:absolute;margin-left:415.65pt;margin-top:325.45pt;width:16.35pt;height:13.75pt;z-index:251613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" fillcolor="#be78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12160" behindDoc="0" locked="0" layoutInCell="1" allowOverlap="1" wp14:anchorId="6C793778" wp14:editId="04D51ADA">
                <wp:simplePos x="0" y="0"/>
                <wp:positionH relativeFrom="column">
                  <wp:posOffset>5278755</wp:posOffset>
                </wp:positionH>
                <wp:positionV relativeFrom="page">
                  <wp:posOffset>3958590</wp:posOffset>
                </wp:positionV>
                <wp:extent cx="207645" cy="174625"/>
                <wp:effectExtent l="1905" t="0" r="0" b="635"/>
                <wp:wrapNone/>
                <wp:docPr id="6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7462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21791" id="Прямоугольник 8" o:spid="_x0000_s1026" style="position:absolute;margin-left:415.65pt;margin-top:311.7pt;width:16.35pt;height:13.75pt;z-index:251612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11136" behindDoc="0" locked="0" layoutInCell="1" allowOverlap="1" wp14:anchorId="0151EB09" wp14:editId="7E73DEAE">
                <wp:simplePos x="0" y="0"/>
                <wp:positionH relativeFrom="column">
                  <wp:posOffset>5278755</wp:posOffset>
                </wp:positionH>
                <wp:positionV relativeFrom="page">
                  <wp:posOffset>3782695</wp:posOffset>
                </wp:positionV>
                <wp:extent cx="207645" cy="174625"/>
                <wp:effectExtent l="1905" t="1270" r="0" b="0"/>
                <wp:wrapNone/>
                <wp:docPr id="5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74625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DCEDF" id="Прямоугольник 7" o:spid="_x0000_s1026" style="position:absolute;margin-left:415.65pt;margin-top:297.85pt;width:16.35pt;height:13.75pt;z-index:251611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" fillcolor="#b9ae4c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10112" behindDoc="0" locked="0" layoutInCell="1" allowOverlap="1" wp14:anchorId="3EB2763C" wp14:editId="3E32AFF9">
                <wp:simplePos x="0" y="0"/>
                <wp:positionH relativeFrom="column">
                  <wp:posOffset>5278755</wp:posOffset>
                </wp:positionH>
                <wp:positionV relativeFrom="page">
                  <wp:posOffset>3608070</wp:posOffset>
                </wp:positionV>
                <wp:extent cx="207645" cy="174625"/>
                <wp:effectExtent l="1905" t="0" r="0" b="0"/>
                <wp:wrapNone/>
                <wp:docPr id="4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74625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F3940" id="Прямоугольник 6" o:spid="_x0000_s1026" style="position:absolute;margin-left:415.65pt;margin-top:284.1pt;width:16.35pt;height:13.75pt;z-index:251610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09088" behindDoc="0" locked="0" layoutInCell="1" allowOverlap="1" wp14:anchorId="5F6EBDF4" wp14:editId="3995B98D">
                <wp:simplePos x="0" y="0"/>
                <wp:positionH relativeFrom="column">
                  <wp:posOffset>3886200</wp:posOffset>
                </wp:positionH>
                <wp:positionV relativeFrom="page">
                  <wp:posOffset>3256915</wp:posOffset>
                </wp:positionV>
                <wp:extent cx="1600200" cy="351155"/>
                <wp:effectExtent l="0" t="0" r="0" b="1905"/>
                <wp:wrapNone/>
                <wp:docPr id="2" name="Прямоугольник 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115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85039" id="Прямоугольник 5" o:spid="_x0000_s1026" style="position:absolute;margin-left:306pt;margin-top:256.45pt;width:126pt;height:27.65pt;z-index:251609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" fillcolor="#5a574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08064" behindDoc="0" locked="0" layoutInCell="1" allowOverlap="1" wp14:anchorId="367A1CFF" wp14:editId="3FFC24BF">
                <wp:simplePos x="0" y="0"/>
                <wp:positionH relativeFrom="column">
                  <wp:posOffset>3886200</wp:posOffset>
                </wp:positionH>
                <wp:positionV relativeFrom="page">
                  <wp:posOffset>1143000</wp:posOffset>
                </wp:positionV>
                <wp:extent cx="1600200" cy="2113915"/>
                <wp:effectExtent l="0" t="0" r="0" b="635"/>
                <wp:wrapNone/>
                <wp:docPr id="1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11391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38BB1" id="Прямоугольник 4" o:spid="_x0000_s1026" style="position:absolute;margin-left:306pt;margin-top:90pt;width:126pt;height:166.45pt;z-index:251608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w:drawing>
          <wp:anchor distT="36576" distB="36576" distL="36576" distR="36576" simplePos="0" relativeHeight="251607040" behindDoc="0" locked="0" layoutInCell="1" allowOverlap="1" wp14:anchorId="05B736EF" wp14:editId="471A9B03">
            <wp:simplePos x="0" y="0"/>
            <wp:positionH relativeFrom="column">
              <wp:posOffset>3886200</wp:posOffset>
            </wp:positionH>
            <wp:positionV relativeFrom="page">
              <wp:posOffset>3600450</wp:posOffset>
            </wp:positionV>
            <wp:extent cx="1400175" cy="1200150"/>
            <wp:effectExtent l="0" t="0" r="0" b="0"/>
            <wp:wrapNone/>
            <wp:docPr id="3" name="Рисунок 3" descr="RE99902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RE99902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9943" r="2377" b="8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49770" w14:textId="7DDB3130" w:rsidR="00C13297" w:rsidRDefault="00D47308"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34A72C88" wp14:editId="36748EE1">
                <wp:simplePos x="0" y="0"/>
                <wp:positionH relativeFrom="column">
                  <wp:posOffset>4018141</wp:posOffset>
                </wp:positionH>
                <wp:positionV relativeFrom="page">
                  <wp:posOffset>7354957</wp:posOffset>
                </wp:positionV>
                <wp:extent cx="1103961" cy="342900"/>
                <wp:effectExtent l="0" t="0" r="1270" b="0"/>
                <wp:wrapNone/>
                <wp:docPr id="75" name="Надпись 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96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DBBE2D" w14:textId="77777777" w:rsidR="00EA316D" w:rsidRDefault="00EA316D" w:rsidP="0000274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34"/>
                                <w:szCs w:val="3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34"/>
                                <w:szCs w:val="34"/>
                                <w:lang w:bidi="ru-RU"/>
                              </w:rPr>
                              <w:t>000 000 ₽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72C88" id="Надпись 28" o:spid="_x0000_s1034" type="#_x0000_t202" style="position:absolute;margin-left:316.4pt;margin-top:579.15pt;width:86.95pt;height:27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" filled="f" fillcolor="#fffffe" stroked="f" strokecolor="#212120" insetpen="t">
                <v:textbox inset="2.88pt,2.88pt,2.88pt,2.88pt">
                  <w:txbxContent>
                    <w:p w14:paraId="02DBBE2D" w14:textId="77777777" w:rsidR="00EA316D" w:rsidRDefault="00EA316D" w:rsidP="0000274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34"/>
                          <w:szCs w:val="3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34"/>
                          <w:szCs w:val="34"/>
                          <w:lang w:bidi="ru-RU"/>
                        </w:rPr>
                        <w:t>000 000 ₽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32640" behindDoc="0" locked="0" layoutInCell="1" allowOverlap="1" wp14:anchorId="3C683259" wp14:editId="5614E6F8">
                <wp:simplePos x="0" y="0"/>
                <wp:positionH relativeFrom="column">
                  <wp:posOffset>4016872</wp:posOffset>
                </wp:positionH>
                <wp:positionV relativeFrom="page">
                  <wp:posOffset>3275937</wp:posOffset>
                </wp:positionV>
                <wp:extent cx="1200647" cy="342900"/>
                <wp:effectExtent l="0" t="0" r="0" b="0"/>
                <wp:wrapNone/>
                <wp:docPr id="26" name="Надпись 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647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19CD1A" w14:textId="77777777" w:rsidR="00002742" w:rsidRDefault="00002742" w:rsidP="0000274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34"/>
                                <w:szCs w:val="3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34"/>
                                <w:szCs w:val="34"/>
                                <w:lang w:bidi="ru-RU"/>
                              </w:rPr>
                              <w:t>000 000 ₽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83259" id="_x0000_s1035" type="#_x0000_t202" style="position:absolute;margin-left:316.3pt;margin-top:257.95pt;width:94.55pt;height:27pt;z-index:251632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" filled="f" fillcolor="#fffffe" stroked="f" strokecolor="#212120" insetpen="t">
                <v:textbox inset="2.88pt,2.88pt,2.88pt,2.88pt">
                  <w:txbxContent>
                    <w:p w14:paraId="7219CD1A" w14:textId="77777777" w:rsidR="00002742" w:rsidRDefault="00002742" w:rsidP="0000274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34"/>
                          <w:szCs w:val="3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34"/>
                          <w:szCs w:val="34"/>
                          <w:lang w:bidi="ru-RU"/>
                        </w:rPr>
                        <w:t>000 000 ₽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7C7A141D" wp14:editId="73193740">
                <wp:simplePos x="0" y="0"/>
                <wp:positionH relativeFrom="column">
                  <wp:posOffset>4016872</wp:posOffset>
                </wp:positionH>
                <wp:positionV relativeFrom="page">
                  <wp:posOffset>5462546</wp:posOffset>
                </wp:positionV>
                <wp:extent cx="1264257" cy="718185"/>
                <wp:effectExtent l="0" t="0" r="0" b="5715"/>
                <wp:wrapNone/>
                <wp:docPr id="76" name="Надпись 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57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EA5EA8" w14:textId="7928F709" w:rsidR="00EA316D" w:rsidRPr="00D47308" w:rsidRDefault="00EA316D" w:rsidP="000C260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D4730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24"/>
                                <w:szCs w:val="24"/>
                                <w:lang w:bidi="ru-RU"/>
                              </w:rPr>
                              <w:t xml:space="preserve">Ознакомительный тур в эту пятницу </w:t>
                            </w:r>
                          </w:p>
                          <w:p w14:paraId="0A3E08D5" w14:textId="77777777" w:rsidR="00EA316D" w:rsidRPr="00D47308" w:rsidRDefault="00EA316D" w:rsidP="000C260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D4730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24"/>
                                <w:szCs w:val="24"/>
                                <w:lang w:bidi="ru-RU"/>
                              </w:rPr>
                              <w:t>и субботу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141D" id="Надпись 29" o:spid="_x0000_s1036" type="#_x0000_t202" style="position:absolute;margin-left:316.3pt;margin-top:430.1pt;width:99.55pt;height:56.5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" filled="f" fillcolor="#fffffe" stroked="f" strokecolor="#212120" insetpen="t">
                <v:textbox inset="2.88pt,2.88pt,2.88pt,2.88pt">
                  <w:txbxContent>
                    <w:p w14:paraId="10EA5EA8" w14:textId="7928F709" w:rsidR="00EA316D" w:rsidRPr="00D47308" w:rsidRDefault="00EA316D" w:rsidP="000C260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24"/>
                          <w:szCs w:val="24"/>
                          <w:lang w:val="en"/>
                        </w:rPr>
                      </w:pPr>
                      <w:r w:rsidRPr="00D4730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24"/>
                          <w:szCs w:val="24"/>
                          <w:lang w:bidi="ru-RU"/>
                        </w:rPr>
                        <w:t xml:space="preserve">Ознакомительный тур в эту пятницу </w:t>
                      </w:r>
                    </w:p>
                    <w:p w14:paraId="0A3E08D5" w14:textId="77777777" w:rsidR="00EA316D" w:rsidRPr="00D47308" w:rsidRDefault="00EA316D" w:rsidP="000C260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24"/>
                          <w:szCs w:val="24"/>
                          <w:lang w:val="en"/>
                        </w:rPr>
                      </w:pPr>
                      <w:r w:rsidRPr="00D4730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24"/>
                          <w:szCs w:val="24"/>
                          <w:lang w:bidi="ru-RU"/>
                        </w:rPr>
                        <w:t>и субботу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2745D0CE" wp14:editId="5B6AA081">
                <wp:simplePos x="0" y="0"/>
                <wp:positionH relativeFrom="column">
                  <wp:posOffset>4016872</wp:posOffset>
                </wp:positionH>
                <wp:positionV relativeFrom="page">
                  <wp:posOffset>1391478</wp:posOffset>
                </wp:positionV>
                <wp:extent cx="1248355" cy="728980"/>
                <wp:effectExtent l="0" t="0" r="9525" b="0"/>
                <wp:wrapNone/>
                <wp:docPr id="27" name="Надпись 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355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CE0C4A" w14:textId="4E452286" w:rsidR="00002742" w:rsidRPr="00D47308" w:rsidRDefault="00002742" w:rsidP="000C260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D4730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24"/>
                                <w:szCs w:val="24"/>
                                <w:lang w:bidi="ru-RU"/>
                              </w:rPr>
                              <w:t xml:space="preserve">Ознакомительный тур в эту пятницу </w:t>
                            </w:r>
                          </w:p>
                          <w:p w14:paraId="37BA6766" w14:textId="77777777" w:rsidR="00002742" w:rsidRPr="00D47308" w:rsidRDefault="00002742" w:rsidP="000C260C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D4730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24"/>
                                <w:szCs w:val="24"/>
                                <w:lang w:bidi="ru-RU"/>
                              </w:rPr>
                              <w:t>и субботу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5D0CE" id="_x0000_s1037" type="#_x0000_t202" style="position:absolute;margin-left:316.3pt;margin-top:109.55pt;width:98.3pt;height:57.4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" filled="f" fillcolor="#fffffe" stroked="f" strokecolor="#212120" insetpen="t">
                <v:textbox inset="2.88pt,2.88pt,2.88pt,2.88pt">
                  <w:txbxContent>
                    <w:p w14:paraId="6CCE0C4A" w14:textId="4E452286" w:rsidR="00002742" w:rsidRPr="00D47308" w:rsidRDefault="00002742" w:rsidP="000C260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24"/>
                          <w:szCs w:val="24"/>
                          <w:lang w:val="en"/>
                        </w:rPr>
                      </w:pPr>
                      <w:r w:rsidRPr="00D4730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24"/>
                          <w:szCs w:val="24"/>
                          <w:lang w:bidi="ru-RU"/>
                        </w:rPr>
                        <w:t xml:space="preserve">Ознакомительный тур в эту пятницу </w:t>
                      </w:r>
                    </w:p>
                    <w:p w14:paraId="37BA6766" w14:textId="77777777" w:rsidR="00002742" w:rsidRPr="00D47308" w:rsidRDefault="00002742" w:rsidP="000C260C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24"/>
                          <w:szCs w:val="24"/>
                          <w:lang w:val="en"/>
                        </w:rPr>
                      </w:pPr>
                      <w:r w:rsidRPr="00D4730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24"/>
                          <w:szCs w:val="24"/>
                          <w:lang w:bidi="ru-RU"/>
                        </w:rPr>
                        <w:t>и субботу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31616" behindDoc="0" locked="0" layoutInCell="1" allowOverlap="1" wp14:anchorId="04604D10" wp14:editId="0E5588E5">
                <wp:simplePos x="0" y="0"/>
                <wp:positionH relativeFrom="column">
                  <wp:posOffset>277850</wp:posOffset>
                </wp:positionH>
                <wp:positionV relativeFrom="page">
                  <wp:posOffset>1741018</wp:posOffset>
                </wp:positionV>
                <wp:extent cx="3533241" cy="327025"/>
                <wp:effectExtent l="0" t="0" r="0" b="0"/>
                <wp:wrapNone/>
                <wp:docPr id="25" name="Надпись 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241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C532DF" w14:textId="77777777" w:rsidR="00002742" w:rsidRPr="00D47308" w:rsidRDefault="00002742" w:rsidP="0000274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30"/>
                                <w:szCs w:val="30"/>
                                <w:lang w:val="en"/>
                              </w:rPr>
                            </w:pPr>
                            <w:r w:rsidRPr="00D47308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30"/>
                                <w:szCs w:val="30"/>
                                <w:lang w:bidi="ru-RU"/>
                              </w:rPr>
                              <w:t>Эффектный ремесленный стиль в Мытищах!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04D10" id="Надпись 27" o:spid="_x0000_s1038" type="#_x0000_t202" style="position:absolute;margin-left:21.9pt;margin-top:137.1pt;width:278.2pt;height:25.75pt;z-index:251631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" filled="f" fillcolor="#fffffe" stroked="f" strokecolor="#212120" insetpen="t">
                <v:textbox inset="2.88pt,2.88pt,2.88pt,2.88pt">
                  <w:txbxContent>
                    <w:p w14:paraId="5FC532DF" w14:textId="77777777" w:rsidR="00002742" w:rsidRPr="00D47308" w:rsidRDefault="00002742" w:rsidP="0000274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30"/>
                          <w:szCs w:val="30"/>
                          <w:lang w:val="en"/>
                        </w:rPr>
                      </w:pPr>
                      <w:r w:rsidRPr="00D47308">
                        <w:rPr>
                          <w:rFonts w:ascii="Arial" w:eastAsia="Arial" w:hAnsi="Arial" w:cs="Arial"/>
                          <w:i/>
                          <w:w w:val="80"/>
                          <w:sz w:val="30"/>
                          <w:szCs w:val="30"/>
                          <w:lang w:bidi="ru-RU"/>
                        </w:rPr>
                        <w:t>Эффектный ремесленный стиль в Мытищах!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color w:val="auto"/>
          <w:kern w:val="0"/>
          <w:sz w:val="24"/>
          <w:szCs w:val="24"/>
          <w:lang w:bidi="ru-RU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047653B7" wp14:editId="13BDE23E">
                <wp:simplePos x="0" y="0"/>
                <wp:positionH relativeFrom="column">
                  <wp:posOffset>277850</wp:posOffset>
                </wp:positionH>
                <wp:positionV relativeFrom="page">
                  <wp:posOffset>5815584</wp:posOffset>
                </wp:positionV>
                <wp:extent cx="3518611" cy="327025"/>
                <wp:effectExtent l="0" t="0" r="5715" b="0"/>
                <wp:wrapNone/>
                <wp:docPr id="74" name="Надпись 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611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BCB796" w14:textId="77777777" w:rsidR="00EA316D" w:rsidRPr="00D47308" w:rsidRDefault="00EA316D" w:rsidP="0000274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30"/>
                                <w:szCs w:val="30"/>
                                <w:lang w:val="en"/>
                              </w:rPr>
                            </w:pPr>
                            <w:r w:rsidRPr="00D47308"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30"/>
                                <w:szCs w:val="30"/>
                                <w:lang w:bidi="ru-RU"/>
                              </w:rPr>
                              <w:t>Эффектный ремесленный стиль в Мытищах!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653B7" id="_x0000_s1039" type="#_x0000_t202" style="position:absolute;margin-left:21.9pt;margin-top:457.9pt;width:277.05pt;height:25.7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" filled="f" fillcolor="#fffffe" stroked="f" strokecolor="#212120" insetpen="t">
                <v:textbox inset="2.88pt,2.88pt,2.88pt,2.88pt">
                  <w:txbxContent>
                    <w:p w14:paraId="20BCB796" w14:textId="77777777" w:rsidR="00EA316D" w:rsidRPr="00D47308" w:rsidRDefault="00EA316D" w:rsidP="0000274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30"/>
                          <w:szCs w:val="30"/>
                          <w:lang w:val="en"/>
                        </w:rPr>
                      </w:pPr>
                      <w:r w:rsidRPr="00D47308">
                        <w:rPr>
                          <w:rFonts w:ascii="Arial" w:eastAsia="Arial" w:hAnsi="Arial" w:cs="Arial"/>
                          <w:i/>
                          <w:w w:val="80"/>
                          <w:sz w:val="30"/>
                          <w:szCs w:val="30"/>
                          <w:lang w:bidi="ru-RU"/>
                        </w:rPr>
                        <w:t>Эффектный ремесленный стиль в Мытищах!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13297">
        <w:rPr>
          <w:lang w:bidi="ru-RU"/>
        </w:rPr>
        <w:br w:type="page"/>
      </w:r>
    </w:p>
    <w:p w14:paraId="31C12E5B" w14:textId="63CEC31A" w:rsidR="002D4CBD" w:rsidRDefault="005D16CF">
      <w:bookmarkStart w:id="0" w:name="_GoBack"/>
      <w:bookmarkEnd w:id="0"/>
      <w:r>
        <w:rPr>
          <w:lang w:bidi="ru-RU"/>
        </w:rPr>
        <w:lastRenderedPageBreak/>
        <w:drawing>
          <wp:anchor distT="0" distB="0" distL="114300" distR="114300" simplePos="0" relativeHeight="251742208" behindDoc="0" locked="0" layoutInCell="1" allowOverlap="1" wp14:anchorId="65C4C2FA" wp14:editId="450BFA0F">
            <wp:simplePos x="0" y="0"/>
            <wp:positionH relativeFrom="margin">
              <wp:posOffset>-899897</wp:posOffset>
            </wp:positionH>
            <wp:positionV relativeFrom="margin">
              <wp:posOffset>7702307</wp:posOffset>
            </wp:positionV>
            <wp:extent cx="7309485" cy="818061"/>
            <wp:effectExtent l="0" t="0" r="5715" b="1270"/>
            <wp:wrapNone/>
            <wp:docPr id="497" name="Рисунок 49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 descr="Рекламная ссылка на веб-сайт&#10; LayoutReady.com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818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7F0928" wp14:editId="6F1CC5F0">
                <wp:simplePos x="0" y="0"/>
                <wp:positionH relativeFrom="margin">
                  <wp:posOffset>0</wp:posOffset>
                </wp:positionH>
                <wp:positionV relativeFrom="page">
                  <wp:posOffset>5224145</wp:posOffset>
                </wp:positionV>
                <wp:extent cx="5486400" cy="3657600"/>
                <wp:effectExtent l="0" t="0" r="19050" b="19050"/>
                <wp:wrapNone/>
                <wp:docPr id="494" name="Прямоугольник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D31DD" id="Прямоугольник 494" o:spid="_x0000_s1026" style="position:absolute;margin-left:0;margin-top:411.35pt;width:6in;height:4in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" filled="f" strokecolor="#cfcdcd [2894]" strokeweight=".5pt">
                <w10:wrap anchorx="margin" anchory="page"/>
              </v:rect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A0501C3" wp14:editId="26247F70">
                <wp:simplePos x="0" y="0"/>
                <wp:positionH relativeFrom="column">
                  <wp:posOffset>4467914</wp:posOffset>
                </wp:positionH>
                <wp:positionV relativeFrom="paragraph">
                  <wp:posOffset>4263887</wp:posOffset>
                </wp:positionV>
                <wp:extent cx="849880" cy="811033"/>
                <wp:effectExtent l="0" t="0" r="7620" b="8255"/>
                <wp:wrapNone/>
                <wp:docPr id="493" name="Надпись 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880" cy="811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C17A8F" w14:textId="77777777" w:rsidR="00C13297" w:rsidRDefault="00C13297" w:rsidP="00C13297">
                            <w:pPr>
                              <w:widowControl w:val="0"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w w:val="8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14"/>
                                <w:szCs w:val="14"/>
                                <w:lang w:bidi="ru-RU"/>
                              </w:rPr>
                              <w:t>СТАНДАРТНАЯ</w:t>
                            </w:r>
                          </w:p>
                          <w:p w14:paraId="0B877B39" w14:textId="77777777" w:rsidR="00C13297" w:rsidRDefault="00C13297" w:rsidP="00C13297">
                            <w:pPr>
                              <w:widowControl w:val="0"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w w:val="8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14"/>
                                <w:szCs w:val="14"/>
                                <w:lang w:bidi="ru-RU"/>
                              </w:rPr>
                              <w:t>ОПЛАЧЕННАЯ ПОЧТОВАЯ</w:t>
                            </w:r>
                          </w:p>
                          <w:p w14:paraId="678EE0D1" w14:textId="77777777" w:rsidR="00C13297" w:rsidRDefault="00C13297" w:rsidP="00C13297">
                            <w:pPr>
                              <w:widowControl w:val="0"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w w:val="8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14"/>
                                <w:szCs w:val="14"/>
                                <w:lang w:bidi="ru-RU"/>
                              </w:rPr>
                              <w:t>ПЕРЕСЫЛКА</w:t>
                            </w:r>
                          </w:p>
                          <w:p w14:paraId="6F53AB15" w14:textId="77777777" w:rsidR="00C13297" w:rsidRDefault="00C13297" w:rsidP="00C13297">
                            <w:pPr>
                              <w:widowControl w:val="0"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w w:val="8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14"/>
                                <w:szCs w:val="14"/>
                                <w:lang w:bidi="ru-RU"/>
                              </w:rPr>
                              <w:t>ГОРОД, РЕГИОН</w:t>
                            </w:r>
                          </w:p>
                          <w:p w14:paraId="77D739D0" w14:textId="77777777" w:rsidR="00C13297" w:rsidRDefault="00C13297" w:rsidP="00C13297">
                            <w:pPr>
                              <w:widowControl w:val="0"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w w:val="8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14"/>
                                <w:szCs w:val="14"/>
                                <w:lang w:bidi="ru-RU"/>
                              </w:rPr>
                              <w:t>РАЗРЕШЕНИЕ № XXX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501C3" id="Надпись 335" o:spid="_x0000_s1040" type="#_x0000_t202" style="position:absolute;margin-left:351.8pt;margin-top:335.75pt;width:66.9pt;height:63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" filled="f" fillcolor="#fffffe" stroked="f" strokecolor="#212120" insetpen="t">
                <v:textbox inset="2.88pt,2.88pt,2.88pt,2.88pt">
                  <w:txbxContent>
                    <w:p w14:paraId="1AC17A8F" w14:textId="77777777" w:rsidR="00C13297" w:rsidRDefault="00C13297" w:rsidP="00C13297">
                      <w:pPr>
                        <w:widowControl w:val="0"/>
                        <w:spacing w:line="180" w:lineRule="exact"/>
                        <w:jc w:val="center"/>
                        <w:rPr>
                          <w:rFonts w:ascii="Arial" w:hAnsi="Arial" w:cs="Arial"/>
                          <w:w w:val="8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14"/>
                          <w:szCs w:val="14"/>
                          <w:lang w:bidi="ru-RU"/>
                        </w:rPr>
                        <w:t>СТАНДАРТНАЯ</w:t>
                      </w:r>
                    </w:p>
                    <w:p w14:paraId="0B877B39" w14:textId="77777777" w:rsidR="00C13297" w:rsidRDefault="00C13297" w:rsidP="00C13297">
                      <w:pPr>
                        <w:widowControl w:val="0"/>
                        <w:spacing w:line="180" w:lineRule="exact"/>
                        <w:jc w:val="center"/>
                        <w:rPr>
                          <w:rFonts w:ascii="Arial" w:hAnsi="Arial" w:cs="Arial"/>
                          <w:w w:val="8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14"/>
                          <w:szCs w:val="14"/>
                          <w:lang w:bidi="ru-RU"/>
                        </w:rPr>
                        <w:t>ОПЛАЧЕННАЯ ПОЧТОВАЯ</w:t>
                      </w:r>
                    </w:p>
                    <w:p w14:paraId="678EE0D1" w14:textId="77777777" w:rsidR="00C13297" w:rsidRDefault="00C13297" w:rsidP="00C13297">
                      <w:pPr>
                        <w:widowControl w:val="0"/>
                        <w:spacing w:line="180" w:lineRule="exact"/>
                        <w:jc w:val="center"/>
                        <w:rPr>
                          <w:rFonts w:ascii="Arial" w:hAnsi="Arial" w:cs="Arial"/>
                          <w:w w:val="8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14"/>
                          <w:szCs w:val="14"/>
                          <w:lang w:bidi="ru-RU"/>
                        </w:rPr>
                        <w:t>ПЕРЕСЫЛКА</w:t>
                      </w:r>
                    </w:p>
                    <w:p w14:paraId="6F53AB15" w14:textId="77777777" w:rsidR="00C13297" w:rsidRDefault="00C13297" w:rsidP="00C13297">
                      <w:pPr>
                        <w:widowControl w:val="0"/>
                        <w:spacing w:line="180" w:lineRule="exact"/>
                        <w:jc w:val="center"/>
                        <w:rPr>
                          <w:rFonts w:ascii="Arial" w:hAnsi="Arial" w:cs="Arial"/>
                          <w:w w:val="8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14"/>
                          <w:szCs w:val="14"/>
                          <w:lang w:bidi="ru-RU"/>
                        </w:rPr>
                        <w:t>ГОРОД, РЕГИОН</w:t>
                      </w:r>
                    </w:p>
                    <w:p w14:paraId="77D739D0" w14:textId="77777777" w:rsidR="00C13297" w:rsidRDefault="00C13297" w:rsidP="00C13297">
                      <w:pPr>
                        <w:widowControl w:val="0"/>
                        <w:spacing w:line="180" w:lineRule="exact"/>
                        <w:jc w:val="center"/>
                        <w:rPr>
                          <w:rFonts w:ascii="Arial" w:hAnsi="Arial" w:cs="Arial"/>
                          <w:w w:val="8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14"/>
                          <w:szCs w:val="14"/>
                          <w:lang w:bidi="ru-RU"/>
                        </w:rPr>
                        <w:t>РАЗРЕШЕНИЕ № XXX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7FBF0B" wp14:editId="6A71ADC6">
                <wp:simplePos x="0" y="0"/>
                <wp:positionH relativeFrom="column">
                  <wp:posOffset>4458699</wp:posOffset>
                </wp:positionH>
                <wp:positionV relativeFrom="paragraph">
                  <wp:posOffset>4247983</wp:posOffset>
                </wp:positionV>
                <wp:extent cx="856223" cy="856223"/>
                <wp:effectExtent l="0" t="0" r="20320" b="20320"/>
                <wp:wrapNone/>
                <wp:docPr id="492" name="Прямоугольник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6223" cy="856223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F619F" id="Прямоугольник 334" o:spid="_x0000_s1026" style="position:absolute;margin-left:351.1pt;margin-top:334.5pt;width:67.4pt;height:67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" filled="f" fillcolor="#fffffe" strokecolor="#212120" strokeweight=".5pt" insetpen="t">
                <v:shadow color="#dcd6d4"/>
                <v:textbox inset="2.88pt,2.88pt,2.88pt,2.88pt"/>
              </v:rect>
            </w:pict>
          </mc:Fallback>
        </mc:AlternateContent>
      </w:r>
      <w:r w:rsidR="00C13297">
        <w:rPr>
          <w:lang w:bidi="ru-R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E6ACF36" wp14:editId="1C0656E6">
                <wp:simplePos x="0" y="0"/>
                <wp:positionH relativeFrom="column">
                  <wp:posOffset>2030730</wp:posOffset>
                </wp:positionH>
                <wp:positionV relativeFrom="paragraph">
                  <wp:posOffset>6023610</wp:posOffset>
                </wp:positionV>
                <wp:extent cx="567055" cy="661670"/>
                <wp:effectExtent l="0" t="0" r="23495" b="24130"/>
                <wp:wrapNone/>
                <wp:docPr id="375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59" y="109874118"/>
                          <a:chExt cx="567360" cy="661822"/>
                        </a:xfrm>
                      </wpg:grpSpPr>
                      <wps:wsp>
                        <wps:cNvPr id="376" name="Полилиния 218"/>
                        <wps:cNvSpPr>
                          <a:spLocks/>
                        </wps:cNvSpPr>
                        <wps:spPr bwMode="auto">
                          <a:xfrm>
                            <a:off x="111699545" y="110088780"/>
                            <a:ext cx="35270" cy="35270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Полилиния 219"/>
                        <wps:cNvSpPr>
                          <a:spLocks/>
                        </wps:cNvSpPr>
                        <wps:spPr bwMode="auto">
                          <a:xfrm>
                            <a:off x="111749612" y="110104996"/>
                            <a:ext cx="35270" cy="35270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Полилиния 220"/>
                        <wps:cNvSpPr>
                          <a:spLocks/>
                        </wps:cNvSpPr>
                        <wps:spPr bwMode="auto">
                          <a:xfrm>
                            <a:off x="111643600" y="110106415"/>
                            <a:ext cx="59594" cy="59391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Полилиния 221"/>
                        <wps:cNvSpPr>
                          <a:spLocks/>
                        </wps:cNvSpPr>
                        <wps:spPr bwMode="auto">
                          <a:xfrm>
                            <a:off x="111491371" y="110177969"/>
                            <a:ext cx="59392" cy="59391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Полилиния 222"/>
                        <wps:cNvSpPr>
                          <a:spLocks/>
                        </wps:cNvSpPr>
                        <wps:spPr bwMode="auto">
                          <a:xfrm>
                            <a:off x="111708261" y="110126888"/>
                            <a:ext cx="47635" cy="47635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Полилиния 223"/>
                        <wps:cNvSpPr>
                          <a:spLocks/>
                        </wps:cNvSpPr>
                        <wps:spPr bwMode="auto">
                          <a:xfrm>
                            <a:off x="111678870" y="110164996"/>
                            <a:ext cx="33040" cy="33040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Полилиния 224"/>
                        <wps:cNvSpPr>
                          <a:spLocks/>
                        </wps:cNvSpPr>
                        <wps:spPr bwMode="auto">
                          <a:xfrm>
                            <a:off x="111645424" y="110054118"/>
                            <a:ext cx="47432" cy="47432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Полилиния 225"/>
                        <wps:cNvSpPr>
                          <a:spLocks/>
                        </wps:cNvSpPr>
                        <wps:spPr bwMode="auto">
                          <a:xfrm>
                            <a:off x="111611776" y="110086145"/>
                            <a:ext cx="33445" cy="33243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Полилиния 226"/>
                        <wps:cNvSpPr>
                          <a:spLocks/>
                        </wps:cNvSpPr>
                        <wps:spPr bwMode="auto">
                          <a:xfrm>
                            <a:off x="111542655" y="110034861"/>
                            <a:ext cx="33243" cy="33446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Полилиния 227"/>
                        <wps:cNvSpPr>
                          <a:spLocks/>
                        </wps:cNvSpPr>
                        <wps:spPr bwMode="auto">
                          <a:xfrm>
                            <a:off x="111596573" y="109980334"/>
                            <a:ext cx="38311" cy="38311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Полилиния 228"/>
                        <wps:cNvSpPr>
                          <a:spLocks/>
                        </wps:cNvSpPr>
                        <wps:spPr bwMode="auto">
                          <a:xfrm>
                            <a:off x="111692451" y="110049253"/>
                            <a:ext cx="33445" cy="33446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Полилиния 229"/>
                        <wps:cNvSpPr>
                          <a:spLocks/>
                        </wps:cNvSpPr>
                        <wps:spPr bwMode="auto">
                          <a:xfrm>
                            <a:off x="111623330" y="110196212"/>
                            <a:ext cx="33445" cy="33243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Полилиния 230"/>
                        <wps:cNvSpPr>
                          <a:spLocks/>
                        </wps:cNvSpPr>
                        <wps:spPr bwMode="auto">
                          <a:xfrm>
                            <a:off x="111705626" y="110250739"/>
                            <a:ext cx="41756" cy="41756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Полилиния 231"/>
                        <wps:cNvSpPr>
                          <a:spLocks/>
                        </wps:cNvSpPr>
                        <wps:spPr bwMode="auto">
                          <a:xfrm>
                            <a:off x="111712923" y="110182023"/>
                            <a:ext cx="33243" cy="3344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Полилиния 232"/>
                        <wps:cNvSpPr>
                          <a:spLocks/>
                        </wps:cNvSpPr>
                        <wps:spPr bwMode="auto">
                          <a:xfrm>
                            <a:off x="111803328" y="110173104"/>
                            <a:ext cx="33243" cy="33243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Полилиния 233"/>
                        <wps:cNvSpPr>
                          <a:spLocks/>
                        </wps:cNvSpPr>
                        <wps:spPr bwMode="auto">
                          <a:xfrm>
                            <a:off x="111616843" y="110124455"/>
                            <a:ext cx="20676" cy="20676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Полилиния 234"/>
                        <wps:cNvSpPr>
                          <a:spLocks/>
                        </wps:cNvSpPr>
                        <wps:spPr bwMode="auto">
                          <a:xfrm>
                            <a:off x="111607113" y="110242833"/>
                            <a:ext cx="25946" cy="25946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Полилиния 235"/>
                        <wps:cNvSpPr>
                          <a:spLocks/>
                        </wps:cNvSpPr>
                        <wps:spPr bwMode="auto">
                          <a:xfrm>
                            <a:off x="111585222" y="110249320"/>
                            <a:ext cx="18243" cy="1804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Полилиния 236"/>
                        <wps:cNvSpPr>
                          <a:spLocks/>
                        </wps:cNvSpPr>
                        <wps:spPr bwMode="auto">
                          <a:xfrm>
                            <a:off x="111577519" y="110079253"/>
                            <a:ext cx="34054" cy="34054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Полилиния 237"/>
                        <wps:cNvSpPr>
                          <a:spLocks/>
                        </wps:cNvSpPr>
                        <wps:spPr bwMode="auto">
                          <a:xfrm>
                            <a:off x="111631032" y="110008104"/>
                            <a:ext cx="16622" cy="16622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Полилиния 238"/>
                        <wps:cNvSpPr>
                          <a:spLocks/>
                        </wps:cNvSpPr>
                        <wps:spPr bwMode="auto">
                          <a:xfrm>
                            <a:off x="111657383" y="109943645"/>
                            <a:ext cx="16622" cy="16824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Полилиния 239"/>
                        <wps:cNvSpPr>
                          <a:spLocks/>
                        </wps:cNvSpPr>
                        <wps:spPr bwMode="auto">
                          <a:xfrm>
                            <a:off x="111585222" y="110014388"/>
                            <a:ext cx="19662" cy="19662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Полилиния 240"/>
                        <wps:cNvSpPr>
                          <a:spLocks/>
                        </wps:cNvSpPr>
                        <wps:spPr bwMode="auto">
                          <a:xfrm>
                            <a:off x="111639343" y="109924794"/>
                            <a:ext cx="19662" cy="19459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Полилиния 241"/>
                        <wps:cNvSpPr>
                          <a:spLocks/>
                        </wps:cNvSpPr>
                        <wps:spPr bwMode="auto">
                          <a:xfrm>
                            <a:off x="111573060" y="110059185"/>
                            <a:ext cx="19662" cy="19662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Полилиния 242"/>
                        <wps:cNvSpPr>
                          <a:spLocks/>
                        </wps:cNvSpPr>
                        <wps:spPr bwMode="auto">
                          <a:xfrm>
                            <a:off x="111639343" y="109982564"/>
                            <a:ext cx="25540" cy="25540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Полилиния 243"/>
                        <wps:cNvSpPr>
                          <a:spLocks/>
                        </wps:cNvSpPr>
                        <wps:spPr bwMode="auto">
                          <a:xfrm>
                            <a:off x="111622721" y="109946686"/>
                            <a:ext cx="35270" cy="35067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Полилиния 244"/>
                        <wps:cNvSpPr>
                          <a:spLocks/>
                        </wps:cNvSpPr>
                        <wps:spPr bwMode="auto">
                          <a:xfrm>
                            <a:off x="111705626" y="110006483"/>
                            <a:ext cx="20473" cy="2067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Полилиния 245"/>
                        <wps:cNvSpPr>
                          <a:spLocks/>
                        </wps:cNvSpPr>
                        <wps:spPr bwMode="auto">
                          <a:xfrm>
                            <a:off x="111689207" y="110025131"/>
                            <a:ext cx="20676" cy="20473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Полилиния 246"/>
                        <wps:cNvSpPr>
                          <a:spLocks/>
                        </wps:cNvSpPr>
                        <wps:spPr bwMode="auto">
                          <a:xfrm>
                            <a:off x="111713329" y="110029388"/>
                            <a:ext cx="20473" cy="20473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Полилиния 247"/>
                        <wps:cNvSpPr>
                          <a:spLocks/>
                        </wps:cNvSpPr>
                        <wps:spPr bwMode="auto">
                          <a:xfrm>
                            <a:off x="111724072" y="110072766"/>
                            <a:ext cx="20675" cy="20473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Полилиния 248"/>
                        <wps:cNvSpPr>
                          <a:spLocks/>
                        </wps:cNvSpPr>
                        <wps:spPr bwMode="auto">
                          <a:xfrm>
                            <a:off x="111760355" y="110148577"/>
                            <a:ext cx="20473" cy="2067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Полилиния 249"/>
                        <wps:cNvSpPr>
                          <a:spLocks/>
                        </wps:cNvSpPr>
                        <wps:spPr bwMode="auto">
                          <a:xfrm>
                            <a:off x="111786098" y="110201279"/>
                            <a:ext cx="20676" cy="20473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Полилиния 250"/>
                        <wps:cNvSpPr>
                          <a:spLocks/>
                        </wps:cNvSpPr>
                        <wps:spPr bwMode="auto">
                          <a:xfrm>
                            <a:off x="111794612" y="110093847"/>
                            <a:ext cx="20675" cy="20473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Полилиния 251"/>
                        <wps:cNvSpPr>
                          <a:spLocks/>
                        </wps:cNvSpPr>
                        <wps:spPr bwMode="auto">
                          <a:xfrm>
                            <a:off x="111733802" y="110112496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Полилиния 252"/>
                        <wps:cNvSpPr>
                          <a:spLocks/>
                        </wps:cNvSpPr>
                        <wps:spPr bwMode="auto">
                          <a:xfrm>
                            <a:off x="111749409" y="110268374"/>
                            <a:ext cx="12163" cy="1216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Полилиния 253"/>
                        <wps:cNvSpPr>
                          <a:spLocks/>
                        </wps:cNvSpPr>
                        <wps:spPr bwMode="auto">
                          <a:xfrm>
                            <a:off x="111788328" y="110276684"/>
                            <a:ext cx="12162" cy="12163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Полилиния 254"/>
                        <wps:cNvSpPr>
                          <a:spLocks/>
                        </wps:cNvSpPr>
                        <wps:spPr bwMode="auto">
                          <a:xfrm>
                            <a:off x="111702586" y="110291279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Полилиния 255"/>
                        <wps:cNvSpPr>
                          <a:spLocks/>
                        </wps:cNvSpPr>
                        <wps:spPr bwMode="auto">
                          <a:xfrm>
                            <a:off x="111666505" y="109995537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Полилиния 256"/>
                        <wps:cNvSpPr>
                          <a:spLocks/>
                        </wps:cNvSpPr>
                        <wps:spPr bwMode="auto">
                          <a:xfrm>
                            <a:off x="111677248" y="109944861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Полилиния 257"/>
                        <wps:cNvSpPr>
                          <a:spLocks/>
                        </wps:cNvSpPr>
                        <wps:spPr bwMode="auto">
                          <a:xfrm>
                            <a:off x="111649073" y="109889321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Полилиния 258"/>
                        <wps:cNvSpPr>
                          <a:spLocks/>
                        </wps:cNvSpPr>
                        <wps:spPr bwMode="auto">
                          <a:xfrm>
                            <a:off x="111649073" y="109874118"/>
                            <a:ext cx="10540" cy="10743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Полилиния 259"/>
                        <wps:cNvSpPr>
                          <a:spLocks/>
                        </wps:cNvSpPr>
                        <wps:spPr bwMode="auto">
                          <a:xfrm>
                            <a:off x="111577316" y="110035469"/>
                            <a:ext cx="14595" cy="14595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Полилиния 260"/>
                        <wps:cNvSpPr>
                          <a:spLocks/>
                        </wps:cNvSpPr>
                        <wps:spPr bwMode="auto">
                          <a:xfrm>
                            <a:off x="111865760" y="110078645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Полилиния 261"/>
                        <wps:cNvSpPr>
                          <a:spLocks/>
                        </wps:cNvSpPr>
                        <wps:spPr bwMode="auto">
                          <a:xfrm>
                            <a:off x="111904273" y="110068509"/>
                            <a:ext cx="12162" cy="12163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Полилиния 262"/>
                        <wps:cNvSpPr>
                          <a:spLocks/>
                        </wps:cNvSpPr>
                        <wps:spPr bwMode="auto">
                          <a:xfrm>
                            <a:off x="111918057" y="110058780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Полилиния 263"/>
                        <wps:cNvSpPr>
                          <a:spLocks/>
                        </wps:cNvSpPr>
                        <wps:spPr bwMode="auto">
                          <a:xfrm>
                            <a:off x="111777179" y="110094455"/>
                            <a:ext cx="13987" cy="13784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Полилиния 264"/>
                        <wps:cNvSpPr>
                          <a:spLocks/>
                        </wps:cNvSpPr>
                        <wps:spPr bwMode="auto">
                          <a:xfrm>
                            <a:off x="111745558" y="110283374"/>
                            <a:ext cx="13987" cy="13986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Полилиния 265"/>
                        <wps:cNvSpPr>
                          <a:spLocks/>
                        </wps:cNvSpPr>
                        <wps:spPr bwMode="auto">
                          <a:xfrm>
                            <a:off x="111740491" y="110031010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Полилиния 266"/>
                        <wps:cNvSpPr>
                          <a:spLocks/>
                        </wps:cNvSpPr>
                        <wps:spPr bwMode="auto">
                          <a:xfrm>
                            <a:off x="111555222" y="110070131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Полилиния 267"/>
                        <wps:cNvSpPr>
                          <a:spLocks/>
                        </wps:cNvSpPr>
                        <wps:spPr bwMode="auto">
                          <a:xfrm>
                            <a:off x="111661437" y="109925807"/>
                            <a:ext cx="15203" cy="15203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Полилиния 268"/>
                        <wps:cNvSpPr>
                          <a:spLocks/>
                        </wps:cNvSpPr>
                        <wps:spPr bwMode="auto">
                          <a:xfrm>
                            <a:off x="111646843" y="109904929"/>
                            <a:ext cx="19054" cy="18851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Полилиния 269"/>
                        <wps:cNvSpPr>
                          <a:spLocks/>
                        </wps:cNvSpPr>
                        <wps:spPr bwMode="auto">
                          <a:xfrm>
                            <a:off x="111563127" y="110082901"/>
                            <a:ext cx="11960" cy="11960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Полилиния 270"/>
                        <wps:cNvSpPr>
                          <a:spLocks/>
                        </wps:cNvSpPr>
                        <wps:spPr bwMode="auto">
                          <a:xfrm>
                            <a:off x="111512858" y="110161752"/>
                            <a:ext cx="11959" cy="1196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Полилиния 271"/>
                        <wps:cNvSpPr>
                          <a:spLocks/>
                        </wps:cNvSpPr>
                        <wps:spPr bwMode="auto">
                          <a:xfrm>
                            <a:off x="111495831" y="110263712"/>
                            <a:ext cx="11959" cy="1195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Полилиния 272"/>
                        <wps:cNvSpPr>
                          <a:spLocks/>
                        </wps:cNvSpPr>
                        <wps:spPr bwMode="auto">
                          <a:xfrm>
                            <a:off x="111511439" y="110273441"/>
                            <a:ext cx="11959" cy="1196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Полилиния 273"/>
                        <wps:cNvSpPr>
                          <a:spLocks/>
                        </wps:cNvSpPr>
                        <wps:spPr bwMode="auto">
                          <a:xfrm>
                            <a:off x="111592316" y="110270603"/>
                            <a:ext cx="11960" cy="1175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Полилиния 274"/>
                        <wps:cNvSpPr>
                          <a:spLocks/>
                        </wps:cNvSpPr>
                        <wps:spPr bwMode="auto">
                          <a:xfrm>
                            <a:off x="111438872" y="110083915"/>
                            <a:ext cx="11959" cy="1195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Полилиния 275"/>
                        <wps:cNvSpPr>
                          <a:spLocks/>
                        </wps:cNvSpPr>
                        <wps:spPr bwMode="auto">
                          <a:xfrm>
                            <a:off x="111378467" y="110076009"/>
                            <a:ext cx="11959" cy="1196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Полилиния 276"/>
                        <wps:cNvSpPr>
                          <a:spLocks/>
                        </wps:cNvSpPr>
                        <wps:spPr bwMode="auto">
                          <a:xfrm>
                            <a:off x="111416372" y="110111685"/>
                            <a:ext cx="11959" cy="1195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Полилиния 277"/>
                        <wps:cNvSpPr>
                          <a:spLocks/>
                        </wps:cNvSpPr>
                        <wps:spPr bwMode="auto">
                          <a:xfrm>
                            <a:off x="111439075" y="110143509"/>
                            <a:ext cx="13378" cy="13379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Полилиния 278"/>
                        <wps:cNvSpPr>
                          <a:spLocks/>
                        </wps:cNvSpPr>
                        <wps:spPr bwMode="auto">
                          <a:xfrm>
                            <a:off x="111450020" y="110165806"/>
                            <a:ext cx="16419" cy="16217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Полилиния 279"/>
                        <wps:cNvSpPr>
                          <a:spLocks/>
                        </wps:cNvSpPr>
                        <wps:spPr bwMode="auto">
                          <a:xfrm>
                            <a:off x="111471507" y="110204320"/>
                            <a:ext cx="16216" cy="16216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Полилиния 280"/>
                        <wps:cNvSpPr>
                          <a:spLocks/>
                        </wps:cNvSpPr>
                        <wps:spPr bwMode="auto">
                          <a:xfrm>
                            <a:off x="111526641" y="110239995"/>
                            <a:ext cx="16216" cy="16217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Полилиния 281"/>
                        <wps:cNvSpPr>
                          <a:spLocks/>
                        </wps:cNvSpPr>
                        <wps:spPr bwMode="auto">
                          <a:xfrm>
                            <a:off x="111509614" y="110254995"/>
                            <a:ext cx="16216" cy="16217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Полилиния 282"/>
                        <wps:cNvSpPr>
                          <a:spLocks/>
                        </wps:cNvSpPr>
                        <wps:spPr bwMode="auto">
                          <a:xfrm>
                            <a:off x="111362859" y="110070334"/>
                            <a:ext cx="11959" cy="1175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Полилиния 283"/>
                        <wps:cNvSpPr>
                          <a:spLocks/>
                        </wps:cNvSpPr>
                        <wps:spPr bwMode="auto">
                          <a:xfrm>
                            <a:off x="111393670" y="110080874"/>
                            <a:ext cx="18243" cy="1824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Полилиния 284"/>
                        <wps:cNvSpPr>
                          <a:spLocks/>
                        </wps:cNvSpPr>
                        <wps:spPr bwMode="auto">
                          <a:xfrm>
                            <a:off x="111468061" y="110176752"/>
                            <a:ext cx="22702" cy="22703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Полилиния 285"/>
                        <wps:cNvSpPr>
                          <a:spLocks/>
                        </wps:cNvSpPr>
                        <wps:spPr bwMode="auto">
                          <a:xfrm>
                            <a:off x="111562722" y="110262090"/>
                            <a:ext cx="22703" cy="22703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Полилиния 286"/>
                        <wps:cNvSpPr>
                          <a:spLocks/>
                        </wps:cNvSpPr>
                        <wps:spPr bwMode="auto">
                          <a:xfrm>
                            <a:off x="111466236" y="110086347"/>
                            <a:ext cx="11757" cy="1196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Полилиния 287"/>
                        <wps:cNvSpPr>
                          <a:spLocks/>
                        </wps:cNvSpPr>
                        <wps:spPr bwMode="auto">
                          <a:xfrm>
                            <a:off x="111746166" y="110173104"/>
                            <a:ext cx="20473" cy="2067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Полилиния 288"/>
                        <wps:cNvSpPr>
                          <a:spLocks/>
                        </wps:cNvSpPr>
                        <wps:spPr bwMode="auto">
                          <a:xfrm>
                            <a:off x="111810017" y="110211212"/>
                            <a:ext cx="20473" cy="20473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Полилиния 289"/>
                        <wps:cNvSpPr>
                          <a:spLocks/>
                        </wps:cNvSpPr>
                        <wps:spPr bwMode="auto">
                          <a:xfrm>
                            <a:off x="111840828" y="110141280"/>
                            <a:ext cx="20472" cy="20472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Полилиния 290"/>
                        <wps:cNvSpPr>
                          <a:spLocks/>
                        </wps:cNvSpPr>
                        <wps:spPr bwMode="auto">
                          <a:xfrm>
                            <a:off x="111566979" y="110115536"/>
                            <a:ext cx="44999" cy="4479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Полилиния 291"/>
                        <wps:cNvSpPr>
                          <a:spLocks/>
                        </wps:cNvSpPr>
                        <wps:spPr bwMode="auto">
                          <a:xfrm>
                            <a:off x="111609141" y="110149996"/>
                            <a:ext cx="39932" cy="39932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Полилиния 292"/>
                        <wps:cNvSpPr>
                          <a:spLocks/>
                        </wps:cNvSpPr>
                        <wps:spPr bwMode="auto">
                          <a:xfrm>
                            <a:off x="111546506" y="110219117"/>
                            <a:ext cx="39729" cy="39932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Полилиния 293"/>
                        <wps:cNvSpPr>
                          <a:spLocks/>
                        </wps:cNvSpPr>
                        <wps:spPr bwMode="auto">
                          <a:xfrm>
                            <a:off x="111507587" y="110098712"/>
                            <a:ext cx="34460" cy="34459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Полилиния 294"/>
                        <wps:cNvSpPr>
                          <a:spLocks/>
                        </wps:cNvSpPr>
                        <wps:spPr bwMode="auto">
                          <a:xfrm>
                            <a:off x="111646640" y="110010131"/>
                            <a:ext cx="39730" cy="39730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Полилиния 295"/>
                        <wps:cNvSpPr>
                          <a:spLocks/>
                        </wps:cNvSpPr>
                        <wps:spPr bwMode="auto">
                          <a:xfrm>
                            <a:off x="111664072" y="109960469"/>
                            <a:ext cx="33851" cy="33852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Полилиния 296"/>
                        <wps:cNvSpPr>
                          <a:spLocks/>
                        </wps:cNvSpPr>
                        <wps:spPr bwMode="auto">
                          <a:xfrm>
                            <a:off x="111532520" y="110149996"/>
                            <a:ext cx="29391" cy="295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Полилиния 297"/>
                        <wps:cNvSpPr>
                          <a:spLocks/>
                        </wps:cNvSpPr>
                        <wps:spPr bwMode="auto">
                          <a:xfrm>
                            <a:off x="111478196" y="110123036"/>
                            <a:ext cx="29594" cy="29392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Полилиния 298"/>
                        <wps:cNvSpPr>
                          <a:spLocks/>
                        </wps:cNvSpPr>
                        <wps:spPr bwMode="auto">
                          <a:xfrm>
                            <a:off x="111479209" y="110095672"/>
                            <a:ext cx="23716" cy="23716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Полилиния 299"/>
                        <wps:cNvSpPr>
                          <a:spLocks/>
                        </wps:cNvSpPr>
                        <wps:spPr bwMode="auto">
                          <a:xfrm>
                            <a:off x="111484074" y="110155063"/>
                            <a:ext cx="23716" cy="23716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Полилиния 300"/>
                        <wps:cNvSpPr>
                          <a:spLocks/>
                        </wps:cNvSpPr>
                        <wps:spPr bwMode="auto">
                          <a:xfrm>
                            <a:off x="111433399" y="110097090"/>
                            <a:ext cx="45202" cy="45203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Полилиния 301"/>
                        <wps:cNvSpPr>
                          <a:spLocks/>
                        </wps:cNvSpPr>
                        <wps:spPr bwMode="auto">
                          <a:xfrm>
                            <a:off x="111772315" y="110168239"/>
                            <a:ext cx="29391" cy="29392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Полилиния 302"/>
                        <wps:cNvSpPr>
                          <a:spLocks/>
                        </wps:cNvSpPr>
                        <wps:spPr bwMode="auto">
                          <a:xfrm>
                            <a:off x="111751234" y="110198644"/>
                            <a:ext cx="29594" cy="29595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Полилиния 303"/>
                        <wps:cNvSpPr>
                          <a:spLocks/>
                        </wps:cNvSpPr>
                        <wps:spPr bwMode="auto">
                          <a:xfrm>
                            <a:off x="111591303" y="110214050"/>
                            <a:ext cx="29594" cy="295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Полилиния 304"/>
                        <wps:cNvSpPr>
                          <a:spLocks/>
                        </wps:cNvSpPr>
                        <wps:spPr bwMode="auto">
                          <a:xfrm>
                            <a:off x="111647856" y="110257428"/>
                            <a:ext cx="29595" cy="29594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Полилиния 305"/>
                        <wps:cNvSpPr>
                          <a:spLocks/>
                        </wps:cNvSpPr>
                        <wps:spPr bwMode="auto">
                          <a:xfrm>
                            <a:off x="111721639" y="110218712"/>
                            <a:ext cx="29595" cy="29594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Полилиния 306"/>
                        <wps:cNvSpPr>
                          <a:spLocks/>
                        </wps:cNvSpPr>
                        <wps:spPr bwMode="auto">
                          <a:xfrm>
                            <a:off x="111749612" y="110237563"/>
                            <a:ext cx="29392" cy="29392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Полилиния 307"/>
                        <wps:cNvSpPr>
                          <a:spLocks/>
                        </wps:cNvSpPr>
                        <wps:spPr bwMode="auto">
                          <a:xfrm>
                            <a:off x="111836976" y="110106009"/>
                            <a:ext cx="29595" cy="29595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Полилиния 308"/>
                        <wps:cNvSpPr>
                          <a:spLocks/>
                        </wps:cNvSpPr>
                        <wps:spPr bwMode="auto">
                          <a:xfrm>
                            <a:off x="111513668" y="110136617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Полилиния 309"/>
                        <wps:cNvSpPr>
                          <a:spLocks/>
                        </wps:cNvSpPr>
                        <wps:spPr bwMode="auto">
                          <a:xfrm>
                            <a:off x="111414750" y="110084928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Полилиния 310"/>
                        <wps:cNvSpPr>
                          <a:spLocks/>
                        </wps:cNvSpPr>
                        <wps:spPr bwMode="auto">
                          <a:xfrm>
                            <a:off x="111456101" y="110143915"/>
                            <a:ext cx="21892" cy="21891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Полилиния 311"/>
                        <wps:cNvSpPr>
                          <a:spLocks/>
                        </wps:cNvSpPr>
                        <wps:spPr bwMode="auto">
                          <a:xfrm>
                            <a:off x="111527249" y="110256617"/>
                            <a:ext cx="31216" cy="31013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Полилиния 312"/>
                        <wps:cNvSpPr>
                          <a:spLocks/>
                        </wps:cNvSpPr>
                        <wps:spPr bwMode="auto">
                          <a:xfrm>
                            <a:off x="111542857" y="110120198"/>
                            <a:ext cx="21892" cy="21690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Полилиния 313"/>
                        <wps:cNvSpPr>
                          <a:spLocks/>
                        </wps:cNvSpPr>
                        <wps:spPr bwMode="auto">
                          <a:xfrm>
                            <a:off x="111554614" y="110096280"/>
                            <a:ext cx="21892" cy="21891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Полилиния 314"/>
                        <wps:cNvSpPr>
                          <a:spLocks/>
                        </wps:cNvSpPr>
                        <wps:spPr bwMode="auto">
                          <a:xfrm>
                            <a:off x="111702180" y="109983172"/>
                            <a:ext cx="17027" cy="17027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Полилиния 315"/>
                        <wps:cNvSpPr>
                          <a:spLocks/>
                        </wps:cNvSpPr>
                        <wps:spPr bwMode="auto">
                          <a:xfrm>
                            <a:off x="111866571" y="110093239"/>
                            <a:ext cx="21891" cy="2168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Полилиния 316"/>
                        <wps:cNvSpPr>
                          <a:spLocks/>
                        </wps:cNvSpPr>
                        <wps:spPr bwMode="auto">
                          <a:xfrm>
                            <a:off x="111728531" y="110047428"/>
                            <a:ext cx="21892" cy="21690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Полилиния 317"/>
                        <wps:cNvSpPr>
                          <a:spLocks/>
                        </wps:cNvSpPr>
                        <wps:spPr bwMode="auto">
                          <a:xfrm>
                            <a:off x="111559276" y="110166820"/>
                            <a:ext cx="50067" cy="49865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Полилиния 318"/>
                        <wps:cNvSpPr>
                          <a:spLocks/>
                        </wps:cNvSpPr>
                        <wps:spPr bwMode="auto">
                          <a:xfrm>
                            <a:off x="111660424" y="110203914"/>
                            <a:ext cx="55134" cy="54933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Полилиния 319"/>
                        <wps:cNvSpPr>
                          <a:spLocks/>
                        </wps:cNvSpPr>
                        <wps:spPr bwMode="auto">
                          <a:xfrm>
                            <a:off x="111783869" y="110115942"/>
                            <a:ext cx="55134" cy="54932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Полилиния 320"/>
                        <wps:cNvSpPr>
                          <a:spLocks/>
                        </wps:cNvSpPr>
                        <wps:spPr bwMode="auto">
                          <a:xfrm>
                            <a:off x="111593533" y="110026753"/>
                            <a:ext cx="55134" cy="55135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Полилиния 321"/>
                        <wps:cNvSpPr>
                          <a:spLocks/>
                        </wps:cNvSpPr>
                        <wps:spPr bwMode="auto">
                          <a:xfrm>
                            <a:off x="111648870" y="110173104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Полилиния 322"/>
                        <wps:cNvSpPr>
                          <a:spLocks/>
                        </wps:cNvSpPr>
                        <wps:spPr bwMode="auto">
                          <a:xfrm>
                            <a:off x="111681099" y="110286211"/>
                            <a:ext cx="18851" cy="18852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Полилиния 323"/>
                        <wps:cNvSpPr>
                          <a:spLocks/>
                        </wps:cNvSpPr>
                        <wps:spPr bwMode="auto">
                          <a:xfrm>
                            <a:off x="111841638" y="110081482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Полилиния 324"/>
                        <wps:cNvSpPr>
                          <a:spLocks/>
                        </wps:cNvSpPr>
                        <wps:spPr bwMode="auto">
                          <a:xfrm>
                            <a:off x="111817517" y="110089996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Полилиния 325"/>
                        <wps:cNvSpPr>
                          <a:spLocks/>
                        </wps:cNvSpPr>
                        <wps:spPr bwMode="auto">
                          <a:xfrm>
                            <a:off x="111682113" y="109997766"/>
                            <a:ext cx="21891" cy="21892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Полилиния 326"/>
                        <wps:cNvSpPr>
                          <a:spLocks/>
                        </wps:cNvSpPr>
                        <wps:spPr bwMode="auto">
                          <a:xfrm>
                            <a:off x="111634884" y="110235739"/>
                            <a:ext cx="21891" cy="21891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Полилиния 327"/>
                        <wps:cNvSpPr>
                          <a:spLocks/>
                        </wps:cNvSpPr>
                        <wps:spPr bwMode="auto">
                          <a:xfrm>
                            <a:off x="111680694" y="110261076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Полилиния 328"/>
                        <wps:cNvSpPr>
                          <a:spLocks/>
                        </wps:cNvSpPr>
                        <wps:spPr bwMode="auto">
                          <a:xfrm>
                            <a:off x="111778193" y="110224185"/>
                            <a:ext cx="21689" cy="21891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Полилиния 329"/>
                        <wps:cNvSpPr>
                          <a:spLocks/>
                        </wps:cNvSpPr>
                        <wps:spPr bwMode="auto">
                          <a:xfrm>
                            <a:off x="111763396" y="110267968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Полилиния 330"/>
                        <wps:cNvSpPr>
                          <a:spLocks/>
                        </wps:cNvSpPr>
                        <wps:spPr bwMode="auto">
                          <a:xfrm>
                            <a:off x="111883597" y="110073172"/>
                            <a:ext cx="21892" cy="21891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Полилиния 331"/>
                        <wps:cNvSpPr>
                          <a:spLocks/>
                        </wps:cNvSpPr>
                        <wps:spPr bwMode="auto">
                          <a:xfrm>
                            <a:off x="111839003" y="110166617"/>
                            <a:ext cx="17027" cy="17027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Полилиния 332"/>
                        <wps:cNvSpPr>
                          <a:spLocks/>
                        </wps:cNvSpPr>
                        <wps:spPr bwMode="auto">
                          <a:xfrm>
                            <a:off x="111863125" y="110129117"/>
                            <a:ext cx="17026" cy="17027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Полилиния 333"/>
                        <wps:cNvSpPr>
                          <a:spLocks/>
                        </wps:cNvSpPr>
                        <wps:spPr bwMode="auto">
                          <a:xfrm>
                            <a:off x="111626573" y="110276482"/>
                            <a:ext cx="35472" cy="259458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5AB8B" id="Группа 217" o:spid="_x0000_s1026" style="position:absolute;margin-left:159.9pt;margin-top:474.3pt;width:44.65pt;height:52.1pt;z-index:251737088" coordorigin="1113628,1098741" coordsize="5673,6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">
                <v:shape id="Полилиния 218" o:spid="_x0000_s1027" style="position:absolute;left:1116995;top:1100887;width:353;height:353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635;405,21689;1824,25337;3851,28581;6689,31418;9932,33446;13581,34864;17635,35270;21689,34864;25338,33446;28581,31418;31419,28581;33446,25337;34865,21689;35270,17635;34865,13581;33446,9932;31419,6689;28581,3851;25338,1824;21689,405;17635,0;13581,405;9932,1824;6689,3851;3851,6689;1824,9932;405,13581;0,17635" o:connectangles="0,0,0,0,0,0,0,0,0,0,0,0,0,0,0,0,0,0,0,0,0,0,0,0,0,0,0,0,0"/>
                </v:shape>
                <v:shape id="Полилиния 219" o:spid="_x0000_s1028" style="position:absolute;left:1117496;top:1101049;width:352;height:353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635;406,21689;1824,25338;3851,28581;6689,31419;9933,33446;13581,34865;17635,35270;21689,34865;25338,33446;28581,31419;31419,28581;33446,25338;34865,21689;35270,17635;34865,13581;33446,9932;31419,6689;28581,3851;25338,1824;21689,405;17635,0;13581,405;9933,1824;6689,3851;3851,6689;1824,9932;406,13581;0,17635" o:connectangles="0,0,0,0,0,0,0,0,0,0,0,0,0,0,0,0,0,0,0,0,0,0,0,0,0,0,0,0,0"/>
                </v:shape>
                <v:shape id="Полилиния 220" o:spid="_x0000_s1029" style="position:absolute;left:1116436;top:1101064;width:595;height:594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594;608,35675;2432,41148;5067,46216;8716,50675;13175,54324;18243,56959;23716,58783;29797,59391;35878,58783;41351,56959;46418,54324;50878,50675;54526,46216;57161,41148;58986,35675;59594,29594;58986,23513;57161,18040;54526,12973;50878,8716;46418,5067;41351,2229;35878,608;29797,0;23716,608;18243,2229;13175,5067;8716,8716;5067,12973;2432,18040;608,23513;0,29594" o:connectangles="0,0,0,0,0,0,0,0,0,0,0,0,0,0,0,0,0,0,0,0,0,0,0,0,0,0,0,0,0,0,0,0,0"/>
                </v:shape>
                <v:shape id="Полилиния 221" o:spid="_x0000_s1030" style="position:absolute;left:1114913;top:1101779;width:594;height:594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797;608,35878;2433,41351;5068,46418;8716,50675;13176,54324;18243,57162;23716,58783;29797,59391;35878,58783;41351,57162;46419,54324;50676,50675;54324,46418;57162,41351;58784,35878;59392,29797;58784,23716;57162,18243;54324,13175;50676,8716;46419,5067;41351,2432;35878,608;29797,0;23716,608;18243,2432;13176,5067;8716,8716;5068,13175;2433,18243;608,23716;0,29797" o:connectangles="0,0,0,0,0,0,0,0,0,0,0,0,0,0,0,0,0,0,0,0,0,0,0,0,0,0,0,0,0,0,0,0,0"/>
                </v:shape>
                <v:shape id="Полилиния 222" o:spid="_x0000_s1031" style="position:absolute;left:1117082;top:1101268;width:476;height:477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3919;406,28783;1825,33243;4054,37297;7095,40743;10541,43581;14595,45810;19054,47229;23919,47635;29392,47027;34459,45202;38716,42364;42365,38716;45202,34459;47027,29391;47635,23919;47229,19054;45811,14594;43581,10540;40743,7094;37297,4054;33243,1824;28784,405;23919,0;18446,608;13378,2432;8919,5270;5270,8919;2433,13378;608,18446;0,23919" o:connectangles="0,0,0,0,0,0,0,0,0,0,0,0,0,0,0,0,0,0,0,0,0,0,0,0,0,0,0,0,0,0,0"/>
                </v:shape>
                <v:shape id="Полилиния 223" o:spid="_x0000_s1032" style="position:absolute;left:1116788;top:1101649;width:331;height:331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621;608,21081;2229,24932;4864,28175;8310,30810;12162,32432;16621,33040;21080,32432;24932,30810;28175,28175;30810,24932;32432,21081;33040,16621;32432,12162;30810,8310;28175,4864;24932,2229;21080,608;16621,0;12162,608;8310,2229;4864,4864;2229,8310;608,12162;0,16621" o:connectangles="0,0,0,0,0,0,0,0,0,0,0,0,0,0,0,0,0,0,0,0,0,0,0,0,0"/>
                </v:shape>
                <v:shape id="Полилиния 224" o:spid="_x0000_s1033" style="position:absolute;left:1116454;top:1100541;width:474;height:474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16;405,28378;1824,32837;4054,36891;6892,40337;10338,43378;14392,45608;18851,47027;23716,47432;29189,46824;34054,44999;38513,42162;42162,38513;45000,34054;46824,29189;47432,23716;47027,18851;45608,14391;43378,10337;40540,6892;36891,4054;32837,1824;28378,405;23716,0;18243,608;13176,2432;8919,5270;5270,8919;2432,13175;608,18243;0,23716" o:connectangles="0,0,0,0,0,0,0,0,0,0,0,0,0,0,0,0,0,0,0,0,0,0,0,0,0,0,0,0,0,0,0"/>
                </v:shape>
                <v:shape id="Полилиния 225" o:spid="_x0000_s1034" style="position:absolute;left:1116117;top:1100861;width:335;height:332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21;608,21081;2229,25135;4864,28378;8310,31013;12162,32635;16621,33243;21080,32635;25135,31013;28580,28378;31216,25135;32837,21081;33445,16621;32837,12162;31216,8310;28580,4864;25135,2229;21080,608;16621,0;12162,608;8310,2229;4864,4864;2229,8310;608,12162;0,16621" o:connectangles="0,0,0,0,0,0,0,0,0,0,0,0,0,0,0,0,0,0,0,0,0,0,0,0,0"/>
                </v:shape>
                <v:shape id="Полилиния 226" o:spid="_x0000_s1035" style="position:absolute;left:1115426;top:1100348;width:332;height:335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824;608,21284;2229,25135;4864,28581;8108,31216;12162,32838;16621,33446;21081,32838;24932,31216;28378,28581;31013,25135;32634,21284;33243,16824;32634,12365;31013,8311;28378,4865;24932,2230;21081,608;16621,0;12162,608;8108,2230;4864,4865;2229,8311;608,12365;0,16824" o:connectangles="0,0,0,0,0,0,0,0,0,0,0,0,0,0,0,0,0,0,0,0,0,0,0,0,0"/>
                </v:shape>
                <v:shape id="Полилиния 227" o:spid="_x0000_s1036" style="position:absolute;left:1115965;top:1099803;width:383;height:38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54;608,23514;2027,27568;4257,31216;7297,34054;10743,36284;14797,37905;19257,38311;23716,37905;27567,36284;31216,34054;34054,31216;36283,27568;37905,23514;38311,19054;37905,14595;36283,10743;34054,7095;31216,4257;27567,2027;23716,406;19257,0;14797,406;10743,2027;7297,4257;4257,7095;2027,10743;608,14595;0,19054" o:connectangles="0,0,0,0,0,0,0,0,0,0,0,0,0,0,0,0,0,0,0,0,0,0,0,0,0,0,0,0,0"/>
                </v:shape>
                <v:shape id="Полилиния 228" o:spid="_x0000_s1037" style="position:absolute;left:1116924;top:1100492;width:334;height:33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24;608,21284;2229,25135;4864,28581;8310,31216;12364,32838;16824,33446;21283,32838;25134,31216;28580,28581;31215,25135;32837,21284;33445,16824;32837,12365;31215,8311;28580,4865;25134,2230;21283,608;16824,0;12364,608;8310,2230;4864,4865;2229,8311;608,12365;0,16824" o:connectangles="0,0,0,0,0,0,0,0,0,0,0,0,0,0,0,0,0,0,0,0,0,0,0,0,0"/>
                </v:shape>
                <v:shape id="Полилиния 229" o:spid="_x0000_s1038" style="position:absolute;left:1116233;top:1101962;width:334;height:332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21;608,21081;2229,25135;4864,28378;8310,31013;12162,32635;16621,33243;21080,32635;25134,31013;28580,28378;31215,25135;32837,21081;33445,16621;32837,12162;31215,8108;28580,4865;25134,2229;21080,608;16621,0;12162,608;8310,2229;4864,4865;2229,8108;608,12162;0,16621" o:connectangles="0,0,0,0,0,0,0,0,0,0,0,0,0,0,0,0,0,0,0,0,0,0,0,0,0"/>
                </v:shape>
                <v:shape id="Полилиния 230" o:spid="_x0000_s1039" style="position:absolute;left:1117056;top:1102507;width:417;height:417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878;608,25743;2027,30000;4662,33851;7905,37094;11757,39729;16013,41148;20878,41756;25743,41148;30000,39729;33851,37094;37094,33851;39729,30000;41148,25743;41756,20878;41148,16013;39729,11756;37094,7905;33851,4662;30000,2027;25743,608;20878,0;16013,608;11757,2027;7905,4662;4662,7905;2027,11756;608,16013;0,20878" o:connectangles="0,0,0,0,0,0,0,0,0,0,0,0,0,0,0,0,0,0,0,0,0,0,0,0,0,0,0,0,0"/>
                </v:shape>
                <v:shape id="Полилиния 231" o:spid="_x0000_s1040" style="position:absolute;left:1117129;top:1101820;width:332;height:334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24;608,21283;2230,25135;4865,28581;8311,31216;12162,32837;16622,33445;21081,32837;25135,31216;28378,28581;31014,25135;32635,21283;33243,16824;32635,12364;31014,8310;28378,4864;25135,2229;21081,608;16622,0;12162,608;8311,2229;4865,4864;2230,8310;608,12364;0,16824" o:connectangles="0,0,0,0,0,0,0,0,0,0,0,0,0,0,0,0,0,0,0,0,0,0,0,0,0"/>
                </v:shape>
                <v:shape id="Полилиния 232" o:spid="_x0000_s1041" style="position:absolute;left:1118033;top:1101731;width:332;height:332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21;608,21081;2230,25135;4865,28378;8108,31013;12162,32635;16621,33243;21081,32635;24932,31013;28378,28378;31013,25135;32635,21081;33243,16621;32635,12162;31013,8311;28378,4865;24932,2229;21081,608;16621,0;12162,608;8108,2229;4865,4865;2230,8311;608,12162;0,16621" o:connectangles="0,0,0,0,0,0,0,0,0,0,0,0,0,0,0,0,0,0,0,0,0,0,0,0,0"/>
                </v:shape>
                <v:shape id="Полилиния 233" o:spid="_x0000_s1042" style="position:absolute;left:1116168;top:1101244;width:207;height:207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338;608,13581;2027,16419;4257,18649;7095,20068;10338,20676;13581,20068;16419,18649;18649,16419;20068,13581;20676,10338;20068,7095;18649,4257;16419,2027;13581,608;10338,0;7095,608;4257,2027;2027,4257;608,7095;0,10338" o:connectangles="0,0,0,0,0,0,0,0,0,0,0,0,0,0,0,0,0,0,0,0,0"/>
                </v:shape>
                <v:shape id="Полилиния 234" o:spid="_x0000_s1043" style="position:absolute;left:1116071;top:1102428;width:259;height:259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2973;406,16419;1825,19662;3852,22297;6487,24122;9527,25541;12973,25946;16419,25541;19662,24122;22095,22297;24122,19662;25541,16419;25946,12973;25541,9527;24122,6487;22095,3852;19662,1825;16419,406;12973,0;9527,406;6487,1825;3852,3852;1825,6487;406,9527;0,12973" o:connectangles="0,0,0,0,0,0,0,0,0,0,0,0,0,0,0,0,0,0,0,0,0,0,0,0,0"/>
                </v:shape>
                <v:shape id="Полилиния 235" o:spid="_x0000_s1044" style="position:absolute;left:1115852;top:1102493;width:182;height:180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19;405,11756;1824,14392;3648,16216;6284,17635;9121,18040;11959,17635;14392,16216;16419,14392;17837,11756;18243,8919;17837,6081;16419,3648;14392,1824;11959,405;9121,0;6284,405;3648,1824;1824,3648;405,6081;0,8919" o:connectangles="0,0,0,0,0,0,0,0,0,0,0,0,0,0,0,0,0,0,0,0,0"/>
                </v:shape>
                <v:shape id="Полилиния 236" o:spid="_x0000_s1045" style="position:absolute;left:1115775;top:1100792;width:340;height:341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027;608,21689;2230,25743;4865,29189;8311,31824;12365,33446;17027,34054;21689,33446;25743,31824;29189,29189;31824,25743;33446,21689;34054,17027;33446,12365;31824,8310;29189,4865;25743,2229;21689,608;17027,0;12365,608;8311,2229;4865,4865;2230,8310;608,12365;0,17027" o:connectangles="0,0,0,0,0,0,0,0,0,0,0,0,0,0,0,0,0,0,0,0,0,0,0,0,0"/>
                </v:shape>
                <v:shape id="Полилиния 237" o:spid="_x0000_s1046" style="position:absolute;left:1116310;top:1100081;width:166;height:166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11;406,10946;1622,13176;3446,15000;5676,16216;8311,16622;10946,16216;13176,15000;15000,13176;16216,10946;16622,8311;16216,5676;15000,3446;13176,1622;10946,406;8311,0;5676,406;3446,1622;1622,3446;406,5676;0,8311" o:connectangles="0,0,0,0,0,0,0,0,0,0,0,0,0,0,0,0,0,0,0,0,0"/>
                </v:shape>
                <v:shape id="Полилиния 238" o:spid="_x0000_s1047" style="position:absolute;left:1116573;top:1099436;width:167;height:168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11;406,10946;1622,13378;3446,15203;5676,16419;8311,16824;10946,16419;13176,15203;15000,13378;16216,10946;16622,8311;16216,5676;15000,3446;13176,1622;10946,405;8311,0;5676,405;3446,1622;1622,3446;406,5676;0,8311" o:connectangles="0,0,0,0,0,0,0,0,0,0,0,0,0,0,0,0,0,0,0,0,0"/>
                </v:shape>
                <v:shape id="Полилиния 239" o:spid="_x0000_s1048" style="position:absolute;left:1115852;top:1100143;width:196;height:197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30;405,12770;1824,15608;4054,17838;6689,19054;9729,19662;12770,19054;15608,17838;17837,15608;19054,12770;19662,9730;19054,6689;17837,4054;15608,1824;12770,405;9729,0;6689,405;4054,1824;1824,4054;405,6689;0,9730" o:connectangles="0,0,0,0,0,0,0,0,0,0,0,0,0,0,0,0,0,0,0,0,0"/>
                </v:shape>
                <v:shape id="Полилиния 240" o:spid="_x0000_s1049" style="position:absolute;left:1116393;top:1099247;width:197;height:195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29;405,12770;1824,15608;4054,17635;6689,19054;9730,19459;12770,19054;15608,17635;17838,15608;19054,12770;19662,9729;19054,6689;17838,3851;15608,1824;12770,405;9730,0;6689,405;4054,1824;1824,3851;405,6689;0,9729" o:connectangles="0,0,0,0,0,0,0,0,0,0,0,0,0,0,0,0,0,0,0,0,0"/>
                </v:shape>
                <v:shape id="Полилиния 241" o:spid="_x0000_s1050" style="position:absolute;left:1115730;top:1100591;width:197;height:197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30;405,12770;1824,15608;4054,17838;6689,19054;9729,19662;12770,19054;15608,17838;17837,15608;19054,12770;19662,9730;19054,6689;17837,4054;15608,1825;12770,406;9729,0;6689,406;4054,1825;1824,4054;405,6689;0,9730" o:connectangles="0,0,0,0,0,0,0,0,0,0,0,0,0,0,0,0,0,0,0,0,0"/>
                </v:shape>
                <v:shape id="Полилиния 242" o:spid="_x0000_s1051" style="position:absolute;left:1116393;top:1099825;width:255;height:256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770;405,16216;1824,19257;3649,21892;6284,23716;9324,25135;12770,25540;16013,25135;19054,23716;21689,21892;23716,19257;25135,16216;25540,12770;25135,9527;23716,6486;21689,3851;19054,1824;16013,405;12770,0;9324,405;6284,1824;3649,3851;1824,6486;405,9527;0,12770" o:connectangles="0,0,0,0,0,0,0,0,0,0,0,0,0,0,0,0,0,0,0,0,0,0,0,0,0"/>
                </v:shape>
                <v:shape id="Полилиния 243" o:spid="_x0000_s1052" style="position:absolute;left:1116227;top:1099466;width:352;height:351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32;406,21486;1825,25135;3852,28378;6690,31216;9933,33243;13581,34662;17635,35067;21689,34662;25338,33243;28581,31216;31419,28378;33446,25135;34865,21486;35270,17432;34865,13378;33446,9729;31419,6486;28581,3851;25338,1824;21689,405;17635,0;13581,405;9933,1824;6690,3851;3852,6486;1825,9729;406,13378;0,17432" o:connectangles="0,0,0,0,0,0,0,0,0,0,0,0,0,0,0,0,0,0,0,0,0,0,0,0,0,0,0,0,0"/>
                </v:shape>
                <v:shape id="Полилиния 244" o:spid="_x0000_s1053" style="position:absolute;left:1117056;top:1100064;width:204;height:207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37;608,13581;2027,16419;4257,18648;7095,20067;10338,20675;13581,20067;16419,18648;18446,16419;19865,13581;20473,10337;19865,7094;18446,4256;16419,2027;13581,608;10338,0;7095,608;4257,2027;2027,4256;608,7094;0,10337" o:connectangles="0,0,0,0,0,0,0,0,0,0,0,0,0,0,0,0,0,0,0,0,0"/>
                </v:shape>
                <v:shape id="Полилиния 245" o:spid="_x0000_s1054" style="position:absolute;left:1116892;top:1100251;width:206;height:205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338;608,13581;2027,16419;4257,18446;7095,19865;10338,20473;13581,19865;16419,18446;18649,16419;20068,13581;20676,10338;20068,7095;18649,4257;16419,2027;13581,608;10338,0;7095,608;4257,2027;2027,4257;608,7095;0,10338" o:connectangles="0,0,0,0,0,0,0,0,0,0,0,0,0,0,0,0,0,0,0,0,0"/>
                </v:shape>
                <v:shape id="Полилиния 246" o:spid="_x0000_s1055" style="position:absolute;left:1117133;top:1100293;width:205;height:205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35;608,13378;2027,16216;4256,18446;7094,19865;10337,20473;13581,19865;16418,18446;18445,16216;19864,13378;20473,10135;19864,6892;18445,4054;16418,2027;13581,608;10337,0;7094,608;4256,2027;2027,4054;608,6892;0,10135" o:connectangles="0,0,0,0,0,0,0,0,0,0,0,0,0,0,0,0,0,0,0,0,0"/>
                </v:shape>
                <v:shape id="Полилиния 247" o:spid="_x0000_s1056" style="position:absolute;left:1117240;top:1100727;width:207;height:205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35;608,13379;2027,16216;4257,18446;7094,19865;10338,20473;13581,19865;16419,18446;18648,16216;20067,13379;20675,10135;20067,6892;18648,4054;16419,2027;13581,608;10338,0;7094,608;4257,2027;2027,4054;608,6892;0,10135" o:connectangles="0,0,0,0,0,0,0,0,0,0,0,0,0,0,0,0,0,0,0,0,0"/>
                </v:shape>
                <v:shape id="Полилиния 248" o:spid="_x0000_s1057" style="position:absolute;left:1117603;top:1101485;width:205;height:207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338;608,13581;2027,16419;4257,18648;7095,20067;10338,20675;13581,20067;16419,18648;18446,16419;19865,13581;20473,10338;19865,7094;18446,4257;16419,2027;13581,608;10338,0;7095,608;4257,2027;2027,4257;608,7094;0,10338" o:connectangles="0,0,0,0,0,0,0,0,0,0,0,0,0,0,0,0,0,0,0,0,0"/>
                </v:shape>
                <v:shape id="Полилиния 249" o:spid="_x0000_s1058" style="position:absolute;left:1117860;top:1102012;width:207;height:205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338;608,13581;2027,16419;4257,18446;7095,19865;10338,20473;13581,19865;16419,18446;18649,16419;20068,13581;20676,10338;20068,7095;18649,4257;16419,2027;13581,608;10338,0;7095,608;4257,2027;2027,4257;608,7095;0,10338" o:connectangles="0,0,0,0,0,0,0,0,0,0,0,0,0,0,0,0,0,0,0,0,0"/>
                </v:shape>
                <v:shape id="Полилиния 250" o:spid="_x0000_s1059" style="position:absolute;left:1117946;top:1100938;width:206;height:205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35;608,13379;2027,16216;4256,18446;7094,19865;10337,20473;13581,19865;16419,18446;18648,16216;20067,13379;20675,10135;20067,6892;18648,4054;16419,2027;13581,608;10337,0;7094,608;4256,2027;2027,4054;608,6892;0,10135" o:connectangles="0,0,0,0,0,0,0,0,0,0,0,0,0,0,0,0,0,0,0,0,0"/>
                </v:shape>
                <v:shape id="Полилиния 251" o:spid="_x0000_s1060" style="position:absolute;left:1117338;top:1101124;width:121;height:12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081;405,8311;1824,10338;3648,11757;6081,12162;8310,11757;10337,10338;11756,8311;12162,6081;11756,3648;10337,1824;8310,405;6081,0;3648,405;1824,1824;405,3648;0,6081" o:connectangles="0,0,0,0,0,0,0,0,0,0,0,0,0,0,0,0,0"/>
                </v:shape>
                <v:shape id="Полилиния 252" o:spid="_x0000_s1061" style="position:absolute;left:1117494;top:1102683;width:121;height:12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081;406,8513;1825,10337;3649,11756;6081,12162;8311,11756;10338,10337;11757,8513;12163,6081;11757,3648;10338,1824;8311,405;6081,0;3649,405;1825,1824;406,3648;0,6081" o:connectangles="0,0,0,0,0,0,0,0,0,0,0,0,0,0,0,0,0"/>
                </v:shape>
                <v:shape id="Полилиния 253" o:spid="_x0000_s1062" style="position:absolute;left:1117883;top:1102766;width:121;height:12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082;405,8514;1824,10338;3851,11757;6081,12163;8513,11757;10338,10338;11757,8514;12162,6082;11757,3649;10338,1825;8513,406;6081,0;3851,406;1824,1825;405,3649;0,6082" o:connectangles="0,0,0,0,0,0,0,0,0,0,0,0,0,0,0,0,0"/>
                </v:shape>
                <v:shape id="Полилиния 254" o:spid="_x0000_s1063" style="position:absolute;left:1117025;top:1102912;width:122;height:12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081;405,8513;1824,10338;3851,11757;6081,12162;8513,11757;10337,10338;11756,8513;12162,6081;11756,3649;10337,1824;8513,405;6081,0;3851,405;1824,1824;405,3649;0,6081" o:connectangles="0,0,0,0,0,0,0,0,0,0,0,0,0,0,0,0,0"/>
                </v:shape>
                <v:shape id="Полилиния 255" o:spid="_x0000_s1064" style="position:absolute;left:1116665;top:1099955;width:121;height:12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081;405,8311;1824,10338;3851,11756;6081,12162;8513,11756;10338,10338;11756,8311;12162,6081;11756,3648;10338,1824;8513,405;6081,0;3851,405;1824,1824;405,3648;0,6081" o:connectangles="0,0,0,0,0,0,0,0,0,0,0,0,0,0,0,0,0"/>
                </v:shape>
                <v:shape id="Полилиния 256" o:spid="_x0000_s1065" style="position:absolute;left:1116772;top:1099448;width:122;height:12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081;405,8311;1824,10338;3649,11757;6081,12162;8513,11757;10338,10338;11757,8311;12162,6081;11757,3649;10338,1825;8513,406;6081,0;3649,406;1824,1825;405,3649;0,6081" o:connectangles="0,0,0,0,0,0,0,0,0,0,0,0,0,0,0,0,0"/>
                </v:shape>
                <v:shape id="Полилиния 257" o:spid="_x0000_s1066" style="position:absolute;left:1116490;top:1098893;width:122;height:12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081;405,8311;1824,10338;3648,11757;6081,12162;8310,11757;10337,10338;11756,8311;12162,6081;11756,3649;10337,1824;8310,405;6081,0;3648,405;1824,1824;405,3649;0,6081" o:connectangles="0,0,0,0,0,0,0,0,0,0,0,0,0,0,0,0,0"/>
                </v:shape>
                <v:shape id="Полилиния 258" o:spid="_x0000_s1067" style="position:absolute;left:1116490;top:1098741;width:106;height:107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70;405,7500;1418,9122;3243,10338;5270,10743;7297,10338;9121,9122;10135,7500;10540,5270;10135,3243;9121,1622;7297,406;5270,0;3243,406;1418,1622;405,3243;0,5270" o:connectangles="0,0,0,0,0,0,0,0,0,0,0,0,0,0,0,0,0"/>
                </v:shape>
                <v:shape id="Полилиния 259" o:spid="_x0000_s1068" style="position:absolute;left:1115773;top:1100354;width:146;height:146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297;609,10135;2027,12365;4460,13986;7298,14595;10136,13986;12365,12365;13987,10135;14595,7297;13987,4459;12365,2027;10136,608;7298,0;4460,608;2027,2027;609,4459;0,7297" o:connectangles="0,0,0,0,0,0,0,0,0,0,0,0,0,0,0,0,0"/>
                </v:shape>
                <v:shape id="Полилиния 260" o:spid="_x0000_s1069" style="position:absolute;left:1118657;top:1100786;width:122;height:12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081;405,8513;1824,10337;3648,11756;6081,12162;8310,11756;10337,10337;11756,8513;12162,6081;11756,3851;10337,1824;8310,405;6081,0;3648,405;1824,1824;405,3851;0,6081" o:connectangles="0,0,0,0,0,0,0,0,0,0,0,0,0,0,0,0,0"/>
                </v:shape>
                <v:shape id="Полилиния 261" o:spid="_x0000_s1070" style="position:absolute;left:1119042;top:1100685;width:122;height:12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082;405,8311;1824,10338;3851,11757;6081,12163;8513,11757;10338,10338;11757,8311;12162,6082;11757,3649;10338,1825;8513,406;6081,0;3851,406;1824,1825;405,3649;0,6082" o:connectangles="0,0,0,0,0,0,0,0,0,0,0,0,0,0,0,0,0"/>
                </v:shape>
                <v:shape id="Полилиния 262" o:spid="_x0000_s1071" style="position:absolute;left:1119180;top:1100587;width:122;height:12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081;405,8513;1824,10338;3851,11757;6081,12162;8513,11757;10337,10338;11756,8513;12162,6081;11756,3851;10337,1824;8513,405;6081,0;3851,405;1824,1824;405,3851;0,6081" o:connectangles="0,0,0,0,0,0,0,0,0,0,0,0,0,0,0,0,0"/>
                </v:shape>
                <v:shape id="Полилиния 263" o:spid="_x0000_s1072" style="position:absolute;left:1117771;top:1100944;width:140;height:138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892;609,9527;2027,11757;4257,13176;6892,13784;9527,13176;11960,11757;13379,9527;13987,6892;13379,4257;11960,2027;9527,608;6892,0;4257,608;2027,2027;609,4257;0,6892" o:connectangles="0,0,0,0,0,0,0,0,0,0,0,0,0,0,0,0,0"/>
                </v:shape>
                <v:shape id="Полилиния 264" o:spid="_x0000_s1073" style="position:absolute;left:1117455;top:1102833;width:140;height:140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094;608,9729;2027,11959;4257,13378;6892,13986;9527,13378;11959,11959;13378,9729;13987,7094;13378,4459;11959,2027;9527,608;6892,0;4257,608;2027,2027;608,4459;0,7094" o:connectangles="0,0,0,0,0,0,0,0,0,0,0,0,0,0,0,0,0"/>
                </v:shape>
                <v:shape id="Полилиния 265" o:spid="_x0000_s1074" style="position:absolute;left:1117404;top:1100310;width:122;height:12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081;405,8513;1824,10337;3648,11756;6081,12162;8310,11756;10337,10337;11756,8513;12162,6081;11756,3851;10337,1824;8310,405;6081,0;3648,405;1824,1824;405,3851;0,6081" o:connectangles="0,0,0,0,0,0,0,0,0,0,0,0,0,0,0,0,0"/>
                </v:shape>
                <v:shape id="Полилиния 266" o:spid="_x0000_s1075" style="position:absolute;left:1115552;top:1100701;width:121;height:12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081;405,8311;1824,10338;3649,11757;6081,12162;8514,11757;10338,10338;11757,8311;12162,6081;11757,3649;10338,1824;8514,406;6081,0;3649,406;1824,1824;405,3649;0,6081" o:connectangles="0,0,0,0,0,0,0,0,0,0,0,0,0,0,0,0,0"/>
                </v:shape>
                <v:shape id="Полилиния 267" o:spid="_x0000_s1076" style="position:absolute;left:1116614;top:1099258;width:152;height:15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00;608,10541;2230,12973;4662,14595;7500,15203;10541,14595;12973,12973;14595,10541;15203,7500;14595,4662;12973,2230;10541,608;7500,0;4662,608;2230,2230;608,4662;0,7500" o:connectangles="0,0,0,0,0,0,0,0,0,0,0,0,0,0,0,0,0"/>
                </v:shape>
                <v:shape id="Полилиния 268" o:spid="_x0000_s1077" style="position:absolute;left:1116468;top:1099049;width:190;height:188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24;405,12365;1824,15000;3851,17027;6486,18446;9527,18851;12567,18446;15202,17027;17229,15000;18648,12365;19054,9324;18648,6486;17229,3851;15202,1824;12567,405;9527,0;6486,405;3851,1824;1824,3851;405,6486;0,9324" o:connectangles="0,0,0,0,0,0,0,0,0,0,0,0,0,0,0,0,0,0,0,0,0"/>
                </v:shape>
                <v:shape id="Полилиния 269" o:spid="_x0000_s1078" style="position:absolute;left:1115631;top:1100829;width:119;height:119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298;1014,9527;2636,11149;4865,11960;7298,11960;9527,10946;11149,9122;11960,7095;11960,4662;10946,2433;9122,811;7095,0;4663,0;2433,811;811,2635;0,4865;0,7298" o:connectangles="0,0,0,0,0,0,0,0,0,0,0,0,0,0,0,0,0"/>
                </v:shape>
                <v:shape id="Полилиния 270" o:spid="_x0000_s1079" style="position:absolute;left:1115128;top:1101617;width:120;height:120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298;1013,9527;2635,11149;4864,11960;7297,11960;9527,11149;11148,9325;11959,7298;11959,4865;11148,2636;9324,811;7297,0;4864,0;2635,1014;810,2636;0,4865;0,7298" o:connectangles="0,0,0,0,0,0,0,0,0,0,0,0,0,0,0,0,0"/>
                </v:shape>
                <v:shape id="Полилиния 271" o:spid="_x0000_s1080" style="position:absolute;left:1114958;top:1102637;width:119;height:119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094;1013,9324;2635,11148;4865,11959;7297,11959;9527,10945;11148,9324;11959,7094;11959,4662;10946,2432;9324,810;7094,0;4662,0;2432,810;811,2635;0,4662;0,7094" o:connectangles="0,0,0,0,0,0,0,0,0,0,0,0,0,0,0,0,0"/>
                </v:shape>
                <v:shape id="Полилиния 272" o:spid="_x0000_s1081" style="position:absolute;left:1115114;top:1102734;width:119;height:120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298;1013,9527;2635,11149;4865,11960;7297,11960;9527,10946;11148,9325;11959,7095;11959,4662;10946,2433;9324,811;7094,0;4662,0;2432,1014;811,2635;0,4865;0,7298" o:connectangles="0,0,0,0,0,0,0,0,0,0,0,0,0,0,0,0,0"/>
                </v:shape>
                <v:shape id="Полилиния 273" o:spid="_x0000_s1082" style="position:absolute;left:1115923;top:1102706;width:119;height:117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095;1014,9325;2635,10946;4865,11757;7298,11757;9527,10946;11149,9122;11960,7095;11960,4663;11149,2433;9325,811;7298,0;4865,0;2635,811;811,2636;0,4663;0,7095" o:connectangles="0,0,0,0,0,0,0,0,0,0,0,0,0,0,0,0,0"/>
                </v:shape>
                <v:shape id="Полилиния 274" o:spid="_x0000_s1083" style="position:absolute;left:1114388;top:1100839;width:120;height:119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094;811,9324;2635,10946;4662,11959;7094,11959;9324,10946;10946,9121;11959,7094;11959,4662;10946,2432;9121,811;7094,0;4662,0;2432,811;811,2635;0,4662;0,7094" o:connectangles="0,0,0,0,0,0,0,0,0,0,0,0,0,0,0,0,0"/>
                </v:shape>
                <v:shape id="Полилиния 275" o:spid="_x0000_s1084" style="position:absolute;left:1113784;top:1100760;width:120;height:119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298;811,9527;2635,11149;4662,11960;7095,11960;9324,10946;10946,9325;11959,7095;11959,4663;10946,2433;9122,811;7095,0;4662,0;2432,1014;811,2636;0,4865;0,7298" o:connectangles="0,0,0,0,0,0,0,0,0,0,0,0,0,0,0,0,0"/>
                </v:shape>
                <v:shape id="Полилиния 276" o:spid="_x0000_s1085" style="position:absolute;left:1114163;top:1101116;width:120;height:120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095;1014,9324;2635,10946;4865,11959;7297,11959;9527,10946;11149,9122;11959,7095;11959,4662;11149,2432;9324,811;7297,0;4865,0;2635,811;811,2635;0,4662;0,7095" o:connectangles="0,0,0,0,0,0,0,0,0,0,0,0,0,0,0,0,0"/>
                </v:shape>
                <v:shape id="Полилиния 277" o:spid="_x0000_s1086" style="position:absolute;left:1114390;top:1101435;width:134;height:133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08;1013,10541;3040,12365;5472,13379;8108,13379;10540,12365;12364,10338;13378,7906;13378,5270;12364,2838;10337,1014;7905,0;5270,0;2837,1014;1013,3041;0,5473;0,8108" o:connectangles="0,0,0,0,0,0,0,0,0,0,0,0,0,0,0,0,0"/>
                </v:shape>
                <v:shape id="Полилиния 278" o:spid="_x0000_s1087" style="position:absolute;left:1114500;top:1101658;width:164;height:16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03,9730;1217,12163;2838,14190;4865,15609;7298,16217;9933,16217;12365,15203;14392,13581;15811,11554;16419,9122;16216,6487;15203,4054;13581,2027;11554,609;9122,0;6487,203;4054,1014;2027,2636;608,4865;0,7095;203,9730" o:connectangles="0,0,0,0,0,0,0,0,0,0,0,0,0,0,0,0,0,0,0,0,0"/>
                </v:shape>
                <v:shape id="Полилиния 279" o:spid="_x0000_s1088" style="position:absolute;left:1114715;top:1102043;width:162;height:16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02,9730;1013,12162;2635,14189;4864,15608;7297,16216;9932,16216;12364,15202;14189,13581;15608,11554;16216,9121;16216,6486;15202,4054;13581,2027;11554,608;9121,0;6486,203;4054,1013;2027,2635;608,4865;0,7094;202,9730" o:connectangles="0,0,0,0,0,0,0,0,0,0,0,0,0,0,0,0,0,0,0,0,0"/>
                </v:shape>
                <v:shape id="Полилиния 280" o:spid="_x0000_s1089" style="position:absolute;left:1115266;top:1102399;width:162;height:163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03,9730;1014,12163;2635,14190;4865,15608;7095,16217;9730,16014;12162,15203;14189,13581;15608,11352;16216,8919;16014,6284;15203,3852;13581,2027;11554,609;9122,0;6487,0;4054,1014;2027,2636;608,4663;0,7095;203,9730" o:connectangles="0,0,0,0,0,0,0,0,0,0,0,0,0,0,0,0,0,0,0,0,0"/>
                </v:shape>
                <v:shape id="Полилиния 281" o:spid="_x0000_s1090" style="position:absolute;left:1115096;top:1102549;width:162;height:163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730;1014,12162;2636,14189;4663,15608;7095,16217;9730,16217;12162,15203;14189,13581;15608,11554;16216,9122;16014,6487;15203,4054;13581,2027;11352,608;9122,0;6487,203;4054,1014;2027,2635;609,4865;0,7095;0,9730" o:connectangles="0,0,0,0,0,0,0,0,0,0,0,0,0,0,0,0,0,0,0,0,0"/>
                </v:shape>
                <v:shape id="Полилиния 282" o:spid="_x0000_s1091" style="position:absolute;left:1113628;top:1100703;width:120;height:117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094;811,9324;2635,10946;4662,11757;7095,11757;9324,10946;10946,9121;11959,7094;11959,4662;10946,2432;9122,811;7095,0;4662,0;2432,811;811,2635;0,4662;0,7094" o:connectangles="0,0,0,0,0,0,0,0,0,0,0,0,0,0,0,0,0"/>
                </v:shape>
                <v:shape id="Полилиния 283" o:spid="_x0000_s1092" style="position:absolute;left:1113936;top:1100808;width:183;height:183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02,10946;1216,13581;3040,15811;5270,17433;8108,18243;10945,18041;13581,17027;15810,15203;17432,12771;18243,10135;18040,7095;17026,4460;15202,2230;12972,811;10135,0;7297,203;4459,1217;2229,3041;810,5271;0,8108;202,10946" o:connectangles="0,0,0,0,0,0,0,0,0,0,0,0,0,0,0,0,0,0,0,0,0"/>
                </v:shape>
                <v:shape id="Полилиния 284" o:spid="_x0000_s1093" style="position:absolute;left:1114680;top:1101767;width:227;height:227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02,13581;1216,16419;3040,19054;5270,20879;7905,22095;10743,22703;13783,22500;16621,21487;19054,19865;20878,17635;22297,15000;22702,11960;22500,8919;21486,6081;19864,3649;17635,1825;15000,608;12162,0;9121,203;6283,1217;3648,2838;1824,5068;608,7703;0,10541;202,13581" o:connectangles="0,0,0,0,0,0,0,0,0,0,0,0,0,0,0,0,0,0,0,0,0,0,0,0,0"/>
                </v:shape>
                <v:shape id="Полилиния 285" o:spid="_x0000_s1094" style="position:absolute;left:1115627;top:1102620;width:227;height:227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03,13581;1216,16419;2838,19054;5068,20878;7703,22094;10540,22703;13581,22500;16419,21486;19054,19662;20878,17432;22094,14797;22703,11959;22500,8919;21081,5473;18851,2838;16013,811;12567,0;8919,203;6081,1216;3649,2838;1824,5067;405,7703;0,10540;203,13581" o:connectangles="0,0,0,0,0,0,0,0,0,0,0,0,0,0,0,0,0,0,0,0,0,0,0,0"/>
                </v:shape>
                <v:shape id="Полилиния 286" o:spid="_x0000_s1095" style="position:absolute;left:1114662;top:1100863;width:117;height:120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095;811,9325;2636,10946;4663,11960;7095,11960;9325,10946;10946,9122;11757,7095;11757,4662;10946,2433;9122,811;7095,0;4663,0;2433,811;811,2635;0,4662;0,7095" o:connectangles="0,0,0,0,0,0,0,0,0,0,0,0,0,0,0,0,0"/>
                </v:shape>
                <v:shape id="Полилиния 287" o:spid="_x0000_s1096" style="position:absolute;left:1117461;top:1101731;width:205;height:206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38;608,13581;2027,16419;4257,18648;7095,20067;10338,20675;13581,20067;16419,18648;18446,16419;19865,13581;20473,10338;19865,7094;18446,4256;16419,2027;13581,608;10338,0;7095,608;4257,2027;2027,4256;608,7094;0,10338" o:connectangles="0,0,0,0,0,0,0,0,0,0,0,0,0,0,0,0,0,0,0,0,0"/>
                </v:shape>
                <v:shape id="Полилиния 288" o:spid="_x0000_s1097" style="position:absolute;left:1118100;top:1102112;width:204;height:204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35;608,13378;2027,16216;4257,18446;7095,19865;10338,20473;13581,19865;16419,18446;18446,16216;19865,13378;20473,10135;19865,6892;18446,4054;16419,2027;13581,608;10338,0;7095,608;4257,2027;2027,4054;608,6892;0,10135" o:connectangles="0,0,0,0,0,0,0,0,0,0,0,0,0,0,0,0,0,0,0,0,0"/>
                </v:shape>
                <v:shape id="Полилиния 289" o:spid="_x0000_s1098" style="position:absolute;left:1118408;top:1101412;width:205;height:205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35;608,13378;2027,16216;4054,18445;6891,19864;10135,20472;13378,19864;16216,18445;18445,16216;19864,13378;20472,10135;19864,6891;18445,4054;16216,2027;13378,608;10135,0;6891,608;4054,2027;2027,4054;608,6891;0,10135" o:connectangles="0,0,0,0,0,0,0,0,0,0,0,0,0,0,0,0,0,0,0,0,0"/>
                </v:shape>
                <v:shape id="Полилиния 290" o:spid="_x0000_s1099" style="position:absolute;left:1115669;top:1101155;width:450;height:448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00;608,27568;2229,32230;4865,36487;8513,39933;12567,42568;17432,44189;22500,44798;27567,44189;32432,42568;36486,39933;40134,36487;42770,32230;44391,27568;44999,22500;44391,17230;42770,12568;40134,8311;36486,4865;32432,2230;27567,608;22500,0;17432,608;12567,2230;8513,4865;4865,8311;2229,12568;608,17230;0,22500" o:connectangles="0,0,0,0,0,0,0,0,0,0,0,0,0,0,0,0,0,0,0,0,0,0,0,0,0,0,0,0,0"/>
                </v:shape>
                <v:shape id="Полилиния 291" o:spid="_x0000_s1100" style="position:absolute;left:1116091;top:1101499;width:399;height:400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864;608,24527;2027,28783;4459,32432;7499,35473;11148,37905;15405,39324;20067,39932;24526,39324;28783,37905;32432,35473;35472,32432;37905,28783;39323,24527;39932,19864;39323,15405;37905,11148;35472,7500;32432,4459;28783,2027;24526,608;20067,0;15405,608;11148,2027;7499,4459;4459,7500;2027,11148;608,15405;0,19864" o:connectangles="0,0,0,0,0,0,0,0,0,0,0,0,0,0,0,0,0,0,0,0,0,0,0,0,0,0,0,0,0"/>
                </v:shape>
                <v:shape id="Полилиния 292" o:spid="_x0000_s1101" style="position:absolute;left:1115465;top:1102191;width:397;height:399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65;608,24527;2027,28784;4459,32432;7500,35473;11148,37905;15405,39324;19865,39932;24324,39324;28581,37905;32229,35473;35270,32432;37702,28784;39121,24527;39729,19865;39121,15405;37702,11149;35270,7500;32229,4460;28581,2027;24324,608;19865,0;15405,608;11148,2027;7500,4460;4459,7500;2027,11149;608,15405;0,19865" o:connectangles="0,0,0,0,0,0,0,0,0,0,0,0,0,0,0,0,0,0,0,0,0,0,0,0,0,0,0,0,0"/>
                </v:shape>
                <v:shape id="Полилиния 293" o:spid="_x0000_s1102" style="position:absolute;left:1115075;top:1100987;width:345;height:34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30;609,21892;2433,25946;5068,29392;8514,32027;12568,33851;17230,34459;21081,34054;24730,32635;27973,30608;30608,27973;32635,24730;34054,21284;34460,17230;34054,13176;32635,9730;30608,6487;27973,3851;24730,1824;21081,405;17230,0;12568,608;8514,2433;5068,5068;2433,8514;609,12568;0,17230" o:connectangles="0,0,0,0,0,0,0,0,0,0,0,0,0,0,0,0,0,0,0,0,0,0,0,0,0,0,0"/>
                </v:shape>
                <v:shape id="Полилиния 294" o:spid="_x0000_s1103" style="position:absolute;left:1116466;top:1100101;width:397;height:397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865;608,24325;2027,28581;4257,32230;7297,35270;11149,37703;15203,39122;19865,39730;24324,39122;28581,37703;32230,35270;35270,32230;37703,28581;39121,24325;39730,19865;39121,15406;37703,11149;35270,7500;32230,4460;28581,2027;24324,608;19865,0;15203,608;11149,2027;7297,4460;4257,7500;2027,11149;608,15406;0,19865" o:connectangles="0,0,0,0,0,0,0,0,0,0,0,0,0,0,0,0,0,0,0,0,0,0,0,0,0,0,0,0,0"/>
                </v:shape>
                <v:shape id="Полилиния 295" o:spid="_x0000_s1104" style="position:absolute;left:1116640;top:1099604;width:339;height:339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25;406,20676;1825,24325;3852,27568;6487,30203;9527,32230;13176,33446;17027,33852;21487,33243;25541,31622;28987,28987;31622,25541;33243,21487;33851,16825;33243,12365;31622,8311;28987,4865;25541,2230;21487,608;17027,0;12568,608;8514,2230;5068,4865;2433,8311;609,12365;0,16825" o:connectangles="0,0,0,0,0,0,0,0,0,0,0,0,0,0,0,0,0,0,0,0,0,0,0,0,0,0"/>
                </v:shape>
                <v:shape id="Полилиния 296" o:spid="_x0000_s1105" style="position:absolute;left:1115325;top:1101499;width:294;height:296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797;608,18851;2027,22297;4256,25337;7297,27567;10743,28986;14594,29594;18648,28986;22094,27567;25134,25337;27364,22297;28783,18851;29391,14797;28783,10946;27364,7297;25134,4256;22094,2027;18648,608;14594,0;10743,608;7297,2027;4256,4256;2027,7297;608,10946;0,14797" o:connectangles="0,0,0,0,0,0,0,0,0,0,0,0,0,0,0,0,0,0,0,0,0,0,0,0,0"/>
                </v:shape>
                <v:shape id="Полилиния 297" o:spid="_x0000_s1106" style="position:absolute;left:1114781;top:1101230;width:296;height:294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595;608,18649;2027,22095;4257,25135;7297,27365;10946,28784;14797,29392;18648,28784;22297,27365;25135,25135;27567,22095;28986,18649;29594,14595;28986,10744;27567,7298;25135,4257;22297,2027;18648,608;14797,0;10946,608;7297,2027;4257,4257;2027,7298;608,10744;0,14595" o:connectangles="0,0,0,0,0,0,0,0,0,0,0,0,0,0,0,0,0,0,0,0,0,0,0,0,0"/>
                </v:shape>
                <v:shape id="Полилиния 298" o:spid="_x0000_s1107" style="position:absolute;left:1114792;top:1100956;width:237;height:237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56;608,15608;2230,18851;4865,21486;8108,23108;11757,23716;15608,23108;18851,21486;21487,18851;23108,15608;23716,11756;23108,8108;21487,4864;18851,2229;15608,608;11757,0;8108,608;4865,2229;2230,4864;608,8108;0,11756" o:connectangles="0,0,0,0,0,0,0,0,0,0,0,0,0,0,0,0,0,0,0,0,0"/>
                </v:shape>
                <v:shape id="Полилиния 299" o:spid="_x0000_s1108" style="position:absolute;left:1114840;top:1101550;width:237;height:237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1960;608,15608;2230,18852;4865,21487;8108,23108;11757,23716;15608,23108;18851,21487;21486,18852;23108,15608;23716,11960;23108,8108;21486,4865;18851,2230;15608,608;11757,0;8108,608;4865,2230;2230,4865;608,8108;0,11960" o:connectangles="0,0,0,0,0,0,0,0,0,0,0,0,0,0,0,0,0,0,0,0,0"/>
                </v:shape>
                <v:shape id="Полилиния 300" o:spid="_x0000_s1109" style="position:absolute;left:1114333;top:1100970;width:453;height:452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00;608,27771;2230,32433;4865,36690;8513,40135;12567,42973;17432,44595;22500,45203;27770,44595;32432,42973;36689,40135;40135,36690;42972,32433;44594,27771;45202,22500;44594,17433;42972,12568;40135,8514;36689,4865;32432,2230;27770,609;22500,0;17432,609;12567,2230;8513,4865;4865,8514;2230,12568;608,17433;0,22500" o:connectangles="0,0,0,0,0,0,0,0,0,0,0,0,0,0,0,0,0,0,0,0,0,0,0,0,0,0,0,0,0"/>
                </v:shape>
                <v:shape id="Полилиния 301" o:spid="_x0000_s1110" style="position:absolute;left:1117723;top:1101682;width:294;height:294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594;608,18648;2027,22094;4256,25135;7297,27365;10743,28784;14797,29392;18648,28784;22094,27365;25135,25135;27364,22094;28783,18648;29391,14594;28783,10743;27364,7297;25135,4257;22094,2027;18648,608;14797,0;10743,608;7297,2027;4256,4257;2027,7297;608,10743;0,14594" o:connectangles="0,0,0,0,0,0,0,0,0,0,0,0,0,0,0,0,0,0,0,0,0,0,0,0,0"/>
                </v:shape>
                <v:shape id="Полилиния 302" o:spid="_x0000_s1111" style="position:absolute;left:1117512;top:1101986;width:296;height:296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797;608,18649;2027,22297;4459,25338;7297,27568;10946,28987;14797,29595;18648,28987;22297,27568;25337,25338;27567,22297;28986,18649;29594,14797;28986,10743;27567,7297;25337,4257;22297,2027;18648,608;14797,0;10946,608;7297,2027;4459,4257;2027,7297;608,10743;0,14797" o:connectangles="0,0,0,0,0,0,0,0,0,0,0,0,0,0,0,0,0,0,0,0,0,0,0,0,0"/>
                </v:shape>
                <v:shape id="Полилиния 303" o:spid="_x0000_s1112" style="position:absolute;left:1115913;top:1102140;width:295;height:296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797;608,18648;2027,22297;4257,25337;7297,27567;10946,28986;14797,29594;18648,28986;22297,27567;25135,25337;27567,22297;28986,18648;29594,14797;28986,10945;27567,7297;25135,4459;22297,2027;18648,608;14797,0;10946,608;7297,2027;4257,4459;2027,7297;608,10945;0,14797" o:connectangles="0,0,0,0,0,0,0,0,0,0,0,0,0,0,0,0,0,0,0,0,0,0,0,0,0"/>
                </v:shape>
                <v:shape id="Полилиния 304" o:spid="_x0000_s1113" style="position:absolute;left:1116478;top:1102574;width:296;height:296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797;608,18648;2027,22297;4257,25338;7298,27567;10744,28986;14798,29594;18649,28986;22297,27567;25338,25338;27568,22297;28987,18648;29595,14797;28987,10946;27568,7297;25338,4459;22297,2027;18649,608;14798,0;10744,608;7298,2027;4257,4459;2027,7297;608,10946;0,14797" o:connectangles="0,0,0,0,0,0,0,0,0,0,0,0,0,0,0,0,0,0,0,0,0,0,0,0,0"/>
                </v:shape>
                <v:shape id="Полилиния 305" o:spid="_x0000_s1114" style="position:absolute;left:1117216;top:1102187;width:296;height:296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797;609,18851;2027,22297;4460,25337;7298,27567;10946,28986;14798,29594;18649,28986;22298,27567;25338,25337;27568,22297;28987,18851;29595,14797;28987,10946;27568,7297;25338,4459;22298,2027;18649,608;14798,0;10946,608;7298,2027;4460,4459;2027,7297;609,10946;0,14797" o:connectangles="0,0,0,0,0,0,0,0,0,0,0,0,0,0,0,0,0,0,0,0,0,0,0,0,0"/>
                </v:shape>
                <v:shape id="Полилиния 306" o:spid="_x0000_s1115" style="position:absolute;left:1117496;top:1102375;width:294;height:294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41,23716;5473,26149;8311,27973;11351,28986;14595,29392;17838,28986;20878,27973;23716,26149;26149,23716;27973,20878;28986,17838;29392,14595;28986,11351;27973,8108;26149,5270;23311,2635;19865,811;16216,0;12568,0;8919,1013;5473,3041;2635,5878;811,9122;0,12770;0,16622;1014,20270;3041,23716" o:connectangles="0,0,0,0,0,0,0,0,0,0,0,0,0,0,0,0,0,0,0,0,0,0,0,0,0,0,0"/>
                </v:shape>
                <v:shape id="Полилиния 307" o:spid="_x0000_s1116" style="position:absolute;left:1118369;top:1101060;width:296;height:296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798;608,18649;2027,22298;4460,25135;7297,27568;10946,28987;14797,29595;18649,28987;22297,27568;25338,25135;27568,22298;28986,18649;29595,14798;28986,10946;27568,7298;25338,4257;22297,2027;18649,608;14797,0;10946,608;7297,2027;4460,4257;2027,7298;608,10946;0,14798" o:connectangles="0,0,0,0,0,0,0,0,0,0,0,0,0,0,0,0,0,0,0,0,0,0,0,0,0"/>
                </v:shape>
                <v:shape id="Полилиния 308" o:spid="_x0000_s1117" style="position:absolute;left:1115136;top:1101366;width:219;height:219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0946;609,14392;2027,17433;4460,19865;7500,21284;10946,21892;14392,21284;17433,19865;19865,17433;21284,14392;21892,10946;21284,7500;19865,4460;17433,2027;14392,608;10946,0;7500,608;4460,2027;2027,4460;609,7500;0,10946" o:connectangles="0,0,0,0,0,0,0,0,0,0,0,0,0,0,0,0,0,0,0,0,0"/>
                </v:shape>
                <v:shape id="Полилиния 309" o:spid="_x0000_s1118" style="position:absolute;left:1114147;top:1100849;width:219;height:219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0946;609,14392;2027,17433;4460,19865;7500,21284;10946,21892;14392,21284;17433,19865;19865,17433;21284,14392;21892,10946;21284,7500;19865,4460;17433,2230;14392,608;10946,0;7500,608;4460,2230;2027,4460;609,7500;0,10946" o:connectangles="0,0,0,0,0,0,0,0,0,0,0,0,0,0,0,0,0,0,0,0,0"/>
                </v:shape>
                <v:shape id="Полилиния 310" o:spid="_x0000_s1119" style="position:absolute;left:1114561;top:1101439;width:218;height:219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0946;608,14391;2027,17432;4460,19864;7500,21283;10946,21891;14392,21283;17433,19864;19865,17432;21284,14391;21892,10946;21284,7500;19865,4459;17433,2229;14392,608;10946,0;7500,608;4460,2229;2027,4459;608,7500;0,10946" o:connectangles="0,0,0,0,0,0,0,0,0,0,0,0,0,0,0,0,0,0,0,0,0"/>
                </v:shape>
                <v:shape id="Полилиния 311" o:spid="_x0000_s1120" style="position:absolute;left:1115272;top:1102566;width:312;height:310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05;608,19662;2230,23311;4662,26554;7703,28986;11554,30405;15608,31013;19662,30405;23514,28986;26554,26554;28987,23311;30608,19662;31216,15405;30608,11351;28987,7703;26554,4459;23514,2027;19662,608;15608,0;11554,608;7703,2027;4662,4459;2230,7703;608,11351;0,15405" o:connectangles="0,0,0,0,0,0,0,0,0,0,0,0,0,0,0,0,0,0,0,0,0,0,0,0,0"/>
                </v:shape>
                <v:shape id="Полилиния 312" o:spid="_x0000_s1121" style="position:absolute;left:1115428;top:1101201;width:219;height:217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44;608,14190;2027,17230;4460,19663;7500,21082;10946,21690;14392,21082;17433,19663;19865,17230;21284,14190;21892,10744;21284,7298;19865,4460;17433,2028;14392,609;10946,0;7500,609;4460,2028;2027,4460;608,7298;0,10744" o:connectangles="0,0,0,0,0,0,0,0,0,0,0,0,0,0,0,0,0,0,0,0,0"/>
                </v:shape>
                <v:shape id="Полилиния 313" o:spid="_x0000_s1122" style="position:absolute;left:1115546;top:1100962;width:219;height:219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0946;608,14392;2027,17432;4459,19662;7500,21283;10946,21891;14392,21283;17432,19662;19865,17432;21284,14392;21892,10946;21284,7500;19865,4459;17432,2027;14392,608;10946,0;7500,608;4459,2027;2027,4459;608,7500;0,10946" o:connectangles="0,0,0,0,0,0,0,0,0,0,0,0,0,0,0,0,0,0,0,0,0"/>
                </v:shape>
                <v:shape id="Полилиния 314" o:spid="_x0000_s1123" style="position:absolute;left:1117021;top:1099831;width:171;height:170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13;406,11149;1622,13581;3446,15405;5878,16621;8514,17027;11351,16621;13581,15405;15405,13581;16622,11149;17027,8513;16622,5878;15405,3446;13581,1622;11351,405;8514,0;5878,405;3446,1622;1622,3446;406,5878;0,8513" o:connectangles="0,0,0,0,0,0,0,0,0,0,0,0,0,0,0,0,0,0,0,0,0"/>
                </v:shape>
                <v:shape id="Полилиния 315" o:spid="_x0000_s1124" style="position:absolute;left:1118665;top:1100932;width:219;height:217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43;608,14189;2027,17230;4459,19662;7499,21081;10945,21689;14391,21081;17432,19662;19864,17230;21283,14189;21891,10743;21283,7297;19864,4460;17432,2027;14391,608;10945,0;7499,608;4459,2027;2027,4460;608,7297;0,10743" o:connectangles="0,0,0,0,0,0,0,0,0,0,0,0,0,0,0,0,0,0,0,0,0"/>
                </v:shape>
                <v:shape id="Полилиния 316" o:spid="_x0000_s1125" style="position:absolute;left:1117285;top:1100474;width:219;height:217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44;608,14190;2027,17230;4460,19663;7500,21081;10946,21690;14392,21081;17433,19663;19865,17230;21284,14190;21892,10744;21284,7298;19865,4460;17433,2027;14392,609;10946,0;7500,609;4460,2027;2027,4460;608,7298;0,10744" o:connectangles="0,0,0,0,0,0,0,0,0,0,0,0,0,0,0,0,0,0,0,0,0"/>
                </v:shape>
                <v:shape id="Полилиния 317" o:spid="_x0000_s1126" style="position:absolute;left:1115592;top:1101668;width:501;height:498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32;406,30000;2027,34662;4257,38919;7297,42567;10946,45608;15405,47838;20067,49459;25135,49865;30203,49459;34865,47838;39121,45608;42770,42567;45810,38919;48040,34662;49662,30000;50067,24932;49662,19865;48040,15203;45810,10946;42770,7297;39121,4257;34865,2027;30203,405;25135,0;20067,405;15405,2027;10946,4257;7297,7297;4257,10946;2027,15203;406,19865;0,24932" o:connectangles="0,0,0,0,0,0,0,0,0,0,0,0,0,0,0,0,0,0,0,0,0,0,0,0,0,0,0,0,0,0,0,0,0"/>
                </v:shape>
                <v:shape id="Полилиния 318" o:spid="_x0000_s1127" style="position:absolute;left:1116604;top:1102039;width:551;height:549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65;608,33041;2230,38108;4662,42771;8108,47027;12162,50271;16824,52703;22094,54325;27567,54933;33040,54325;38310,52703;42972,50271;47026,47027;50472,42771;52905,38108;54526,33041;55134,27365;54526,21892;52905,16622;50472,11960;47026,7906;42972,4663;38310,2230;33040,609;27567,0;22094,609;16824,2230;12162,4663;8108,7906;4662,11960;2230,16622;608,21892;0,27365" o:connectangles="0,0,0,0,0,0,0,0,0,0,0,0,0,0,0,0,0,0,0,0,0,0,0,0,0,0,0,0,0,0,0,0,0"/>
                </v:shape>
                <v:shape id="Полилиния 319" o:spid="_x0000_s1128" style="position:absolute;left:1117838;top:1101159;width:552;height:549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65;608,33040;2229,38108;4662,42770;8108,46824;12162,50270;16824,52702;22094,54324;27567,54932;33040,54324;38310,52702;42972,50270;47026,46824;50472,42770;52905,38108;54526,33040;55134,27365;54526,21892;52905,16621;50472,11959;47026,7905;42972,4662;38310,2229;33040,608;27567,0;22094,608;16824,2229;12162,4662;8108,7905;4662,11959;2229,16621;608,21892;0,27365" o:connectangles="0,0,0,0,0,0,0,0,0,0,0,0,0,0,0,0,0,0,0,0,0,0,0,0,0,0,0,0,0,0,0,0,0"/>
                </v:shape>
                <v:shape id="Полилиния 320" o:spid="_x0000_s1129" style="position:absolute;left:1115935;top:1100267;width:551;height:551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65;608,33040;2229,38108;4662,42973;8108,47027;12162,50473;16824,52905;22094,54527;27567,55135;33040,54527;38310,52905;42972,50473;47026,47027;50472,42973;52904,38108;54526,33040;55134,27365;54526,21892;52904,16621;50472,11959;47026,7905;42972,4662;38310,2230;33040,608;27567,0;22094,608;16824,2230;12162,4662;8108,7905;4662,11959;2229,16621;608,21892;0,27365" o:connectangles="0,0,0,0,0,0,0,0,0,0,0,0,0,0,0,0,0,0,0,0,0,0,0,0,0,0,0,0,0,0,0,0,0"/>
                </v:shape>
                <v:shape id="Полилиния 321" o:spid="_x0000_s1130" style="position:absolute;left:1116488;top:1101731;width:219;height:218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46;608,14392;2027,17432;4459,19865;7500,21283;10946,21892;14392,21283;17432,19865;19865,17432;21283,14392;21892,10946;21283,7500;19865,4459;17432,2027;14392,608;10946,0;7500,608;4459,2027;2027,4459;608,7500;0,10946" o:connectangles="0,0,0,0,0,0,0,0,0,0,0,0,0,0,0,0,0,0,0,0,0"/>
                </v:shape>
                <v:shape id="Полилиния 322" o:spid="_x0000_s1131" style="position:absolute;left:1116810;top:1102862;width:189;height:188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27;406,12365;1825,15000;3852,17027;6487,18446;9527,18852;12365,18446;15000,17027;17027,15000;18446,12365;18851,9527;18446,6487;17027,3852;15000,1825;12365,406;9527,0;6487,406;3852,1825;1825,3852;406,6487;0,9527" o:connectangles="0,0,0,0,0,0,0,0,0,0,0,0,0,0,0,0,0,0,0,0,0"/>
                </v:shape>
                <v:shape id="Полилиния 323" o:spid="_x0000_s1132" style="position:absolute;left:1118416;top:1100814;width:219;height:219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0946;608,14392;2027,17433;4460,19865;7500,21284;10946,21892;14392,21284;17433,19865;19865,17433;21284,14392;21892,10946;21284,7500;19865,4460;17433,2027;14392,609;10946,0;7500,609;4460,2027;2027,4460;608,7500;0,10946" o:connectangles="0,0,0,0,0,0,0,0,0,0,0,0,0,0,0,0,0,0,0,0,0"/>
                </v:shape>
                <v:shape id="Полилиния 324" o:spid="_x0000_s1133" style="position:absolute;left:1118175;top:1100899;width:219;height:219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0946;608,14392;2230,17432;4459,19865;7500,21284;10946,21892;14392,21284;17432,19865;19865,17432;21284,14392;21892,10946;21284,7500;19865,4459;17432,2027;14392,608;10946,0;7500,608;4459,2027;2230,4459;608,7500;0,10946" o:connectangles="0,0,0,0,0,0,0,0,0,0,0,0,0,0,0,0,0,0,0,0,0"/>
                </v:shape>
                <v:shape id="Полилиния 325" o:spid="_x0000_s1134" style="position:absolute;left:1116821;top:1099977;width:219;height:219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0946;608,14392;2027,17433;4459,19865;7500,21284;10946,21892;14392,21284;17432,19865;19864,17433;21283,14392;21891,10946;21283,7500;19864,4460;17432,2230;14392,609;10946,0;7500,609;4459,2230;2027,4460;608,7500;0,10946" o:connectangles="0,0,0,0,0,0,0,0,0,0,0,0,0,0,0,0,0,0,0,0,0"/>
                </v:shape>
                <v:shape id="Полилиния 326" o:spid="_x0000_s1135" style="position:absolute;left:1116348;top:1102357;width:219;height:219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0946;608,14391;2027,17432;4459,19864;7499,21283;10945,21891;14391,21283;17432,19864;19661,17432;21283,14391;21891,10946;21283,7500;19661,4459;17432,2229;14391,608;10945,0;7499,608;4459,2229;2027,4459;608,7500;0,10946" o:connectangles="0,0,0,0,0,0,0,0,0,0,0,0,0,0,0,0,0,0,0,0,0"/>
                </v:shape>
                <v:shape id="Полилиния 327" o:spid="_x0000_s1136" style="position:absolute;left:1116806;top:1102610;width:219;height:219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0946;608,14392;2027,17433;4459,19865;7500,21284;10946,21892;14392,21284;17432,19865;19662,17433;21283,14392;21892,10946;21283,7500;19662,4460;17432,2230;14392,609;10946,0;7500,609;4459,2230;2027,4460;608,7500;0,10946" o:connectangles="0,0,0,0,0,0,0,0,0,0,0,0,0,0,0,0,0,0,0,0,0"/>
                </v:shape>
                <v:shape id="Полилиния 328" o:spid="_x0000_s1137" style="position:absolute;left:1117781;top:1102241;width:217;height:219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0946;608,14391;2027,17432;4459,19662;7500,21283;10946,21891;14392,21283;17230,19662;19662,17432;21081,14391;21689,10946;21081,7500;19662,4459;17230,2027;14392,608;10946,0;7500,608;4459,2027;2027,4459;608,7500;0,10946" o:connectangles="0,0,0,0,0,0,0,0,0,0,0,0,0,0,0,0,0,0,0,0,0"/>
                </v:shape>
                <v:shape id="Полилиния 329" o:spid="_x0000_s1138" style="position:absolute;left:1117633;top:1102679;width:219;height:219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0946;608,14392;2230,17433;4459,19865;7500,21284;10946,21892;14392,21284;17432,19865;19864,17433;21283,14392;21892,10946;21283,7500;19864,4460;17432,2027;14392,608;10946,0;7500,608;4459,2027;2230,4460;608,7500;0,10946" o:connectangles="0,0,0,0,0,0,0,0,0,0,0,0,0,0,0,0,0,0,0,0,0"/>
                </v:shape>
                <v:shape id="Полилиния 330" o:spid="_x0000_s1139" style="position:absolute;left:1118835;top:1100731;width:219;height:219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0946;608,14391;2027,17432;4460,19864;7500,21283;10946,21891;14392,21283;17433,19864;19865,17432;21284,14391;21892,10946;21284,7500;19865,4459;17433,2027;14392,608;10946,0;7500,608;4460,2027;2027,4459;608,7500;0,10946" o:connectangles="0,0,0,0,0,0,0,0,0,0,0,0,0,0,0,0,0,0,0,0,0"/>
                </v:shape>
                <v:shape id="Полилиния 331" o:spid="_x0000_s1140" style="position:absolute;left:1118390;top:1101666;width:170;height:170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14;406,11149;1622,13581;3446,15406;5879,16622;8514,17027;11351,16622;13581,15406;15405,13581;16622,11149;17027,8514;16622,5676;15405,3446;13581,1622;11351,406;8514,0;5879,406;3446,1622;1622,3446;406,5676;0,8514" o:connectangles="0,0,0,0,0,0,0,0,0,0,0,0,0,0,0,0,0,0,0,0,0"/>
                </v:shape>
                <v:shape id="Полилиния 332" o:spid="_x0000_s1141" style="position:absolute;left:1118631;top:1101291;width:170;height:170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14;405,11352;1621,13581;3446,15406;5878,16622;8513,17027;11148,16622;13581,15406;15405,13581;16621,11352;17026,8514;16621,5879;15405,3446;13581,1622;11148,406;8513,0;5878,406;3446,1622;1621,3446;405,5879;0,8514" o:connectangles="0,0,0,0,0,0,0,0,0,0,0,0,0,0,0,0,0,0,0,0,0"/>
                </v:shape>
                <v:shape id="Полилиния 333" o:spid="_x0000_s1142" style="position:absolute;left:1116265;top:1102764;width:355;height:2595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648,0;11756,9121;11756,41351;11959,57770;12162,74391;12770,90810;13378,107432;14189,123851;15202,139864;16419,155675;17837,171080;19662,185878;21486,200067;23716,213850;26148,226621;28986,238580;32027,249526;35472,259458;12567,233918;11148,228040;9527,221350;8108,214053;6892,206148;5473,197432;4256,187702;3243,177364;2229,166215;1419,154053;811,141080;202,127094;0,112094;0,96081;202,79054;608,61013;1216,41756;2229,21486;3648,0" o:connectangles="0,0,0,0,0,0,0,0,0,0,0,0,0,0,0,0,0,0,0,0,0,0,0,0,0,0,0,0,0,0,0,0,0,0,0,0,0"/>
                </v:shape>
              </v:group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AEF047" wp14:editId="3A4071F3">
                <wp:simplePos x="0" y="0"/>
                <wp:positionH relativeFrom="column">
                  <wp:posOffset>1795780</wp:posOffset>
                </wp:positionH>
                <wp:positionV relativeFrom="paragraph">
                  <wp:posOffset>6682740</wp:posOffset>
                </wp:positionV>
                <wp:extent cx="1028700" cy="260985"/>
                <wp:effectExtent l="0" t="0" r="0" b="5715"/>
                <wp:wrapNone/>
                <wp:docPr id="374" name="Надпись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7CDDDE" w14:textId="77777777" w:rsidR="00C13297" w:rsidRDefault="00C13297" w:rsidP="00C1329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АГЕН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ru-RU"/>
                              </w:rPr>
                              <w:t>Т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СТВ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ru-RU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EF047" id="Надпись 216" o:spid="_x0000_s1041" type="#_x0000_t202" style="position:absolute;margin-left:141.4pt;margin-top:526.2pt;width:81pt;height:20.5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" filled="f" fillcolor="#fffffe" stroked="f" strokecolor="#212120" insetpen="t">
                <v:textbox inset="2.88pt,2.88pt,2.88pt,2.88pt">
                  <w:txbxContent>
                    <w:p w14:paraId="117CDDDE" w14:textId="77777777" w:rsidR="00C13297" w:rsidRDefault="00C13297" w:rsidP="00C13297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ru-RU"/>
                        </w:rPr>
                        <w:t>АГЕН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ru-RU"/>
                        </w:rPr>
                        <w:t>Т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ru-RU"/>
                        </w:rPr>
                        <w:t>СТВ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ru-RU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1A00F8" wp14:editId="55603A30">
                <wp:simplePos x="0" y="0"/>
                <wp:positionH relativeFrom="column">
                  <wp:posOffset>1827530</wp:posOffset>
                </wp:positionH>
                <wp:positionV relativeFrom="paragraph">
                  <wp:posOffset>6847713</wp:posOffset>
                </wp:positionV>
                <wp:extent cx="966750" cy="253518"/>
                <wp:effectExtent l="0" t="0" r="5080" b="0"/>
                <wp:wrapNone/>
                <wp:docPr id="373" name="Надпись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750" cy="253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690F3F" w14:textId="77777777" w:rsidR="00C13297" w:rsidRDefault="00C13297" w:rsidP="00C13297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ru-RU"/>
                              </w:rPr>
                              <w:t>НЕДВИЖИМОСТИ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A00F8" id="Надпись 215" o:spid="_x0000_s1042" type="#_x0000_t202" style="position:absolute;margin-left:143.9pt;margin-top:539.2pt;width:76.1pt;height:19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" filled="f" fillcolor="#fffffe" stroked="f" strokecolor="#212120" insetpen="t">
                <v:textbox inset="2.88pt,2.88pt,2.88pt,2.88pt">
                  <w:txbxContent>
                    <w:p w14:paraId="55690F3F" w14:textId="77777777" w:rsidR="00C13297" w:rsidRDefault="00C13297" w:rsidP="00C13297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ru-RU"/>
                        </w:rPr>
                        <w:t>НЕДВИЖИМОСТИ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A0DD06" wp14:editId="67A52524">
                <wp:simplePos x="0" y="0"/>
                <wp:positionH relativeFrom="column">
                  <wp:posOffset>3028950</wp:posOffset>
                </wp:positionH>
                <wp:positionV relativeFrom="paragraph">
                  <wp:posOffset>5920740</wp:posOffset>
                </wp:positionV>
                <wp:extent cx="0" cy="1257300"/>
                <wp:effectExtent l="0" t="0" r="38100" b="19050"/>
                <wp:wrapNone/>
                <wp:docPr id="372" name="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27AC33" id="Линия 214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pt,466.2pt" to="238.5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" strokecolor="#fffffe" strokeweight="1pt">
                <v:shadow color="#dcd6d4"/>
              </v:lin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C3EC45" wp14:editId="458ED0E3">
                <wp:simplePos x="0" y="0"/>
                <wp:positionH relativeFrom="column">
                  <wp:posOffset>3291713</wp:posOffset>
                </wp:positionH>
                <wp:positionV relativeFrom="paragraph">
                  <wp:posOffset>4350715</wp:posOffset>
                </wp:positionV>
                <wp:extent cx="958215" cy="592531"/>
                <wp:effectExtent l="0" t="0" r="0" b="0"/>
                <wp:wrapNone/>
                <wp:docPr id="371" name="Надпись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592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D01ADB" w14:textId="77777777" w:rsidR="00C13297" w:rsidRDefault="00C13297" w:rsidP="00C13297">
                            <w:pPr>
                              <w:widowControl w:val="0"/>
                              <w:spacing w:line="200" w:lineRule="exact"/>
                              <w:rPr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bidi="ru-RU"/>
                              </w:rPr>
                              <w:t>Ул. Ленина, 54</w:t>
                            </w:r>
                          </w:p>
                          <w:p w14:paraId="34A345A3" w14:textId="77777777" w:rsidR="00C13297" w:rsidRDefault="00C13297" w:rsidP="00C13297">
                            <w:pPr>
                              <w:widowControl w:val="0"/>
                              <w:spacing w:line="200" w:lineRule="exact"/>
                              <w:rPr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bidi="ru-RU"/>
                              </w:rPr>
                              <w:t>Мытищи, Московская область 654321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3EC45" id="Надпись 213" o:spid="_x0000_s1043" type="#_x0000_t202" style="position:absolute;margin-left:259.2pt;margin-top:342.6pt;width:75.45pt;height:46.6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" filled="f" fillcolor="#fffffe" stroked="f" strokecolor="#212120" insetpen="t">
                <v:textbox inset="2.88pt,2.88pt,2.88pt,2.88pt">
                  <w:txbxContent>
                    <w:p w14:paraId="72D01ADB" w14:textId="77777777" w:rsidR="00C13297" w:rsidRDefault="00C13297" w:rsidP="00C13297">
                      <w:pPr>
                        <w:widowControl w:val="0"/>
                        <w:spacing w:line="200" w:lineRule="exact"/>
                        <w:rPr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sz w:val="14"/>
                          <w:szCs w:val="14"/>
                          <w:lang w:bidi="ru-RU"/>
                        </w:rPr>
                        <w:t>Ул. Ленина, 54</w:t>
                      </w:r>
                    </w:p>
                    <w:p w14:paraId="34A345A3" w14:textId="77777777" w:rsidR="00C13297" w:rsidRDefault="00C13297" w:rsidP="00C13297">
                      <w:pPr>
                        <w:widowControl w:val="0"/>
                        <w:spacing w:line="200" w:lineRule="exact"/>
                        <w:rPr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sz w:val="14"/>
                          <w:szCs w:val="14"/>
                          <w:lang w:bidi="ru-RU"/>
                        </w:rPr>
                        <w:t>Мытищи, Московская область 654321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00EB9B" wp14:editId="12F06325">
                <wp:simplePos x="0" y="0"/>
                <wp:positionH relativeFrom="column">
                  <wp:posOffset>136635</wp:posOffset>
                </wp:positionH>
                <wp:positionV relativeFrom="paragraph">
                  <wp:posOffset>5639463</wp:posOffset>
                </wp:positionV>
                <wp:extent cx="1455089" cy="742950"/>
                <wp:effectExtent l="0" t="0" r="0" b="0"/>
                <wp:wrapNone/>
                <wp:docPr id="370" name="Надпись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089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5F6848" w14:textId="77777777" w:rsidR="00C13297" w:rsidRPr="00D47308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D47308">
                              <w:rPr>
                                <w:b/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Жилые дома</w:t>
                            </w:r>
                          </w:p>
                          <w:p w14:paraId="04306927" w14:textId="77777777" w:rsidR="00C13297" w:rsidRPr="00D47308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D47308">
                              <w:rPr>
                                <w:b/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Коммерческая недвижимость</w:t>
                            </w:r>
                          </w:p>
                          <w:p w14:paraId="503EAC39" w14:textId="77777777" w:rsidR="00C13297" w:rsidRPr="00D47308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D47308">
                              <w:rPr>
                                <w:b/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Инвестиционная недвижимость</w:t>
                            </w:r>
                          </w:p>
                          <w:p w14:paraId="0F61E33F" w14:textId="77777777" w:rsidR="00C13297" w:rsidRPr="00D47308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D47308">
                              <w:rPr>
                                <w:b/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Финансовые специалисты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0EB9B" id="Надпись 212" o:spid="_x0000_s1044" type="#_x0000_t202" style="position:absolute;margin-left:10.75pt;margin-top:444.05pt;width:114.55pt;height:58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" filled="f" fillcolor="#fffffe" stroked="f" strokecolor="#212120" insetpen="t">
                <v:textbox inset="2.88pt,2.88pt,2.88pt,2.88pt">
                  <w:txbxContent>
                    <w:p w14:paraId="415F6848" w14:textId="77777777" w:rsidR="00C13297" w:rsidRPr="00D47308" w:rsidRDefault="00C13297" w:rsidP="00C13297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 w:rsidRPr="00D47308">
                        <w:rPr>
                          <w:b/>
                          <w:color w:val="FFFFFE"/>
                          <w:sz w:val="14"/>
                          <w:szCs w:val="14"/>
                          <w:lang w:bidi="ru-RU"/>
                        </w:rPr>
                        <w:t>Жилые дома</w:t>
                      </w:r>
                    </w:p>
                    <w:p w14:paraId="04306927" w14:textId="77777777" w:rsidR="00C13297" w:rsidRPr="00D47308" w:rsidRDefault="00C13297" w:rsidP="00C13297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 w:rsidRPr="00D47308">
                        <w:rPr>
                          <w:b/>
                          <w:color w:val="FFFFFE"/>
                          <w:sz w:val="14"/>
                          <w:szCs w:val="14"/>
                          <w:lang w:bidi="ru-RU"/>
                        </w:rPr>
                        <w:t>Коммерческая недвижимость</w:t>
                      </w:r>
                    </w:p>
                    <w:p w14:paraId="503EAC39" w14:textId="77777777" w:rsidR="00C13297" w:rsidRPr="00D47308" w:rsidRDefault="00C13297" w:rsidP="00C13297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 w:rsidRPr="00D47308">
                        <w:rPr>
                          <w:b/>
                          <w:color w:val="FFFFFE"/>
                          <w:sz w:val="14"/>
                          <w:szCs w:val="14"/>
                          <w:lang w:bidi="ru-RU"/>
                        </w:rPr>
                        <w:t>Инвестиционная недвижимость</w:t>
                      </w:r>
                    </w:p>
                    <w:p w14:paraId="0F61E33F" w14:textId="77777777" w:rsidR="00C13297" w:rsidRPr="00D47308" w:rsidRDefault="00C13297" w:rsidP="00C13297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 w:rsidRPr="00D47308">
                        <w:rPr>
                          <w:b/>
                          <w:color w:val="FFFFFE"/>
                          <w:sz w:val="14"/>
                          <w:szCs w:val="14"/>
                          <w:lang w:bidi="ru-RU"/>
                        </w:rPr>
                        <w:t>Финансовые специалисты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9E9C22" wp14:editId="2B182B47">
                <wp:simplePos x="0" y="0"/>
                <wp:positionH relativeFrom="column">
                  <wp:posOffset>1600200</wp:posOffset>
                </wp:positionH>
                <wp:positionV relativeFrom="paragraph">
                  <wp:posOffset>5920740</wp:posOffset>
                </wp:positionV>
                <wp:extent cx="1600200" cy="0"/>
                <wp:effectExtent l="0" t="0" r="0" b="0"/>
                <wp:wrapNone/>
                <wp:docPr id="369" name="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A1B19" id="Линия 211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466.2pt" to="252pt,4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" strokecolor="#fffffe" strokeweight="1pt">
                <v:shadow color="#dcd6d4"/>
              </v:lin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B8C104" wp14:editId="59411C68">
                <wp:simplePos x="0" y="0"/>
                <wp:positionH relativeFrom="column">
                  <wp:posOffset>139065</wp:posOffset>
                </wp:positionH>
                <wp:positionV relativeFrom="paragraph">
                  <wp:posOffset>6431280</wp:posOffset>
                </wp:positionV>
                <wp:extent cx="1416050" cy="614680"/>
                <wp:effectExtent l="0" t="0" r="0" b="0"/>
                <wp:wrapNone/>
                <wp:docPr id="368" name="Надпись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C17E55" w14:textId="77777777" w:rsidR="00C13297" w:rsidRDefault="00C13297" w:rsidP="00C13297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ru-RU"/>
                              </w:rPr>
                              <w:t xml:space="preserve">(123) 456-78-90   </w:t>
                            </w:r>
                          </w:p>
                          <w:p w14:paraId="6B1843FD" w14:textId="77777777" w:rsidR="00C13297" w:rsidRDefault="00C13297" w:rsidP="00C13297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>имя@вашвебсайт.com</w:t>
                            </w:r>
                          </w:p>
                          <w:p w14:paraId="1CF53B32" w14:textId="77777777" w:rsidR="00C13297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>www.вашвебсайт.com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8C104" id="Надпись 210" o:spid="_x0000_s1045" type="#_x0000_t202" style="position:absolute;margin-left:10.95pt;margin-top:506.4pt;width:111.5pt;height:48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" filled="f" fillcolor="#fffffe" stroked="f" strokecolor="#212120" insetpen="t">
                <v:textbox inset="2.88pt,2.88pt,2.88pt,2.88pt">
                  <w:txbxContent>
                    <w:p w14:paraId="05C17E55" w14:textId="77777777" w:rsidR="00C13297" w:rsidRDefault="00C13297" w:rsidP="00C13297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b/>
                          <w:color w:val="BE783B"/>
                          <w:sz w:val="24"/>
                          <w:szCs w:val="24"/>
                          <w:lang w:bidi="ru-RU"/>
                        </w:rPr>
                        <w:t xml:space="preserve">(123) 456-78-90   </w:t>
                      </w:r>
                    </w:p>
                    <w:p w14:paraId="6B1843FD" w14:textId="77777777" w:rsidR="00C13297" w:rsidRDefault="00C13297" w:rsidP="00C13297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bidi="ru-RU"/>
                        </w:rPr>
                        <w:t>имя@вашвебсайт.com</w:t>
                      </w:r>
                    </w:p>
                    <w:p w14:paraId="1CF53B32" w14:textId="77777777" w:rsidR="00C13297" w:rsidRDefault="00C13297" w:rsidP="00C13297">
                      <w:pPr>
                        <w:widowControl w:val="0"/>
                        <w:spacing w:line="24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bidi="ru-RU"/>
                        </w:rPr>
                        <w:t>www.вашвебсайт.com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7820D9" wp14:editId="31EBA4EA">
                <wp:simplePos x="0" y="0"/>
                <wp:positionH relativeFrom="column">
                  <wp:posOffset>136635</wp:posOffset>
                </wp:positionH>
                <wp:positionV relativeFrom="paragraph">
                  <wp:posOffset>4240033</wp:posOffset>
                </wp:positionV>
                <wp:extent cx="1335820" cy="1239520"/>
                <wp:effectExtent l="0" t="0" r="0" b="0"/>
                <wp:wrapNone/>
                <wp:docPr id="367" name="Надпись 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820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5748E7" w14:textId="77777777" w:rsidR="00C13297" w:rsidRPr="00D47308" w:rsidRDefault="00C13297" w:rsidP="00C13297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D4730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 xml:space="preserve">Приглашаем </w:t>
                            </w:r>
                          </w:p>
                          <w:p w14:paraId="4A06BB03" w14:textId="3E5FFD3D" w:rsidR="00C13297" w:rsidRPr="00D47308" w:rsidRDefault="00C13297" w:rsidP="00C13297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D4730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 xml:space="preserve">на осмотр очаровательного нового дома </w:t>
                            </w:r>
                            <w:r w:rsidR="00D4730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br/>
                            </w:r>
                            <w:r w:rsidRPr="00D4730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>в прекрасном районе Мытищ.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7820D9" id="Надпись 209" o:spid="_x0000_s1046" type="#_x0000_t202" style="position:absolute;margin-left:10.75pt;margin-top:333.85pt;width:105.2pt;height:97.6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" filled="f" fillcolor="#fffffe" stroked="f" strokecolor="#212120" insetpen="t">
                <v:textbox inset="2.88pt,2.88pt,2.88pt,2.88pt">
                  <w:txbxContent>
                    <w:p w14:paraId="0E5748E7" w14:textId="77777777" w:rsidR="00C13297" w:rsidRPr="00D47308" w:rsidRDefault="00C13297" w:rsidP="00C13297">
                      <w:pPr>
                        <w:widowControl w:val="0"/>
                        <w:spacing w:line="30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26"/>
                          <w:szCs w:val="26"/>
                          <w:lang w:val="en"/>
                        </w:rPr>
                      </w:pPr>
                      <w:r w:rsidRPr="00D4730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26"/>
                          <w:szCs w:val="26"/>
                          <w:lang w:bidi="ru-RU"/>
                        </w:rPr>
                        <w:t xml:space="preserve">Приглашаем </w:t>
                      </w:r>
                    </w:p>
                    <w:p w14:paraId="4A06BB03" w14:textId="3E5FFD3D" w:rsidR="00C13297" w:rsidRPr="00D47308" w:rsidRDefault="00C13297" w:rsidP="00C13297">
                      <w:pPr>
                        <w:widowControl w:val="0"/>
                        <w:spacing w:line="30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26"/>
                          <w:szCs w:val="26"/>
                          <w:lang w:val="en"/>
                        </w:rPr>
                      </w:pPr>
                      <w:r w:rsidRPr="00D4730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26"/>
                          <w:szCs w:val="26"/>
                          <w:lang w:bidi="ru-RU"/>
                        </w:rPr>
                        <w:t xml:space="preserve">на осмотр очаровательного нового дома </w:t>
                      </w:r>
                      <w:r w:rsidR="00D4730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26"/>
                          <w:szCs w:val="26"/>
                          <w:lang w:bidi="ru-RU"/>
                        </w:rPr>
                        <w:br/>
                      </w:r>
                      <w:r w:rsidRPr="00D4730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26"/>
                          <w:szCs w:val="26"/>
                          <w:lang w:bidi="ru-RU"/>
                        </w:rPr>
                        <w:t>в прекрасном районе Мытищ.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3E737F" wp14:editId="38226466">
                <wp:simplePos x="0" y="0"/>
                <wp:positionH relativeFrom="column">
                  <wp:posOffset>1740890</wp:posOffset>
                </wp:positionH>
                <wp:positionV relativeFrom="paragraph">
                  <wp:posOffset>4204411</wp:posOffset>
                </wp:positionV>
                <wp:extent cx="1338681" cy="400050"/>
                <wp:effectExtent l="0" t="0" r="0" b="0"/>
                <wp:wrapNone/>
                <wp:docPr id="366" name="Надпись 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681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9D42FE" w14:textId="77777777" w:rsidR="00C13297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bidi="ru-RU"/>
                              </w:rPr>
                              <w:t>Имя Фамилия</w:t>
                            </w:r>
                          </w:p>
                          <w:p w14:paraId="161FF44D" w14:textId="77777777" w:rsidR="00C13297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bidi="ru-RU"/>
                              </w:rPr>
                              <w:t>Местный агент продаж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E737F" id="Надпись 208" o:spid="_x0000_s1047" type="#_x0000_t202" style="position:absolute;margin-left:137.1pt;margin-top:331.05pt;width:105.4pt;height:31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" filled="f" fillcolor="#fffffe" stroked="f" strokecolor="#212120" insetpen="t">
                <v:textbox inset="2.88pt,2.88pt,2.88pt,2.88pt">
                  <w:txbxContent>
                    <w:p w14:paraId="729D42FE" w14:textId="77777777" w:rsidR="00C13297" w:rsidRDefault="00C13297" w:rsidP="00C13297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bidi="ru-RU"/>
                        </w:rPr>
                        <w:t>Имя Фамилия</w:t>
                      </w:r>
                    </w:p>
                    <w:p w14:paraId="161FF44D" w14:textId="77777777" w:rsidR="00C13297" w:rsidRDefault="00C13297" w:rsidP="00C13297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bidi="ru-RU"/>
                        </w:rPr>
                        <w:t>Местный агент продаж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2318A1" wp14:editId="1A726A29">
                <wp:simplePos x="0" y="0"/>
                <wp:positionH relativeFrom="column">
                  <wp:posOffset>1600200</wp:posOffset>
                </wp:positionH>
                <wp:positionV relativeFrom="paragraph">
                  <wp:posOffset>4091940</wp:posOffset>
                </wp:positionV>
                <wp:extent cx="0" cy="3657600"/>
                <wp:effectExtent l="0" t="0" r="38100" b="19050"/>
                <wp:wrapNone/>
                <wp:docPr id="365" name="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FFAFFA" id="Линия 207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322.2pt" to="126pt,6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" strokecolor="#fffffe" strokeweight="1pt">
                <v:shadow color="#dcd6d4"/>
              </v:lin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749291" wp14:editId="325F56DA">
                <wp:simplePos x="0" y="0"/>
                <wp:positionH relativeFrom="column">
                  <wp:posOffset>1600200</wp:posOffset>
                </wp:positionH>
                <wp:positionV relativeFrom="paragraph">
                  <wp:posOffset>4663440</wp:posOffset>
                </wp:positionV>
                <wp:extent cx="1600200" cy="0"/>
                <wp:effectExtent l="0" t="0" r="0" b="0"/>
                <wp:wrapNone/>
                <wp:docPr id="364" name="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32378" id="Линия 206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367.2pt" to="252pt,3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" strokecolor="#fffffe" strokeweight="1pt">
                <v:shadow color="#dcd6d4"/>
              </v:lin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A0E1CF" wp14:editId="0E93A644">
                <wp:simplePos x="0" y="0"/>
                <wp:positionH relativeFrom="column">
                  <wp:posOffset>0</wp:posOffset>
                </wp:positionH>
                <wp:positionV relativeFrom="paragraph">
                  <wp:posOffset>5634990</wp:posOffset>
                </wp:positionV>
                <wp:extent cx="1600200" cy="0"/>
                <wp:effectExtent l="0" t="0" r="0" b="0"/>
                <wp:wrapNone/>
                <wp:docPr id="363" name="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73235B" id="Линия 205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43.7pt" to="126pt,4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" strokecolor="#fffffe" strokeweight="1pt">
                <v:shadow color="#dcd6d4"/>
              </v:lin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8A0BF3" wp14:editId="515E339A">
                <wp:simplePos x="0" y="0"/>
                <wp:positionH relativeFrom="column">
                  <wp:posOffset>1600200</wp:posOffset>
                </wp:positionH>
                <wp:positionV relativeFrom="paragraph">
                  <wp:posOffset>5920740</wp:posOffset>
                </wp:positionV>
                <wp:extent cx="1428115" cy="1257300"/>
                <wp:effectExtent l="0" t="0" r="635" b="0"/>
                <wp:wrapNone/>
                <wp:docPr id="362" name="Прямоугольник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115" cy="125730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AF454" id="Прямоугольник 204" o:spid="_x0000_s1026" style="position:absolute;margin-left:126pt;margin-top:466.2pt;width:112.45pt;height:9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219FF9" wp14:editId="25EE7DED">
                <wp:simplePos x="0" y="0"/>
                <wp:positionH relativeFrom="column">
                  <wp:posOffset>1600200</wp:posOffset>
                </wp:positionH>
                <wp:positionV relativeFrom="paragraph">
                  <wp:posOffset>4091940</wp:posOffset>
                </wp:positionV>
                <wp:extent cx="1600200" cy="571500"/>
                <wp:effectExtent l="0" t="0" r="0" b="0"/>
                <wp:wrapNone/>
                <wp:docPr id="361" name="Прямоугольник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89F8E" id="Прямоугольник 203" o:spid="_x0000_s1026" style="position:absolute;margin-left:126pt;margin-top:322.2pt;width:126pt;height: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D9ABB8" wp14:editId="4961C4EA">
                <wp:simplePos x="0" y="0"/>
                <wp:positionH relativeFrom="column">
                  <wp:posOffset>0</wp:posOffset>
                </wp:positionH>
                <wp:positionV relativeFrom="paragraph">
                  <wp:posOffset>4091940</wp:posOffset>
                </wp:positionV>
                <wp:extent cx="1600200" cy="2286000"/>
                <wp:effectExtent l="0" t="0" r="0" b="0"/>
                <wp:wrapNone/>
                <wp:docPr id="360" name="Прямоугольник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2F0C5" id="Прямоугольник 202" o:spid="_x0000_s1026" style="position:absolute;margin-left:0;margin-top:322.2pt;width:126pt;height:180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13297">
        <w:rPr>
          <w:lang w:bidi="ru-RU"/>
        </w:rPr>
        <w:drawing>
          <wp:anchor distT="0" distB="0" distL="114300" distR="114300" simplePos="0" relativeHeight="251720704" behindDoc="0" locked="0" layoutInCell="1" allowOverlap="1" wp14:anchorId="52BC8517" wp14:editId="46CC1A5A">
            <wp:simplePos x="0" y="0"/>
            <wp:positionH relativeFrom="column">
              <wp:posOffset>1600200</wp:posOffset>
            </wp:positionH>
            <wp:positionV relativeFrom="paragraph">
              <wp:posOffset>4663440</wp:posOffset>
            </wp:positionV>
            <wp:extent cx="1600200" cy="1257300"/>
            <wp:effectExtent l="0" t="0" r="0" b="0"/>
            <wp:wrapNone/>
            <wp:docPr id="496" name="Рисунок 201" descr="RE99902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Рисунок 201" descr="RE99902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t="4172" r="15871" b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E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DCD6D4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C13297">
        <w:rPr>
          <w:lang w:bidi="ru-RU"/>
        </w:rPr>
        <w:drawing>
          <wp:anchor distT="0" distB="0" distL="114300" distR="114300" simplePos="0" relativeHeight="251719680" behindDoc="0" locked="0" layoutInCell="1" allowOverlap="1" wp14:anchorId="348CFF27" wp14:editId="1F1BC444">
            <wp:simplePos x="0" y="0"/>
            <wp:positionH relativeFrom="column">
              <wp:posOffset>3028950</wp:posOffset>
            </wp:positionH>
            <wp:positionV relativeFrom="paragraph">
              <wp:posOffset>5920740</wp:posOffset>
            </wp:positionV>
            <wp:extent cx="171450" cy="1257300"/>
            <wp:effectExtent l="0" t="0" r="0" b="0"/>
            <wp:wrapNone/>
            <wp:docPr id="495" name="Рисунок 200" descr="RE9990201-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Рисунок 200" descr="RE9990201-IMG0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8" r="38158" b="1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E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DCD6D4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E7CDD3" wp14:editId="074528D1">
                <wp:simplePos x="0" y="0"/>
                <wp:positionH relativeFrom="column">
                  <wp:posOffset>0</wp:posOffset>
                </wp:positionH>
                <wp:positionV relativeFrom="paragraph">
                  <wp:posOffset>4092394</wp:posOffset>
                </wp:positionV>
                <wp:extent cx="5486400" cy="3657600"/>
                <wp:effectExtent l="0" t="0" r="0" b="0"/>
                <wp:wrapNone/>
                <wp:docPr id="359" name="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36BEF" id="Прямоугольник 199" o:spid="_x0000_s1026" style="position:absolute;margin-left:0;margin-top:322.25pt;width:6in;height:4in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" filled="f" fillcolor="#fffffe" stroked="f" strokecolor="#212120" insetpen="t">
                <v:textbox inset="2.88pt,2.88pt,2.88pt,2.88pt"/>
              </v:rect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2FEA56" wp14:editId="033B91AD">
                <wp:simplePos x="0" y="0"/>
                <wp:positionH relativeFrom="margin">
                  <wp:posOffset>0</wp:posOffset>
                </wp:positionH>
                <wp:positionV relativeFrom="page">
                  <wp:posOffset>1143000</wp:posOffset>
                </wp:positionV>
                <wp:extent cx="5486400" cy="3657600"/>
                <wp:effectExtent l="0" t="0" r="19050" b="19050"/>
                <wp:wrapNone/>
                <wp:docPr id="358" name="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BE083" id="Прямоугольник 358" o:spid="_x0000_s1026" style="position:absolute;margin-left:0;margin-top:90pt;width:6in;height:4in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" filled="f" strokecolor="#cfcdcd [2894]" strokeweight=".5pt">
                <w10:wrap anchorx="margin" anchory="page"/>
              </v:rect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5EF957" wp14:editId="1F5052B8">
                <wp:simplePos x="0" y="0"/>
                <wp:positionH relativeFrom="column">
                  <wp:posOffset>1796143</wp:posOffset>
                </wp:positionH>
                <wp:positionV relativeFrom="paragraph">
                  <wp:posOffset>2601685</wp:posOffset>
                </wp:positionV>
                <wp:extent cx="1028700" cy="261257"/>
                <wp:effectExtent l="0" t="0" r="0" b="5715"/>
                <wp:wrapNone/>
                <wp:docPr id="237" name="Надпись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61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24BDD1" w14:textId="77777777" w:rsidR="00C13297" w:rsidRDefault="00C13297" w:rsidP="00C13297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АГЕН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ru-RU"/>
                              </w:rPr>
                              <w:t>Т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ru-RU"/>
                              </w:rPr>
                              <w:t>СТВ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ru-RU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EF957" id="_x0000_s1048" type="#_x0000_t202" style="position:absolute;margin-left:141.45pt;margin-top:204.85pt;width:81pt;height:20.5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" filled="f" fillcolor="#fffffe" stroked="f" strokecolor="#212120" insetpen="t">
                <v:textbox inset="2.88pt,2.88pt,2.88pt,2.88pt">
                  <w:txbxContent>
                    <w:p w14:paraId="4324BDD1" w14:textId="77777777" w:rsidR="00C13297" w:rsidRDefault="00C13297" w:rsidP="00C13297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ru-RU"/>
                        </w:rPr>
                        <w:t>АГЕН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ru-RU"/>
                        </w:rPr>
                        <w:t>Т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ru-RU"/>
                        </w:rPr>
                        <w:t>СТВ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ru-RU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F18515" wp14:editId="67823183">
                <wp:simplePos x="0" y="0"/>
                <wp:positionH relativeFrom="column">
                  <wp:posOffset>0</wp:posOffset>
                </wp:positionH>
                <wp:positionV relativeFrom="paragraph">
                  <wp:posOffset>10886</wp:posOffset>
                </wp:positionV>
                <wp:extent cx="5486400" cy="3657600"/>
                <wp:effectExtent l="0" t="0" r="0" b="0"/>
                <wp:wrapNone/>
                <wp:docPr id="220" name="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1C2A6" id="Прямоугольник 199" o:spid="_x0000_s1026" style="position:absolute;margin-left:0;margin-top:.85pt;width:6in;height:4in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" filled="f" fillcolor="#fffffe" stroked="f" strokecolor="#212120" insetpen="t">
                <v:textbox inset="2.88pt,2.88pt,2.88pt,2.88pt"/>
              </v:rect>
            </w:pict>
          </mc:Fallback>
        </mc:AlternateContent>
      </w:r>
      <w:r w:rsidR="00C13297">
        <w:rPr>
          <w:lang w:bidi="ru-RU"/>
        </w:rPr>
        <w:drawing>
          <wp:anchor distT="0" distB="0" distL="114300" distR="114300" simplePos="0" relativeHeight="251695104" behindDoc="0" locked="0" layoutInCell="1" allowOverlap="1" wp14:anchorId="785FB109" wp14:editId="08B2692D">
            <wp:simplePos x="0" y="0"/>
            <wp:positionH relativeFrom="column">
              <wp:posOffset>3028950</wp:posOffset>
            </wp:positionH>
            <wp:positionV relativeFrom="paragraph">
              <wp:posOffset>1839686</wp:posOffset>
            </wp:positionV>
            <wp:extent cx="171450" cy="1257300"/>
            <wp:effectExtent l="0" t="0" r="0" b="0"/>
            <wp:wrapNone/>
            <wp:docPr id="221" name="Рисунок 200" descr="RE9990201-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Рисунок 200" descr="RE9990201-IMG0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8" r="38158" b="1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E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DCD6D4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C13297">
        <w:rPr>
          <w:lang w:bidi="ru-RU"/>
        </w:rPr>
        <w:drawing>
          <wp:anchor distT="0" distB="0" distL="114300" distR="114300" simplePos="0" relativeHeight="251696128" behindDoc="0" locked="0" layoutInCell="1" allowOverlap="1" wp14:anchorId="054526BE" wp14:editId="3F799D1E">
            <wp:simplePos x="0" y="0"/>
            <wp:positionH relativeFrom="column">
              <wp:posOffset>1600200</wp:posOffset>
            </wp:positionH>
            <wp:positionV relativeFrom="paragraph">
              <wp:posOffset>582386</wp:posOffset>
            </wp:positionV>
            <wp:extent cx="1600200" cy="1257300"/>
            <wp:effectExtent l="0" t="0" r="0" b="0"/>
            <wp:wrapNone/>
            <wp:docPr id="222" name="Рисунок 201" descr="RE99902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Рисунок 201" descr="RE99902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6" t="4172" r="15871" b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E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DCD6D4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C42E5F" wp14:editId="378D6376">
                <wp:simplePos x="0" y="0"/>
                <wp:positionH relativeFrom="column">
                  <wp:posOffset>0</wp:posOffset>
                </wp:positionH>
                <wp:positionV relativeFrom="paragraph">
                  <wp:posOffset>10886</wp:posOffset>
                </wp:positionV>
                <wp:extent cx="1600200" cy="2286000"/>
                <wp:effectExtent l="0" t="0" r="0" b="0"/>
                <wp:wrapNone/>
                <wp:docPr id="223" name="Прямоугольник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14561" id="Прямоугольник 202" o:spid="_x0000_s1026" style="position:absolute;margin-left:0;margin-top:.85pt;width:126pt;height:18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52C52F" wp14:editId="462D7E5C">
                <wp:simplePos x="0" y="0"/>
                <wp:positionH relativeFrom="column">
                  <wp:posOffset>1600200</wp:posOffset>
                </wp:positionH>
                <wp:positionV relativeFrom="paragraph">
                  <wp:posOffset>10886</wp:posOffset>
                </wp:positionV>
                <wp:extent cx="1600200" cy="571500"/>
                <wp:effectExtent l="0" t="0" r="0" b="0"/>
                <wp:wrapNone/>
                <wp:docPr id="224" name="Прямоугольник 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F0164" id="Прямоугольник 203" o:spid="_x0000_s1026" style="position:absolute;margin-left:126pt;margin-top:.85pt;width:126pt;height: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6E96E2" wp14:editId="5A5556C1">
                <wp:simplePos x="0" y="0"/>
                <wp:positionH relativeFrom="column">
                  <wp:posOffset>1600200</wp:posOffset>
                </wp:positionH>
                <wp:positionV relativeFrom="paragraph">
                  <wp:posOffset>1839686</wp:posOffset>
                </wp:positionV>
                <wp:extent cx="1428115" cy="1257300"/>
                <wp:effectExtent l="0" t="0" r="635" b="0"/>
                <wp:wrapNone/>
                <wp:docPr id="225" name="Прямоугольник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115" cy="125730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158EE" id="Прямоугольник 204" o:spid="_x0000_s1026" style="position:absolute;margin-left:126pt;margin-top:144.85pt;width:112.45pt;height:9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4B48EA" wp14:editId="16EE00F5">
                <wp:simplePos x="0" y="0"/>
                <wp:positionH relativeFrom="column">
                  <wp:posOffset>0</wp:posOffset>
                </wp:positionH>
                <wp:positionV relativeFrom="paragraph">
                  <wp:posOffset>1553936</wp:posOffset>
                </wp:positionV>
                <wp:extent cx="1600200" cy="0"/>
                <wp:effectExtent l="0" t="0" r="0" b="0"/>
                <wp:wrapNone/>
                <wp:docPr id="226" name="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FE4232" id="Линия 205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2.35pt" to="126pt,1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" strokecolor="#fffffe" strokeweight="1pt">
                <v:shadow color="#dcd6d4"/>
              </v:lin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C4AC92" wp14:editId="43A77E7C">
                <wp:simplePos x="0" y="0"/>
                <wp:positionH relativeFrom="column">
                  <wp:posOffset>1600200</wp:posOffset>
                </wp:positionH>
                <wp:positionV relativeFrom="paragraph">
                  <wp:posOffset>582386</wp:posOffset>
                </wp:positionV>
                <wp:extent cx="1600200" cy="0"/>
                <wp:effectExtent l="0" t="0" r="0" b="0"/>
                <wp:wrapNone/>
                <wp:docPr id="227" name="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8C46EE" id="Линия 206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45.85pt" to="252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" strokecolor="#fffffe" strokeweight="1pt">
                <v:shadow color="#dcd6d4"/>
              </v:lin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9C59E9" wp14:editId="0BAC3FD4">
                <wp:simplePos x="0" y="0"/>
                <wp:positionH relativeFrom="column">
                  <wp:posOffset>1600200</wp:posOffset>
                </wp:positionH>
                <wp:positionV relativeFrom="paragraph">
                  <wp:posOffset>10886</wp:posOffset>
                </wp:positionV>
                <wp:extent cx="0" cy="3657600"/>
                <wp:effectExtent l="0" t="0" r="38100" b="19050"/>
                <wp:wrapNone/>
                <wp:docPr id="228" name="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BBD12" id="Линия 20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.85pt" to="126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" strokecolor="#fffffe" strokeweight="1pt">
                <v:shadow color="#dcd6d4"/>
              </v:lin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029991" wp14:editId="6A196741">
                <wp:simplePos x="0" y="0"/>
                <wp:positionH relativeFrom="column">
                  <wp:posOffset>1740890</wp:posOffset>
                </wp:positionH>
                <wp:positionV relativeFrom="paragraph">
                  <wp:posOffset>122530</wp:posOffset>
                </wp:positionV>
                <wp:extent cx="1338681" cy="400050"/>
                <wp:effectExtent l="0" t="0" r="0" b="0"/>
                <wp:wrapNone/>
                <wp:docPr id="229" name="Надпись 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681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1CD129" w14:textId="77777777" w:rsidR="00C13297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bidi="ru-RU"/>
                              </w:rPr>
                              <w:t>Имя Фамилия</w:t>
                            </w:r>
                          </w:p>
                          <w:p w14:paraId="3990EAE9" w14:textId="77777777" w:rsidR="00C13297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bidi="ru-RU"/>
                              </w:rPr>
                              <w:t>Местный агент продаж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29991" id="_x0000_s1049" type="#_x0000_t202" style="position:absolute;margin-left:137.1pt;margin-top:9.65pt;width:105.4pt;height:31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" filled="f" fillcolor="#fffffe" stroked="f" strokecolor="#212120" insetpen="t">
                <v:textbox inset="2.88pt,2.88pt,2.88pt,2.88pt">
                  <w:txbxContent>
                    <w:p w14:paraId="311CD129" w14:textId="77777777" w:rsidR="00C13297" w:rsidRDefault="00C13297" w:rsidP="00C13297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bidi="ru-RU"/>
                        </w:rPr>
                        <w:t>Имя Фамилия</w:t>
                      </w:r>
                    </w:p>
                    <w:p w14:paraId="3990EAE9" w14:textId="77777777" w:rsidR="00C13297" w:rsidRDefault="00C13297" w:rsidP="00C13297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bidi="ru-RU"/>
                        </w:rPr>
                        <w:t>Местный агент продаж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C9D7DD" wp14:editId="6B9B0E24">
                <wp:simplePos x="0" y="0"/>
                <wp:positionH relativeFrom="column">
                  <wp:posOffset>136635</wp:posOffset>
                </wp:positionH>
                <wp:positionV relativeFrom="paragraph">
                  <wp:posOffset>161014</wp:posOffset>
                </wp:positionV>
                <wp:extent cx="1335820" cy="1239520"/>
                <wp:effectExtent l="0" t="0" r="0" b="0"/>
                <wp:wrapNone/>
                <wp:docPr id="230" name="Надпись 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820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90BE65" w14:textId="77777777" w:rsidR="00C13297" w:rsidRPr="00D47308" w:rsidRDefault="00C13297" w:rsidP="00C13297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D4730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 xml:space="preserve">Приглашаем </w:t>
                            </w:r>
                          </w:p>
                          <w:p w14:paraId="1B142620" w14:textId="4B72E01C" w:rsidR="00C13297" w:rsidRPr="00D47308" w:rsidRDefault="00C13297" w:rsidP="00C13297">
                            <w:pPr>
                              <w:widowControl w:val="0"/>
                              <w:spacing w:line="3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26"/>
                                <w:szCs w:val="26"/>
                                <w:lang w:val="en"/>
                              </w:rPr>
                            </w:pPr>
                            <w:r w:rsidRPr="00D4730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>на осмотр очаровательного нового дома</w:t>
                            </w:r>
                            <w:r w:rsidR="00D4730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br/>
                            </w:r>
                            <w:r w:rsidRPr="00D47308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26"/>
                                <w:szCs w:val="26"/>
                                <w:lang w:bidi="ru-RU"/>
                              </w:rPr>
                              <w:t>в прекрасном районе Мытищ.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9D7DD" id="_x0000_s1050" type="#_x0000_t202" style="position:absolute;margin-left:10.75pt;margin-top:12.7pt;width:105.2pt;height:97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" filled="f" fillcolor="#fffffe" stroked="f" strokecolor="#212120" insetpen="t">
                <v:textbox inset="2.88pt,2.88pt,2.88pt,2.88pt">
                  <w:txbxContent>
                    <w:p w14:paraId="0790BE65" w14:textId="77777777" w:rsidR="00C13297" w:rsidRPr="00D47308" w:rsidRDefault="00C13297" w:rsidP="00C13297">
                      <w:pPr>
                        <w:widowControl w:val="0"/>
                        <w:spacing w:line="30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26"/>
                          <w:szCs w:val="26"/>
                          <w:lang w:val="en"/>
                        </w:rPr>
                      </w:pPr>
                      <w:r w:rsidRPr="00D4730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26"/>
                          <w:szCs w:val="26"/>
                          <w:lang w:bidi="ru-RU"/>
                        </w:rPr>
                        <w:t xml:space="preserve">Приглашаем </w:t>
                      </w:r>
                    </w:p>
                    <w:p w14:paraId="1B142620" w14:textId="4B72E01C" w:rsidR="00C13297" w:rsidRPr="00D47308" w:rsidRDefault="00C13297" w:rsidP="00C13297">
                      <w:pPr>
                        <w:widowControl w:val="0"/>
                        <w:spacing w:line="30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26"/>
                          <w:szCs w:val="26"/>
                          <w:lang w:val="en"/>
                        </w:rPr>
                      </w:pPr>
                      <w:r w:rsidRPr="00D4730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26"/>
                          <w:szCs w:val="26"/>
                          <w:lang w:bidi="ru-RU"/>
                        </w:rPr>
                        <w:t>на осмотр очаровательного нового дома</w:t>
                      </w:r>
                      <w:r w:rsidR="00D4730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26"/>
                          <w:szCs w:val="26"/>
                          <w:lang w:bidi="ru-RU"/>
                        </w:rPr>
                        <w:br/>
                      </w:r>
                      <w:r w:rsidRPr="00D47308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26"/>
                          <w:szCs w:val="26"/>
                          <w:lang w:bidi="ru-RU"/>
                        </w:rPr>
                        <w:t>в прекрасном районе Мытищ.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474CB0" wp14:editId="367A59A3">
                <wp:simplePos x="0" y="0"/>
                <wp:positionH relativeFrom="column">
                  <wp:posOffset>139065</wp:posOffset>
                </wp:positionH>
                <wp:positionV relativeFrom="paragraph">
                  <wp:posOffset>2350226</wp:posOffset>
                </wp:positionV>
                <wp:extent cx="1416050" cy="614680"/>
                <wp:effectExtent l="0" t="0" r="0" b="0"/>
                <wp:wrapNone/>
                <wp:docPr id="231" name="Надпись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076214" w14:textId="77777777" w:rsidR="00C13297" w:rsidRDefault="00C13297" w:rsidP="00C13297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ru-RU"/>
                              </w:rPr>
                              <w:t xml:space="preserve">(123) 456-78-90   </w:t>
                            </w:r>
                          </w:p>
                          <w:p w14:paraId="094A8BE9" w14:textId="77777777" w:rsidR="00C13297" w:rsidRDefault="00C13297" w:rsidP="00C13297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>имя@вашвебсайт.com</w:t>
                            </w:r>
                          </w:p>
                          <w:p w14:paraId="0BE619D4" w14:textId="77777777" w:rsidR="00C13297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ru-RU"/>
                              </w:rPr>
                              <w:t>www.вашвебсайт.com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74CB0" id="_x0000_s1051" type="#_x0000_t202" style="position:absolute;margin-left:10.95pt;margin-top:185.05pt;width:111.5pt;height:48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" filled="f" fillcolor="#fffffe" stroked="f" strokecolor="#212120" insetpen="t">
                <v:textbox inset="2.88pt,2.88pt,2.88pt,2.88pt">
                  <w:txbxContent>
                    <w:p w14:paraId="6F076214" w14:textId="77777777" w:rsidR="00C13297" w:rsidRDefault="00C13297" w:rsidP="00C13297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b/>
                          <w:color w:val="BE783B"/>
                          <w:sz w:val="24"/>
                          <w:szCs w:val="24"/>
                          <w:lang w:bidi="ru-RU"/>
                        </w:rPr>
                        <w:t xml:space="preserve">(123) 456-78-90   </w:t>
                      </w:r>
                    </w:p>
                    <w:p w14:paraId="094A8BE9" w14:textId="77777777" w:rsidR="00C13297" w:rsidRDefault="00C13297" w:rsidP="00C13297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bidi="ru-RU"/>
                        </w:rPr>
                        <w:t>имя@вашвебсайт.com</w:t>
                      </w:r>
                    </w:p>
                    <w:p w14:paraId="0BE619D4" w14:textId="77777777" w:rsidR="00C13297" w:rsidRDefault="00C13297" w:rsidP="00C13297">
                      <w:pPr>
                        <w:widowControl w:val="0"/>
                        <w:spacing w:line="240" w:lineRule="exact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bidi="ru-RU"/>
                        </w:rPr>
                        <w:t>www.вашвебсайт.com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CBD1AD" wp14:editId="0ECDA50C">
                <wp:simplePos x="0" y="0"/>
                <wp:positionH relativeFrom="column">
                  <wp:posOffset>1600200</wp:posOffset>
                </wp:positionH>
                <wp:positionV relativeFrom="paragraph">
                  <wp:posOffset>1839686</wp:posOffset>
                </wp:positionV>
                <wp:extent cx="1600200" cy="0"/>
                <wp:effectExtent l="0" t="0" r="0" b="0"/>
                <wp:wrapNone/>
                <wp:docPr id="232" name="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174331" id="Линия 211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144.85pt" to="252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" strokecolor="#fffffe" strokeweight="1pt">
                <v:shadow color="#dcd6d4"/>
              </v:lin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32CE9B" wp14:editId="0241873E">
                <wp:simplePos x="0" y="0"/>
                <wp:positionH relativeFrom="column">
                  <wp:posOffset>136635</wp:posOffset>
                </wp:positionH>
                <wp:positionV relativeFrom="paragraph">
                  <wp:posOffset>1560443</wp:posOffset>
                </wp:positionV>
                <wp:extent cx="1455089" cy="742950"/>
                <wp:effectExtent l="0" t="0" r="0" b="0"/>
                <wp:wrapNone/>
                <wp:docPr id="233" name="Надпись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089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7985A0" w14:textId="77777777" w:rsidR="00C13297" w:rsidRPr="00D47308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D47308">
                              <w:rPr>
                                <w:b/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Жилые дома</w:t>
                            </w:r>
                          </w:p>
                          <w:p w14:paraId="72081A06" w14:textId="77777777" w:rsidR="00C13297" w:rsidRPr="00D47308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D47308">
                              <w:rPr>
                                <w:b/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Коммерческая недвижимость</w:t>
                            </w:r>
                          </w:p>
                          <w:p w14:paraId="3BDB3C49" w14:textId="77777777" w:rsidR="00C13297" w:rsidRPr="00D47308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D47308">
                              <w:rPr>
                                <w:b/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Инвестиционная недвижимость</w:t>
                            </w:r>
                          </w:p>
                          <w:p w14:paraId="64A489C5" w14:textId="77777777" w:rsidR="00C13297" w:rsidRPr="00D47308" w:rsidRDefault="00C13297" w:rsidP="00C13297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FFFFFE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D47308">
                              <w:rPr>
                                <w:b/>
                                <w:color w:val="FFFFFE"/>
                                <w:sz w:val="14"/>
                                <w:szCs w:val="14"/>
                                <w:lang w:bidi="ru-RU"/>
                              </w:rPr>
                              <w:t>Финансовые специалисты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32CE9B" id="_x0000_s1052" type="#_x0000_t202" style="position:absolute;margin-left:10.75pt;margin-top:122.85pt;width:114.55pt;height:58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" filled="f" fillcolor="#fffffe" stroked="f" strokecolor="#212120" insetpen="t">
                <v:textbox inset="2.88pt,2.88pt,2.88pt,2.88pt">
                  <w:txbxContent>
                    <w:p w14:paraId="157985A0" w14:textId="77777777" w:rsidR="00C13297" w:rsidRPr="00D47308" w:rsidRDefault="00C13297" w:rsidP="00C13297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 w:rsidRPr="00D47308">
                        <w:rPr>
                          <w:b/>
                          <w:color w:val="FFFFFE"/>
                          <w:sz w:val="14"/>
                          <w:szCs w:val="14"/>
                          <w:lang w:bidi="ru-RU"/>
                        </w:rPr>
                        <w:t>Жилые дома</w:t>
                      </w:r>
                    </w:p>
                    <w:p w14:paraId="72081A06" w14:textId="77777777" w:rsidR="00C13297" w:rsidRPr="00D47308" w:rsidRDefault="00C13297" w:rsidP="00C13297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 w:rsidRPr="00D47308">
                        <w:rPr>
                          <w:b/>
                          <w:color w:val="FFFFFE"/>
                          <w:sz w:val="14"/>
                          <w:szCs w:val="14"/>
                          <w:lang w:bidi="ru-RU"/>
                        </w:rPr>
                        <w:t>Коммерческая недвижимость</w:t>
                      </w:r>
                    </w:p>
                    <w:p w14:paraId="3BDB3C49" w14:textId="77777777" w:rsidR="00C13297" w:rsidRPr="00D47308" w:rsidRDefault="00C13297" w:rsidP="00C13297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 w:rsidRPr="00D47308">
                        <w:rPr>
                          <w:b/>
                          <w:color w:val="FFFFFE"/>
                          <w:sz w:val="14"/>
                          <w:szCs w:val="14"/>
                          <w:lang w:bidi="ru-RU"/>
                        </w:rPr>
                        <w:t>Инвестиционная недвижимость</w:t>
                      </w:r>
                    </w:p>
                    <w:p w14:paraId="64A489C5" w14:textId="77777777" w:rsidR="00C13297" w:rsidRPr="00D47308" w:rsidRDefault="00C13297" w:rsidP="00C13297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FFFFFE"/>
                          <w:sz w:val="14"/>
                          <w:szCs w:val="14"/>
                          <w:lang w:val="en"/>
                        </w:rPr>
                      </w:pPr>
                      <w:r w:rsidRPr="00D47308">
                        <w:rPr>
                          <w:b/>
                          <w:color w:val="FFFFFE"/>
                          <w:sz w:val="14"/>
                          <w:szCs w:val="14"/>
                          <w:lang w:bidi="ru-RU"/>
                        </w:rPr>
                        <w:t>Финансовые специалисты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40AF42" wp14:editId="26EE0CBF">
                <wp:simplePos x="0" y="0"/>
                <wp:positionH relativeFrom="column">
                  <wp:posOffset>3291713</wp:posOffset>
                </wp:positionH>
                <wp:positionV relativeFrom="paragraph">
                  <wp:posOffset>268834</wp:posOffset>
                </wp:positionV>
                <wp:extent cx="958215" cy="592531"/>
                <wp:effectExtent l="0" t="0" r="0" b="0"/>
                <wp:wrapNone/>
                <wp:docPr id="234" name="Надпись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592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462ED3" w14:textId="77777777" w:rsidR="00C13297" w:rsidRDefault="00C13297" w:rsidP="00C13297">
                            <w:pPr>
                              <w:widowControl w:val="0"/>
                              <w:spacing w:line="200" w:lineRule="exact"/>
                              <w:rPr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bidi="ru-RU"/>
                              </w:rPr>
                              <w:t>Ул. Ленина, 54</w:t>
                            </w:r>
                          </w:p>
                          <w:p w14:paraId="7A7F0979" w14:textId="77777777" w:rsidR="00C13297" w:rsidRDefault="00C13297" w:rsidP="00C13297">
                            <w:pPr>
                              <w:widowControl w:val="0"/>
                              <w:spacing w:line="200" w:lineRule="exact"/>
                              <w:rPr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bidi="ru-RU"/>
                              </w:rPr>
                              <w:t>Мытищи, Московская область 654321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0AF42" id="_x0000_s1053" type="#_x0000_t202" style="position:absolute;margin-left:259.2pt;margin-top:21.15pt;width:75.45pt;height:46.6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" filled="f" fillcolor="#fffffe" stroked="f" strokecolor="#212120" insetpen="t">
                <v:textbox inset="2.88pt,2.88pt,2.88pt,2.88pt">
                  <w:txbxContent>
                    <w:p w14:paraId="17462ED3" w14:textId="77777777" w:rsidR="00C13297" w:rsidRDefault="00C13297" w:rsidP="00C13297">
                      <w:pPr>
                        <w:widowControl w:val="0"/>
                        <w:spacing w:line="200" w:lineRule="exact"/>
                        <w:rPr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sz w:val="14"/>
                          <w:szCs w:val="14"/>
                          <w:lang w:bidi="ru-RU"/>
                        </w:rPr>
                        <w:t>Ул. Ленина, 54</w:t>
                      </w:r>
                    </w:p>
                    <w:p w14:paraId="7A7F0979" w14:textId="77777777" w:rsidR="00C13297" w:rsidRDefault="00C13297" w:rsidP="00C13297">
                      <w:pPr>
                        <w:widowControl w:val="0"/>
                        <w:spacing w:line="200" w:lineRule="exact"/>
                        <w:rPr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sz w:val="14"/>
                          <w:szCs w:val="14"/>
                          <w:lang w:bidi="ru-RU"/>
                        </w:rPr>
                        <w:t>Мытищи, Московская область 654321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013C6D" wp14:editId="156BD036">
                <wp:simplePos x="0" y="0"/>
                <wp:positionH relativeFrom="column">
                  <wp:posOffset>3028950</wp:posOffset>
                </wp:positionH>
                <wp:positionV relativeFrom="paragraph">
                  <wp:posOffset>1839686</wp:posOffset>
                </wp:positionV>
                <wp:extent cx="0" cy="1257300"/>
                <wp:effectExtent l="0" t="0" r="38100" b="19050"/>
                <wp:wrapNone/>
                <wp:docPr id="235" name="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52E2F7" id="Линия 214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pt,144.85pt" to="238.5pt,2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" strokecolor="#fffffe" strokeweight="1pt">
                <v:shadow color="#dcd6d4"/>
              </v:line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BBDC94" wp14:editId="641F6368">
                <wp:simplePos x="0" y="0"/>
                <wp:positionH relativeFrom="column">
                  <wp:posOffset>1827530</wp:posOffset>
                </wp:positionH>
                <wp:positionV relativeFrom="paragraph">
                  <wp:posOffset>2765832</wp:posOffset>
                </wp:positionV>
                <wp:extent cx="966750" cy="253518"/>
                <wp:effectExtent l="0" t="0" r="5080" b="0"/>
                <wp:wrapNone/>
                <wp:docPr id="236" name="Надпись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750" cy="253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9B6954" w14:textId="77777777" w:rsidR="00C13297" w:rsidRDefault="00C13297" w:rsidP="00C13297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ru-RU"/>
                              </w:rPr>
                              <w:t>НЕДВИЖИМОСТИ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BDC94" id="_x0000_s1054" type="#_x0000_t202" style="position:absolute;margin-left:143.9pt;margin-top:217.8pt;width:76.1pt;height:19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" filled="f" fillcolor="#fffffe" stroked="f" strokecolor="#212120" insetpen="t">
                <v:textbox inset="2.88pt,2.88pt,2.88pt,2.88pt">
                  <w:txbxContent>
                    <w:p w14:paraId="769B6954" w14:textId="77777777" w:rsidR="00C13297" w:rsidRDefault="00C13297" w:rsidP="00C13297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ru-RU"/>
                        </w:rPr>
                        <w:t>НЕДВИЖИМОСТИ</w:t>
                      </w:r>
                    </w:p>
                  </w:txbxContent>
                </v:textbox>
              </v:shape>
            </w:pict>
          </mc:Fallback>
        </mc:AlternateContent>
      </w:r>
      <w:r w:rsidR="00C13297">
        <w:rPr>
          <w:lang w:bidi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F11D44F" wp14:editId="23358B0A">
                <wp:simplePos x="0" y="0"/>
                <wp:positionH relativeFrom="column">
                  <wp:posOffset>2030730</wp:posOffset>
                </wp:positionH>
                <wp:positionV relativeFrom="paragraph">
                  <wp:posOffset>1942556</wp:posOffset>
                </wp:positionV>
                <wp:extent cx="567055" cy="661670"/>
                <wp:effectExtent l="0" t="0" r="23495" b="24130"/>
                <wp:wrapNone/>
                <wp:docPr id="238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" cy="661670"/>
                          <a:chOff x="111362859" y="109874118"/>
                          <a:chExt cx="567360" cy="661822"/>
                        </a:xfrm>
                      </wpg:grpSpPr>
                      <wps:wsp>
                        <wps:cNvPr id="239" name="Полилиния 218"/>
                        <wps:cNvSpPr>
                          <a:spLocks/>
                        </wps:cNvSpPr>
                        <wps:spPr bwMode="auto">
                          <a:xfrm>
                            <a:off x="111699545" y="110088780"/>
                            <a:ext cx="35270" cy="35270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Полилиния 219"/>
                        <wps:cNvSpPr>
                          <a:spLocks/>
                        </wps:cNvSpPr>
                        <wps:spPr bwMode="auto">
                          <a:xfrm>
                            <a:off x="111749612" y="110104996"/>
                            <a:ext cx="35270" cy="35270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Полилиния 220"/>
                        <wps:cNvSpPr>
                          <a:spLocks/>
                        </wps:cNvSpPr>
                        <wps:spPr bwMode="auto">
                          <a:xfrm>
                            <a:off x="111643600" y="110106415"/>
                            <a:ext cx="59594" cy="59391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Полилиния 221"/>
                        <wps:cNvSpPr>
                          <a:spLocks/>
                        </wps:cNvSpPr>
                        <wps:spPr bwMode="auto">
                          <a:xfrm>
                            <a:off x="111491371" y="110177969"/>
                            <a:ext cx="59392" cy="59391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Полилиния 222"/>
                        <wps:cNvSpPr>
                          <a:spLocks/>
                        </wps:cNvSpPr>
                        <wps:spPr bwMode="auto">
                          <a:xfrm>
                            <a:off x="111708261" y="110126888"/>
                            <a:ext cx="47635" cy="47635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Полилиния 223"/>
                        <wps:cNvSpPr>
                          <a:spLocks/>
                        </wps:cNvSpPr>
                        <wps:spPr bwMode="auto">
                          <a:xfrm>
                            <a:off x="111678870" y="110164996"/>
                            <a:ext cx="33040" cy="33040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Полилиния 224"/>
                        <wps:cNvSpPr>
                          <a:spLocks/>
                        </wps:cNvSpPr>
                        <wps:spPr bwMode="auto">
                          <a:xfrm>
                            <a:off x="111645424" y="110054118"/>
                            <a:ext cx="47432" cy="47432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Полилиния 225"/>
                        <wps:cNvSpPr>
                          <a:spLocks/>
                        </wps:cNvSpPr>
                        <wps:spPr bwMode="auto">
                          <a:xfrm>
                            <a:off x="111611776" y="110086145"/>
                            <a:ext cx="33445" cy="33243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Полилиния 226"/>
                        <wps:cNvSpPr>
                          <a:spLocks/>
                        </wps:cNvSpPr>
                        <wps:spPr bwMode="auto">
                          <a:xfrm>
                            <a:off x="111542655" y="110034861"/>
                            <a:ext cx="33243" cy="33446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Полилиния 227"/>
                        <wps:cNvSpPr>
                          <a:spLocks/>
                        </wps:cNvSpPr>
                        <wps:spPr bwMode="auto">
                          <a:xfrm>
                            <a:off x="111596573" y="109980334"/>
                            <a:ext cx="38311" cy="38311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Полилиния 228"/>
                        <wps:cNvSpPr>
                          <a:spLocks/>
                        </wps:cNvSpPr>
                        <wps:spPr bwMode="auto">
                          <a:xfrm>
                            <a:off x="111692451" y="110049253"/>
                            <a:ext cx="33445" cy="33446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Полилиния 229"/>
                        <wps:cNvSpPr>
                          <a:spLocks/>
                        </wps:cNvSpPr>
                        <wps:spPr bwMode="auto">
                          <a:xfrm>
                            <a:off x="111623330" y="110196212"/>
                            <a:ext cx="33445" cy="33243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Полилиния 230"/>
                        <wps:cNvSpPr>
                          <a:spLocks/>
                        </wps:cNvSpPr>
                        <wps:spPr bwMode="auto">
                          <a:xfrm>
                            <a:off x="111705626" y="110250739"/>
                            <a:ext cx="41756" cy="41756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Полилиния 231"/>
                        <wps:cNvSpPr>
                          <a:spLocks/>
                        </wps:cNvSpPr>
                        <wps:spPr bwMode="auto">
                          <a:xfrm>
                            <a:off x="111712923" y="110182023"/>
                            <a:ext cx="33243" cy="3344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Полилиния 232"/>
                        <wps:cNvSpPr>
                          <a:spLocks/>
                        </wps:cNvSpPr>
                        <wps:spPr bwMode="auto">
                          <a:xfrm>
                            <a:off x="111803328" y="110173104"/>
                            <a:ext cx="33243" cy="33243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Полилиния 233"/>
                        <wps:cNvSpPr>
                          <a:spLocks/>
                        </wps:cNvSpPr>
                        <wps:spPr bwMode="auto">
                          <a:xfrm>
                            <a:off x="111616843" y="110124455"/>
                            <a:ext cx="20676" cy="20676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Полилиния 234"/>
                        <wps:cNvSpPr>
                          <a:spLocks/>
                        </wps:cNvSpPr>
                        <wps:spPr bwMode="auto">
                          <a:xfrm>
                            <a:off x="111607113" y="110242833"/>
                            <a:ext cx="25946" cy="25946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Полилиния 235"/>
                        <wps:cNvSpPr>
                          <a:spLocks/>
                        </wps:cNvSpPr>
                        <wps:spPr bwMode="auto">
                          <a:xfrm>
                            <a:off x="111585222" y="110249320"/>
                            <a:ext cx="18243" cy="1804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Полилиния 236"/>
                        <wps:cNvSpPr>
                          <a:spLocks/>
                        </wps:cNvSpPr>
                        <wps:spPr bwMode="auto">
                          <a:xfrm>
                            <a:off x="111577519" y="110079253"/>
                            <a:ext cx="34054" cy="34054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Полилиния 237"/>
                        <wps:cNvSpPr>
                          <a:spLocks/>
                        </wps:cNvSpPr>
                        <wps:spPr bwMode="auto">
                          <a:xfrm>
                            <a:off x="111631032" y="110008104"/>
                            <a:ext cx="16622" cy="16622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Полилиния 238"/>
                        <wps:cNvSpPr>
                          <a:spLocks/>
                        </wps:cNvSpPr>
                        <wps:spPr bwMode="auto">
                          <a:xfrm>
                            <a:off x="111657383" y="109943645"/>
                            <a:ext cx="16622" cy="16824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Полилиния 239"/>
                        <wps:cNvSpPr>
                          <a:spLocks/>
                        </wps:cNvSpPr>
                        <wps:spPr bwMode="auto">
                          <a:xfrm>
                            <a:off x="111585222" y="110014388"/>
                            <a:ext cx="19662" cy="19662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Полилиния 240"/>
                        <wps:cNvSpPr>
                          <a:spLocks/>
                        </wps:cNvSpPr>
                        <wps:spPr bwMode="auto">
                          <a:xfrm>
                            <a:off x="111639343" y="109924794"/>
                            <a:ext cx="19662" cy="19459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Полилиния 241"/>
                        <wps:cNvSpPr>
                          <a:spLocks/>
                        </wps:cNvSpPr>
                        <wps:spPr bwMode="auto">
                          <a:xfrm>
                            <a:off x="111573060" y="110059185"/>
                            <a:ext cx="19662" cy="19662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Полилиния 242"/>
                        <wps:cNvSpPr>
                          <a:spLocks/>
                        </wps:cNvSpPr>
                        <wps:spPr bwMode="auto">
                          <a:xfrm>
                            <a:off x="111639343" y="109982564"/>
                            <a:ext cx="25540" cy="25540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Полилиния 243"/>
                        <wps:cNvSpPr>
                          <a:spLocks/>
                        </wps:cNvSpPr>
                        <wps:spPr bwMode="auto">
                          <a:xfrm>
                            <a:off x="111622721" y="109946686"/>
                            <a:ext cx="35270" cy="35067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Полилиния 244"/>
                        <wps:cNvSpPr>
                          <a:spLocks/>
                        </wps:cNvSpPr>
                        <wps:spPr bwMode="auto">
                          <a:xfrm>
                            <a:off x="111705626" y="110006483"/>
                            <a:ext cx="20473" cy="2067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Полилиния 245"/>
                        <wps:cNvSpPr>
                          <a:spLocks/>
                        </wps:cNvSpPr>
                        <wps:spPr bwMode="auto">
                          <a:xfrm>
                            <a:off x="111689207" y="110025131"/>
                            <a:ext cx="20676" cy="20473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Полилиния 246"/>
                        <wps:cNvSpPr>
                          <a:spLocks/>
                        </wps:cNvSpPr>
                        <wps:spPr bwMode="auto">
                          <a:xfrm>
                            <a:off x="111713329" y="110029388"/>
                            <a:ext cx="20473" cy="20473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Полилиния 247"/>
                        <wps:cNvSpPr>
                          <a:spLocks/>
                        </wps:cNvSpPr>
                        <wps:spPr bwMode="auto">
                          <a:xfrm>
                            <a:off x="111724072" y="110072766"/>
                            <a:ext cx="20675" cy="20473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Полилиния 248"/>
                        <wps:cNvSpPr>
                          <a:spLocks/>
                        </wps:cNvSpPr>
                        <wps:spPr bwMode="auto">
                          <a:xfrm>
                            <a:off x="111760355" y="110148577"/>
                            <a:ext cx="20473" cy="2067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Полилиния 249"/>
                        <wps:cNvSpPr>
                          <a:spLocks/>
                        </wps:cNvSpPr>
                        <wps:spPr bwMode="auto">
                          <a:xfrm>
                            <a:off x="111786098" y="110201279"/>
                            <a:ext cx="20676" cy="20473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Полилиния 250"/>
                        <wps:cNvSpPr>
                          <a:spLocks/>
                        </wps:cNvSpPr>
                        <wps:spPr bwMode="auto">
                          <a:xfrm>
                            <a:off x="111794612" y="110093847"/>
                            <a:ext cx="20675" cy="20473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Полилиния 251"/>
                        <wps:cNvSpPr>
                          <a:spLocks/>
                        </wps:cNvSpPr>
                        <wps:spPr bwMode="auto">
                          <a:xfrm>
                            <a:off x="111733802" y="110112496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Полилиния 252"/>
                        <wps:cNvSpPr>
                          <a:spLocks/>
                        </wps:cNvSpPr>
                        <wps:spPr bwMode="auto">
                          <a:xfrm>
                            <a:off x="111749409" y="110268374"/>
                            <a:ext cx="12163" cy="1216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Полилиния 253"/>
                        <wps:cNvSpPr>
                          <a:spLocks/>
                        </wps:cNvSpPr>
                        <wps:spPr bwMode="auto">
                          <a:xfrm>
                            <a:off x="111788328" y="110276684"/>
                            <a:ext cx="12162" cy="12163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Полилиния 254"/>
                        <wps:cNvSpPr>
                          <a:spLocks/>
                        </wps:cNvSpPr>
                        <wps:spPr bwMode="auto">
                          <a:xfrm>
                            <a:off x="111702586" y="110291279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Полилиния 255"/>
                        <wps:cNvSpPr>
                          <a:spLocks/>
                        </wps:cNvSpPr>
                        <wps:spPr bwMode="auto">
                          <a:xfrm>
                            <a:off x="111666505" y="109995537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Полилиния 256"/>
                        <wps:cNvSpPr>
                          <a:spLocks/>
                        </wps:cNvSpPr>
                        <wps:spPr bwMode="auto">
                          <a:xfrm>
                            <a:off x="111677248" y="109944861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Полилиния 257"/>
                        <wps:cNvSpPr>
                          <a:spLocks/>
                        </wps:cNvSpPr>
                        <wps:spPr bwMode="auto">
                          <a:xfrm>
                            <a:off x="111649073" y="109889321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Полилиния 258"/>
                        <wps:cNvSpPr>
                          <a:spLocks/>
                        </wps:cNvSpPr>
                        <wps:spPr bwMode="auto">
                          <a:xfrm>
                            <a:off x="111649073" y="109874118"/>
                            <a:ext cx="10540" cy="10743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Полилиния 259"/>
                        <wps:cNvSpPr>
                          <a:spLocks/>
                        </wps:cNvSpPr>
                        <wps:spPr bwMode="auto">
                          <a:xfrm>
                            <a:off x="111577316" y="110035469"/>
                            <a:ext cx="14595" cy="14595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Полилиния 260"/>
                        <wps:cNvSpPr>
                          <a:spLocks/>
                        </wps:cNvSpPr>
                        <wps:spPr bwMode="auto">
                          <a:xfrm>
                            <a:off x="111865760" y="110078645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Полилиния 261"/>
                        <wps:cNvSpPr>
                          <a:spLocks/>
                        </wps:cNvSpPr>
                        <wps:spPr bwMode="auto">
                          <a:xfrm>
                            <a:off x="111904273" y="110068509"/>
                            <a:ext cx="12162" cy="12163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Полилиния 262"/>
                        <wps:cNvSpPr>
                          <a:spLocks/>
                        </wps:cNvSpPr>
                        <wps:spPr bwMode="auto">
                          <a:xfrm>
                            <a:off x="111918057" y="110058780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Полилиния 263"/>
                        <wps:cNvSpPr>
                          <a:spLocks/>
                        </wps:cNvSpPr>
                        <wps:spPr bwMode="auto">
                          <a:xfrm>
                            <a:off x="111777179" y="110094455"/>
                            <a:ext cx="13987" cy="13784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Полилиния 264"/>
                        <wps:cNvSpPr>
                          <a:spLocks/>
                        </wps:cNvSpPr>
                        <wps:spPr bwMode="auto">
                          <a:xfrm>
                            <a:off x="111745558" y="110283374"/>
                            <a:ext cx="13987" cy="13986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Полилиния 265"/>
                        <wps:cNvSpPr>
                          <a:spLocks/>
                        </wps:cNvSpPr>
                        <wps:spPr bwMode="auto">
                          <a:xfrm>
                            <a:off x="111740491" y="110031010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Полилиния 266"/>
                        <wps:cNvSpPr>
                          <a:spLocks/>
                        </wps:cNvSpPr>
                        <wps:spPr bwMode="auto">
                          <a:xfrm>
                            <a:off x="111555222" y="110070131"/>
                            <a:ext cx="12162" cy="1216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Полилиния 267"/>
                        <wps:cNvSpPr>
                          <a:spLocks/>
                        </wps:cNvSpPr>
                        <wps:spPr bwMode="auto">
                          <a:xfrm>
                            <a:off x="111661437" y="109925807"/>
                            <a:ext cx="15203" cy="15203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Полилиния 268"/>
                        <wps:cNvSpPr>
                          <a:spLocks/>
                        </wps:cNvSpPr>
                        <wps:spPr bwMode="auto">
                          <a:xfrm>
                            <a:off x="111646843" y="109904929"/>
                            <a:ext cx="19054" cy="18851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Полилиния 269"/>
                        <wps:cNvSpPr>
                          <a:spLocks/>
                        </wps:cNvSpPr>
                        <wps:spPr bwMode="auto">
                          <a:xfrm>
                            <a:off x="111563127" y="110082901"/>
                            <a:ext cx="11960" cy="11960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Полилиния 270"/>
                        <wps:cNvSpPr>
                          <a:spLocks/>
                        </wps:cNvSpPr>
                        <wps:spPr bwMode="auto">
                          <a:xfrm>
                            <a:off x="111512858" y="110161752"/>
                            <a:ext cx="11959" cy="1196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Полилиния 271"/>
                        <wps:cNvSpPr>
                          <a:spLocks/>
                        </wps:cNvSpPr>
                        <wps:spPr bwMode="auto">
                          <a:xfrm>
                            <a:off x="111495831" y="110263712"/>
                            <a:ext cx="11959" cy="1195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Полилиния 272"/>
                        <wps:cNvSpPr>
                          <a:spLocks/>
                        </wps:cNvSpPr>
                        <wps:spPr bwMode="auto">
                          <a:xfrm>
                            <a:off x="111511439" y="110273441"/>
                            <a:ext cx="11959" cy="1196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Полилиния 273"/>
                        <wps:cNvSpPr>
                          <a:spLocks/>
                        </wps:cNvSpPr>
                        <wps:spPr bwMode="auto">
                          <a:xfrm>
                            <a:off x="111592316" y="110270603"/>
                            <a:ext cx="11960" cy="1175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Полилиния 274"/>
                        <wps:cNvSpPr>
                          <a:spLocks/>
                        </wps:cNvSpPr>
                        <wps:spPr bwMode="auto">
                          <a:xfrm>
                            <a:off x="111438872" y="110083915"/>
                            <a:ext cx="11959" cy="1195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Полилиния 275"/>
                        <wps:cNvSpPr>
                          <a:spLocks/>
                        </wps:cNvSpPr>
                        <wps:spPr bwMode="auto">
                          <a:xfrm>
                            <a:off x="111378467" y="110076009"/>
                            <a:ext cx="11959" cy="1196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Полилиния 276"/>
                        <wps:cNvSpPr>
                          <a:spLocks/>
                        </wps:cNvSpPr>
                        <wps:spPr bwMode="auto">
                          <a:xfrm>
                            <a:off x="111416372" y="110111685"/>
                            <a:ext cx="11959" cy="1195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Полилиния 277"/>
                        <wps:cNvSpPr>
                          <a:spLocks/>
                        </wps:cNvSpPr>
                        <wps:spPr bwMode="auto">
                          <a:xfrm>
                            <a:off x="111439075" y="110143509"/>
                            <a:ext cx="13378" cy="13379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Полилиния 278"/>
                        <wps:cNvSpPr>
                          <a:spLocks/>
                        </wps:cNvSpPr>
                        <wps:spPr bwMode="auto">
                          <a:xfrm>
                            <a:off x="111450020" y="110165806"/>
                            <a:ext cx="16419" cy="16217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Полилиния 279"/>
                        <wps:cNvSpPr>
                          <a:spLocks/>
                        </wps:cNvSpPr>
                        <wps:spPr bwMode="auto">
                          <a:xfrm>
                            <a:off x="111471507" y="110204320"/>
                            <a:ext cx="16216" cy="16216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Полилиния 280"/>
                        <wps:cNvSpPr>
                          <a:spLocks/>
                        </wps:cNvSpPr>
                        <wps:spPr bwMode="auto">
                          <a:xfrm>
                            <a:off x="111526641" y="110239995"/>
                            <a:ext cx="16216" cy="16217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Полилиния 281"/>
                        <wps:cNvSpPr>
                          <a:spLocks/>
                        </wps:cNvSpPr>
                        <wps:spPr bwMode="auto">
                          <a:xfrm>
                            <a:off x="111509614" y="110254995"/>
                            <a:ext cx="16216" cy="16217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Полилиния 282"/>
                        <wps:cNvSpPr>
                          <a:spLocks/>
                        </wps:cNvSpPr>
                        <wps:spPr bwMode="auto">
                          <a:xfrm>
                            <a:off x="111362859" y="110070334"/>
                            <a:ext cx="11959" cy="1175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Полилиния 283"/>
                        <wps:cNvSpPr>
                          <a:spLocks/>
                        </wps:cNvSpPr>
                        <wps:spPr bwMode="auto">
                          <a:xfrm>
                            <a:off x="111393670" y="110080874"/>
                            <a:ext cx="18243" cy="1824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Полилиния 284"/>
                        <wps:cNvSpPr>
                          <a:spLocks/>
                        </wps:cNvSpPr>
                        <wps:spPr bwMode="auto">
                          <a:xfrm>
                            <a:off x="111468061" y="110176752"/>
                            <a:ext cx="22702" cy="22703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Полилиния 285"/>
                        <wps:cNvSpPr>
                          <a:spLocks/>
                        </wps:cNvSpPr>
                        <wps:spPr bwMode="auto">
                          <a:xfrm>
                            <a:off x="111562722" y="110262090"/>
                            <a:ext cx="22703" cy="22703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Полилиния 286"/>
                        <wps:cNvSpPr>
                          <a:spLocks/>
                        </wps:cNvSpPr>
                        <wps:spPr bwMode="auto">
                          <a:xfrm>
                            <a:off x="111466236" y="110086347"/>
                            <a:ext cx="11757" cy="1196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Полилиния 287"/>
                        <wps:cNvSpPr>
                          <a:spLocks/>
                        </wps:cNvSpPr>
                        <wps:spPr bwMode="auto">
                          <a:xfrm>
                            <a:off x="111746166" y="110173104"/>
                            <a:ext cx="20473" cy="2067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Полилиния 288"/>
                        <wps:cNvSpPr>
                          <a:spLocks/>
                        </wps:cNvSpPr>
                        <wps:spPr bwMode="auto">
                          <a:xfrm>
                            <a:off x="111810017" y="110211212"/>
                            <a:ext cx="20473" cy="20473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Полилиния 289"/>
                        <wps:cNvSpPr>
                          <a:spLocks/>
                        </wps:cNvSpPr>
                        <wps:spPr bwMode="auto">
                          <a:xfrm>
                            <a:off x="111840828" y="110141280"/>
                            <a:ext cx="20472" cy="20472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Полилиния 290"/>
                        <wps:cNvSpPr>
                          <a:spLocks/>
                        </wps:cNvSpPr>
                        <wps:spPr bwMode="auto">
                          <a:xfrm>
                            <a:off x="111566979" y="110115536"/>
                            <a:ext cx="44999" cy="4479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Полилиния 291"/>
                        <wps:cNvSpPr>
                          <a:spLocks/>
                        </wps:cNvSpPr>
                        <wps:spPr bwMode="auto">
                          <a:xfrm>
                            <a:off x="111609141" y="110149996"/>
                            <a:ext cx="39932" cy="39932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Полилиния 292"/>
                        <wps:cNvSpPr>
                          <a:spLocks/>
                        </wps:cNvSpPr>
                        <wps:spPr bwMode="auto">
                          <a:xfrm>
                            <a:off x="111546506" y="110219117"/>
                            <a:ext cx="39729" cy="39932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Полилиния 293"/>
                        <wps:cNvSpPr>
                          <a:spLocks/>
                        </wps:cNvSpPr>
                        <wps:spPr bwMode="auto">
                          <a:xfrm>
                            <a:off x="111507587" y="110098712"/>
                            <a:ext cx="34460" cy="34459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Полилиния 294"/>
                        <wps:cNvSpPr>
                          <a:spLocks/>
                        </wps:cNvSpPr>
                        <wps:spPr bwMode="auto">
                          <a:xfrm>
                            <a:off x="111646640" y="110010131"/>
                            <a:ext cx="39730" cy="39730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Полилиния 295"/>
                        <wps:cNvSpPr>
                          <a:spLocks/>
                        </wps:cNvSpPr>
                        <wps:spPr bwMode="auto">
                          <a:xfrm>
                            <a:off x="111664072" y="109960469"/>
                            <a:ext cx="33851" cy="33852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Полилиния 296"/>
                        <wps:cNvSpPr>
                          <a:spLocks/>
                        </wps:cNvSpPr>
                        <wps:spPr bwMode="auto">
                          <a:xfrm>
                            <a:off x="111532520" y="110149996"/>
                            <a:ext cx="29391" cy="295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Полилиния 297"/>
                        <wps:cNvSpPr>
                          <a:spLocks/>
                        </wps:cNvSpPr>
                        <wps:spPr bwMode="auto">
                          <a:xfrm>
                            <a:off x="111478196" y="110123036"/>
                            <a:ext cx="29594" cy="29392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Полилиния 298"/>
                        <wps:cNvSpPr>
                          <a:spLocks/>
                        </wps:cNvSpPr>
                        <wps:spPr bwMode="auto">
                          <a:xfrm>
                            <a:off x="111479209" y="110095672"/>
                            <a:ext cx="23716" cy="23716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Полилиния 299"/>
                        <wps:cNvSpPr>
                          <a:spLocks/>
                        </wps:cNvSpPr>
                        <wps:spPr bwMode="auto">
                          <a:xfrm>
                            <a:off x="111484074" y="110155063"/>
                            <a:ext cx="23716" cy="23716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Полилиния 300"/>
                        <wps:cNvSpPr>
                          <a:spLocks/>
                        </wps:cNvSpPr>
                        <wps:spPr bwMode="auto">
                          <a:xfrm>
                            <a:off x="111433399" y="110097090"/>
                            <a:ext cx="45202" cy="45203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Полилиния 301"/>
                        <wps:cNvSpPr>
                          <a:spLocks/>
                        </wps:cNvSpPr>
                        <wps:spPr bwMode="auto">
                          <a:xfrm>
                            <a:off x="111772315" y="110168239"/>
                            <a:ext cx="29391" cy="29392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Полилиния 302"/>
                        <wps:cNvSpPr>
                          <a:spLocks/>
                        </wps:cNvSpPr>
                        <wps:spPr bwMode="auto">
                          <a:xfrm>
                            <a:off x="111751234" y="110198644"/>
                            <a:ext cx="29594" cy="29595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Полилиния 303"/>
                        <wps:cNvSpPr>
                          <a:spLocks/>
                        </wps:cNvSpPr>
                        <wps:spPr bwMode="auto">
                          <a:xfrm>
                            <a:off x="111591303" y="110214050"/>
                            <a:ext cx="29594" cy="295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Полилиния 304"/>
                        <wps:cNvSpPr>
                          <a:spLocks/>
                        </wps:cNvSpPr>
                        <wps:spPr bwMode="auto">
                          <a:xfrm>
                            <a:off x="111647856" y="110257428"/>
                            <a:ext cx="29595" cy="29594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Полилиния 305"/>
                        <wps:cNvSpPr>
                          <a:spLocks/>
                        </wps:cNvSpPr>
                        <wps:spPr bwMode="auto">
                          <a:xfrm>
                            <a:off x="111721639" y="110218712"/>
                            <a:ext cx="29595" cy="29594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Полилиния 306"/>
                        <wps:cNvSpPr>
                          <a:spLocks/>
                        </wps:cNvSpPr>
                        <wps:spPr bwMode="auto">
                          <a:xfrm>
                            <a:off x="111749612" y="110237563"/>
                            <a:ext cx="29392" cy="29392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Полилиния 307"/>
                        <wps:cNvSpPr>
                          <a:spLocks/>
                        </wps:cNvSpPr>
                        <wps:spPr bwMode="auto">
                          <a:xfrm>
                            <a:off x="111836976" y="110106009"/>
                            <a:ext cx="29595" cy="29595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Полилиния 308"/>
                        <wps:cNvSpPr>
                          <a:spLocks/>
                        </wps:cNvSpPr>
                        <wps:spPr bwMode="auto">
                          <a:xfrm>
                            <a:off x="111513668" y="110136617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Полилиния 309"/>
                        <wps:cNvSpPr>
                          <a:spLocks/>
                        </wps:cNvSpPr>
                        <wps:spPr bwMode="auto">
                          <a:xfrm>
                            <a:off x="111414750" y="110084928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Полилиния 310"/>
                        <wps:cNvSpPr>
                          <a:spLocks/>
                        </wps:cNvSpPr>
                        <wps:spPr bwMode="auto">
                          <a:xfrm>
                            <a:off x="111456101" y="110143915"/>
                            <a:ext cx="21892" cy="21891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Полилиния 311"/>
                        <wps:cNvSpPr>
                          <a:spLocks/>
                        </wps:cNvSpPr>
                        <wps:spPr bwMode="auto">
                          <a:xfrm>
                            <a:off x="111527249" y="110256617"/>
                            <a:ext cx="31216" cy="31013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Полилиния 312"/>
                        <wps:cNvSpPr>
                          <a:spLocks/>
                        </wps:cNvSpPr>
                        <wps:spPr bwMode="auto">
                          <a:xfrm>
                            <a:off x="111542857" y="110120198"/>
                            <a:ext cx="21892" cy="21690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Полилиния 313"/>
                        <wps:cNvSpPr>
                          <a:spLocks/>
                        </wps:cNvSpPr>
                        <wps:spPr bwMode="auto">
                          <a:xfrm>
                            <a:off x="111554614" y="110096280"/>
                            <a:ext cx="21892" cy="21891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Полилиния 314"/>
                        <wps:cNvSpPr>
                          <a:spLocks/>
                        </wps:cNvSpPr>
                        <wps:spPr bwMode="auto">
                          <a:xfrm>
                            <a:off x="111702180" y="109983172"/>
                            <a:ext cx="17027" cy="17027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Полилиния 315"/>
                        <wps:cNvSpPr>
                          <a:spLocks/>
                        </wps:cNvSpPr>
                        <wps:spPr bwMode="auto">
                          <a:xfrm>
                            <a:off x="111866571" y="110093239"/>
                            <a:ext cx="21891" cy="2168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Полилиния 316"/>
                        <wps:cNvSpPr>
                          <a:spLocks/>
                        </wps:cNvSpPr>
                        <wps:spPr bwMode="auto">
                          <a:xfrm>
                            <a:off x="111728531" y="110047428"/>
                            <a:ext cx="21892" cy="21690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Полилиния 317"/>
                        <wps:cNvSpPr>
                          <a:spLocks/>
                        </wps:cNvSpPr>
                        <wps:spPr bwMode="auto">
                          <a:xfrm>
                            <a:off x="111559276" y="110166820"/>
                            <a:ext cx="50067" cy="49865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Полилиния 318"/>
                        <wps:cNvSpPr>
                          <a:spLocks/>
                        </wps:cNvSpPr>
                        <wps:spPr bwMode="auto">
                          <a:xfrm>
                            <a:off x="111660424" y="110203914"/>
                            <a:ext cx="55134" cy="54933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Полилиния 319"/>
                        <wps:cNvSpPr>
                          <a:spLocks/>
                        </wps:cNvSpPr>
                        <wps:spPr bwMode="auto">
                          <a:xfrm>
                            <a:off x="111783869" y="110115942"/>
                            <a:ext cx="55134" cy="54932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Полилиния 320"/>
                        <wps:cNvSpPr>
                          <a:spLocks/>
                        </wps:cNvSpPr>
                        <wps:spPr bwMode="auto">
                          <a:xfrm>
                            <a:off x="111593533" y="110026753"/>
                            <a:ext cx="55134" cy="55135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Полилиния 321"/>
                        <wps:cNvSpPr>
                          <a:spLocks/>
                        </wps:cNvSpPr>
                        <wps:spPr bwMode="auto">
                          <a:xfrm>
                            <a:off x="111648870" y="110173104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Полилиния 322"/>
                        <wps:cNvSpPr>
                          <a:spLocks/>
                        </wps:cNvSpPr>
                        <wps:spPr bwMode="auto">
                          <a:xfrm>
                            <a:off x="111681099" y="110286211"/>
                            <a:ext cx="18851" cy="18852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Полилиния 323"/>
                        <wps:cNvSpPr>
                          <a:spLocks/>
                        </wps:cNvSpPr>
                        <wps:spPr bwMode="auto">
                          <a:xfrm>
                            <a:off x="111841638" y="110081482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Полилиния 324"/>
                        <wps:cNvSpPr>
                          <a:spLocks/>
                        </wps:cNvSpPr>
                        <wps:spPr bwMode="auto">
                          <a:xfrm>
                            <a:off x="111817517" y="110089996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Полилиния 325"/>
                        <wps:cNvSpPr>
                          <a:spLocks/>
                        </wps:cNvSpPr>
                        <wps:spPr bwMode="auto">
                          <a:xfrm>
                            <a:off x="111682113" y="109997766"/>
                            <a:ext cx="21891" cy="21892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Полилиния 326"/>
                        <wps:cNvSpPr>
                          <a:spLocks/>
                        </wps:cNvSpPr>
                        <wps:spPr bwMode="auto">
                          <a:xfrm>
                            <a:off x="111634884" y="110235739"/>
                            <a:ext cx="21891" cy="21891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Полилиния 327"/>
                        <wps:cNvSpPr>
                          <a:spLocks/>
                        </wps:cNvSpPr>
                        <wps:spPr bwMode="auto">
                          <a:xfrm>
                            <a:off x="111680694" y="110261076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Полилиния 328"/>
                        <wps:cNvSpPr>
                          <a:spLocks/>
                        </wps:cNvSpPr>
                        <wps:spPr bwMode="auto">
                          <a:xfrm>
                            <a:off x="111778193" y="110224185"/>
                            <a:ext cx="21689" cy="21891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Полилиния 329"/>
                        <wps:cNvSpPr>
                          <a:spLocks/>
                        </wps:cNvSpPr>
                        <wps:spPr bwMode="auto">
                          <a:xfrm>
                            <a:off x="111763396" y="110267968"/>
                            <a:ext cx="21892" cy="21892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Полилиния 330"/>
                        <wps:cNvSpPr>
                          <a:spLocks/>
                        </wps:cNvSpPr>
                        <wps:spPr bwMode="auto">
                          <a:xfrm>
                            <a:off x="111883597" y="110073172"/>
                            <a:ext cx="21892" cy="21891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Полилиния 331"/>
                        <wps:cNvSpPr>
                          <a:spLocks/>
                        </wps:cNvSpPr>
                        <wps:spPr bwMode="auto">
                          <a:xfrm>
                            <a:off x="111839003" y="110166617"/>
                            <a:ext cx="17027" cy="17027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Полилиния 332"/>
                        <wps:cNvSpPr>
                          <a:spLocks/>
                        </wps:cNvSpPr>
                        <wps:spPr bwMode="auto">
                          <a:xfrm>
                            <a:off x="111863125" y="110129117"/>
                            <a:ext cx="17026" cy="17027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Полилиния 333"/>
                        <wps:cNvSpPr>
                          <a:spLocks/>
                        </wps:cNvSpPr>
                        <wps:spPr bwMode="auto">
                          <a:xfrm>
                            <a:off x="111626573" y="110276482"/>
                            <a:ext cx="35472" cy="259458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9704F" id="Группа 217" o:spid="_x0000_s1026" style="position:absolute;margin-left:159.9pt;margin-top:152.95pt;width:44.65pt;height:52.1pt;z-index:251712512" coordorigin="1113628,1098741" coordsize="5673,6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">
                <v:shape id="Полилиния 218" o:spid="_x0000_s1027" style="position:absolute;left:1116995;top:1100887;width:353;height:353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635;405,21689;1824,25337;3851,28581;6689,31418;9932,33446;13581,34864;17635,35270;21689,34864;25338,33446;28581,31418;31419,28581;33446,25337;34865,21689;35270,17635;34865,13581;33446,9932;31419,6689;28581,3851;25338,1824;21689,405;17635,0;13581,405;9932,1824;6689,3851;3851,6689;1824,9932;405,13581;0,17635" o:connectangles="0,0,0,0,0,0,0,0,0,0,0,0,0,0,0,0,0,0,0,0,0,0,0,0,0,0,0,0,0"/>
                </v:shape>
                <v:shape id="Полилиния 219" o:spid="_x0000_s1028" style="position:absolute;left:1117496;top:1101049;width:352;height:353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635;406,21689;1824,25338;3851,28581;6689,31419;9933,33446;13581,34865;17635,35270;21689,34865;25338,33446;28581,31419;31419,28581;33446,25338;34865,21689;35270,17635;34865,13581;33446,9932;31419,6689;28581,3851;25338,1824;21689,405;17635,0;13581,405;9933,1824;6689,3851;3851,6689;1824,9932;406,13581;0,17635" o:connectangles="0,0,0,0,0,0,0,0,0,0,0,0,0,0,0,0,0,0,0,0,0,0,0,0,0,0,0,0,0"/>
                </v:shape>
                <v:shape id="Полилиния 220" o:spid="_x0000_s1029" style="position:absolute;left:1116436;top:1101064;width:595;height:594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594;608,35675;2432,41148;5067,46216;8716,50675;13175,54324;18243,56959;23716,58783;29797,59391;35878,58783;41351,56959;46418,54324;50878,50675;54526,46216;57161,41148;58986,35675;59594,29594;58986,23513;57161,18040;54526,12973;50878,8716;46418,5067;41351,2229;35878,608;29797,0;23716,608;18243,2229;13175,5067;8716,8716;5067,12973;2432,18040;608,23513;0,29594" o:connectangles="0,0,0,0,0,0,0,0,0,0,0,0,0,0,0,0,0,0,0,0,0,0,0,0,0,0,0,0,0,0,0,0,0"/>
                </v:shape>
                <v:shape id="Полилиния 221" o:spid="_x0000_s1030" style="position:absolute;left:1114913;top:1101779;width:594;height:594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797;608,35878;2433,41351;5068,46418;8716,50675;13176,54324;18243,57162;23716,58783;29797,59391;35878,58783;41351,57162;46419,54324;50676,50675;54324,46418;57162,41351;58784,35878;59392,29797;58784,23716;57162,18243;54324,13175;50676,8716;46419,5067;41351,2432;35878,608;29797,0;23716,608;18243,2432;13176,5067;8716,8716;5068,13175;2433,18243;608,23716;0,29797" o:connectangles="0,0,0,0,0,0,0,0,0,0,0,0,0,0,0,0,0,0,0,0,0,0,0,0,0,0,0,0,0,0,0,0,0"/>
                </v:shape>
                <v:shape id="Полилиния 222" o:spid="_x0000_s1031" style="position:absolute;left:1117082;top:1101268;width:476;height:477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3919;406,28783;1825,33243;4054,37297;7095,40743;10541,43581;14595,45810;19054,47229;23919,47635;29392,47027;34459,45202;38716,42364;42365,38716;45202,34459;47027,29391;47635,23919;47229,19054;45811,14594;43581,10540;40743,7094;37297,4054;33243,1824;28784,405;23919,0;18446,608;13378,2432;8919,5270;5270,8919;2433,13378;608,18446;0,23919" o:connectangles="0,0,0,0,0,0,0,0,0,0,0,0,0,0,0,0,0,0,0,0,0,0,0,0,0,0,0,0,0,0,0"/>
                </v:shape>
                <v:shape id="Полилиния 223" o:spid="_x0000_s1032" style="position:absolute;left:1116788;top:1101649;width:331;height:331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621;608,21081;2229,24932;4864,28175;8310,30810;12162,32432;16621,33040;21080,32432;24932,30810;28175,28175;30810,24932;32432,21081;33040,16621;32432,12162;30810,8310;28175,4864;24932,2229;21080,608;16621,0;12162,608;8310,2229;4864,4864;2229,8310;608,12162;0,16621" o:connectangles="0,0,0,0,0,0,0,0,0,0,0,0,0,0,0,0,0,0,0,0,0,0,0,0,0"/>
                </v:shape>
                <v:shape id="Полилиния 224" o:spid="_x0000_s1033" style="position:absolute;left:1116454;top:1100541;width:474;height:474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16;405,28378;1824,32837;4054,36891;6892,40337;10338,43378;14392,45608;18851,47027;23716,47432;29189,46824;34054,44999;38513,42162;42162,38513;45000,34054;46824,29189;47432,23716;47027,18851;45608,14391;43378,10337;40540,6892;36891,4054;32837,1824;28378,405;23716,0;18243,608;13176,2432;8919,5270;5270,8919;2432,13175;608,18243;0,23716" o:connectangles="0,0,0,0,0,0,0,0,0,0,0,0,0,0,0,0,0,0,0,0,0,0,0,0,0,0,0,0,0,0,0"/>
                </v:shape>
                <v:shape id="Полилиния 225" o:spid="_x0000_s1034" style="position:absolute;left:1116117;top:1100861;width:335;height:332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21;608,21081;2229,25135;4864,28378;8310,31013;12162,32635;16621,33243;21080,32635;25135,31013;28580,28378;31216,25135;32837,21081;33445,16621;32837,12162;31216,8310;28580,4864;25135,2229;21080,608;16621,0;12162,608;8310,2229;4864,4864;2229,8310;608,12162;0,16621" o:connectangles="0,0,0,0,0,0,0,0,0,0,0,0,0,0,0,0,0,0,0,0,0,0,0,0,0"/>
                </v:shape>
                <v:shape id="Полилиния 226" o:spid="_x0000_s1035" style="position:absolute;left:1115426;top:1100348;width:332;height:335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824;608,21284;2229,25135;4864,28581;8108,31216;12162,32838;16621,33446;21081,32838;24932,31216;28378,28581;31013,25135;32634,21284;33243,16824;32634,12365;31013,8311;28378,4865;24932,2230;21081,608;16621,0;12162,608;8108,2230;4864,4865;2229,8311;608,12365;0,16824" o:connectangles="0,0,0,0,0,0,0,0,0,0,0,0,0,0,0,0,0,0,0,0,0,0,0,0,0"/>
                </v:shape>
                <v:shape id="Полилиния 227" o:spid="_x0000_s1036" style="position:absolute;left:1115965;top:1099803;width:383;height:38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54;608,23514;2027,27568;4257,31216;7297,34054;10743,36284;14797,37905;19257,38311;23716,37905;27567,36284;31216,34054;34054,31216;36283,27568;37905,23514;38311,19054;37905,14595;36283,10743;34054,7095;31216,4257;27567,2027;23716,406;19257,0;14797,406;10743,2027;7297,4257;4257,7095;2027,10743;608,14595;0,19054" o:connectangles="0,0,0,0,0,0,0,0,0,0,0,0,0,0,0,0,0,0,0,0,0,0,0,0,0,0,0,0,0"/>
                </v:shape>
                <v:shape id="Полилиния 228" o:spid="_x0000_s1037" style="position:absolute;left:1116924;top:1100492;width:334;height:33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24;608,21284;2229,25135;4864,28581;8310,31216;12364,32838;16824,33446;21283,32838;25134,31216;28580,28581;31215,25135;32837,21284;33445,16824;32837,12365;31215,8311;28580,4865;25134,2230;21283,608;16824,0;12364,608;8310,2230;4864,4865;2229,8311;608,12365;0,16824" o:connectangles="0,0,0,0,0,0,0,0,0,0,0,0,0,0,0,0,0,0,0,0,0,0,0,0,0"/>
                </v:shape>
                <v:shape id="Полилиния 229" o:spid="_x0000_s1038" style="position:absolute;left:1116233;top:1101962;width:334;height:332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21;608,21081;2229,25135;4864,28378;8310,31013;12162,32635;16621,33243;21080,32635;25134,31013;28580,28378;31215,25135;32837,21081;33445,16621;32837,12162;31215,8108;28580,4865;25134,2229;21080,608;16621,0;12162,608;8310,2229;4864,4865;2229,8108;608,12162;0,16621" o:connectangles="0,0,0,0,0,0,0,0,0,0,0,0,0,0,0,0,0,0,0,0,0,0,0,0,0"/>
                </v:shape>
                <v:shape id="Полилиния 230" o:spid="_x0000_s1039" style="position:absolute;left:1117056;top:1102507;width:417;height:417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878;608,25743;2027,30000;4662,33851;7905,37094;11757,39729;16013,41148;20878,41756;25743,41148;30000,39729;33851,37094;37094,33851;39729,30000;41148,25743;41756,20878;41148,16013;39729,11756;37094,7905;33851,4662;30000,2027;25743,608;20878,0;16013,608;11757,2027;7905,4662;4662,7905;2027,11756;608,16013;0,20878" o:connectangles="0,0,0,0,0,0,0,0,0,0,0,0,0,0,0,0,0,0,0,0,0,0,0,0,0,0,0,0,0"/>
                </v:shape>
                <v:shape id="Полилиния 231" o:spid="_x0000_s1040" style="position:absolute;left:1117129;top:1101820;width:332;height:334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24;608,21283;2230,25135;4865,28581;8311,31216;12162,32837;16622,33445;21081,32837;25135,31216;28378,28581;31014,25135;32635,21283;33243,16824;32635,12364;31014,8310;28378,4864;25135,2229;21081,608;16622,0;12162,608;8311,2229;4865,4864;2230,8310;608,12364;0,16824" o:connectangles="0,0,0,0,0,0,0,0,0,0,0,0,0,0,0,0,0,0,0,0,0,0,0,0,0"/>
                </v:shape>
                <v:shape id="Полилиния 232" o:spid="_x0000_s1041" style="position:absolute;left:1118033;top:1101731;width:332;height:332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21;608,21081;2230,25135;4865,28378;8108,31013;12162,32635;16621,33243;21081,32635;24932,31013;28378,28378;31013,25135;32635,21081;33243,16621;32635,12162;31013,8311;28378,4865;24932,2229;21081,608;16621,0;12162,608;8108,2229;4865,4865;2230,8311;608,12162;0,16621" o:connectangles="0,0,0,0,0,0,0,0,0,0,0,0,0,0,0,0,0,0,0,0,0,0,0,0,0"/>
                </v:shape>
                <v:shape id="Полилиния 233" o:spid="_x0000_s1042" style="position:absolute;left:1116168;top:1101244;width:207;height:207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338;608,13581;2027,16419;4257,18649;7095,20068;10338,20676;13581,20068;16419,18649;18649,16419;20068,13581;20676,10338;20068,7095;18649,4257;16419,2027;13581,608;10338,0;7095,608;4257,2027;2027,4257;608,7095;0,10338" o:connectangles="0,0,0,0,0,0,0,0,0,0,0,0,0,0,0,0,0,0,0,0,0"/>
                </v:shape>
                <v:shape id="Полилиния 234" o:spid="_x0000_s1043" style="position:absolute;left:1116071;top:1102428;width:259;height:259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2973;406,16419;1825,19662;3852,22297;6487,24122;9527,25541;12973,25946;16419,25541;19662,24122;22095,22297;24122,19662;25541,16419;25946,12973;25541,9527;24122,6487;22095,3852;19662,1825;16419,406;12973,0;9527,406;6487,1825;3852,3852;1825,6487;406,9527;0,12973" o:connectangles="0,0,0,0,0,0,0,0,0,0,0,0,0,0,0,0,0,0,0,0,0,0,0,0,0"/>
                </v:shape>
                <v:shape id="Полилиния 235" o:spid="_x0000_s1044" style="position:absolute;left:1115852;top:1102493;width:182;height:180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19;405,11756;1824,14392;3648,16216;6284,17635;9121,18040;11959,17635;14392,16216;16419,14392;17837,11756;18243,8919;17837,6081;16419,3648;14392,1824;11959,405;9121,0;6284,405;3648,1824;1824,3648;405,6081;0,8919" o:connectangles="0,0,0,0,0,0,0,0,0,0,0,0,0,0,0,0,0,0,0,0,0"/>
                </v:shape>
                <v:shape id="Полилиния 236" o:spid="_x0000_s1045" style="position:absolute;left:1115775;top:1100792;width:340;height:341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027;608,21689;2230,25743;4865,29189;8311,31824;12365,33446;17027,34054;21689,33446;25743,31824;29189,29189;31824,25743;33446,21689;34054,17027;33446,12365;31824,8310;29189,4865;25743,2229;21689,608;17027,0;12365,608;8311,2229;4865,4865;2230,8310;608,12365;0,17027" o:connectangles="0,0,0,0,0,0,0,0,0,0,0,0,0,0,0,0,0,0,0,0,0,0,0,0,0"/>
                </v:shape>
                <v:shape id="Полилиния 237" o:spid="_x0000_s1046" style="position:absolute;left:1116310;top:1100081;width:166;height:166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11;406,10946;1622,13176;3446,15000;5676,16216;8311,16622;10946,16216;13176,15000;15000,13176;16216,10946;16622,8311;16216,5676;15000,3446;13176,1622;10946,406;8311,0;5676,406;3446,1622;1622,3446;406,5676;0,8311" o:connectangles="0,0,0,0,0,0,0,0,0,0,0,0,0,0,0,0,0,0,0,0,0"/>
                </v:shape>
                <v:shape id="Полилиния 238" o:spid="_x0000_s1047" style="position:absolute;left:1116573;top:1099436;width:167;height:168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11;406,10946;1622,13378;3446,15203;5676,16419;8311,16824;10946,16419;13176,15203;15000,13378;16216,10946;16622,8311;16216,5676;15000,3446;13176,1622;10946,405;8311,0;5676,405;3446,1622;1622,3446;406,5676;0,8311" o:connectangles="0,0,0,0,0,0,0,0,0,0,0,0,0,0,0,0,0,0,0,0,0"/>
                </v:shape>
                <v:shape id="Полилиния 239" o:spid="_x0000_s1048" style="position:absolute;left:1115852;top:1100143;width:196;height:197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30;405,12770;1824,15608;4054,17838;6689,19054;9729,19662;12770,19054;15608,17838;17837,15608;19054,12770;19662,9730;19054,6689;17837,4054;15608,1824;12770,405;9729,0;6689,405;4054,1824;1824,4054;405,6689;0,9730" o:connectangles="0,0,0,0,0,0,0,0,0,0,0,0,0,0,0,0,0,0,0,0,0"/>
                </v:shape>
                <v:shape id="Полилиния 240" o:spid="_x0000_s1049" style="position:absolute;left:1116393;top:1099247;width:197;height:195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29;405,12770;1824,15608;4054,17635;6689,19054;9730,19459;12770,19054;15608,17635;17838,15608;19054,12770;19662,9729;19054,6689;17838,3851;15608,1824;12770,405;9730,0;6689,405;4054,1824;1824,3851;405,6689;0,9729" o:connectangles="0,0,0,0,0,0,0,0,0,0,0,0,0,0,0,0,0,0,0,0,0"/>
                </v:shape>
                <v:shape id="Полилиния 241" o:spid="_x0000_s1050" style="position:absolute;left:1115730;top:1100591;width:197;height:197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30;405,12770;1824,15608;4054,17838;6689,19054;9729,19662;12770,19054;15608,17838;17837,15608;19054,12770;19662,9730;19054,6689;17837,4054;15608,1825;12770,406;9729,0;6689,406;4054,1825;1824,4054;405,6689;0,9730" o:connectangles="0,0,0,0,0,0,0,0,0,0,0,0,0,0,0,0,0,0,0,0,0"/>
                </v:shape>
                <v:shape id="Полилиния 242" o:spid="_x0000_s1051" style="position:absolute;left:1116393;top:1099825;width:255;height:256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770;405,16216;1824,19257;3649,21892;6284,23716;9324,25135;12770,25540;16013,25135;19054,23716;21689,21892;23716,19257;25135,16216;25540,12770;25135,9527;23716,6486;21689,3851;19054,1824;16013,405;12770,0;9324,405;6284,1824;3649,3851;1824,6486;405,9527;0,12770" o:connectangles="0,0,0,0,0,0,0,0,0,0,0,0,0,0,0,0,0,0,0,0,0,0,0,0,0"/>
                </v:shape>
                <v:shape id="Полилиния 243" o:spid="_x0000_s1052" style="position:absolute;left:1116227;top:1099466;width:352;height:351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32;406,21486;1825,25135;3852,28378;6690,31216;9933,33243;13581,34662;17635,35067;21689,34662;25338,33243;28581,31216;31419,28378;33446,25135;34865,21486;35270,17432;34865,13378;33446,9729;31419,6486;28581,3851;25338,1824;21689,405;17635,0;13581,405;9933,1824;6690,3851;3852,6486;1825,9729;406,13378;0,17432" o:connectangles="0,0,0,0,0,0,0,0,0,0,0,0,0,0,0,0,0,0,0,0,0,0,0,0,0,0,0,0,0"/>
                </v:shape>
                <v:shape id="Полилиния 244" o:spid="_x0000_s1053" style="position:absolute;left:1117056;top:1100064;width:204;height:207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37;608,13581;2027,16419;4257,18648;7095,20067;10338,20675;13581,20067;16419,18648;18446,16419;19865,13581;20473,10337;19865,7094;18446,4256;16419,2027;13581,608;10338,0;7095,608;4257,2027;2027,4256;608,7094;0,10337" o:connectangles="0,0,0,0,0,0,0,0,0,0,0,0,0,0,0,0,0,0,0,0,0"/>
                </v:shape>
                <v:shape id="Полилиния 245" o:spid="_x0000_s1054" style="position:absolute;left:1116892;top:1100251;width:206;height:205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338;608,13581;2027,16419;4257,18446;7095,19865;10338,20473;13581,19865;16419,18446;18649,16419;20068,13581;20676,10338;20068,7095;18649,4257;16419,2027;13581,608;10338,0;7095,608;4257,2027;2027,4257;608,7095;0,10338" o:connectangles="0,0,0,0,0,0,0,0,0,0,0,0,0,0,0,0,0,0,0,0,0"/>
                </v:shape>
                <v:shape id="Полилиния 246" o:spid="_x0000_s1055" style="position:absolute;left:1117133;top:1100293;width:205;height:205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35;608,13378;2027,16216;4256,18446;7094,19865;10337,20473;13581,19865;16418,18446;18445,16216;19864,13378;20473,10135;19864,6892;18445,4054;16418,2027;13581,608;10337,0;7094,608;4256,2027;2027,4054;608,6892;0,10135" o:connectangles="0,0,0,0,0,0,0,0,0,0,0,0,0,0,0,0,0,0,0,0,0"/>
                </v:shape>
                <v:shape id="Полилиния 247" o:spid="_x0000_s1056" style="position:absolute;left:1117240;top:1100727;width:207;height:205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35;608,13379;2027,16216;4257,18446;7094,19865;10338,20473;13581,19865;16419,18446;18648,16216;20067,13379;20675,10135;20067,6892;18648,4054;16419,2027;13581,608;10338,0;7094,608;4257,2027;2027,4054;608,6892;0,10135" o:connectangles="0,0,0,0,0,0,0,0,0,0,0,0,0,0,0,0,0,0,0,0,0"/>
                </v:shape>
                <v:shape id="Полилиния 248" o:spid="_x0000_s1057" style="position:absolute;left:1117603;top:1101485;width:205;height:207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338;608,13581;2027,16419;4257,18648;7095,20067;10338,20675;13581,20067;16419,18648;18446,16419;19865,13581;20473,10338;19865,7094;18446,4257;16419,2027;13581,608;10338,0;7095,608;4257,2027;2027,4257;608,7094;0,10338" o:connectangles="0,0,0,0,0,0,0,0,0,0,0,0,0,0,0,0,0,0,0,0,0"/>
                </v:shape>
                <v:shape id="Полилиния 249" o:spid="_x0000_s1058" style="position:absolute;left:1117860;top:1102012;width:207;height:205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338;608,13581;2027,16419;4257,18446;7095,19865;10338,20473;13581,19865;16419,18446;18649,16419;20068,13581;20676,10338;20068,7095;18649,4257;16419,2027;13581,608;10338,0;7095,608;4257,2027;2027,4257;608,7095;0,10338" o:connectangles="0,0,0,0,0,0,0,0,0,0,0,0,0,0,0,0,0,0,0,0,0"/>
                </v:shape>
                <v:shape id="Полилиния 250" o:spid="_x0000_s1059" style="position:absolute;left:1117946;top:1100938;width:206;height:205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35;608,13379;2027,16216;4256,18446;7094,19865;10337,20473;13581,19865;16419,18446;18648,16216;20067,13379;20675,10135;20067,6892;18648,4054;16419,2027;13581,608;10337,0;7094,608;4256,2027;2027,4054;608,6892;0,10135" o:connectangles="0,0,0,0,0,0,0,0,0,0,0,0,0,0,0,0,0,0,0,0,0"/>
                </v:shape>
                <v:shape id="Полилиния 251" o:spid="_x0000_s1060" style="position:absolute;left:1117338;top:1101124;width:121;height:12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081;405,8311;1824,10338;3648,11757;6081,12162;8310,11757;10337,10338;11756,8311;12162,6081;11756,3648;10337,1824;8310,405;6081,0;3648,405;1824,1824;405,3648;0,6081" o:connectangles="0,0,0,0,0,0,0,0,0,0,0,0,0,0,0,0,0"/>
                </v:shape>
                <v:shape id="Полилиния 252" o:spid="_x0000_s1061" style="position:absolute;left:1117494;top:1102683;width:121;height:12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081;406,8513;1825,10337;3649,11756;6081,12162;8311,11756;10338,10337;11757,8513;12163,6081;11757,3648;10338,1824;8311,405;6081,0;3649,405;1825,1824;406,3648;0,6081" o:connectangles="0,0,0,0,0,0,0,0,0,0,0,0,0,0,0,0,0"/>
                </v:shape>
                <v:shape id="Полилиния 253" o:spid="_x0000_s1062" style="position:absolute;left:1117883;top:1102766;width:121;height:12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082;405,8514;1824,10338;3851,11757;6081,12163;8513,11757;10338,10338;11757,8514;12162,6082;11757,3649;10338,1825;8513,406;6081,0;3851,406;1824,1825;405,3649;0,6082" o:connectangles="0,0,0,0,0,0,0,0,0,0,0,0,0,0,0,0,0"/>
                </v:shape>
                <v:shape id="Полилиния 254" o:spid="_x0000_s1063" style="position:absolute;left:1117025;top:1102912;width:122;height:12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081;405,8513;1824,10338;3851,11757;6081,12162;8513,11757;10337,10338;11756,8513;12162,6081;11756,3649;10337,1824;8513,405;6081,0;3851,405;1824,1824;405,3649;0,6081" o:connectangles="0,0,0,0,0,0,0,0,0,0,0,0,0,0,0,0,0"/>
                </v:shape>
                <v:shape id="Полилиния 255" o:spid="_x0000_s1064" style="position:absolute;left:1116665;top:1099955;width:121;height:12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081;405,8311;1824,10338;3851,11756;6081,12162;8513,11756;10338,10338;11756,8311;12162,6081;11756,3648;10338,1824;8513,405;6081,0;3851,405;1824,1824;405,3648;0,6081" o:connectangles="0,0,0,0,0,0,0,0,0,0,0,0,0,0,0,0,0"/>
                </v:shape>
                <v:shape id="Полилиния 256" o:spid="_x0000_s1065" style="position:absolute;left:1116772;top:1099448;width:122;height:12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081;405,8311;1824,10338;3649,11757;6081,12162;8513,11757;10338,10338;11757,8311;12162,6081;11757,3649;10338,1825;8513,406;6081,0;3649,406;1824,1825;405,3649;0,6081" o:connectangles="0,0,0,0,0,0,0,0,0,0,0,0,0,0,0,0,0"/>
                </v:shape>
                <v:shape id="Полилиния 257" o:spid="_x0000_s1066" style="position:absolute;left:1116490;top:1098893;width:122;height:12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081;405,8311;1824,10338;3648,11757;6081,12162;8310,11757;10337,10338;11756,8311;12162,6081;11756,3649;10337,1824;8310,405;6081,0;3648,405;1824,1824;405,3649;0,6081" o:connectangles="0,0,0,0,0,0,0,0,0,0,0,0,0,0,0,0,0"/>
                </v:shape>
                <v:shape id="Полилиния 258" o:spid="_x0000_s1067" style="position:absolute;left:1116490;top:1098741;width:106;height:107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70;405,7500;1418,9122;3243,10338;5270,10743;7297,10338;9121,9122;10135,7500;10540,5270;10135,3243;9121,1622;7297,406;5270,0;3243,406;1418,1622;405,3243;0,5270" o:connectangles="0,0,0,0,0,0,0,0,0,0,0,0,0,0,0,0,0"/>
                </v:shape>
                <v:shape id="Полилиния 259" o:spid="_x0000_s1068" style="position:absolute;left:1115773;top:1100354;width:146;height:146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297;609,10135;2027,12365;4460,13986;7298,14595;10136,13986;12365,12365;13987,10135;14595,7297;13987,4459;12365,2027;10136,608;7298,0;4460,608;2027,2027;609,4459;0,7297" o:connectangles="0,0,0,0,0,0,0,0,0,0,0,0,0,0,0,0,0"/>
                </v:shape>
                <v:shape id="Полилиния 260" o:spid="_x0000_s1069" style="position:absolute;left:1118657;top:1100786;width:122;height:12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081;405,8513;1824,10337;3648,11756;6081,12162;8310,11756;10337,10337;11756,8513;12162,6081;11756,3851;10337,1824;8310,405;6081,0;3648,405;1824,1824;405,3851;0,6081" o:connectangles="0,0,0,0,0,0,0,0,0,0,0,0,0,0,0,0,0"/>
                </v:shape>
                <v:shape id="Полилиния 261" o:spid="_x0000_s1070" style="position:absolute;left:1119042;top:1100685;width:122;height:12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082;405,8311;1824,10338;3851,11757;6081,12163;8513,11757;10338,10338;11757,8311;12162,6082;11757,3649;10338,1825;8513,406;6081,0;3851,406;1824,1825;405,3649;0,6082" o:connectangles="0,0,0,0,0,0,0,0,0,0,0,0,0,0,0,0,0"/>
                </v:shape>
                <v:shape id="Полилиния 262" o:spid="_x0000_s1071" style="position:absolute;left:1119180;top:1100587;width:122;height:12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081;405,8513;1824,10338;3851,11757;6081,12162;8513,11757;10337,10338;11756,8513;12162,6081;11756,3851;10337,1824;8513,405;6081,0;3851,405;1824,1824;405,3851;0,6081" o:connectangles="0,0,0,0,0,0,0,0,0,0,0,0,0,0,0,0,0"/>
                </v:shape>
                <v:shape id="Полилиния 263" o:spid="_x0000_s1072" style="position:absolute;left:1117771;top:1100944;width:140;height:138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892;609,9527;2027,11757;4257,13176;6892,13784;9527,13176;11960,11757;13379,9527;13987,6892;13379,4257;11960,2027;9527,608;6892,0;4257,608;2027,2027;609,4257;0,6892" o:connectangles="0,0,0,0,0,0,0,0,0,0,0,0,0,0,0,0,0"/>
                </v:shape>
                <v:shape id="Полилиния 264" o:spid="_x0000_s1073" style="position:absolute;left:1117455;top:1102833;width:140;height:140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094;608,9729;2027,11959;4257,13378;6892,13986;9527,13378;11959,11959;13378,9729;13987,7094;13378,4459;11959,2027;9527,608;6892,0;4257,608;2027,2027;608,4459;0,7094" o:connectangles="0,0,0,0,0,0,0,0,0,0,0,0,0,0,0,0,0"/>
                </v:shape>
                <v:shape id="Полилиния 265" o:spid="_x0000_s1074" style="position:absolute;left:1117404;top:1100310;width:122;height:12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081;405,8513;1824,10337;3648,11756;6081,12162;8310,11756;10337,10337;11756,8513;12162,6081;11756,3851;10337,1824;8310,405;6081,0;3648,405;1824,1824;405,3851;0,6081" o:connectangles="0,0,0,0,0,0,0,0,0,0,0,0,0,0,0,0,0"/>
                </v:shape>
                <v:shape id="Полилиния 266" o:spid="_x0000_s1075" style="position:absolute;left:1115552;top:1100701;width:121;height:12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081;405,8311;1824,10338;3649,11757;6081,12162;8514,11757;10338,10338;11757,8311;12162,6081;11757,3649;10338,1824;8514,406;6081,0;3649,406;1824,1824;405,3649;0,6081" o:connectangles="0,0,0,0,0,0,0,0,0,0,0,0,0,0,0,0,0"/>
                </v:shape>
                <v:shape id="Полилиния 267" o:spid="_x0000_s1076" style="position:absolute;left:1116614;top:1099258;width:152;height:15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00;608,10541;2230,12973;4662,14595;7500,15203;10541,14595;12973,12973;14595,10541;15203,7500;14595,4662;12973,2230;10541,608;7500,0;4662,608;2230,2230;608,4662;0,7500" o:connectangles="0,0,0,0,0,0,0,0,0,0,0,0,0,0,0,0,0"/>
                </v:shape>
                <v:shape id="Полилиния 268" o:spid="_x0000_s1077" style="position:absolute;left:1116468;top:1099049;width:190;height:188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24;405,12365;1824,15000;3851,17027;6486,18446;9527,18851;12567,18446;15202,17027;17229,15000;18648,12365;19054,9324;18648,6486;17229,3851;15202,1824;12567,405;9527,0;6486,405;3851,1824;1824,3851;405,6486;0,9324" o:connectangles="0,0,0,0,0,0,0,0,0,0,0,0,0,0,0,0,0,0,0,0,0"/>
                </v:shape>
                <v:shape id="Полилиния 269" o:spid="_x0000_s1078" style="position:absolute;left:1115631;top:1100829;width:119;height:119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298;1014,9527;2636,11149;4865,11960;7298,11960;9527,10946;11149,9122;11960,7095;11960,4662;10946,2433;9122,811;7095,0;4663,0;2433,811;811,2635;0,4865;0,7298" o:connectangles="0,0,0,0,0,0,0,0,0,0,0,0,0,0,0,0,0"/>
                </v:shape>
                <v:shape id="Полилиния 270" o:spid="_x0000_s1079" style="position:absolute;left:1115128;top:1101617;width:120;height:120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298;1013,9527;2635,11149;4864,11960;7297,11960;9527,11149;11148,9325;11959,7298;11959,4865;11148,2636;9324,811;7297,0;4864,0;2635,1014;810,2636;0,4865;0,7298" o:connectangles="0,0,0,0,0,0,0,0,0,0,0,0,0,0,0,0,0"/>
                </v:shape>
                <v:shape id="Полилиния 271" o:spid="_x0000_s1080" style="position:absolute;left:1114958;top:1102637;width:119;height:119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094;1013,9324;2635,11148;4865,11959;7297,11959;9527,10945;11148,9324;11959,7094;11959,4662;10946,2432;9324,810;7094,0;4662,0;2432,810;811,2635;0,4662;0,7094" o:connectangles="0,0,0,0,0,0,0,0,0,0,0,0,0,0,0,0,0"/>
                </v:shape>
                <v:shape id="Полилиния 272" o:spid="_x0000_s1081" style="position:absolute;left:1115114;top:1102734;width:119;height:120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298;1013,9527;2635,11149;4865,11960;7297,11960;9527,10946;11148,9325;11959,7095;11959,4662;10946,2433;9324,811;7094,0;4662,0;2432,1014;811,2635;0,4865;0,7298" o:connectangles="0,0,0,0,0,0,0,0,0,0,0,0,0,0,0,0,0"/>
                </v:shape>
                <v:shape id="Полилиния 273" o:spid="_x0000_s1082" style="position:absolute;left:1115923;top:1102706;width:119;height:117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095;1014,9325;2635,10946;4865,11757;7298,11757;9527,10946;11149,9122;11960,7095;11960,4663;11149,2433;9325,811;7298,0;4865,0;2635,811;811,2636;0,4663;0,7095" o:connectangles="0,0,0,0,0,0,0,0,0,0,0,0,0,0,0,0,0"/>
                </v:shape>
                <v:shape id="Полилиния 274" o:spid="_x0000_s1083" style="position:absolute;left:1114388;top:1100839;width:120;height:119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094;811,9324;2635,10946;4662,11959;7094,11959;9324,10946;10946,9121;11959,7094;11959,4662;10946,2432;9121,811;7094,0;4662,0;2432,811;811,2635;0,4662;0,7094" o:connectangles="0,0,0,0,0,0,0,0,0,0,0,0,0,0,0,0,0"/>
                </v:shape>
                <v:shape id="Полилиния 275" o:spid="_x0000_s1084" style="position:absolute;left:1113784;top:1100760;width:120;height:119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298;811,9527;2635,11149;4662,11960;7095,11960;9324,10946;10946,9325;11959,7095;11959,4663;10946,2433;9122,811;7095,0;4662,0;2432,1014;811,2636;0,4865;0,7298" o:connectangles="0,0,0,0,0,0,0,0,0,0,0,0,0,0,0,0,0"/>
                </v:shape>
                <v:shape id="Полилиния 276" o:spid="_x0000_s1085" style="position:absolute;left:1114163;top:1101116;width:120;height:120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095;1014,9324;2635,10946;4865,11959;7297,11959;9527,10946;11149,9122;11959,7095;11959,4662;11149,2432;9324,811;7297,0;4865,0;2635,811;811,2635;0,4662;0,7095" o:connectangles="0,0,0,0,0,0,0,0,0,0,0,0,0,0,0,0,0"/>
                </v:shape>
                <v:shape id="Полилиния 277" o:spid="_x0000_s1086" style="position:absolute;left:1114390;top:1101435;width:134;height:133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08;1013,10541;3040,12365;5472,13379;8108,13379;10540,12365;12364,10338;13378,7906;13378,5270;12364,2838;10337,1014;7905,0;5270,0;2837,1014;1013,3041;0,5473;0,8108" o:connectangles="0,0,0,0,0,0,0,0,0,0,0,0,0,0,0,0,0"/>
                </v:shape>
                <v:shape id="Полилиния 278" o:spid="_x0000_s1087" style="position:absolute;left:1114500;top:1101658;width:164;height:16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03,9730;1217,12163;2838,14190;4865,15609;7298,16217;9933,16217;12365,15203;14392,13581;15811,11554;16419,9122;16216,6487;15203,4054;13581,2027;11554,609;9122,0;6487,203;4054,1014;2027,2636;608,4865;0,7095;203,9730" o:connectangles="0,0,0,0,0,0,0,0,0,0,0,0,0,0,0,0,0,0,0,0,0"/>
                </v:shape>
                <v:shape id="Полилиния 279" o:spid="_x0000_s1088" style="position:absolute;left:1114715;top:1102043;width:162;height:16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02,9730;1013,12162;2635,14189;4864,15608;7297,16216;9932,16216;12364,15202;14189,13581;15608,11554;16216,9121;16216,6486;15202,4054;13581,2027;11554,608;9121,0;6486,203;4054,1013;2027,2635;608,4865;0,7094;202,9730" o:connectangles="0,0,0,0,0,0,0,0,0,0,0,0,0,0,0,0,0,0,0,0,0"/>
                </v:shape>
                <v:shape id="Полилиния 280" o:spid="_x0000_s1089" style="position:absolute;left:1115266;top:1102399;width:162;height:163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03,9730;1014,12163;2635,14190;4865,15608;7095,16217;9730,16014;12162,15203;14189,13581;15608,11352;16216,8919;16014,6284;15203,3852;13581,2027;11554,609;9122,0;6487,0;4054,1014;2027,2636;608,4663;0,7095;203,9730" o:connectangles="0,0,0,0,0,0,0,0,0,0,0,0,0,0,0,0,0,0,0,0,0"/>
                </v:shape>
                <v:shape id="Полилиния 281" o:spid="_x0000_s1090" style="position:absolute;left:1115096;top:1102549;width:162;height:163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730;1014,12162;2636,14189;4663,15608;7095,16217;9730,16217;12162,15203;14189,13581;15608,11554;16216,9122;16014,6487;15203,4054;13581,2027;11352,608;9122,0;6487,203;4054,1014;2027,2635;609,4865;0,7095;0,9730" o:connectangles="0,0,0,0,0,0,0,0,0,0,0,0,0,0,0,0,0,0,0,0,0"/>
                </v:shape>
                <v:shape id="Полилиния 282" o:spid="_x0000_s1091" style="position:absolute;left:1113628;top:1100703;width:120;height:117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094;811,9324;2635,10946;4662,11757;7095,11757;9324,10946;10946,9121;11959,7094;11959,4662;10946,2432;9122,811;7095,0;4662,0;2432,811;811,2635;0,4662;0,7094" o:connectangles="0,0,0,0,0,0,0,0,0,0,0,0,0,0,0,0,0"/>
                </v:shape>
                <v:shape id="Полилиния 283" o:spid="_x0000_s1092" style="position:absolute;left:1113936;top:1100808;width:183;height:183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02,10946;1216,13581;3040,15811;5270,17433;8108,18243;10945,18041;13581,17027;15810,15203;17432,12771;18243,10135;18040,7095;17026,4460;15202,2230;12972,811;10135,0;7297,203;4459,1217;2229,3041;810,5271;0,8108;202,10946" o:connectangles="0,0,0,0,0,0,0,0,0,0,0,0,0,0,0,0,0,0,0,0,0"/>
                </v:shape>
                <v:shape id="Полилиния 284" o:spid="_x0000_s1093" style="position:absolute;left:1114680;top:1101767;width:227;height:227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02,13581;1216,16419;3040,19054;5270,20879;7905,22095;10743,22703;13783,22500;16621,21487;19054,19865;20878,17635;22297,15000;22702,11960;22500,8919;21486,6081;19864,3649;17635,1825;15000,608;12162,0;9121,203;6283,1217;3648,2838;1824,5068;608,7703;0,10541;202,13581" o:connectangles="0,0,0,0,0,0,0,0,0,0,0,0,0,0,0,0,0,0,0,0,0,0,0,0,0"/>
                </v:shape>
                <v:shape id="Полилиния 285" o:spid="_x0000_s1094" style="position:absolute;left:1115627;top:1102620;width:227;height:227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03,13581;1216,16419;2838,19054;5068,20878;7703,22094;10540,22703;13581,22500;16419,21486;19054,19662;20878,17432;22094,14797;22703,11959;22500,8919;21081,5473;18851,2838;16013,811;12567,0;8919,203;6081,1216;3649,2838;1824,5067;405,7703;0,10540;203,13581" o:connectangles="0,0,0,0,0,0,0,0,0,0,0,0,0,0,0,0,0,0,0,0,0,0,0,0"/>
                </v:shape>
                <v:shape id="Полилиния 286" o:spid="_x0000_s1095" style="position:absolute;left:1114662;top:1100863;width:117;height:120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095;811,9325;2636,10946;4663,11960;7095,11960;9325,10946;10946,9122;11757,7095;11757,4662;10946,2433;9122,811;7095,0;4663,0;2433,811;811,2635;0,4662;0,7095" o:connectangles="0,0,0,0,0,0,0,0,0,0,0,0,0,0,0,0,0"/>
                </v:shape>
                <v:shape id="Полилиния 287" o:spid="_x0000_s1096" style="position:absolute;left:1117461;top:1101731;width:205;height:206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38;608,13581;2027,16419;4257,18648;7095,20067;10338,20675;13581,20067;16419,18648;18446,16419;19865,13581;20473,10338;19865,7094;18446,4256;16419,2027;13581,608;10338,0;7095,608;4257,2027;2027,4256;608,7094;0,10338" o:connectangles="0,0,0,0,0,0,0,0,0,0,0,0,0,0,0,0,0,0,0,0,0"/>
                </v:shape>
                <v:shape id="Полилиния 288" o:spid="_x0000_s1097" style="position:absolute;left:1118100;top:1102112;width:204;height:204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35;608,13378;2027,16216;4257,18446;7095,19865;10338,20473;13581,19865;16419,18446;18446,16216;19865,13378;20473,10135;19865,6892;18446,4054;16419,2027;13581,608;10338,0;7095,608;4257,2027;2027,4054;608,6892;0,10135" o:connectangles="0,0,0,0,0,0,0,0,0,0,0,0,0,0,0,0,0,0,0,0,0"/>
                </v:shape>
                <v:shape id="Полилиния 289" o:spid="_x0000_s1098" style="position:absolute;left:1118408;top:1101412;width:205;height:205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35;608,13378;2027,16216;4054,18445;6891,19864;10135,20472;13378,19864;16216,18445;18445,16216;19864,13378;20472,10135;19864,6891;18445,4054;16216,2027;13378,608;10135,0;6891,608;4054,2027;2027,4054;608,6891;0,10135" o:connectangles="0,0,0,0,0,0,0,0,0,0,0,0,0,0,0,0,0,0,0,0,0"/>
                </v:shape>
                <v:shape id="Полилиния 290" o:spid="_x0000_s1099" style="position:absolute;left:1115669;top:1101155;width:450;height:448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00;608,27568;2229,32230;4865,36487;8513,39933;12567,42568;17432,44189;22500,44798;27567,44189;32432,42568;36486,39933;40134,36487;42770,32230;44391,27568;44999,22500;44391,17230;42770,12568;40134,8311;36486,4865;32432,2230;27567,608;22500,0;17432,608;12567,2230;8513,4865;4865,8311;2229,12568;608,17230;0,22500" o:connectangles="0,0,0,0,0,0,0,0,0,0,0,0,0,0,0,0,0,0,0,0,0,0,0,0,0,0,0,0,0"/>
                </v:shape>
                <v:shape id="Полилиния 291" o:spid="_x0000_s1100" style="position:absolute;left:1116091;top:1101499;width:399;height:400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864;608,24527;2027,28783;4459,32432;7499,35473;11148,37905;15405,39324;20067,39932;24526,39324;28783,37905;32432,35473;35472,32432;37905,28783;39323,24527;39932,19864;39323,15405;37905,11148;35472,7500;32432,4459;28783,2027;24526,608;20067,0;15405,608;11148,2027;7499,4459;4459,7500;2027,11148;608,15405;0,19864" o:connectangles="0,0,0,0,0,0,0,0,0,0,0,0,0,0,0,0,0,0,0,0,0,0,0,0,0,0,0,0,0"/>
                </v:shape>
                <v:shape id="Полилиния 292" o:spid="_x0000_s1101" style="position:absolute;left:1115465;top:1102191;width:397;height:399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65;608,24527;2027,28784;4459,32432;7500,35473;11148,37905;15405,39324;19865,39932;24324,39324;28581,37905;32229,35473;35270,32432;37702,28784;39121,24527;39729,19865;39121,15405;37702,11149;35270,7500;32229,4460;28581,2027;24324,608;19865,0;15405,608;11148,2027;7500,4460;4459,7500;2027,11149;608,15405;0,19865" o:connectangles="0,0,0,0,0,0,0,0,0,0,0,0,0,0,0,0,0,0,0,0,0,0,0,0,0,0,0,0,0"/>
                </v:shape>
                <v:shape id="Полилиния 293" o:spid="_x0000_s1102" style="position:absolute;left:1115075;top:1100987;width:345;height:34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30;609,21892;2433,25946;5068,29392;8514,32027;12568,33851;17230,34459;21081,34054;24730,32635;27973,30608;30608,27973;32635,24730;34054,21284;34460,17230;34054,13176;32635,9730;30608,6487;27973,3851;24730,1824;21081,405;17230,0;12568,608;8514,2433;5068,5068;2433,8514;609,12568;0,17230" o:connectangles="0,0,0,0,0,0,0,0,0,0,0,0,0,0,0,0,0,0,0,0,0,0,0,0,0,0,0"/>
                </v:shape>
                <v:shape id="Полилиния 294" o:spid="_x0000_s1103" style="position:absolute;left:1116466;top:1100101;width:397;height:397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865;608,24325;2027,28581;4257,32230;7297,35270;11149,37703;15203,39122;19865,39730;24324,39122;28581,37703;32230,35270;35270,32230;37703,28581;39121,24325;39730,19865;39121,15406;37703,11149;35270,7500;32230,4460;28581,2027;24324,608;19865,0;15203,608;11149,2027;7297,4460;4257,7500;2027,11149;608,15406;0,19865" o:connectangles="0,0,0,0,0,0,0,0,0,0,0,0,0,0,0,0,0,0,0,0,0,0,0,0,0,0,0,0,0"/>
                </v:shape>
                <v:shape id="Полилиния 295" o:spid="_x0000_s1104" style="position:absolute;left:1116640;top:1099604;width:339;height:339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25;406,20676;1825,24325;3852,27568;6487,30203;9527,32230;13176,33446;17027,33852;21487,33243;25541,31622;28987,28987;31622,25541;33243,21487;33851,16825;33243,12365;31622,8311;28987,4865;25541,2230;21487,608;17027,0;12568,608;8514,2230;5068,4865;2433,8311;609,12365;0,16825" o:connectangles="0,0,0,0,0,0,0,0,0,0,0,0,0,0,0,0,0,0,0,0,0,0,0,0,0,0"/>
                </v:shape>
                <v:shape id="Полилиния 296" o:spid="_x0000_s1105" style="position:absolute;left:1115325;top:1101499;width:294;height:296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797;608,18851;2027,22297;4256,25337;7297,27567;10743,28986;14594,29594;18648,28986;22094,27567;25134,25337;27364,22297;28783,18851;29391,14797;28783,10946;27364,7297;25134,4256;22094,2027;18648,608;14594,0;10743,608;7297,2027;4256,4256;2027,7297;608,10946;0,14797" o:connectangles="0,0,0,0,0,0,0,0,0,0,0,0,0,0,0,0,0,0,0,0,0,0,0,0,0"/>
                </v:shape>
                <v:shape id="Полилиния 297" o:spid="_x0000_s1106" style="position:absolute;left:1114781;top:1101230;width:296;height:294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595;608,18649;2027,22095;4257,25135;7297,27365;10946,28784;14797,29392;18648,28784;22297,27365;25135,25135;27567,22095;28986,18649;29594,14595;28986,10744;27567,7298;25135,4257;22297,2027;18648,608;14797,0;10946,608;7297,2027;4257,4257;2027,7298;608,10744;0,14595" o:connectangles="0,0,0,0,0,0,0,0,0,0,0,0,0,0,0,0,0,0,0,0,0,0,0,0,0"/>
                </v:shape>
                <v:shape id="Полилиния 298" o:spid="_x0000_s1107" style="position:absolute;left:1114792;top:1100956;width:237;height:237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56;608,15608;2230,18851;4865,21486;8108,23108;11757,23716;15608,23108;18851,21486;21487,18851;23108,15608;23716,11756;23108,8108;21487,4864;18851,2229;15608,608;11757,0;8108,608;4865,2229;2230,4864;608,8108;0,11756" o:connectangles="0,0,0,0,0,0,0,0,0,0,0,0,0,0,0,0,0,0,0,0,0"/>
                </v:shape>
                <v:shape id="Полилиния 299" o:spid="_x0000_s1108" style="position:absolute;left:1114840;top:1101550;width:237;height:237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1960;608,15608;2230,18852;4865,21487;8108,23108;11757,23716;15608,23108;18851,21487;21486,18852;23108,15608;23716,11960;23108,8108;21486,4865;18851,2230;15608,608;11757,0;8108,608;4865,2230;2230,4865;608,8108;0,11960" o:connectangles="0,0,0,0,0,0,0,0,0,0,0,0,0,0,0,0,0,0,0,0,0"/>
                </v:shape>
                <v:shape id="Полилиния 300" o:spid="_x0000_s1109" style="position:absolute;left:1114333;top:1100970;width:453;height:452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00;608,27771;2230,32433;4865,36690;8513,40135;12567,42973;17432,44595;22500,45203;27770,44595;32432,42973;36689,40135;40135,36690;42972,32433;44594,27771;45202,22500;44594,17433;42972,12568;40135,8514;36689,4865;32432,2230;27770,609;22500,0;17432,609;12567,2230;8513,4865;4865,8514;2230,12568;608,17433;0,22500" o:connectangles="0,0,0,0,0,0,0,0,0,0,0,0,0,0,0,0,0,0,0,0,0,0,0,0,0,0,0,0,0"/>
                </v:shape>
                <v:shape id="Полилиния 301" o:spid="_x0000_s1110" style="position:absolute;left:1117723;top:1101682;width:294;height:294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594;608,18648;2027,22094;4256,25135;7297,27365;10743,28784;14797,29392;18648,28784;22094,27365;25135,25135;27364,22094;28783,18648;29391,14594;28783,10743;27364,7297;25135,4257;22094,2027;18648,608;14797,0;10743,608;7297,2027;4256,4257;2027,7297;608,10743;0,14594" o:connectangles="0,0,0,0,0,0,0,0,0,0,0,0,0,0,0,0,0,0,0,0,0,0,0,0,0"/>
                </v:shape>
                <v:shape id="Полилиния 302" o:spid="_x0000_s1111" style="position:absolute;left:1117512;top:1101986;width:296;height:296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797;608,18649;2027,22297;4459,25338;7297,27568;10946,28987;14797,29595;18648,28987;22297,27568;25337,25338;27567,22297;28986,18649;29594,14797;28986,10743;27567,7297;25337,4257;22297,2027;18648,608;14797,0;10946,608;7297,2027;4459,4257;2027,7297;608,10743;0,14797" o:connectangles="0,0,0,0,0,0,0,0,0,0,0,0,0,0,0,0,0,0,0,0,0,0,0,0,0"/>
                </v:shape>
                <v:shape id="Полилиния 303" o:spid="_x0000_s1112" style="position:absolute;left:1115913;top:1102140;width:295;height:296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797;608,18648;2027,22297;4257,25337;7297,27567;10946,28986;14797,29594;18648,28986;22297,27567;25135,25337;27567,22297;28986,18648;29594,14797;28986,10945;27567,7297;25135,4459;22297,2027;18648,608;14797,0;10946,608;7297,2027;4257,4459;2027,7297;608,10945;0,14797" o:connectangles="0,0,0,0,0,0,0,0,0,0,0,0,0,0,0,0,0,0,0,0,0,0,0,0,0"/>
                </v:shape>
                <v:shape id="Полилиния 304" o:spid="_x0000_s1113" style="position:absolute;left:1116478;top:1102574;width:296;height:296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797;608,18648;2027,22297;4257,25338;7298,27567;10744,28986;14798,29594;18649,28986;22297,27567;25338,25338;27568,22297;28987,18648;29595,14797;28987,10946;27568,7297;25338,4459;22297,2027;18649,608;14798,0;10744,608;7298,2027;4257,4459;2027,7297;608,10946;0,14797" o:connectangles="0,0,0,0,0,0,0,0,0,0,0,0,0,0,0,0,0,0,0,0,0,0,0,0,0"/>
                </v:shape>
                <v:shape id="Полилиния 305" o:spid="_x0000_s1114" style="position:absolute;left:1117216;top:1102187;width:296;height:296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797;609,18851;2027,22297;4460,25337;7298,27567;10946,28986;14798,29594;18649,28986;22298,27567;25338,25337;27568,22297;28987,18851;29595,14797;28987,10946;27568,7297;25338,4459;22298,2027;18649,608;14798,0;10946,608;7298,2027;4460,4459;2027,7297;609,10946;0,14797" o:connectangles="0,0,0,0,0,0,0,0,0,0,0,0,0,0,0,0,0,0,0,0,0,0,0,0,0"/>
                </v:shape>
                <v:shape id="Полилиния 306" o:spid="_x0000_s1115" style="position:absolute;left:1117496;top:1102375;width:294;height:294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41,23716;5473,26149;8311,27973;11351,28986;14595,29392;17838,28986;20878,27973;23716,26149;26149,23716;27973,20878;28986,17838;29392,14595;28986,11351;27973,8108;26149,5270;23311,2635;19865,811;16216,0;12568,0;8919,1013;5473,3041;2635,5878;811,9122;0,12770;0,16622;1014,20270;3041,23716" o:connectangles="0,0,0,0,0,0,0,0,0,0,0,0,0,0,0,0,0,0,0,0,0,0,0,0,0,0,0"/>
                </v:shape>
                <v:shape id="Полилиния 307" o:spid="_x0000_s1116" style="position:absolute;left:1118369;top:1101060;width:296;height:296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798;608,18649;2027,22298;4460,25135;7297,27568;10946,28987;14797,29595;18649,28987;22297,27568;25338,25135;27568,22298;28986,18649;29595,14798;28986,10946;27568,7298;25338,4257;22297,2027;18649,608;14797,0;10946,608;7297,2027;4460,4257;2027,7298;608,10946;0,14798" o:connectangles="0,0,0,0,0,0,0,0,0,0,0,0,0,0,0,0,0,0,0,0,0,0,0,0,0"/>
                </v:shape>
                <v:shape id="Полилиния 308" o:spid="_x0000_s1117" style="position:absolute;left:1115136;top:1101366;width:219;height:219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0946;609,14392;2027,17433;4460,19865;7500,21284;10946,21892;14392,21284;17433,19865;19865,17433;21284,14392;21892,10946;21284,7500;19865,4460;17433,2027;14392,608;10946,0;7500,608;4460,2027;2027,4460;609,7500;0,10946" o:connectangles="0,0,0,0,0,0,0,0,0,0,0,0,0,0,0,0,0,0,0,0,0"/>
                </v:shape>
                <v:shape id="Полилиния 309" o:spid="_x0000_s1118" style="position:absolute;left:1114147;top:1100849;width:219;height:219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0946;609,14392;2027,17433;4460,19865;7500,21284;10946,21892;14392,21284;17433,19865;19865,17433;21284,14392;21892,10946;21284,7500;19865,4460;17433,2230;14392,608;10946,0;7500,608;4460,2230;2027,4460;609,7500;0,10946" o:connectangles="0,0,0,0,0,0,0,0,0,0,0,0,0,0,0,0,0,0,0,0,0"/>
                </v:shape>
                <v:shape id="Полилиния 310" o:spid="_x0000_s1119" style="position:absolute;left:1114561;top:1101439;width:218;height:219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0946;608,14391;2027,17432;4460,19864;7500,21283;10946,21891;14392,21283;17433,19864;19865,17432;21284,14391;21892,10946;21284,7500;19865,4459;17433,2229;14392,608;10946,0;7500,608;4460,2229;2027,4459;608,7500;0,10946" o:connectangles="0,0,0,0,0,0,0,0,0,0,0,0,0,0,0,0,0,0,0,0,0"/>
                </v:shape>
                <v:shape id="Полилиния 311" o:spid="_x0000_s1120" style="position:absolute;left:1115272;top:1102566;width:312;height:310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05;608,19662;2230,23311;4662,26554;7703,28986;11554,30405;15608,31013;19662,30405;23514,28986;26554,26554;28987,23311;30608,19662;31216,15405;30608,11351;28987,7703;26554,4459;23514,2027;19662,608;15608,0;11554,608;7703,2027;4662,4459;2230,7703;608,11351;0,15405" o:connectangles="0,0,0,0,0,0,0,0,0,0,0,0,0,0,0,0,0,0,0,0,0,0,0,0,0"/>
                </v:shape>
                <v:shape id="Полилиния 312" o:spid="_x0000_s1121" style="position:absolute;left:1115428;top:1101201;width:219;height:217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44;608,14190;2027,17230;4460,19663;7500,21082;10946,21690;14392,21082;17433,19663;19865,17230;21284,14190;21892,10744;21284,7298;19865,4460;17433,2028;14392,609;10946,0;7500,609;4460,2028;2027,4460;608,7298;0,10744" o:connectangles="0,0,0,0,0,0,0,0,0,0,0,0,0,0,0,0,0,0,0,0,0"/>
                </v:shape>
                <v:shape id="Полилиния 313" o:spid="_x0000_s1122" style="position:absolute;left:1115546;top:1100962;width:219;height:219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0946;608,14392;2027,17432;4459,19662;7500,21283;10946,21891;14392,21283;17432,19662;19865,17432;21284,14392;21892,10946;21284,7500;19865,4459;17432,2027;14392,608;10946,0;7500,608;4459,2027;2027,4459;608,7500;0,10946" o:connectangles="0,0,0,0,0,0,0,0,0,0,0,0,0,0,0,0,0,0,0,0,0"/>
                </v:shape>
                <v:shape id="Полилиния 314" o:spid="_x0000_s1123" style="position:absolute;left:1117021;top:1099831;width:171;height:170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13;406,11149;1622,13581;3446,15405;5878,16621;8514,17027;11351,16621;13581,15405;15405,13581;16622,11149;17027,8513;16622,5878;15405,3446;13581,1622;11351,405;8514,0;5878,405;3446,1622;1622,3446;406,5878;0,8513" o:connectangles="0,0,0,0,0,0,0,0,0,0,0,0,0,0,0,0,0,0,0,0,0"/>
                </v:shape>
                <v:shape id="Полилиния 315" o:spid="_x0000_s1124" style="position:absolute;left:1118665;top:1100932;width:219;height:217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43;608,14189;2027,17230;4459,19662;7499,21081;10945,21689;14391,21081;17432,19662;19864,17230;21283,14189;21891,10743;21283,7297;19864,4460;17432,2027;14391,608;10945,0;7499,608;4459,2027;2027,4460;608,7297;0,10743" o:connectangles="0,0,0,0,0,0,0,0,0,0,0,0,0,0,0,0,0,0,0,0,0"/>
                </v:shape>
                <v:shape id="Полилиния 316" o:spid="_x0000_s1125" style="position:absolute;left:1117285;top:1100474;width:219;height:217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44;608,14190;2027,17230;4460,19663;7500,21081;10946,21690;14392,21081;17433,19663;19865,17230;21284,14190;21892,10744;21284,7298;19865,4460;17433,2027;14392,609;10946,0;7500,609;4460,2027;2027,4460;608,7298;0,10744" o:connectangles="0,0,0,0,0,0,0,0,0,0,0,0,0,0,0,0,0,0,0,0,0"/>
                </v:shape>
                <v:shape id="Полилиния 317" o:spid="_x0000_s1126" style="position:absolute;left:1115592;top:1101668;width:501;height:498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32;406,30000;2027,34662;4257,38919;7297,42567;10946,45608;15405,47838;20067,49459;25135,49865;30203,49459;34865,47838;39121,45608;42770,42567;45810,38919;48040,34662;49662,30000;50067,24932;49662,19865;48040,15203;45810,10946;42770,7297;39121,4257;34865,2027;30203,405;25135,0;20067,405;15405,2027;10946,4257;7297,7297;4257,10946;2027,15203;406,19865;0,24932" o:connectangles="0,0,0,0,0,0,0,0,0,0,0,0,0,0,0,0,0,0,0,0,0,0,0,0,0,0,0,0,0,0,0,0,0"/>
                </v:shape>
                <v:shape id="Полилиния 318" o:spid="_x0000_s1127" style="position:absolute;left:1116604;top:1102039;width:551;height:549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65;608,33041;2230,38108;4662,42771;8108,47027;12162,50271;16824,52703;22094,54325;27567,54933;33040,54325;38310,52703;42972,50271;47026,47027;50472,42771;52905,38108;54526,33041;55134,27365;54526,21892;52905,16622;50472,11960;47026,7906;42972,4663;38310,2230;33040,609;27567,0;22094,609;16824,2230;12162,4663;8108,7906;4662,11960;2230,16622;608,21892;0,27365" o:connectangles="0,0,0,0,0,0,0,0,0,0,0,0,0,0,0,0,0,0,0,0,0,0,0,0,0,0,0,0,0,0,0,0,0"/>
                </v:shape>
                <v:shape id="Полилиния 319" o:spid="_x0000_s1128" style="position:absolute;left:1117838;top:1101159;width:552;height:549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65;608,33040;2229,38108;4662,42770;8108,46824;12162,50270;16824,52702;22094,54324;27567,54932;33040,54324;38310,52702;42972,50270;47026,46824;50472,42770;52905,38108;54526,33040;55134,27365;54526,21892;52905,16621;50472,11959;47026,7905;42972,4662;38310,2229;33040,608;27567,0;22094,608;16824,2229;12162,4662;8108,7905;4662,11959;2229,16621;608,21892;0,27365" o:connectangles="0,0,0,0,0,0,0,0,0,0,0,0,0,0,0,0,0,0,0,0,0,0,0,0,0,0,0,0,0,0,0,0,0"/>
                </v:shape>
                <v:shape id="Полилиния 320" o:spid="_x0000_s1129" style="position:absolute;left:1115935;top:1100267;width:551;height:551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65;608,33040;2229,38108;4662,42973;8108,47027;12162,50473;16824,52905;22094,54527;27567,55135;33040,54527;38310,52905;42972,50473;47026,47027;50472,42973;52904,38108;54526,33040;55134,27365;54526,21892;52904,16621;50472,11959;47026,7905;42972,4662;38310,2230;33040,608;27567,0;22094,608;16824,2230;12162,4662;8108,7905;4662,11959;2229,16621;608,21892;0,27365" o:connectangles="0,0,0,0,0,0,0,0,0,0,0,0,0,0,0,0,0,0,0,0,0,0,0,0,0,0,0,0,0,0,0,0,0"/>
                </v:shape>
                <v:shape id="Полилиния 321" o:spid="_x0000_s1130" style="position:absolute;left:1116488;top:1101731;width:219;height:218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46;608,14392;2027,17432;4459,19865;7500,21283;10946,21892;14392,21283;17432,19865;19865,17432;21283,14392;21892,10946;21283,7500;19865,4459;17432,2027;14392,608;10946,0;7500,608;4459,2027;2027,4459;608,7500;0,10946" o:connectangles="0,0,0,0,0,0,0,0,0,0,0,0,0,0,0,0,0,0,0,0,0"/>
                </v:shape>
                <v:shape id="Полилиния 322" o:spid="_x0000_s1131" style="position:absolute;left:1116810;top:1102862;width:189;height:188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27;406,12365;1825,15000;3852,17027;6487,18446;9527,18852;12365,18446;15000,17027;17027,15000;18446,12365;18851,9527;18446,6487;17027,3852;15000,1825;12365,406;9527,0;6487,406;3852,1825;1825,3852;406,6487;0,9527" o:connectangles="0,0,0,0,0,0,0,0,0,0,0,0,0,0,0,0,0,0,0,0,0"/>
                </v:shape>
                <v:shape id="Полилиния 323" o:spid="_x0000_s1132" style="position:absolute;left:1118416;top:1100814;width:219;height:219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0946;608,14392;2027,17433;4460,19865;7500,21284;10946,21892;14392,21284;17433,19865;19865,17433;21284,14392;21892,10946;21284,7500;19865,4460;17433,2027;14392,609;10946,0;7500,609;4460,2027;2027,4460;608,7500;0,10946" o:connectangles="0,0,0,0,0,0,0,0,0,0,0,0,0,0,0,0,0,0,0,0,0"/>
                </v:shape>
                <v:shape id="Полилиния 324" o:spid="_x0000_s1133" style="position:absolute;left:1118175;top:1100899;width:219;height:219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0946;608,14392;2230,17432;4459,19865;7500,21284;10946,21892;14392,21284;17432,19865;19865,17432;21284,14392;21892,10946;21284,7500;19865,4459;17432,2027;14392,608;10946,0;7500,608;4459,2027;2230,4459;608,7500;0,10946" o:connectangles="0,0,0,0,0,0,0,0,0,0,0,0,0,0,0,0,0,0,0,0,0"/>
                </v:shape>
                <v:shape id="Полилиния 325" o:spid="_x0000_s1134" style="position:absolute;left:1116821;top:1099977;width:219;height:219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0946;608,14392;2027,17433;4459,19865;7500,21284;10946,21892;14392,21284;17432,19865;19864,17433;21283,14392;21891,10946;21283,7500;19864,4460;17432,2230;14392,609;10946,0;7500,609;4459,2230;2027,4460;608,7500;0,10946" o:connectangles="0,0,0,0,0,0,0,0,0,0,0,0,0,0,0,0,0,0,0,0,0"/>
                </v:shape>
                <v:shape id="Полилиния 326" o:spid="_x0000_s1135" style="position:absolute;left:1116348;top:1102357;width:219;height:219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0946;608,14391;2027,17432;4459,19864;7499,21283;10945,21891;14391,21283;17432,19864;19661,17432;21283,14391;21891,10946;21283,7500;19661,4459;17432,2229;14391,608;10945,0;7499,608;4459,2229;2027,4459;608,7500;0,10946" o:connectangles="0,0,0,0,0,0,0,0,0,0,0,0,0,0,0,0,0,0,0,0,0"/>
                </v:shape>
                <v:shape id="Полилиния 327" o:spid="_x0000_s1136" style="position:absolute;left:1116806;top:1102610;width:219;height:219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0946;608,14392;2027,17433;4459,19865;7500,21284;10946,21892;14392,21284;17432,19865;19662,17433;21283,14392;21892,10946;21283,7500;19662,4460;17432,2230;14392,609;10946,0;7500,609;4459,2230;2027,4460;608,7500;0,10946" o:connectangles="0,0,0,0,0,0,0,0,0,0,0,0,0,0,0,0,0,0,0,0,0"/>
                </v:shape>
                <v:shape id="Полилиния 328" o:spid="_x0000_s1137" style="position:absolute;left:1117781;top:1102241;width:217;height:219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0946;608,14391;2027,17432;4459,19662;7500,21283;10946,21891;14392,21283;17230,19662;19662,17432;21081,14391;21689,10946;21081,7500;19662,4459;17230,2027;14392,608;10946,0;7500,608;4459,2027;2027,4459;608,7500;0,10946" o:connectangles="0,0,0,0,0,0,0,0,0,0,0,0,0,0,0,0,0,0,0,0,0"/>
                </v:shape>
                <v:shape id="Полилиния 329" o:spid="_x0000_s1138" style="position:absolute;left:1117633;top:1102679;width:219;height:219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0946;608,14392;2230,17433;4459,19865;7500,21284;10946,21892;14392,21284;17432,19865;19864,17433;21283,14392;21892,10946;21283,7500;19864,4460;17432,2027;14392,608;10946,0;7500,608;4459,2027;2230,4460;608,7500;0,10946" o:connectangles="0,0,0,0,0,0,0,0,0,0,0,0,0,0,0,0,0,0,0,0,0"/>
                </v:shape>
                <v:shape id="Полилиния 330" o:spid="_x0000_s1139" style="position:absolute;left:1118835;top:1100731;width:219;height:219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0946;608,14391;2027,17432;4460,19864;7500,21283;10946,21891;14392,21283;17433,19864;19865,17432;21284,14391;21892,10946;21284,7500;19865,4459;17433,2027;14392,608;10946,0;7500,608;4460,2027;2027,4459;608,7500;0,10946" o:connectangles="0,0,0,0,0,0,0,0,0,0,0,0,0,0,0,0,0,0,0,0,0"/>
                </v:shape>
                <v:shape id="Полилиния 331" o:spid="_x0000_s1140" style="position:absolute;left:1118390;top:1101666;width:170;height:170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14;406,11149;1622,13581;3446,15406;5879,16622;8514,17027;11351,16622;13581,15406;15405,13581;16622,11149;17027,8514;16622,5676;15405,3446;13581,1622;11351,406;8514,0;5879,406;3446,1622;1622,3446;406,5676;0,8514" o:connectangles="0,0,0,0,0,0,0,0,0,0,0,0,0,0,0,0,0,0,0,0,0"/>
                </v:shape>
                <v:shape id="Полилиния 332" o:spid="_x0000_s1141" style="position:absolute;left:1118631;top:1101291;width:170;height:170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14;405,11352;1621,13581;3446,15406;5878,16622;8513,17027;11148,16622;13581,15406;15405,13581;16621,11352;17026,8514;16621,5879;15405,3446;13581,1622;11148,406;8513,0;5878,406;3446,1622;1621,3446;405,5879;0,8514" o:connectangles="0,0,0,0,0,0,0,0,0,0,0,0,0,0,0,0,0,0,0,0,0"/>
                </v:shape>
                <v:shape id="Полилиния 333" o:spid="_x0000_s1142" style="position:absolute;left:1116265;top:1102764;width:355;height:2595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648,0;11756,9121;11756,41351;11959,57770;12162,74391;12770,90810;13378,107432;14189,123851;15202,139864;16419,155675;17837,171080;19662,185878;21486,200067;23716,213850;26148,226621;28986,238580;32027,249526;35472,259458;12567,233918;11148,228040;9527,221350;8108,214053;6892,206148;5473,197432;4256,187702;3243,177364;2229,166215;1419,154053;811,141080;202,127094;0,112094;0,96081;202,79054;608,61013;1216,41756;2229,21486;3648,0" o:connectangles="0,0,0,0,0,0,0,0,0,0,0,0,0,0,0,0,0,0,0,0,0,0,0,0,0,0,0,0,0,0,0,0,0,0,0,0,0"/>
                </v:shape>
              </v:group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2E013A" wp14:editId="7E5205B1">
                <wp:simplePos x="0" y="0"/>
                <wp:positionH relativeFrom="column">
                  <wp:posOffset>4438514</wp:posOffset>
                </wp:positionH>
                <wp:positionV relativeFrom="paragraph">
                  <wp:posOffset>161014</wp:posOffset>
                </wp:positionV>
                <wp:extent cx="878562" cy="878562"/>
                <wp:effectExtent l="0" t="0" r="17145" b="17145"/>
                <wp:wrapNone/>
                <wp:docPr id="355" name="Прямоугольник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562" cy="878562"/>
                        </a:xfrm>
                        <a:prstGeom prst="rect">
                          <a:avLst/>
                        </a:prstGeom>
                        <a:noFill/>
                        <a:ln w="6350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F130B" id="Прямоугольник 334" o:spid="_x0000_s1026" style="position:absolute;margin-left:349.5pt;margin-top:12.7pt;width:69.2pt;height:69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" filled="f" fillcolor="#fffffe" strokecolor="#212120" strokeweight=".5pt" insetpen="t">
                <v:shadow color="#dcd6d4"/>
                <v:textbox inset="2.88pt,2.88pt,2.88pt,2.88pt"/>
              </v:rect>
            </w:pict>
          </mc:Fallback>
        </mc:AlternateContent>
      </w:r>
      <w:r w:rsidR="00C13297">
        <w:rPr>
          <w:lang w:bidi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723BAE" wp14:editId="2BB15B40">
                <wp:simplePos x="0" y="0"/>
                <wp:positionH relativeFrom="column">
                  <wp:posOffset>4446241</wp:posOffset>
                </wp:positionH>
                <wp:positionV relativeFrom="paragraph">
                  <wp:posOffset>184868</wp:posOffset>
                </wp:positionV>
                <wp:extent cx="872435" cy="831999"/>
                <wp:effectExtent l="0" t="0" r="4445" b="6350"/>
                <wp:wrapNone/>
                <wp:docPr id="356" name="Надпись 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35" cy="831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2CFF7" w14:textId="77777777" w:rsidR="00C13297" w:rsidRDefault="00C13297" w:rsidP="00C13297">
                            <w:pPr>
                              <w:widowControl w:val="0"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w w:val="8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14"/>
                                <w:szCs w:val="14"/>
                                <w:lang w:bidi="ru-RU"/>
                              </w:rPr>
                              <w:t>СТАНДАРТНАЯ</w:t>
                            </w:r>
                          </w:p>
                          <w:p w14:paraId="62413D26" w14:textId="77777777" w:rsidR="00C13297" w:rsidRDefault="00C13297" w:rsidP="00C13297">
                            <w:pPr>
                              <w:widowControl w:val="0"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w w:val="8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14"/>
                                <w:szCs w:val="14"/>
                                <w:lang w:bidi="ru-RU"/>
                              </w:rPr>
                              <w:t>ОПЛАЧЕННАЯ ПОЧТОВАЯ</w:t>
                            </w:r>
                          </w:p>
                          <w:p w14:paraId="7BD3D5E9" w14:textId="77777777" w:rsidR="00C13297" w:rsidRDefault="00C13297" w:rsidP="00C13297">
                            <w:pPr>
                              <w:widowControl w:val="0"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w w:val="8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14"/>
                                <w:szCs w:val="14"/>
                                <w:lang w:bidi="ru-RU"/>
                              </w:rPr>
                              <w:t>ПЕРЕСЫЛКА</w:t>
                            </w:r>
                          </w:p>
                          <w:p w14:paraId="08C23632" w14:textId="77777777" w:rsidR="00C13297" w:rsidRDefault="00C13297" w:rsidP="00C13297">
                            <w:pPr>
                              <w:widowControl w:val="0"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w w:val="8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14"/>
                                <w:szCs w:val="14"/>
                                <w:lang w:bidi="ru-RU"/>
                              </w:rPr>
                              <w:t>ГОРОД, РЕГИОН</w:t>
                            </w:r>
                          </w:p>
                          <w:p w14:paraId="1DA5DB08" w14:textId="77777777" w:rsidR="00C13297" w:rsidRDefault="00C13297" w:rsidP="00C13297">
                            <w:pPr>
                              <w:widowControl w:val="0"/>
                              <w:spacing w:line="180" w:lineRule="exact"/>
                              <w:jc w:val="center"/>
                              <w:rPr>
                                <w:rFonts w:ascii="Arial" w:hAnsi="Arial" w:cs="Arial"/>
                                <w:w w:val="8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14"/>
                                <w:szCs w:val="14"/>
                                <w:lang w:bidi="ru-RU"/>
                              </w:rPr>
                              <w:t>РАЗРЕШЕНИЕ № XXX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23BAE" id="_x0000_s1055" type="#_x0000_t202" style="position:absolute;margin-left:350.1pt;margin-top:14.55pt;width:68.7pt;height:6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" filled="f" fillcolor="#fffffe" stroked="f" strokecolor="#212120" insetpen="t">
                <v:textbox inset="2.88pt,2.88pt,2.88pt,2.88pt">
                  <w:txbxContent>
                    <w:p w14:paraId="7392CFF7" w14:textId="77777777" w:rsidR="00C13297" w:rsidRDefault="00C13297" w:rsidP="00C13297">
                      <w:pPr>
                        <w:widowControl w:val="0"/>
                        <w:spacing w:line="180" w:lineRule="exact"/>
                        <w:jc w:val="center"/>
                        <w:rPr>
                          <w:rFonts w:ascii="Arial" w:hAnsi="Arial" w:cs="Arial"/>
                          <w:w w:val="8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14"/>
                          <w:szCs w:val="14"/>
                          <w:lang w:bidi="ru-RU"/>
                        </w:rPr>
                        <w:t>СТАНДАРТНАЯ</w:t>
                      </w:r>
                    </w:p>
                    <w:p w14:paraId="62413D26" w14:textId="77777777" w:rsidR="00C13297" w:rsidRDefault="00C13297" w:rsidP="00C13297">
                      <w:pPr>
                        <w:widowControl w:val="0"/>
                        <w:spacing w:line="180" w:lineRule="exact"/>
                        <w:jc w:val="center"/>
                        <w:rPr>
                          <w:rFonts w:ascii="Arial" w:hAnsi="Arial" w:cs="Arial"/>
                          <w:w w:val="8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14"/>
                          <w:szCs w:val="14"/>
                          <w:lang w:bidi="ru-RU"/>
                        </w:rPr>
                        <w:t>ОПЛАЧЕННАЯ ПОЧТОВАЯ</w:t>
                      </w:r>
                    </w:p>
                    <w:p w14:paraId="7BD3D5E9" w14:textId="77777777" w:rsidR="00C13297" w:rsidRDefault="00C13297" w:rsidP="00C13297">
                      <w:pPr>
                        <w:widowControl w:val="0"/>
                        <w:spacing w:line="180" w:lineRule="exact"/>
                        <w:jc w:val="center"/>
                        <w:rPr>
                          <w:rFonts w:ascii="Arial" w:hAnsi="Arial" w:cs="Arial"/>
                          <w:w w:val="8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14"/>
                          <w:szCs w:val="14"/>
                          <w:lang w:bidi="ru-RU"/>
                        </w:rPr>
                        <w:t>ПЕРЕСЫЛКА</w:t>
                      </w:r>
                    </w:p>
                    <w:p w14:paraId="08C23632" w14:textId="77777777" w:rsidR="00C13297" w:rsidRDefault="00C13297" w:rsidP="00C13297">
                      <w:pPr>
                        <w:widowControl w:val="0"/>
                        <w:spacing w:line="180" w:lineRule="exact"/>
                        <w:jc w:val="center"/>
                        <w:rPr>
                          <w:rFonts w:ascii="Arial" w:hAnsi="Arial" w:cs="Arial"/>
                          <w:w w:val="8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14"/>
                          <w:szCs w:val="14"/>
                          <w:lang w:bidi="ru-RU"/>
                        </w:rPr>
                        <w:t>ГОРОД, РЕГИОН</w:t>
                      </w:r>
                    </w:p>
                    <w:p w14:paraId="1DA5DB08" w14:textId="77777777" w:rsidR="00C13297" w:rsidRDefault="00C13297" w:rsidP="00C13297">
                      <w:pPr>
                        <w:widowControl w:val="0"/>
                        <w:spacing w:line="180" w:lineRule="exact"/>
                        <w:jc w:val="center"/>
                        <w:rPr>
                          <w:rFonts w:ascii="Arial" w:hAnsi="Arial" w:cs="Arial"/>
                          <w:w w:val="8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14"/>
                          <w:szCs w:val="14"/>
                          <w:lang w:bidi="ru-RU"/>
                        </w:rPr>
                        <w:t>РАЗРЕШЕНИЕ № XXX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D4CBD" w:rsidSect="00006F54">
      <w:pgSz w:w="11906" w:h="16838" w:code="9"/>
      <w:pgMar w:top="1800" w:right="1613" w:bottom="1800" w:left="161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B9E5E9" w14:textId="77777777" w:rsidR="00131BBB" w:rsidRDefault="00131BBB" w:rsidP="00AF0651">
      <w:r>
        <w:separator/>
      </w:r>
    </w:p>
  </w:endnote>
  <w:endnote w:type="continuationSeparator" w:id="0">
    <w:p w14:paraId="66D36E21" w14:textId="77777777" w:rsidR="00131BBB" w:rsidRDefault="00131BBB" w:rsidP="00AF0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E843B" w14:textId="77777777" w:rsidR="00131BBB" w:rsidRDefault="00131BBB" w:rsidP="00AF0651">
      <w:r>
        <w:separator/>
      </w:r>
    </w:p>
  </w:footnote>
  <w:footnote w:type="continuationSeparator" w:id="0">
    <w:p w14:paraId="6F0EFEC0" w14:textId="77777777" w:rsidR="00131BBB" w:rsidRDefault="00131BBB" w:rsidP="00AF06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proofState w:spelling="clean" w:grammar="clean"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742"/>
    <w:rsid w:val="00002742"/>
    <w:rsid w:val="00006F54"/>
    <w:rsid w:val="000C260C"/>
    <w:rsid w:val="00131BBB"/>
    <w:rsid w:val="002D4CBD"/>
    <w:rsid w:val="00326F77"/>
    <w:rsid w:val="00510330"/>
    <w:rsid w:val="005D16CF"/>
    <w:rsid w:val="007470DA"/>
    <w:rsid w:val="00A32FFE"/>
    <w:rsid w:val="00A501A9"/>
    <w:rsid w:val="00AF0651"/>
    <w:rsid w:val="00C13297"/>
    <w:rsid w:val="00D47308"/>
    <w:rsid w:val="00D935B6"/>
    <w:rsid w:val="00EA316D"/>
    <w:rsid w:val="00F6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E725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02742"/>
    <w:rPr>
      <w:color w:val="212120"/>
      <w:kern w:val="28"/>
    </w:rPr>
  </w:style>
  <w:style w:type="paragraph" w:styleId="1">
    <w:name w:val="heading 1"/>
    <w:basedOn w:val="a"/>
    <w:next w:val="a"/>
    <w:link w:val="10"/>
    <w:qFormat/>
    <w:rsid w:val="00D47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F0651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rsid w:val="00AF0651"/>
    <w:rPr>
      <w:color w:val="212120"/>
      <w:kern w:val="28"/>
    </w:rPr>
  </w:style>
  <w:style w:type="paragraph" w:styleId="a5">
    <w:name w:val="footer"/>
    <w:basedOn w:val="a"/>
    <w:link w:val="a6"/>
    <w:rsid w:val="00AF0651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rsid w:val="00AF0651"/>
    <w:rPr>
      <w:color w:val="212120"/>
      <w:kern w:val="28"/>
    </w:rPr>
  </w:style>
  <w:style w:type="character" w:customStyle="1" w:styleId="10">
    <w:name w:val="Заголовок 1 Знак"/>
    <w:basedOn w:val="a0"/>
    <w:link w:val="1"/>
    <w:rsid w:val="00D47308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youtready.com/?utm_source=microsoft&amp;utm_medium=file&amp;utm_campaign=office_onlin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Office_34524502_TF16402930</Template>
  <TotalTime>8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ru-RU</cp:lastModifiedBy>
  <cp:revision>4</cp:revision>
  <dcterms:created xsi:type="dcterms:W3CDTF">2019-05-31T15:48:00Z</dcterms:created>
  <dcterms:modified xsi:type="dcterms:W3CDTF">2019-06-03T10:42:00Z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