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AC3D9" w14:textId="55DC681E" w:rsidR="00BD0FE9" w:rsidRDefault="00393F7D">
      <w:r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55BD6" wp14:editId="1A4F76E1">
                <wp:simplePos x="0" y="0"/>
                <wp:positionH relativeFrom="column">
                  <wp:posOffset>6505575</wp:posOffset>
                </wp:positionH>
                <wp:positionV relativeFrom="paragraph">
                  <wp:posOffset>-10795</wp:posOffset>
                </wp:positionV>
                <wp:extent cx="771525" cy="285750"/>
                <wp:effectExtent l="0" t="0" r="9525" b="0"/>
                <wp:wrapNone/>
                <wp:docPr id="22" name="Надпись 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bidi="ru-RU"/>
                              </w:rPr>
                              <w:t>Выпуск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Надпись 24" o:spid="_x0000_s1026" type="#_x0000_t202" style="position:absolute;margin-left:512.25pt;margin-top:-.85pt;width:60.7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" filled="f" fillcolor="#fffffe" stroked="f" strokecolor="#212120" insetpen="t">
                <v:textbox inset="2.88pt,2.88pt,2.88pt,2.88pt">
                  <w:txbxContent>
                    <w:p w14:paraId="163013A7" w14:textId="77777777"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34"/>
                          <w:szCs w:val="34"/>
                          <w:lang w:bidi="ru-RU"/>
                        </w:rPr>
                        <w:t>Выпуск</w:t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bidi="ru-RU"/>
        </w:rPr>
        <w:drawing>
          <wp:anchor distT="0" distB="0" distL="114300" distR="114300" simplePos="0" relativeHeight="251596288" behindDoc="0" locked="0" layoutInCell="1" allowOverlap="1" wp14:anchorId="0D10F4C2" wp14:editId="55275980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Рисунок 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 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79245C4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4005" id="Прямоугольник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7B0BC" wp14:editId="269762F3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Прямоугольник 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877E8" id="Прямоугольник 23" o:spid="_x0000_s1026" style="position:absolute;margin-left:503.95pt;margin-top:0;width:1in;height:4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3F3D38" wp14:editId="18BBDA4C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Прямоугольник 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002EC4" id="Прямоугольник 7" o:spid="_x0000_s1026" style="position:absolute;margin-left:34.3pt;margin-top:192pt;width:471.45pt;height:104.8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BC93E2" wp14:editId="133AFF0E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BEDE5" id="Прямоугольник 6" o:spid="_x0000_s1026" style="position:absolute;margin-left:0;margin-top:4in;width:207pt;height:32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EC7DB39" wp14:editId="3F97F61B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Прямоугольник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Прямоугольник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Прямоугольник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Прямоугольник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Прямоугольник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Прямоугольник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Линия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Линия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Линия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Линия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Линия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0DBD5" id="Группа 160" o:spid="_x0000_s1026" style="position:absolute;margin-left:0;margin-top:192pt;width:34.95pt;height:104.85pt;z-index:251691008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">
                <v:rect id="Прямоугольник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Прямоугольник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Прямоугольник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Прямоугольник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Прямоугольник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Прямоугольник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Линия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Линия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Линия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Линия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Линия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C1AE7F" wp14:editId="34AAE36C">
                <wp:simplePos x="0" y="0"/>
                <wp:positionH relativeFrom="column">
                  <wp:posOffset>2873828</wp:posOffset>
                </wp:positionH>
                <wp:positionV relativeFrom="paragraph">
                  <wp:posOffset>4789714</wp:posOffset>
                </wp:positionV>
                <wp:extent cx="4338955" cy="970280"/>
                <wp:effectExtent l="0" t="0" r="4445" b="1270"/>
                <wp:wrapNone/>
                <wp:docPr id="182" name="Надпись 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AE7F" id="Надпись 184" o:spid="_x0000_s1027" type="#_x0000_t202" style="position:absolute;margin-left:226.3pt;margin-top:377.15pt;width:341.65pt;height:7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te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1A3638" wp14:editId="490765F4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Надпись 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Pr="00393F7D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3638" id="Надпись 189" o:spid="_x0000_s1028" type="#_x0000_t202" style="position:absolute;margin-left:226.3pt;margin-top:443.15pt;width:169.2pt;height:68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60D31CB4" w14:textId="77777777" w:rsidR="006F4C6E" w:rsidRPr="00393F7D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C61A3" wp14:editId="3BDF14D0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Надпись 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Pr="00393F7D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Надпись 190" o:spid="_x0000_s1029" type="#_x0000_t202" style="position:absolute;margin-left:408.85pt;margin-top:443.15pt;width:169.2pt;height:68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" filled="f" fillcolor="#fffffe" stroked="f" strokecolor="#212120" insetpen="t">
                <v:textbox inset="2.88pt,2.88pt,2.88pt,2.88pt">
                  <w:txbxContent>
                    <w:p w14:paraId="51532E2A" w14:textId="77777777" w:rsidR="006F4C6E" w:rsidRPr="00393F7D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59E17F" wp14:editId="782E3ADD">
                <wp:simplePos x="0" y="0"/>
                <wp:positionH relativeFrom="column">
                  <wp:posOffset>2873828</wp:posOffset>
                </wp:positionH>
                <wp:positionV relativeFrom="paragraph">
                  <wp:posOffset>7783286</wp:posOffset>
                </wp:positionV>
                <wp:extent cx="2148840" cy="1771650"/>
                <wp:effectExtent l="0" t="0" r="3810" b="0"/>
                <wp:wrapNone/>
                <wp:docPr id="189" name="Надпись 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Pr="00393F7D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tempor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cum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soluta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nobis sed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tum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Надпись 191" o:spid="_x0000_s1030" type="#_x0000_t202" style="position:absolute;margin-left:226.3pt;margin-top:612.85pt;width:169.2pt;height:13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18B7DABB" w14:textId="77777777" w:rsidR="006F4C6E" w:rsidRPr="00393F7D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tempor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cum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soluta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nobis sed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tum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8577B8" wp14:editId="20951F2E">
                <wp:simplePos x="0" y="0"/>
                <wp:positionH relativeFrom="column">
                  <wp:posOffset>5192485</wp:posOffset>
                </wp:positionH>
                <wp:positionV relativeFrom="paragraph">
                  <wp:posOffset>7783286</wp:posOffset>
                </wp:positionV>
                <wp:extent cx="2148840" cy="1714500"/>
                <wp:effectExtent l="0" t="0" r="3810" b="0"/>
                <wp:wrapNone/>
                <wp:docPr id="190" name="Надпись 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Pr="00393F7D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77B8" id="Надпись 192" o:spid="_x0000_s1031" type="#_x0000_t202" style="position:absolute;margin-left:408.85pt;margin-top:612.85pt;width:169.2pt;height:1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5FC96116" w14:textId="77777777" w:rsidR="006F4C6E" w:rsidRPr="00393F7D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B6B963" wp14:editId="13D9FAF6">
                <wp:simplePos x="0" y="0"/>
                <wp:positionH relativeFrom="column">
                  <wp:posOffset>2873828</wp:posOffset>
                </wp:positionH>
                <wp:positionV relativeFrom="paragraph">
                  <wp:posOffset>6183086</wp:posOffset>
                </wp:positionV>
                <wp:extent cx="1537970" cy="1908810"/>
                <wp:effectExtent l="0" t="0" r="5080" b="0"/>
                <wp:wrapNone/>
                <wp:docPr id="191" name="Надпись 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ali-quam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B963" id="Надпись 193" o:spid="_x0000_s1032" type="#_x0000_t202" style="position:absolute;margin-left:226.3pt;margin-top:486.85pt;width:121.1pt;height:150.3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ali-quam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Nam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liber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B2A218" wp14:editId="2C7D5B47">
                <wp:simplePos x="0" y="0"/>
                <wp:positionH relativeFrom="column">
                  <wp:posOffset>5802085</wp:posOffset>
                </wp:positionH>
                <wp:positionV relativeFrom="paragraph">
                  <wp:posOffset>6183086</wp:posOffset>
                </wp:positionV>
                <wp:extent cx="1537335" cy="1908810"/>
                <wp:effectExtent l="0" t="0" r="5715" b="0"/>
                <wp:wrapNone/>
                <wp:docPr id="192" name="Надпись 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Nam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cum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ru-RU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A218" id="Надпись 194" o:spid="_x0000_s1033" type="#_x0000_t202" style="position:absolute;margin-left:456.85pt;margin-top:486.85pt;width:121.05pt;height:150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Nam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liber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cum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soluta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nobis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ru-RU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801F45" wp14:editId="60237733">
                <wp:simplePos x="0" y="0"/>
                <wp:positionH relativeFrom="column">
                  <wp:posOffset>4376057</wp:posOffset>
                </wp:positionH>
                <wp:positionV relativeFrom="paragraph">
                  <wp:posOffset>6346371</wp:posOffset>
                </wp:positionV>
                <wp:extent cx="1457960" cy="1314450"/>
                <wp:effectExtent l="0" t="0" r="8890" b="0"/>
                <wp:wrapNone/>
                <wp:docPr id="193" name="Надпись 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 xml:space="preserve">Ухоженный </w:t>
                            </w:r>
                          </w:p>
                          <w:p w14:paraId="3C258848" w14:textId="08762DF3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 xml:space="preserve"> сад и</w:t>
                            </w:r>
                            <w:r w:rsidR="00393F7D" w:rsidRPr="006B4A37"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 xml:space="preserve">декоративная покраска </w:t>
                            </w:r>
                          </w:p>
                          <w:p w14:paraId="06E9FCA4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 xml:space="preserve">помогут украсить </w:t>
                            </w:r>
                          </w:p>
                          <w:p w14:paraId="598DC1D2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ru-RU"/>
                              </w:rPr>
                              <w:t>внешний вид 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01F45" id="Надпись 195" o:spid="_x0000_s1034" type="#_x0000_t202" style="position:absolute;margin-left:344.55pt;margin-top:499.7pt;width:114.8pt;height:10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" filled="f" fillcolor="#fffffe" stroked="f" strokecolor="#212120" insetpen="t">
                <v:textbox inset="2.88pt,2.88pt,2.88pt,2.88pt">
                  <w:txbxContent>
                    <w:p w14:paraId="21291311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 xml:space="preserve">Ухоженный </w:t>
                      </w:r>
                    </w:p>
                    <w:p w14:paraId="3C258848" w14:textId="08762DF3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 xml:space="preserve"> сад и</w:t>
                      </w:r>
                      <w:r w:rsidR="00393F7D" w:rsidRPr="006B4A37"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 xml:space="preserve">декоративная покраска </w:t>
                      </w:r>
                    </w:p>
                    <w:p w14:paraId="06E9FCA4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 xml:space="preserve">помогут украсить </w:t>
                      </w:r>
                    </w:p>
                    <w:p w14:paraId="598DC1D2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ru-RU"/>
                        </w:rPr>
                        <w:t>внешний вид дома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34E060E9" wp14:editId="4BA0D983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09C4A" id="Линия 177" o:spid="_x0000_s1026" style="position:absolute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1DBC85DC" wp14:editId="74C54556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0CB6C" id="Линия 175" o:spid="_x0000_s1026" style="position:absolute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7F1258B2" wp14:editId="4F01F0C6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175EE" id="Линия 172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51BDEE78" wp14:editId="187EB193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3847A" id="Линия 159" o:spid="_x0000_s1026" style="position:absolute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94752" behindDoc="0" locked="0" layoutInCell="1" allowOverlap="1" wp14:anchorId="38D1B7FC" wp14:editId="4F6F1F7B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5B967" id="Линия 151" o:spid="_x0000_s1026" style="position:absolute;z-index:25159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86560" behindDoc="0" locked="0" layoutInCell="1" allowOverlap="1" wp14:anchorId="78AD49DA" wp14:editId="75178BAB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2FF10" id="Линия 150" o:spid="_x0000_s1026" style="position:absolute;z-index:251586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78368" behindDoc="0" locked="0" layoutInCell="1" allowOverlap="1" wp14:anchorId="2E7C2911" wp14:editId="23562518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Линия 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5C4D0" id="Линия 22" o:spid="_x0000_s1026" style="position:absolute;flip:y;z-index:251578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70176" behindDoc="0" locked="0" layoutInCell="1" allowOverlap="1" wp14:anchorId="78CA12C9" wp14:editId="3AD9DADE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Линия 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D34A7" id="Линия 21" o:spid="_x0000_s1026" style="position:absolute;z-index:25157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61984" behindDoc="0" locked="0" layoutInCell="1" allowOverlap="1" wp14:anchorId="555FB50A" wp14:editId="52AE459F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Линия 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E1C8A" id="Линия 20" o:spid="_x0000_s1026" style="position:absolute;z-index:251561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53792" behindDoc="0" locked="0" layoutInCell="1" allowOverlap="1" wp14:anchorId="4B826EF1" wp14:editId="02B1CFD7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Линия 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165A" id="Линия 19" o:spid="_x0000_s1026" style="position:absolute;z-index:25155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45600" behindDoc="0" locked="0" layoutInCell="1" allowOverlap="1" wp14:anchorId="6595B95D" wp14:editId="7A7F0DDE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Линия 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111D7" id="Линия 18" o:spid="_x0000_s1026" style="position:absolute;z-index:251545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537408" behindDoc="0" locked="0" layoutInCell="1" allowOverlap="1" wp14:anchorId="423D81C3" wp14:editId="774408A4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Линия 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25AF" id="Линия 17" o:spid="_x0000_s1026" style="position:absolute;z-index:251537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6C8E">
        <w:rPr>
          <w:lang w:bidi="ru-RU"/>
        </w:rPr>
        <w:t>a</w:t>
      </w:r>
    </w:p>
    <w:p w14:paraId="281EB6CA" w14:textId="039328FC" w:rsidR="00BD0FE9" w:rsidRDefault="00007836" w:rsidP="00B16C8E">
      <w:pPr>
        <w:ind w:right="26"/>
      </w:pPr>
      <w:r>
        <w:rPr>
          <w:noProof/>
          <w:color w:val="auto"/>
          <w:kern w:val="0"/>
          <w:sz w:val="24"/>
          <w:szCs w:val="24"/>
          <w:lang w:bidi="ru-RU"/>
        </w:rPr>
        <w:drawing>
          <wp:anchor distT="0" distB="0" distL="114300" distR="114300" simplePos="0" relativeHeight="251658240" behindDoc="0" locked="0" layoutInCell="1" allowOverlap="1" wp14:anchorId="70675FFF" wp14:editId="1142D997">
            <wp:simplePos x="0" y="0"/>
            <wp:positionH relativeFrom="margin">
              <wp:posOffset>2359</wp:posOffset>
            </wp:positionH>
            <wp:positionV relativeFrom="paragraph">
              <wp:posOffset>7632865</wp:posOffset>
            </wp:positionV>
            <wp:extent cx="2624570" cy="1736006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RE9990301-IMG0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6" b="14321"/>
                    <a:stretch/>
                  </pic:blipFill>
                  <pic:spPr bwMode="auto">
                    <a:xfrm>
                      <a:off x="0" y="0"/>
                      <a:ext cx="2626303" cy="17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64178" wp14:editId="47091D99">
                <wp:simplePos x="0" y="0"/>
                <wp:positionH relativeFrom="column">
                  <wp:posOffset>2879207</wp:posOffset>
                </wp:positionH>
                <wp:positionV relativeFrom="paragraph">
                  <wp:posOffset>4309044</wp:posOffset>
                </wp:positionV>
                <wp:extent cx="4310898" cy="445770"/>
                <wp:effectExtent l="0" t="0" r="0" b="0"/>
                <wp:wrapNone/>
                <wp:docPr id="178" name="Надпись 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898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Pr="00393F7D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393F7D"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Важно создать хорошее первое впечатление!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64178" id="Надпись 180" o:spid="_x0000_s1035" type="#_x0000_t202" style="position:absolute;margin-left:226.7pt;margin-top:339.3pt;width:339.45pt;height:35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" filled="f" fillcolor="#fffffe" stroked="f" strokecolor="#212120" insetpen="t">
                <v:textbox inset="2.88pt,2.88pt,2.88pt,2.88pt">
                  <w:txbxContent>
                    <w:p w14:paraId="318746A3" w14:textId="77777777" w:rsidR="006F4C6E" w:rsidRPr="00393F7D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36"/>
                          <w:szCs w:val="36"/>
                        </w:rPr>
                      </w:pPr>
                      <w:r w:rsidRPr="00393F7D"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36"/>
                          <w:szCs w:val="36"/>
                          <w:lang w:bidi="ru-RU"/>
                        </w:rPr>
                        <w:t>Важно создать хорошее первое впечатление!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3715E" wp14:editId="615828B7">
                <wp:simplePos x="0" y="0"/>
                <wp:positionH relativeFrom="column">
                  <wp:posOffset>2873922</wp:posOffset>
                </wp:positionH>
                <wp:positionV relativeFrom="paragraph">
                  <wp:posOffset>3769918</wp:posOffset>
                </wp:positionV>
                <wp:extent cx="4402697" cy="676910"/>
                <wp:effectExtent l="0" t="0" r="0" b="8890"/>
                <wp:wrapNone/>
                <wp:docPr id="24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697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Pr="00393F7D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 w:rsidRPr="00393F7D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>Создание приятного вида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3715E" id="Надпись 26" o:spid="_x0000_s1036" type="#_x0000_t202" style="position:absolute;margin-left:226.3pt;margin-top:296.85pt;width:346.65pt;height:53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" filled="f" fillcolor="#fffffe" stroked="f" strokecolor="#212120" insetpen="t">
                <v:textbox inset="2.88pt,2.88pt,2.88pt,2.88pt">
                  <w:txbxContent>
                    <w:p w14:paraId="1DEAB314" w14:textId="77777777" w:rsidR="006F4C6E" w:rsidRPr="00393F7D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 w:rsidRPr="00393F7D"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ru-RU"/>
                        </w:rPr>
                        <w:t>Создание приятного вида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E26140" wp14:editId="3EE91C6C">
                <wp:simplePos x="0" y="0"/>
                <wp:positionH relativeFrom="column">
                  <wp:posOffset>173990</wp:posOffset>
                </wp:positionH>
                <wp:positionV relativeFrom="paragraph">
                  <wp:posOffset>5681345</wp:posOffset>
                </wp:positionV>
                <wp:extent cx="2248535" cy="1586865"/>
                <wp:effectExtent l="0" t="0" r="0" b="0"/>
                <wp:wrapNone/>
                <wp:docPr id="186" name="Надпись 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77777777" w:rsidR="006F4C6E" w:rsidRPr="00393F7D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</w:p>
                          <w:p w14:paraId="396FFEEA" w14:textId="131EE3A5" w:rsidR="006F4C6E" w:rsidRPr="006A45B9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  <w:proofErr w:type="spellStart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6A45B9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</w:p>
                          <w:p w14:paraId="18932E87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ru-RU"/>
                              </w:rPr>
                              <w:t xml:space="preserve">Подробности можно найти на сайте </w:t>
                            </w:r>
                          </w:p>
                          <w:p w14:paraId="616CAA8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ru-RU"/>
                              </w:rPr>
                              <w:t>www.вашвебсайт.com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Надпись 188" o:spid="_x0000_s1037" type="#_x0000_t202" style="position:absolute;margin-left:13.7pt;margin-top:447.35pt;width:177.05pt;height:12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" filled="f" fillcolor="#fffffe" stroked="f" strokecolor="#212120" insetpen="t">
                <v:textbox inset="2.88pt,2.88pt,2.88pt,2.88pt">
                  <w:txbxContent>
                    <w:p w14:paraId="2C59D1E9" w14:textId="77777777" w:rsidR="006F4C6E" w:rsidRPr="00393F7D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</w:p>
                    <w:p w14:paraId="396FFEEA" w14:textId="131EE3A5" w:rsidR="006F4C6E" w:rsidRPr="006A45B9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="006A45B9">
                        <w:rPr>
                          <w:sz w:val="18"/>
                          <w:szCs w:val="18"/>
                          <w:lang w:val="en-US" w:bidi="ru-RU"/>
                        </w:rPr>
                        <w:t> </w:t>
                      </w:r>
                      <w:proofErr w:type="spellStart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6A45B9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</w:p>
                    <w:p w14:paraId="18932E87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ru-RU"/>
                        </w:rPr>
                        <w:t xml:space="preserve">Подробности можно найти на сайте </w:t>
                      </w:r>
                    </w:p>
                    <w:p w14:paraId="616CAA83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ru-RU"/>
                        </w:rPr>
                        <w:t>www.вашвебсайт.com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A8CF9E" wp14:editId="499A48D6">
                <wp:simplePos x="0" y="0"/>
                <wp:positionH relativeFrom="column">
                  <wp:posOffset>173990</wp:posOffset>
                </wp:positionH>
                <wp:positionV relativeFrom="paragraph">
                  <wp:posOffset>4777740</wp:posOffset>
                </wp:positionV>
                <wp:extent cx="2219325" cy="970915"/>
                <wp:effectExtent l="0" t="0" r="9525" b="635"/>
                <wp:wrapNone/>
                <wp:docPr id="181" name="Надпись 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Pr="00393F7D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Надпись 183" o:spid="_x0000_s1038" type="#_x0000_t202" style="position:absolute;margin-left:13.7pt;margin-top:376.2pt;width:174.75pt;height:76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3CC717C9" w14:textId="77777777" w:rsidR="006F4C6E" w:rsidRPr="00393F7D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AAACD4" wp14:editId="5B5E8282">
                <wp:simplePos x="0" y="0"/>
                <wp:positionH relativeFrom="column">
                  <wp:posOffset>175085</wp:posOffset>
                </wp:positionH>
                <wp:positionV relativeFrom="paragraph">
                  <wp:posOffset>4163554</wp:posOffset>
                </wp:positionV>
                <wp:extent cx="2389622" cy="644839"/>
                <wp:effectExtent l="0" t="0" r="0" b="3175"/>
                <wp:wrapNone/>
                <wp:docPr id="177" name="Надпись 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622" cy="644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ru-RU"/>
                              </w:rPr>
                              <w:t>Как продать дом при спаде экономики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ACD4" id="Надпись 179" o:spid="_x0000_s1039" type="#_x0000_t202" style="position:absolute;margin-left:13.8pt;margin-top:327.85pt;width:188.15pt;height:5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" filled="f" fillcolor="#fffffe" stroked="f" strokecolor="#212120" insetpen="t">
                <v:textbox inset="2.88pt,2.88pt,2.88pt,2.88pt">
                  <w:txbxContent>
                    <w:p w14:paraId="77E5DB59" w14:textId="68913079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ru-RU"/>
                        </w:rPr>
                        <w:t>Как продать дом при спаде экономики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C19A1" wp14:editId="30888176">
                <wp:simplePos x="0" y="0"/>
                <wp:positionH relativeFrom="column">
                  <wp:posOffset>175084</wp:posOffset>
                </wp:positionH>
                <wp:positionV relativeFrom="paragraph">
                  <wp:posOffset>3730189</wp:posOffset>
                </wp:positionV>
                <wp:extent cx="2264065" cy="316204"/>
                <wp:effectExtent l="0" t="0" r="3175" b="8255"/>
                <wp:wrapNone/>
                <wp:docPr id="153" name="Надпись 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065" cy="316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Текущие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темы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19A1" id="Надпись 155" o:spid="_x0000_s1040" type="#_x0000_t202" style="position:absolute;margin-left:13.8pt;margin-top:293.7pt;width:178.25pt;height:2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ru-RU"/>
                        </w:rPr>
                        <w:t xml:space="preserve">Текущие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ru-RU"/>
                        </w:rPr>
                        <w:t xml:space="preserve">темы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&gt;&gt;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6F932C2F" wp14:editId="2D7CB89B">
                <wp:simplePos x="0" y="0"/>
                <wp:positionH relativeFrom="column">
                  <wp:posOffset>1270</wp:posOffset>
                </wp:positionH>
                <wp:positionV relativeFrom="page">
                  <wp:posOffset>4305185</wp:posOffset>
                </wp:positionV>
                <wp:extent cx="2628900" cy="0"/>
                <wp:effectExtent l="0" t="0" r="0" b="0"/>
                <wp:wrapNone/>
                <wp:docPr id="253" name="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1F743" id="Линия 150" o:spid="_x0000_s1026" style="position:absolute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39pt" to="207.1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51145581" wp14:editId="03700596">
                <wp:simplePos x="0" y="0"/>
                <wp:positionH relativeFrom="column">
                  <wp:posOffset>6411595</wp:posOffset>
                </wp:positionH>
                <wp:positionV relativeFrom="page">
                  <wp:posOffset>2978035</wp:posOffset>
                </wp:positionV>
                <wp:extent cx="0" cy="1331595"/>
                <wp:effectExtent l="0" t="0" r="38100" b="20955"/>
                <wp:wrapNone/>
                <wp:docPr id="255" name="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5DF8" id="Линия 172" o:spid="_x0000_s1026" style="position:absolute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85pt,234.5pt" to="504.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393F7D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0D4E415E">
                <wp:simplePos x="0" y="0"/>
                <wp:positionH relativeFrom="margin">
                  <wp:posOffset>-1270</wp:posOffset>
                </wp:positionH>
                <wp:positionV relativeFrom="paragraph">
                  <wp:posOffset>2294890</wp:posOffset>
                </wp:positionV>
                <wp:extent cx="7315200" cy="0"/>
                <wp:effectExtent l="0" t="0" r="0" b="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922CC" id="Прямая соединительная линия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0.7pt" to="575.9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A8FA10" wp14:editId="2BB625D7">
                <wp:simplePos x="0" y="0"/>
                <wp:positionH relativeFrom="column">
                  <wp:posOffset>295592</wp:posOffset>
                </wp:positionH>
                <wp:positionV relativeFrom="paragraph">
                  <wp:posOffset>476250</wp:posOffset>
                </wp:positionV>
                <wp:extent cx="2333625" cy="1291590"/>
                <wp:effectExtent l="0" t="0" r="9525" b="3810"/>
                <wp:wrapNone/>
                <wp:docPr id="180" name="Надпись 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ru-RU"/>
                              </w:rPr>
                              <w:t>Создание приятного вида</w:t>
                            </w:r>
                          </w:p>
                          <w:p w14:paraId="3C8BADB4" w14:textId="674649A9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ru-RU"/>
                              </w:rPr>
                              <w:t>Продажи при спаде экономики</w:t>
                            </w:r>
                          </w:p>
                          <w:p w14:paraId="55939CDE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ru-RU"/>
                              </w:rPr>
                              <w:t>Подготовка дома</w:t>
                            </w:r>
                          </w:p>
                          <w:p w14:paraId="1AF5DF9F" w14:textId="2B7EA75E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ru-RU"/>
                              </w:rPr>
                              <w:t>Советы при первой покупке</w:t>
                            </w:r>
                          </w:p>
                          <w:p w14:paraId="65908A9C" w14:textId="230CE961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ru-RU"/>
                              </w:rPr>
                              <w:t>Спросите экспертов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8FA10" id="Надпись 182" o:spid="_x0000_s1041" type="#_x0000_t202" style="position:absolute;margin-left:23.25pt;margin-top:37.5pt;width:183.75pt;height:101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" filled="f" fillcolor="#fffffe" stroked="f" strokecolor="#212120" insetpen="t">
                <v:textbox inset="2.88pt,2.88pt,2.88pt,2.88pt">
                  <w:txbxContent>
                    <w:p w14:paraId="37C931E3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ru-RU"/>
                        </w:rPr>
                        <w:t>Создание приятного вида</w:t>
                      </w:r>
                    </w:p>
                    <w:p w14:paraId="3C8BADB4" w14:textId="674649A9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ru-RU"/>
                        </w:rPr>
                        <w:t>Продажи при спаде экономики</w:t>
                      </w:r>
                    </w:p>
                    <w:p w14:paraId="55939CDE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ru-RU"/>
                        </w:rPr>
                        <w:t>Подготовка дома</w:t>
                      </w:r>
                    </w:p>
                    <w:p w14:paraId="1AF5DF9F" w14:textId="2B7EA75E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ru-RU"/>
                        </w:rPr>
                        <w:t>Советы при первой покупке</w:t>
                      </w:r>
                    </w:p>
                    <w:p w14:paraId="65908A9C" w14:textId="230CE961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ru-RU"/>
                        </w:rPr>
                        <w:t>Спросите экспертов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F7F81" wp14:editId="1A5F75E7">
                <wp:simplePos x="0" y="0"/>
                <wp:positionH relativeFrom="column">
                  <wp:posOffset>171767</wp:posOffset>
                </wp:positionH>
                <wp:positionV relativeFrom="paragraph">
                  <wp:posOffset>71438</wp:posOffset>
                </wp:positionV>
                <wp:extent cx="2338387" cy="308610"/>
                <wp:effectExtent l="0" t="0" r="5080" b="0"/>
                <wp:wrapNone/>
                <wp:docPr id="152" name="Надпись 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38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В этом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выпуске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7F81" id="Надпись 154" o:spid="_x0000_s1042" type="#_x0000_t202" style="position:absolute;margin-left:13.5pt;margin-top:5.65pt;width:184.1pt;height:24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ru-RU"/>
                        </w:rPr>
                        <w:t xml:space="preserve">В этом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ru-RU"/>
                        </w:rPr>
                        <w:t xml:space="preserve">выпуске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&gt;&gt;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AE6F94" wp14:editId="498215DF">
                <wp:simplePos x="0" y="0"/>
                <wp:positionH relativeFrom="column">
                  <wp:posOffset>1689419</wp:posOffset>
                </wp:positionH>
                <wp:positionV relativeFrom="paragraph">
                  <wp:posOffset>2478819</wp:posOffset>
                </wp:positionV>
                <wp:extent cx="9619684" cy="1038225"/>
                <wp:effectExtent l="0" t="0" r="635" b="9525"/>
                <wp:wrapNone/>
                <wp:docPr id="150" name="Надпись 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9684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Pr="00393F7D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16"/>
                                <w:szCs w:val="116"/>
                              </w:rPr>
                            </w:pP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р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а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с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п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о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л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о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ж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е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н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и</w:t>
                            </w:r>
                            <w:r w:rsidRPr="00393F7D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16"/>
                                <w:szCs w:val="116"/>
                                <w:lang w:bidi="ru-RU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E6F94" id="Надпись 152" o:spid="_x0000_s1043" type="#_x0000_t202" style="position:absolute;margin-left:133.05pt;margin-top:195.2pt;width:757.45pt;height:8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344D296B" w14:textId="77777777" w:rsidR="006F4C6E" w:rsidRPr="00393F7D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16"/>
                          <w:szCs w:val="116"/>
                        </w:rPr>
                      </w:pP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16"/>
                          <w:szCs w:val="116"/>
                          <w:lang w:bidi="ru-RU"/>
                        </w:rPr>
                        <w:t>р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16"/>
                          <w:szCs w:val="116"/>
                          <w:lang w:bidi="ru-RU"/>
                        </w:rPr>
                        <w:t>а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16"/>
                          <w:szCs w:val="116"/>
                          <w:lang w:bidi="ru-RU"/>
                        </w:rPr>
                        <w:t>с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16"/>
                          <w:szCs w:val="116"/>
                          <w:lang w:bidi="ru-RU"/>
                        </w:rPr>
                        <w:t>п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16"/>
                          <w:szCs w:val="116"/>
                          <w:lang w:bidi="ru-RU"/>
                        </w:rPr>
                        <w:t>о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16"/>
                          <w:szCs w:val="116"/>
                          <w:lang w:bidi="ru-RU"/>
                        </w:rPr>
                        <w:t>л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16"/>
                          <w:szCs w:val="116"/>
                          <w:lang w:bidi="ru-RU"/>
                        </w:rPr>
                        <w:t>о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16"/>
                          <w:szCs w:val="116"/>
                          <w:lang w:bidi="ru-RU"/>
                        </w:rPr>
                        <w:t>ж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16"/>
                          <w:szCs w:val="116"/>
                          <w:lang w:bidi="ru-RU"/>
                        </w:rPr>
                        <w:t>е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16"/>
                          <w:szCs w:val="116"/>
                          <w:lang w:bidi="ru-RU"/>
                        </w:rPr>
                        <w:t>н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16"/>
                          <w:szCs w:val="116"/>
                          <w:lang w:bidi="ru-RU"/>
                        </w:rPr>
                        <w:t>и</w:t>
                      </w:r>
                      <w:r w:rsidRPr="00393F7D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16"/>
                          <w:szCs w:val="116"/>
                          <w:lang w:bidi="ru-RU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D1A4BB" wp14:editId="5C2A4D17">
                <wp:simplePos x="0" y="0"/>
                <wp:positionH relativeFrom="column">
                  <wp:posOffset>2967354</wp:posOffset>
                </wp:positionH>
                <wp:positionV relativeFrom="paragraph">
                  <wp:posOffset>1954033</wp:posOffset>
                </wp:positionV>
                <wp:extent cx="4064525" cy="274320"/>
                <wp:effectExtent l="0" t="0" r="0" b="0"/>
                <wp:wrapNone/>
                <wp:docPr id="196" name="Надпись 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5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bidi="ru-RU"/>
                              </w:rPr>
                              <w:t>Ежемесячный обзор текущего рынка недвижимости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Надпись 198" o:spid="_x0000_s1044" type="#_x0000_t202" style="position:absolute;margin-left:233.65pt;margin-top:153.85pt;width:320.05pt;height:21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bidi="ru-RU"/>
                        </w:rPr>
                        <w:t>Ежемесячный обзор текущего рынка недвижимости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2DB5A" wp14:editId="1E23905B">
                <wp:simplePos x="0" y="0"/>
                <wp:positionH relativeFrom="column">
                  <wp:posOffset>6511068</wp:posOffset>
                </wp:positionH>
                <wp:positionV relativeFrom="paragraph">
                  <wp:posOffset>37769</wp:posOffset>
                </wp:positionV>
                <wp:extent cx="705209" cy="414655"/>
                <wp:effectExtent l="0" t="0" r="0" b="4445"/>
                <wp:wrapNone/>
                <wp:docPr id="23" name="Надпись 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09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54"/>
                                <w:szCs w:val="54"/>
                                <w:lang w:bidi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DB5A" id="Надпись 25" o:spid="_x0000_s1045" type="#_x0000_t202" style="position:absolute;margin-left:512.7pt;margin-top:2.95pt;width:55.55pt;height:32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" filled="f" fillcolor="#fffffe" stroked="f" strokecolor="#212120" insetpen="t">
                <v:textbox inset="2.88pt,2.88pt,2.88pt,2.88pt">
                  <w:txbxContent>
                    <w:p w14:paraId="16E4269C" w14:textId="77777777" w:rsidR="006F4C6E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54"/>
                          <w:szCs w:val="54"/>
                          <w:lang w:bidi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93F7D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3A4119" wp14:editId="20FD2DA6">
                <wp:simplePos x="0" y="0"/>
                <wp:positionH relativeFrom="column">
                  <wp:posOffset>725487</wp:posOffset>
                </wp:positionH>
                <wp:positionV relativeFrom="paragraph">
                  <wp:posOffset>2367280</wp:posOffset>
                </wp:positionV>
                <wp:extent cx="1282963" cy="1200150"/>
                <wp:effectExtent l="0" t="0" r="0" b="0"/>
                <wp:wrapNone/>
                <wp:docPr id="194" name="Надпись 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963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0"/>
                                <w:szCs w:val="180"/>
                                <w:lang w:bidi="ru-RU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A4119" id="Надпись 196" o:spid="_x0000_s1046" type="#_x0000_t202" style="position:absolute;margin-left:57.1pt;margin-top:186.4pt;width:101pt;height:94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" filled="f" fillcolor="#fffffe" stroked="f" strokecolor="#212120" insetpen="t">
                <v:textbox inset="2.88pt,2.88pt,2.88pt,2.88pt">
                  <w:txbxContent>
                    <w:p w14:paraId="4DF90959" w14:textId="77777777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  <w:r>
                        <w:rPr>
                          <w:i/>
                          <w:color w:val="FFFFFE"/>
                          <w:sz w:val="180"/>
                          <w:szCs w:val="180"/>
                          <w:lang w:bidi="ru-RU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bidi="ru-RU"/>
        </w:rPr>
        <w:drawing>
          <wp:anchor distT="0" distB="0" distL="114300" distR="114300" simplePos="0" relativeHeight="251686912" behindDoc="0" locked="0" layoutInCell="1" allowOverlap="1" wp14:anchorId="324A7320" wp14:editId="243C303D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Рисунок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3D9698AF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03433" id="Прямоугольник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2172A" id="Прямая соединительная линия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bidi="ru-RU"/>
        </w:rPr>
        <w:br w:type="page"/>
      </w:r>
    </w:p>
    <w:p w14:paraId="09921C5C" w14:textId="63D12E3B" w:rsidR="00BD0FE9" w:rsidRDefault="006A45B9">
      <w:r>
        <w:rPr>
          <w:noProof/>
          <w:lang w:bidi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490DB5FD">
                <wp:simplePos x="0" y="0"/>
                <wp:positionH relativeFrom="column">
                  <wp:posOffset>109579</wp:posOffset>
                </wp:positionH>
                <wp:positionV relativeFrom="paragraph">
                  <wp:posOffset>110373</wp:posOffset>
                </wp:positionV>
                <wp:extent cx="2394353" cy="308610"/>
                <wp:effectExtent l="0" t="0" r="6350" b="0"/>
                <wp:wrapNone/>
                <wp:docPr id="215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35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Подготовка к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просмотру &gt;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Надпись 37" o:spid="_x0000_s1047" type="#_x0000_t202" style="position:absolute;margin-left:8.65pt;margin-top:8.7pt;width:188.55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 xml:space="preserve">Подготовка к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просмотру &gt;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ru-RU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Рисунок 221" descr="RE9990301-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221" descr="RE9990301-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F7C23F" id="Прямоугольник 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bidi="ru-RU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Рисунок 201" descr="RE99903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 descr="RE9990301-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78850DAC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Надпись 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ru-RU"/>
                              </w:rPr>
                              <w:t>Кухни</w:t>
                            </w:r>
                            <w:r w:rsidRPr="00393F7D"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en-US" w:bidi="ru-RU"/>
                              </w:rPr>
                              <w:t xml:space="preserve"> </w:t>
                            </w:r>
                          </w:p>
                          <w:p w14:paraId="4882799E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</w:t>
                            </w:r>
                          </w:p>
                          <w:p w14:paraId="5080903E" w14:textId="0ADF8A6D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ming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id quod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129" id="Надпись 16" o:spid="_x0000_s1048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25019373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ru-RU"/>
                        </w:rPr>
                        <w:t>Кухни</w:t>
                      </w:r>
                      <w:r w:rsidRPr="00393F7D">
                        <w:rPr>
                          <w:b/>
                          <w:color w:val="F4EDE2"/>
                          <w:sz w:val="26"/>
                          <w:szCs w:val="26"/>
                          <w:lang w:val="en-US" w:bidi="ru-RU"/>
                        </w:rPr>
                        <w:t xml:space="preserve"> </w:t>
                      </w:r>
                    </w:p>
                    <w:p w14:paraId="4882799E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</w:t>
                      </w:r>
                    </w:p>
                    <w:p w14:paraId="5080903E" w14:textId="0ADF8A6D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ming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id quod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68F87BEE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49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te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3FDED4C9">
                <wp:simplePos x="0" y="0"/>
                <wp:positionH relativeFrom="column">
                  <wp:posOffset>217714</wp:posOffset>
                </wp:positionH>
                <wp:positionV relativeFrom="paragraph">
                  <wp:posOffset>7282543</wp:posOffset>
                </wp:positionV>
                <wp:extent cx="2114550" cy="742950"/>
                <wp:effectExtent l="0" t="0" r="0" b="0"/>
                <wp:wrapNone/>
                <wp:docPr id="211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06FD279F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am</w:t>
                            </w:r>
                            <w:r w:rsidR="006A45B9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Надпись 28" o:spid="_x0000_s1050" type="#_x0000_t202" style="position:absolute;margin-left:17.15pt;margin-top:573.45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" filled="f" fillcolor="#fffffe" stroked="f" strokecolor="#212120" insetpen="t">
                <v:textbox inset="2.88pt,2.88pt,2.88pt,2.88pt">
                  <w:txbxContent>
                    <w:p w14:paraId="30A98DA6" w14:textId="06FD279F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am</w:t>
                      </w:r>
                      <w:r w:rsidR="006A45B9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 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62960673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Надпись 30" o:spid="_x0000_s1051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" filled="f" fillcolor="#fffffe" stroked="f" strokecolor="#212120" insetpen="t">
                <v:textbox inset="2.88pt,2.88pt,2.88pt,2.88pt">
                  <w:txbxContent>
                    <w:p w14:paraId="73ABE32E" w14:textId="77777777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3082450B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Надпись 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</w:p>
                          <w:p w14:paraId="7B5DAB49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  <w:p w14:paraId="53810801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ru-RU"/>
                              </w:rPr>
                              <w:t xml:space="preserve">Подробности можно найти на сайте </w:t>
                            </w:r>
                          </w:p>
                          <w:p w14:paraId="181CEB34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ru-RU"/>
                              </w:rPr>
                              <w:t>www.вашвебсайт.com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Надпись 31" o:spid="_x0000_s1052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" filled="f" fillcolor="#fffffe" stroked="f" strokecolor="#212120" insetpen="t">
                <v:textbox inset="2.88pt,2.88pt,2.88pt,2.88pt">
                  <w:txbxContent>
                    <w:p w14:paraId="24375FA9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</w:p>
                    <w:p w14:paraId="7B5DAB49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  <w:p w14:paraId="53810801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ru-RU"/>
                        </w:rPr>
                        <w:t xml:space="preserve">Подробности можно найти на сайте </w:t>
                      </w:r>
                    </w:p>
                    <w:p w14:paraId="181CEB34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ru-RU"/>
                        </w:rPr>
                        <w:t>www.вашвебсайт.com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6207B582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Надпись 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</w:t>
                            </w:r>
                          </w:p>
                          <w:p w14:paraId="3AEEECBA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Nam liber tummy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Надпись 36" o:spid="_x0000_s1053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</w:t>
                      </w:r>
                    </w:p>
                    <w:p w14:paraId="19C1CD55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</w:t>
                      </w:r>
                    </w:p>
                    <w:p w14:paraId="3AEEECBA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Nam liber tummy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w:drawing>
          <wp:anchor distT="0" distB="0" distL="114300" distR="114300" simplePos="0" relativeHeight="251645440" behindDoc="0" locked="0" layoutInCell="1" allowOverlap="1" wp14:anchorId="1170274C" wp14:editId="74CA1191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Рисунок 220" descr="RE9990301-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20" descr="RE9990301-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E29CAC6" w14:textId="6B6EB184" w:rsidR="00BD0FE9" w:rsidRDefault="00007836"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52269E7D">
                <wp:simplePos x="0" y="0"/>
                <wp:positionH relativeFrom="column">
                  <wp:posOffset>214630</wp:posOffset>
                </wp:positionH>
                <wp:positionV relativeFrom="paragraph">
                  <wp:posOffset>6800850</wp:posOffset>
                </wp:positionV>
                <wp:extent cx="2297430" cy="466725"/>
                <wp:effectExtent l="0" t="0" r="7620" b="9525"/>
                <wp:wrapNone/>
                <wp:docPr id="205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Pr="006A45B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0"/>
                                <w:szCs w:val="50"/>
                              </w:rPr>
                            </w:pPr>
                            <w:r w:rsidRPr="006A45B9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0"/>
                                <w:szCs w:val="50"/>
                                <w:lang w:bidi="ru-RU"/>
                              </w:rPr>
                              <w:t>О расположении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E348" id="Надпись 14" o:spid="_x0000_s1054" type="#_x0000_t202" style="position:absolute;margin-left:16.9pt;margin-top:535.5pt;width:180.9pt;height:36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" filled="f" fillcolor="#fffffe" stroked="f" strokecolor="#212120" insetpen="t">
                <v:textbox inset="2.88pt,2.88pt,2.88pt,2.88pt">
                  <w:txbxContent>
                    <w:p w14:paraId="3AF4593E" w14:textId="77777777" w:rsidR="00BD0FE9" w:rsidRPr="006A45B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0"/>
                          <w:szCs w:val="50"/>
                        </w:rPr>
                      </w:pPr>
                      <w:r w:rsidRPr="006A45B9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0"/>
                          <w:szCs w:val="50"/>
                          <w:lang w:bidi="ru-RU"/>
                        </w:rPr>
                        <w:t>О расположении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ru-RU"/>
        </w:rPr>
        <w:drawing>
          <wp:anchor distT="0" distB="0" distL="114300" distR="114300" simplePos="0" relativeHeight="251644416" behindDoc="0" locked="0" layoutInCell="1" allowOverlap="1" wp14:anchorId="43B2D79C" wp14:editId="43496E44">
            <wp:simplePos x="0" y="0"/>
            <wp:positionH relativeFrom="margin">
              <wp:posOffset>4711700</wp:posOffset>
            </wp:positionH>
            <wp:positionV relativeFrom="paragraph">
              <wp:posOffset>6600428</wp:posOffset>
            </wp:positionV>
            <wp:extent cx="2577465" cy="2841091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 descr="RE9990301-IMG0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9" r="14088"/>
                    <a:stretch/>
                  </pic:blipFill>
                  <pic:spPr bwMode="auto">
                    <a:xfrm>
                      <a:off x="0" y="0"/>
                      <a:ext cx="2577465" cy="28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4B5D917A">
                <wp:simplePos x="0" y="0"/>
                <wp:positionH relativeFrom="column">
                  <wp:posOffset>88438</wp:posOffset>
                </wp:positionH>
                <wp:positionV relativeFrom="paragraph">
                  <wp:posOffset>6513118</wp:posOffset>
                </wp:positionV>
                <wp:extent cx="2397375" cy="341707"/>
                <wp:effectExtent l="0" t="0" r="3175" b="1270"/>
                <wp:wrapNone/>
                <wp:docPr id="222" name="Надпись 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375" cy="341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Pr="00393F7D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93F7D">
                              <w:rPr>
                                <w:sz w:val="14"/>
                                <w:szCs w:val="14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4"/>
                                <w:szCs w:val="14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4"/>
                                <w:szCs w:val="14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4"/>
                                <w:szCs w:val="14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4"/>
                                <w:szCs w:val="14"/>
                                <w:lang w:val="en-US" w:bidi="ru-RU"/>
                              </w:rPr>
                              <w:t xml:space="preserve"> doming quod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89FD" id="Надпись 49" o:spid="_x0000_s1055" type="#_x0000_t202" style="position:absolute;margin-left:6.95pt;margin-top:512.85pt;width:188.75pt;height:26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614C9FAE" w14:textId="77777777" w:rsidR="00BD0FE9" w:rsidRPr="00393F7D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93F7D">
                        <w:rPr>
                          <w:sz w:val="14"/>
                          <w:szCs w:val="14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4"/>
                          <w:szCs w:val="14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4"/>
                          <w:szCs w:val="14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4"/>
                          <w:szCs w:val="14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4"/>
                          <w:szCs w:val="14"/>
                          <w:lang w:val="en-US" w:bidi="ru-RU"/>
                        </w:rPr>
                        <w:t xml:space="preserve"> doming quod</w:t>
                      </w:r>
                    </w:p>
                  </w:txbxContent>
                </v:textbox>
              </v:shape>
            </w:pict>
          </mc:Fallback>
        </mc:AlternateContent>
      </w:r>
      <w:r w:rsidR="006A45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2D1F2B85">
                <wp:simplePos x="0" y="0"/>
                <wp:positionH relativeFrom="column">
                  <wp:posOffset>2784067</wp:posOffset>
                </wp:positionH>
                <wp:positionV relativeFrom="paragraph">
                  <wp:posOffset>4731888</wp:posOffset>
                </wp:positionV>
                <wp:extent cx="4284329" cy="914400"/>
                <wp:effectExtent l="0" t="0" r="2540" b="0"/>
                <wp:wrapNone/>
                <wp:docPr id="209" name="Надпись 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2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29293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>Рынок покупателя</w:t>
                            </w:r>
                          </w:p>
                          <w:p w14:paraId="7C9DF6ED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 xml:space="preserve">против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>рынка продавца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1864E" id="Надпись 23" o:spid="_x0000_s1056" type="#_x0000_t202" style="position:absolute;margin-left:219.2pt;margin-top:372.6pt;width:337.35pt;height:1in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" filled="f" fillcolor="#fffffe" stroked="f" strokecolor="#212120" insetpen="t">
                <v:textbox inset="2.88pt,2.88pt,2.88pt,2.88pt">
                  <w:txbxContent>
                    <w:p w14:paraId="4C629293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ru-RU"/>
                        </w:rPr>
                        <w:t>Рынок покупателя</w:t>
                      </w:r>
                    </w:p>
                    <w:p w14:paraId="7C9DF6ED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64"/>
                          <w:szCs w:val="64"/>
                          <w:lang w:bidi="ru-RU"/>
                        </w:rPr>
                        <w:t xml:space="preserve">против </w:t>
                      </w: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ru-RU"/>
                        </w:rPr>
                        <w:t>рынка продавца</w:t>
                      </w:r>
                    </w:p>
                  </w:txbxContent>
                </v:textbox>
              </v:shape>
            </w:pict>
          </mc:Fallback>
        </mc:AlternateContent>
      </w:r>
      <w:r w:rsidR="006A45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486EE39D">
                <wp:simplePos x="0" y="0"/>
                <wp:positionH relativeFrom="column">
                  <wp:posOffset>2710069</wp:posOffset>
                </wp:positionH>
                <wp:positionV relativeFrom="paragraph">
                  <wp:posOffset>4240332</wp:posOffset>
                </wp:positionV>
                <wp:extent cx="2347493" cy="308610"/>
                <wp:effectExtent l="0" t="0" r="0" b="0"/>
                <wp:wrapNone/>
                <wp:docPr id="208" name="Надпись 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93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Pr="006A45B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6A45B9"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Совет по </w:t>
                            </w:r>
                            <w:proofErr w:type="gramStart"/>
                            <w:r w:rsidRPr="006A45B9"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недвижимости </w:t>
                            </w:r>
                            <w:r w:rsidRPr="006A45B9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&gt;</w:t>
                            </w:r>
                            <w:proofErr w:type="gramEnd"/>
                            <w:r w:rsidRPr="006A45B9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0A78B" id="Надпись 21" o:spid="_x0000_s1057" type="#_x0000_t202" style="position:absolute;margin-left:213.4pt;margin-top:333.9pt;width:184.85pt;height:24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" filled="f" fillcolor="#fffffe" stroked="f" strokecolor="#212120" insetpen="t">
                <v:textbox inset="2.88pt,2.88pt,2.88pt,2.88pt">
                  <w:txbxContent>
                    <w:p w14:paraId="6F2A7F4D" w14:textId="77777777" w:rsidR="00BD0FE9" w:rsidRPr="006A45B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6"/>
                          <w:szCs w:val="26"/>
                        </w:rPr>
                      </w:pPr>
                      <w:r w:rsidRPr="006A45B9"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6"/>
                          <w:szCs w:val="26"/>
                          <w:lang w:bidi="ru-RU"/>
                        </w:rPr>
                        <w:t xml:space="preserve">Совет по </w:t>
                      </w:r>
                      <w:proofErr w:type="gramStart"/>
                      <w:r w:rsidRPr="006A45B9"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6"/>
                          <w:szCs w:val="26"/>
                          <w:lang w:bidi="ru-RU"/>
                        </w:rPr>
                        <w:t xml:space="preserve">недвижимости </w:t>
                      </w:r>
                      <w:r w:rsidRPr="006A45B9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6"/>
                          <w:szCs w:val="26"/>
                          <w:lang w:bidi="ru-RU"/>
                        </w:rPr>
                        <w:t>&gt;</w:t>
                      </w:r>
                      <w:proofErr w:type="gramEnd"/>
                      <w:r w:rsidRPr="006A45B9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6"/>
                          <w:szCs w:val="26"/>
                          <w:lang w:bidi="ru-RU"/>
                        </w:rPr>
                        <w:t>&gt;&gt;</w:t>
                      </w:r>
                    </w:p>
                  </w:txbxContent>
                </v:textbox>
              </v:shape>
            </w:pict>
          </mc:Fallback>
        </mc:AlternateContent>
      </w:r>
      <w:r w:rsidR="006A45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25DE1363">
                <wp:simplePos x="0" y="0"/>
                <wp:positionH relativeFrom="column">
                  <wp:posOffset>231148</wp:posOffset>
                </wp:positionH>
                <wp:positionV relativeFrom="paragraph">
                  <wp:posOffset>498163</wp:posOffset>
                </wp:positionV>
                <wp:extent cx="4477166" cy="914400"/>
                <wp:effectExtent l="0" t="0" r="0" b="0"/>
                <wp:wrapNone/>
                <wp:docPr id="216" name="Надпись 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16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0027D83F" w:rsidR="00BD0FE9" w:rsidRPr="006A45B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0"/>
                                <w:szCs w:val="60"/>
                              </w:rPr>
                            </w:pPr>
                            <w:r w:rsidRPr="006A45B9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0"/>
                                <w:szCs w:val="60"/>
                                <w:lang w:bidi="ru-RU"/>
                              </w:rPr>
                              <w:t>Подготовка дома для потенциальных покупателей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DF482" id="Надпись 38" o:spid="_x0000_s1058" type="#_x0000_t202" style="position:absolute;margin-left:18.2pt;margin-top:39.25pt;width:352.55pt;height:1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" filled="f" fillcolor="#fffffe" stroked="f" strokecolor="#212120" insetpen="t">
                <v:textbox inset="2.88pt,2.88pt,2.88pt,2.88pt">
                  <w:txbxContent>
                    <w:p w14:paraId="41F79167" w14:textId="0027D83F" w:rsidR="00BD0FE9" w:rsidRPr="006A45B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0"/>
                          <w:szCs w:val="60"/>
                        </w:rPr>
                      </w:pPr>
                      <w:r w:rsidRPr="006A45B9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0"/>
                          <w:szCs w:val="60"/>
                          <w:lang w:bidi="ru-RU"/>
                        </w:rPr>
                        <w:t>Подготовка дома для потенциальных покупателей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10D2E6E1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Надпись 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ru-RU"/>
                              </w:rPr>
                              <w:t>Жилые</w:t>
                            </w:r>
                            <w:r w:rsidRPr="00393F7D"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en-US" w:bidi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ru-RU"/>
                              </w:rPr>
                              <w:t>комнаты</w:t>
                            </w:r>
                            <w:r w:rsidRPr="00393F7D"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val="en-US" w:bidi="ru-RU"/>
                              </w:rPr>
                              <w:t xml:space="preserve"> </w:t>
                            </w:r>
                          </w:p>
                          <w:p w14:paraId="52FE2B98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qui.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Надпись 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" filled="f" fillcolor="#fffffe" stroked="f" strokecolor="#212120" insetpen="t">
                <v:textbox inset="2.88pt,2.88pt,2.88pt,2.88pt">
                  <w:txbxContent>
                    <w:p w14:paraId="4B107FA8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ru-RU"/>
                        </w:rPr>
                        <w:t>Жилые</w:t>
                      </w:r>
                      <w:r w:rsidRPr="00393F7D">
                        <w:rPr>
                          <w:b/>
                          <w:color w:val="F4EDE2"/>
                          <w:sz w:val="26"/>
                          <w:szCs w:val="26"/>
                          <w:lang w:val="en-US" w:bidi="ru-RU"/>
                        </w:rPr>
                        <w:t xml:space="preserve"> </w:t>
                      </w: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ru-RU"/>
                        </w:rPr>
                        <w:t>комнаты</w:t>
                      </w:r>
                      <w:r w:rsidRPr="00393F7D">
                        <w:rPr>
                          <w:b/>
                          <w:color w:val="F4EDE2"/>
                          <w:sz w:val="26"/>
                          <w:szCs w:val="26"/>
                          <w:lang w:val="en-US" w:bidi="ru-RU"/>
                        </w:rPr>
                        <w:t xml:space="preserve"> </w:t>
                      </w:r>
                    </w:p>
                    <w:p w14:paraId="52FE2B98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qui.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ru-RU"/>
        </w:rPr>
        <w:drawing>
          <wp:anchor distT="0" distB="0" distL="114300" distR="114300" simplePos="0" relativeHeight="251629056" behindDoc="0" locked="0" layoutInCell="1" allowOverlap="1" wp14:anchorId="39531C3A" wp14:editId="36A57003">
            <wp:simplePos x="0" y="0"/>
            <wp:positionH relativeFrom="column">
              <wp:posOffset>4909185</wp:posOffset>
            </wp:positionH>
            <wp:positionV relativeFrom="paragraph">
              <wp:posOffset>4197350</wp:posOffset>
            </wp:positionV>
            <wp:extent cx="2400935" cy="342900"/>
            <wp:effectExtent l="0" t="0" r="0" b="0"/>
            <wp:wrapNone/>
            <wp:docPr id="204" name="Рисунок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0CE4FE9C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4801058" cy="5257800"/>
                <wp:effectExtent l="0" t="0" r="0" b="0"/>
                <wp:wrapNone/>
                <wp:docPr id="20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058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48B435" id="Прямоугольник 8" o:spid="_x0000_s1026" style="position:absolute;margin-left:326.85pt;margin-top:330.5pt;width:378.05pt;height:414pt;z-index:251627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A91CEF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Надпись 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ru-RU"/>
                              </w:rPr>
                              <w:t xml:space="preserve">Обеденные зоны </w:t>
                            </w:r>
                          </w:p>
                          <w:p w14:paraId="690F7B25" w14:textId="0FA0CA3F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Надпись 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ru-RU"/>
                        </w:rPr>
                        <w:t xml:space="preserve">Обеденные зоны </w:t>
                      </w:r>
                    </w:p>
                    <w:p w14:paraId="690F7B25" w14:textId="0FA0CA3F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nihil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ad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Надпись 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liber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cum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Надпись 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" filled="f" fillcolor="#fffffe" stroked="f" strokecolor="#212120" insetpen="t">
                <v:textbox inset="2.88pt,2.88pt,2.88pt,2.88pt">
                  <w:txbxContent>
                    <w:p w14:paraId="5191FBA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liber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tempor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cum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soluta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nobis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bidi="ru-RU"/>
        </w:rPr>
        <w:br w:type="page"/>
      </w:r>
    </w:p>
    <w:p w14:paraId="6DCE26FD" w14:textId="2CBAAE4F" w:rsidR="003F330E" w:rsidRDefault="00C3748E">
      <w:r>
        <w:rPr>
          <w:noProof/>
          <w:lang w:bidi="ru-RU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Рисунок 226" descr="RE9990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RE9990301-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Надпись 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</w:p>
                          <w:p w14:paraId="41ADF0D6" w14:textId="77777777" w:rsidR="00BD0FE9" w:rsidRPr="00393F7D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</w:p>
                          <w:p w14:paraId="48FD1F07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Nam liber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tempor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cum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soluta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nobis sed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</w:p>
                          <w:p w14:paraId="319C2EDA" w14:textId="77777777" w:rsidR="00BD0FE9" w:rsidRPr="00393F7D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</w:p>
                          <w:p w14:paraId="4FBE3CD5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tum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terra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co</w:t>
                            </w:r>
                          </w:p>
                          <w:p w14:paraId="73177950" w14:textId="77777777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Надпись 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</w:p>
                    <w:p w14:paraId="41ADF0D6" w14:textId="77777777" w:rsidR="00BD0FE9" w:rsidRPr="00393F7D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 </w:t>
                      </w:r>
                    </w:p>
                    <w:p w14:paraId="48FD1F07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Nam liber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tempor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cum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soluta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nobis sed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</w:p>
                    <w:p w14:paraId="319C2EDA" w14:textId="77777777" w:rsidR="00BD0FE9" w:rsidRPr="00393F7D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 </w:t>
                      </w:r>
                    </w:p>
                    <w:p w14:paraId="4FBE3CD5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tum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terra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co</w:t>
                      </w:r>
                    </w:p>
                    <w:p w14:paraId="73177950" w14:textId="77777777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Прямоугольник 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97AD3" id="Прямоугольник 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269DBFE7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Надпись 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ni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praesen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6F0B" id="Надпись 29" o:spid="_x0000_s1063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" filled="f" fillcolor="#fffffe" stroked="f" strokecolor="#212120" insetpen="t">
                <v:textbox inset="2.88pt,2.88pt,2.88pt,2.88pt">
                  <w:txbxContent>
                    <w:p w14:paraId="273C425A" w14:textId="77777777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ni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praesen</w:t>
                      </w:r>
                      <w:proofErr w:type="spellEnd"/>
                      <w:r w:rsidRPr="00393F7D">
                        <w:rPr>
                          <w:i/>
                          <w:color w:val="BE783B"/>
                          <w:sz w:val="21"/>
                          <w:szCs w:val="21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3ACAF861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Надпись 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magn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 Nam liber</w:t>
                            </w:r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por cum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soluta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nobis sed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Надпись 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" filled="f" fillcolor="#fffffe" stroked="f" strokecolor="#212120" insetpen="t">
                <v:textbox inset="2.88pt,2.88pt,2.88pt,2.88pt">
                  <w:txbxContent>
                    <w:p w14:paraId="2FD31AD5" w14:textId="27118663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magn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 Nam liber</w:t>
                      </w:r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por cum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soluta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nobis sed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Option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nihil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ru-RU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Надпись 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magna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cum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Надпись 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dolore magna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liber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cum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soluta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sed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ru-RU"/>
        </w:rPr>
        <w:drawing>
          <wp:anchor distT="0" distB="0" distL="114300" distR="114300" simplePos="0" relativeHeight="251666944" behindDoc="0" locked="0" layoutInCell="1" allowOverlap="1" wp14:anchorId="488773BA" wp14:editId="386B7BB0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Рисунок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ru-RU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Рисунок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ru-RU"/>
        </w:rPr>
        <w:drawing>
          <wp:anchor distT="0" distB="0" distL="114300" distR="114300" simplePos="0" relativeHeight="251668992" behindDoc="0" locked="0" layoutInCell="1" allowOverlap="1" wp14:anchorId="21FDAF5D" wp14:editId="452D4FB4">
            <wp:simplePos x="0" y="0"/>
            <wp:positionH relativeFrom="column">
              <wp:posOffset>3657600</wp:posOffset>
            </wp:positionH>
            <wp:positionV relativeFrom="paragraph">
              <wp:posOffset>6738257</wp:posOffset>
            </wp:positionV>
            <wp:extent cx="1371600" cy="1143000"/>
            <wp:effectExtent l="0" t="0" r="0" b="0"/>
            <wp:wrapNone/>
            <wp:docPr id="242" name="Рисунок 242" descr="RE9990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2" descr="RE9990301-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10BDC4F9" w:rsidR="003F330E" w:rsidRDefault="006B4A37"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34219036">
                <wp:simplePos x="0" y="0"/>
                <wp:positionH relativeFrom="column">
                  <wp:posOffset>128904</wp:posOffset>
                </wp:positionH>
                <wp:positionV relativeFrom="paragraph">
                  <wp:posOffset>6657975</wp:posOffset>
                </wp:positionV>
                <wp:extent cx="2886075" cy="308610"/>
                <wp:effectExtent l="0" t="0" r="9525" b="0"/>
                <wp:wrapNone/>
                <wp:docPr id="229" name="Надпись 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Спросите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экспертов &gt;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&gt;&gt;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Надпись 22" o:spid="_x0000_s1066" type="#_x0000_t202" style="position:absolute;margin-left:10.15pt;margin-top:524.25pt;width:227.25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 xml:space="preserve">Спросите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экспертов &gt;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&gt;&gt;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7836">
        <w:rPr>
          <w:noProof/>
          <w:lang w:bidi="ru-RU"/>
        </w:rPr>
        <w:drawing>
          <wp:anchor distT="0" distB="0" distL="114300" distR="114300" simplePos="0" relativeHeight="251665920" behindDoc="0" locked="0" layoutInCell="1" allowOverlap="1" wp14:anchorId="7E4CA72D" wp14:editId="1FB90BA1">
            <wp:simplePos x="0" y="0"/>
            <wp:positionH relativeFrom="column">
              <wp:posOffset>13970</wp:posOffset>
            </wp:positionH>
            <wp:positionV relativeFrom="paragraph">
              <wp:posOffset>1940957</wp:posOffset>
            </wp:positionV>
            <wp:extent cx="2565961" cy="2619293"/>
            <wp:effectExtent l="0" t="0" r="635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 descr="RE9990301-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6" b="26115"/>
                    <a:stretch/>
                  </pic:blipFill>
                  <pic:spPr bwMode="auto">
                    <a:xfrm>
                      <a:off x="0" y="0"/>
                      <a:ext cx="2565961" cy="26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36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1843F5D2">
                <wp:simplePos x="0" y="0"/>
                <wp:positionH relativeFrom="column">
                  <wp:posOffset>751205</wp:posOffset>
                </wp:positionH>
                <wp:positionV relativeFrom="paragraph">
                  <wp:posOffset>7189582</wp:posOffset>
                </wp:positionV>
                <wp:extent cx="4271645" cy="1017270"/>
                <wp:effectExtent l="0" t="0" r="0" b="0"/>
                <wp:wrapNone/>
                <wp:docPr id="230" name="Надпись 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7763DB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Использовать ли рефинансирование?</w:t>
                            </w:r>
                          </w:p>
                          <w:p w14:paraId="17CB5DA7" w14:textId="77777777" w:rsidR="00BD0FE9" w:rsidRPr="007763DB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 </w:t>
                            </w:r>
                          </w:p>
                          <w:p w14:paraId="6FD4999F" w14:textId="77777777" w:rsidR="00BD0FE9" w:rsidRPr="007763DB" w:rsidRDefault="00BD0FE9" w:rsidP="00007836">
                            <w:pPr>
                              <w:widowControl w:val="0"/>
                              <w:spacing w:before="120"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Минимальные процентные </w:t>
                            </w:r>
                          </w:p>
                          <w:p w14:paraId="4A164D51" w14:textId="77777777" w:rsidR="00BD0FE9" w:rsidRPr="007763DB" w:rsidRDefault="00BD0FE9" w:rsidP="00007836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ставки делают рефинансирования выгодным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2AAB" id="_x0000_s1067" type="#_x0000_t202" style="position:absolute;margin-left:59.15pt;margin-top:566.1pt;width:336.35pt;height:80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7763DB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ru-RU"/>
                        </w:rPr>
                        <w:t>Использовать ли рефинансирование?</w:t>
                      </w:r>
                    </w:p>
                    <w:p w14:paraId="17CB5DA7" w14:textId="77777777" w:rsidR="00BD0FE9" w:rsidRPr="007763DB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color w:val="E5DECE"/>
                          <w:w w:val="80"/>
                          <w:sz w:val="26"/>
                          <w:szCs w:val="26"/>
                          <w:lang w:bidi="ru-RU"/>
                        </w:rPr>
                        <w:t> </w:t>
                      </w:r>
                    </w:p>
                    <w:p w14:paraId="6FD4999F" w14:textId="77777777" w:rsidR="00BD0FE9" w:rsidRPr="007763DB" w:rsidRDefault="00BD0FE9" w:rsidP="00007836">
                      <w:pPr>
                        <w:widowControl w:val="0"/>
                        <w:spacing w:before="120" w:line="4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ru-RU"/>
                        </w:rPr>
                        <w:t xml:space="preserve">Минимальные процентные </w:t>
                      </w:r>
                    </w:p>
                    <w:p w14:paraId="4A164D51" w14:textId="77777777" w:rsidR="00BD0FE9" w:rsidRPr="007763DB" w:rsidRDefault="00BD0FE9" w:rsidP="00007836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26"/>
                          <w:szCs w:val="2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26"/>
                          <w:szCs w:val="26"/>
                          <w:lang w:bidi="ru-RU"/>
                        </w:rPr>
                        <w:t>ставки делают рефинансирования выгодным</w:t>
                      </w:r>
                    </w:p>
                  </w:txbxContent>
                </v:textbox>
              </v:shape>
            </w:pict>
          </mc:Fallback>
        </mc:AlternateContent>
      </w:r>
      <w:r w:rsidR="00007836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56CFE957">
                <wp:simplePos x="0" y="0"/>
                <wp:positionH relativeFrom="column">
                  <wp:posOffset>202710</wp:posOffset>
                </wp:positionH>
                <wp:positionV relativeFrom="paragraph">
                  <wp:posOffset>7083795</wp:posOffset>
                </wp:positionV>
                <wp:extent cx="615918" cy="1017270"/>
                <wp:effectExtent l="0" t="0" r="0" b="0"/>
                <wp:wrapNone/>
                <wp:docPr id="238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18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Pr="00007836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07836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Вопр</w:t>
                            </w:r>
                            <w:proofErr w:type="spellEnd"/>
                            <w:r w:rsidRPr="00007836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.:</w:t>
                            </w:r>
                          </w:p>
                          <w:p w14:paraId="3ECCAB7B" w14:textId="77777777" w:rsidR="00BD0FE9" w:rsidRPr="00007836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007836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Отв.: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B6E6A" id="Надпись 41" o:spid="_x0000_s1068" type="#_x0000_t202" style="position:absolute;margin-left:15.95pt;margin-top:557.8pt;width:48.5pt;height:80.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" filled="f" fillcolor="#fffffe" stroked="f" strokecolor="#212120" insetpen="t">
                <v:textbox inset="2.88pt,2.88pt,2.88pt,2.88pt">
                  <w:txbxContent>
                    <w:p w14:paraId="7C54083B" w14:textId="77777777" w:rsidR="00BD0FE9" w:rsidRPr="00007836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proofErr w:type="spellStart"/>
                      <w:r w:rsidRPr="00007836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ru-RU"/>
                        </w:rPr>
                        <w:t>Вопр</w:t>
                      </w:r>
                      <w:proofErr w:type="spellEnd"/>
                      <w:r w:rsidRPr="00007836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ru-RU"/>
                        </w:rPr>
                        <w:t>.:</w:t>
                      </w:r>
                    </w:p>
                    <w:p w14:paraId="3ECCAB7B" w14:textId="77777777" w:rsidR="00BD0FE9" w:rsidRPr="00007836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 w:rsidRPr="00007836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ru-RU"/>
                        </w:rPr>
                        <w:t>Отв.: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68F9DE2C">
                <wp:simplePos x="0" y="0"/>
                <wp:positionH relativeFrom="column">
                  <wp:posOffset>5247005</wp:posOffset>
                </wp:positionH>
                <wp:positionV relativeFrom="paragraph">
                  <wp:posOffset>4671695</wp:posOffset>
                </wp:positionV>
                <wp:extent cx="1828800" cy="2000250"/>
                <wp:effectExtent l="0" t="0" r="0" b="0"/>
                <wp:wrapNone/>
                <wp:docPr id="243" name="Надпись 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76335BEA" w:rsidR="00BD0FE9" w:rsidRPr="00393F7D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numm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Надпись 51" o:spid="_x0000_s1069" type="#_x0000_t202" style="position:absolute;margin-left:413.15pt;margin-top:367.85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" filled="f" fillcolor="#fffffe" stroked="f" strokecolor="#212120" insetpen="t">
                <v:textbox inset="2.88pt,2.88pt,2.88pt,2.88pt">
                  <w:txbxContent>
                    <w:p w14:paraId="17B7D603" w14:textId="76335BEA" w:rsidR="00BD0FE9" w:rsidRPr="00393F7D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numm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1F0048E9">
                <wp:simplePos x="0" y="0"/>
                <wp:positionH relativeFrom="column">
                  <wp:posOffset>5247005</wp:posOffset>
                </wp:positionH>
                <wp:positionV relativeFrom="paragraph">
                  <wp:posOffset>7230745</wp:posOffset>
                </wp:positionV>
                <wp:extent cx="1828800" cy="1771650"/>
                <wp:effectExtent l="0" t="0" r="0" b="0"/>
                <wp:wrapNone/>
                <wp:docPr id="237" name="Надпись 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Надпись 35" o:spid="_x0000_s1070" type="#_x0000_t202" style="position:absolute;margin-left:413.15pt;margin-top:569.35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10EE47A1">
                <wp:simplePos x="0" y="0"/>
                <wp:positionH relativeFrom="column">
                  <wp:posOffset>5246370</wp:posOffset>
                </wp:positionH>
                <wp:positionV relativeFrom="paragraph">
                  <wp:posOffset>6672368</wp:posOffset>
                </wp:positionV>
                <wp:extent cx="2080895" cy="685800"/>
                <wp:effectExtent l="0" t="0" r="0" b="0"/>
                <wp:wrapNone/>
                <wp:docPr id="245" name="Надпись 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77777777" w:rsidR="00BD0FE9" w:rsidRPr="007763DB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Ожидаемые расходы при покупке 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C4FB0" id="Надпись 53" o:spid="_x0000_s1071" type="#_x0000_t202" style="position:absolute;margin-left:413.1pt;margin-top:525.4pt;width:163.85pt;height:5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" filled="f" fillcolor="#fffffe" stroked="f" strokecolor="#212120" insetpen="t">
                <v:textbox inset="2.88pt,2.88pt,2.88pt,2.88pt">
                  <w:txbxContent>
                    <w:p w14:paraId="5933E26E" w14:textId="77777777" w:rsidR="00BD0FE9" w:rsidRPr="007763DB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bidi="ru-RU"/>
                        </w:rPr>
                        <w:t>Ожидаемые расходы при покупке дома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16BD7D5B">
                <wp:simplePos x="0" y="0"/>
                <wp:positionH relativeFrom="column">
                  <wp:posOffset>5247132</wp:posOffset>
                </wp:positionH>
                <wp:positionV relativeFrom="paragraph">
                  <wp:posOffset>4372471</wp:posOffset>
                </wp:positionV>
                <wp:extent cx="1895347" cy="685800"/>
                <wp:effectExtent l="0" t="0" r="0" b="0"/>
                <wp:wrapNone/>
                <wp:docPr id="244" name="Надпись 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347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Pr="007763DB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Подпись бумаг...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644" id="Надпись 52" o:spid="_x0000_s1072" type="#_x0000_t202" style="position:absolute;margin-left:413.15pt;margin-top:344.3pt;width:149.25pt;height:5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640DA9EA" w14:textId="77777777" w:rsidR="00BD0FE9" w:rsidRPr="007763DB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bidi="ru-RU"/>
                        </w:rPr>
                        <w:t>Подпись бумаг...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7E7ED170">
                <wp:simplePos x="0" y="0"/>
                <wp:positionH relativeFrom="column">
                  <wp:posOffset>5215420</wp:posOffset>
                </wp:positionH>
                <wp:positionV relativeFrom="paragraph">
                  <wp:posOffset>2173682</wp:posOffset>
                </wp:positionV>
                <wp:extent cx="1771650" cy="648893"/>
                <wp:effectExtent l="0" t="0" r="0" b="0"/>
                <wp:wrapNone/>
                <wp:docPr id="231" name="Надпись 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48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B6FE5" w14:textId="7777777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bidi="ru-RU"/>
                              </w:rPr>
                              <w:t xml:space="preserve">Настоящая цена </w:t>
                            </w:r>
                          </w:p>
                          <w:p w14:paraId="7DC07962" w14:textId="72C27BA7" w:rsidR="00BD0FE9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40"/>
                                <w:szCs w:val="40"/>
                                <w:lang w:bidi="ru-RU"/>
                              </w:rPr>
                              <w:t>покупки 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49CE" id="_x0000_s1073" type="#_x0000_t202" style="position:absolute;margin-left:410.65pt;margin-top:171.15pt;width:139.5pt;height:51.1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" filled="f" fillcolor="#fffffe" stroked="f" strokecolor="#212120" insetpen="t">
                <v:textbox inset="2.88pt,2.88pt,2.88pt,2.88pt">
                  <w:txbxContent>
                    <w:p w14:paraId="3CBB6FE5" w14:textId="7777777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bidi="ru-RU"/>
                        </w:rPr>
                        <w:t xml:space="preserve">Настоящая цена </w:t>
                      </w:r>
                    </w:p>
                    <w:p w14:paraId="7DC07962" w14:textId="72C27BA7" w:rsidR="00BD0FE9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40"/>
                          <w:szCs w:val="40"/>
                          <w:lang w:bidi="ru-RU"/>
                        </w:rPr>
                        <w:t>покупки дома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6235BD88">
                <wp:simplePos x="0" y="0"/>
                <wp:positionH relativeFrom="column">
                  <wp:posOffset>500709</wp:posOffset>
                </wp:positionH>
                <wp:positionV relativeFrom="paragraph">
                  <wp:posOffset>154602</wp:posOffset>
                </wp:positionV>
                <wp:extent cx="4218187" cy="878205"/>
                <wp:effectExtent l="0" t="0" r="0" b="0"/>
                <wp:wrapNone/>
                <wp:docPr id="228" name="Надпись 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187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94DB66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 xml:space="preserve">Важные советы при </w:t>
                            </w:r>
                          </w:p>
                          <w:p w14:paraId="29B1AE13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ru-RU"/>
                              </w:rPr>
                              <w:t>первой покупке 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Надпись 13" o:spid="_x0000_s1074" type="#_x0000_t202" style="position:absolute;margin-left:39.45pt;margin-top:12.15pt;width:332.1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" filled="f" fillcolor="#fffffe" stroked="f" strokecolor="#212120" insetpen="t">
                <v:textbox inset="2.88pt,2.88pt,2.88pt,2.88pt">
                  <w:txbxContent>
                    <w:p w14:paraId="4094DB66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ru-RU"/>
                        </w:rPr>
                        <w:t xml:space="preserve">Важные советы при </w:t>
                      </w:r>
                    </w:p>
                    <w:p w14:paraId="29B1AE13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ru-RU"/>
                        </w:rPr>
                        <w:t>первой покупке дома</w:t>
                      </w:r>
                    </w:p>
                  </w:txbxContent>
                </v:textbox>
              </v:shape>
            </w:pict>
          </mc:Fallback>
        </mc:AlternateContent>
      </w:r>
      <w:r w:rsidR="00FB5B3A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2328EA5">
                <wp:simplePos x="0" y="0"/>
                <wp:positionH relativeFrom="column">
                  <wp:posOffset>5213985</wp:posOffset>
                </wp:positionH>
                <wp:positionV relativeFrom="paragraph">
                  <wp:posOffset>2749550</wp:posOffset>
                </wp:positionV>
                <wp:extent cx="1828800" cy="1143000"/>
                <wp:effectExtent l="0" t="0" r="0" b="0"/>
                <wp:wrapNone/>
                <wp:docPr id="232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Pr="00393F7D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Option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llam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F005B" id="Надпись 27" o:spid="_x0000_s1075" type="#_x0000_t202" style="position:absolute;margin-left:410.55pt;margin-top:216.5pt;width:2in;height:9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" filled="f" fillcolor="#fffffe" stroked="f" strokecolor="#212120" insetpen="t">
                <v:textbox inset="2.88pt,2.88pt,2.88pt,2.88pt">
                  <w:txbxContent>
                    <w:p w14:paraId="29EDC3F0" w14:textId="4EDBD357" w:rsidR="00BD0FE9" w:rsidRPr="00393F7D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Option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llam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color w:val="FFFFFE"/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6F4B0" id="Прямоугольник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614D33" id="Прямоугольник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bidi="ru-RU"/>
        </w:rPr>
        <w:br w:type="page"/>
      </w:r>
    </w:p>
    <w:p w14:paraId="38EB1567" w14:textId="634D2969" w:rsidR="004E644B" w:rsidRDefault="00007836">
      <w:r>
        <w:rPr>
          <w:noProof/>
          <w:lang w:bidi="ru-RU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003A08BB">
                <wp:simplePos x="0" y="0"/>
                <wp:positionH relativeFrom="column">
                  <wp:posOffset>2763520</wp:posOffset>
                </wp:positionH>
                <wp:positionV relativeFrom="paragraph">
                  <wp:posOffset>200548</wp:posOffset>
                </wp:positionV>
                <wp:extent cx="1947545" cy="571500"/>
                <wp:effectExtent l="0" t="0" r="0" b="0"/>
                <wp:wrapNone/>
                <wp:docPr id="184" name="Надпись 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0B82E369" w:rsidR="003F330E" w:rsidRPr="007763DB" w:rsidRDefault="003F330E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м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ы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с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л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и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.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.</w:t>
                            </w:r>
                            <w:r w:rsidRPr="007763DB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56"/>
                                <w:szCs w:val="56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60C1" id="Надпись 186" o:spid="_x0000_s1076" type="#_x0000_t202" style="position:absolute;margin-left:217.6pt;margin-top:15.8pt;width:153.35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" filled="f" fillcolor="#fffffe" stroked="f" strokecolor="#212120" insetpen="t">
                <v:textbox inset="2.88pt,2.88pt,2.88pt,2.88pt">
                  <w:txbxContent>
                    <w:p w14:paraId="47E38842" w14:textId="0B82E369" w:rsidR="003F330E" w:rsidRPr="007763DB" w:rsidRDefault="003F330E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56"/>
                          <w:szCs w:val="56"/>
                          <w:lang w:val="en-US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56"/>
                          <w:szCs w:val="56"/>
                          <w:lang w:bidi="ru-RU"/>
                        </w:rPr>
                        <w:t>м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56"/>
                          <w:szCs w:val="56"/>
                          <w:lang w:bidi="ru-RU"/>
                        </w:rPr>
                        <w:t>ы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56"/>
                          <w:szCs w:val="56"/>
                          <w:lang w:bidi="ru-RU"/>
                        </w:rPr>
                        <w:t>с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56"/>
                          <w:szCs w:val="56"/>
                          <w:lang w:bidi="ru-RU"/>
                        </w:rPr>
                        <w:t>л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56"/>
                          <w:szCs w:val="56"/>
                          <w:lang w:bidi="ru-RU"/>
                        </w:rPr>
                        <w:t>и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56"/>
                          <w:szCs w:val="56"/>
                          <w:lang w:bidi="ru-RU"/>
                        </w:rPr>
                        <w:t>.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56"/>
                          <w:szCs w:val="56"/>
                          <w:lang w:bidi="ru-RU"/>
                        </w:rPr>
                        <w:t>.</w:t>
                      </w:r>
                      <w:r w:rsidRPr="007763DB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56"/>
                          <w:szCs w:val="56"/>
                          <w:lang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w:drawing>
          <wp:anchor distT="0" distB="0" distL="114300" distR="114300" simplePos="0" relativeHeight="251712000" behindDoc="0" locked="0" layoutInCell="1" allowOverlap="1" wp14:anchorId="387586A9" wp14:editId="3F091E06">
            <wp:simplePos x="0" y="0"/>
            <wp:positionH relativeFrom="margin">
              <wp:posOffset>-10795</wp:posOffset>
            </wp:positionH>
            <wp:positionV relativeFrom="margin">
              <wp:posOffset>8641080</wp:posOffset>
            </wp:positionV>
            <wp:extent cx="7309485" cy="817880"/>
            <wp:effectExtent l="0" t="0" r="5715" b="1270"/>
            <wp:wrapNone/>
            <wp:docPr id="258" name="Рисунок 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Рекламная ссылка на веб-сайт&#10; LayoutReady.com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60B49083">
                <wp:simplePos x="0" y="0"/>
                <wp:positionH relativeFrom="column">
                  <wp:posOffset>1655651</wp:posOffset>
                </wp:positionH>
                <wp:positionV relativeFrom="paragraph">
                  <wp:posOffset>5114943</wp:posOffset>
                </wp:positionV>
                <wp:extent cx="1505585" cy="614997"/>
                <wp:effectExtent l="0" t="0" r="0" b="0"/>
                <wp:wrapNone/>
                <wp:docPr id="27" name="Надпись 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614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  <w:lang w:bidi="ru-RU"/>
                              </w:rPr>
                              <w:t>Ул. Ленина 54, Мытищи, Московская область 654321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A0DD" id="_x0000_s1077" type="#_x0000_t202" style="position:absolute;margin-left:130.35pt;margin-top:402.75pt;width:118.55pt;height:48.4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" filled="f" fillcolor="#fffffe" stroked="f" strokecolor="#212120" insetpen="t">
                <v:textbox inset="2.88pt,2.88pt,2.88pt,2.88pt">
                  <w:txbxContent>
                    <w:p w14:paraId="65AE33AF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  <w:lang w:bidi="ru-RU"/>
                        </w:rPr>
                        <w:t>Ул. Ленина 54, Мытищи, Московская область 654321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19705E10">
                <wp:simplePos x="0" y="0"/>
                <wp:positionH relativeFrom="column">
                  <wp:posOffset>497550</wp:posOffset>
                </wp:positionH>
                <wp:positionV relativeFrom="paragraph">
                  <wp:posOffset>6029344</wp:posOffset>
                </wp:positionV>
                <wp:extent cx="1211946" cy="200025"/>
                <wp:effectExtent l="0" t="0" r="7620" b="9525"/>
                <wp:wrapNone/>
                <wp:docPr id="28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946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bidi="ru-RU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A22E7" id="_x0000_s1078" type="#_x0000_t202" style="position:absolute;margin-left:39.2pt;margin-top:474.75pt;width:95.45pt;height:15.7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bidi="ru-RU"/>
                        </w:rPr>
                        <w:t>НЕДВИЖИМОСТИ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40ED0737">
                <wp:simplePos x="0" y="0"/>
                <wp:positionH relativeFrom="column">
                  <wp:posOffset>-288971</wp:posOffset>
                </wp:positionH>
                <wp:positionV relativeFrom="paragraph">
                  <wp:posOffset>5799342</wp:posOffset>
                </wp:positionV>
                <wp:extent cx="2777276" cy="351790"/>
                <wp:effectExtent l="0" t="0" r="4445" b="0"/>
                <wp:wrapNone/>
                <wp:docPr id="29" name="Надпись 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276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Pr="007763DB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4"/>
                                <w:szCs w:val="34"/>
                                <w:lang w:bidi="ru-RU"/>
                              </w:rPr>
                              <w:t>А</w:t>
                            </w:r>
                            <w:r w:rsidRPr="007763DB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0"/>
                                <w:szCs w:val="30"/>
                                <w:lang w:bidi="ru-RU"/>
                              </w:rPr>
                              <w:t>ГЕНТСТВО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EC1CC" id="_x0000_s1079" type="#_x0000_t202" style="position:absolute;margin-left:-22.75pt;margin-top:456.65pt;width:218.7pt;height:27.7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" filled="f" fillcolor="#fffffe" stroked="f" strokecolor="#212120" insetpen="t">
                <v:textbox inset="2.88pt,2.88pt,2.88pt,2.88pt">
                  <w:txbxContent>
                    <w:p w14:paraId="5FAF57CC" w14:textId="77777777" w:rsidR="003F330E" w:rsidRPr="007763DB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0"/>
                          <w:szCs w:val="30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4"/>
                          <w:szCs w:val="34"/>
                          <w:lang w:bidi="ru-RU"/>
                        </w:rPr>
                        <w:t>А</w:t>
                      </w:r>
                      <w:r w:rsidRPr="007763DB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0"/>
                          <w:szCs w:val="30"/>
                          <w:lang w:bidi="ru-RU"/>
                        </w:rPr>
                        <w:t>ГЕНТСТВО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766F05B8">
                <wp:simplePos x="0" y="0"/>
                <wp:positionH relativeFrom="column">
                  <wp:posOffset>5072029</wp:posOffset>
                </wp:positionH>
                <wp:positionV relativeFrom="paragraph">
                  <wp:posOffset>3319803</wp:posOffset>
                </wp:positionV>
                <wp:extent cx="2217995" cy="1463241"/>
                <wp:effectExtent l="0" t="0" r="0" b="3810"/>
                <wp:wrapNone/>
                <wp:docPr id="179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995" cy="1463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Pr="007763DB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7763DB">
                              <w:rPr>
                                <w:i/>
                                <w:sz w:val="17"/>
                                <w:szCs w:val="17"/>
                                <w:lang w:bidi="ru-RU"/>
                              </w:rPr>
                              <w:t>Местный путеводитель по недвижимости</w:t>
                            </w:r>
                          </w:p>
                          <w:p w14:paraId="47F29675" w14:textId="34BBA61F" w:rsidR="003F330E" w:rsidRPr="007763DB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7763DB">
                              <w:rPr>
                                <w:i/>
                                <w:sz w:val="17"/>
                                <w:szCs w:val="17"/>
                                <w:lang w:bidi="ru-RU"/>
                              </w:rPr>
                              <w:t>Определение стоимости дома</w:t>
                            </w:r>
                          </w:p>
                          <w:p w14:paraId="4082CECF" w14:textId="77777777" w:rsidR="003F330E" w:rsidRPr="007763DB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7763DB">
                              <w:rPr>
                                <w:i/>
                                <w:sz w:val="17"/>
                                <w:szCs w:val="17"/>
                                <w:lang w:bidi="ru-RU"/>
                              </w:rPr>
                              <w:t>Знакомство со ставками по ипотеке</w:t>
                            </w:r>
                          </w:p>
                          <w:p w14:paraId="7544BFE6" w14:textId="26DEB9CF" w:rsidR="003F330E" w:rsidRPr="007763DB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 w:rsidRPr="007763DB">
                              <w:rPr>
                                <w:i/>
                                <w:sz w:val="17"/>
                                <w:szCs w:val="17"/>
                                <w:lang w:bidi="ru-RU"/>
                              </w:rPr>
                              <w:t>Помощь с первым взносом для молодых покупателей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Надпись 181" o:spid="_x0000_s1080" type="#_x0000_t202" style="position:absolute;margin-left:399.35pt;margin-top:261.4pt;width:174.65pt;height:115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" filled="f" fillcolor="#fffffe" stroked="f" strokecolor="#212120" insetpen="t">
                <v:textbox inset="2.88pt,2.88pt,2.88pt,2.88pt">
                  <w:txbxContent>
                    <w:p w14:paraId="7DEB5396" w14:textId="77777777" w:rsidR="003F330E" w:rsidRPr="007763DB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 w:rsidRPr="007763DB">
                        <w:rPr>
                          <w:i/>
                          <w:sz w:val="17"/>
                          <w:szCs w:val="17"/>
                          <w:lang w:bidi="ru-RU"/>
                        </w:rPr>
                        <w:t>Местный путеводитель по недвижимости</w:t>
                      </w:r>
                    </w:p>
                    <w:p w14:paraId="47F29675" w14:textId="34BBA61F" w:rsidR="003F330E" w:rsidRPr="007763DB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 w:rsidRPr="007763DB">
                        <w:rPr>
                          <w:i/>
                          <w:sz w:val="17"/>
                          <w:szCs w:val="17"/>
                          <w:lang w:bidi="ru-RU"/>
                        </w:rPr>
                        <w:t>Определение стоимости дома</w:t>
                      </w:r>
                    </w:p>
                    <w:p w14:paraId="4082CECF" w14:textId="77777777" w:rsidR="003F330E" w:rsidRPr="007763DB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 w:rsidRPr="007763DB">
                        <w:rPr>
                          <w:i/>
                          <w:sz w:val="17"/>
                          <w:szCs w:val="17"/>
                          <w:lang w:bidi="ru-RU"/>
                        </w:rPr>
                        <w:t>Знакомство со ставками по ипотеке</w:t>
                      </w:r>
                    </w:p>
                    <w:p w14:paraId="7544BFE6" w14:textId="26DEB9CF" w:rsidR="003F330E" w:rsidRPr="007763DB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 w:rsidRPr="007763DB">
                        <w:rPr>
                          <w:i/>
                          <w:sz w:val="17"/>
                          <w:szCs w:val="17"/>
                          <w:lang w:bidi="ru-RU"/>
                        </w:rPr>
                        <w:t>Помощь с первым взносом для молодых покупателей</w:t>
                      </w:r>
                    </w:p>
                  </w:txbxContent>
                </v:textbox>
              </v:shap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53795F24">
                <wp:simplePos x="0" y="0"/>
                <wp:positionH relativeFrom="page">
                  <wp:align>right</wp:align>
                </wp:positionH>
                <wp:positionV relativeFrom="paragraph">
                  <wp:posOffset>2960775</wp:posOffset>
                </wp:positionV>
                <wp:extent cx="2358069" cy="400050"/>
                <wp:effectExtent l="0" t="0" r="4445" b="0"/>
                <wp:wrapNone/>
                <wp:docPr id="176" name="Надпись 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069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Pr="007763DB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7763D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В следующем выпуске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C0449" id="Надпись 178" o:spid="_x0000_s1081" type="#_x0000_t202" style="position:absolute;margin-left:134.45pt;margin-top:233.15pt;width:185.65pt;height:31.5pt;z-index:2516935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" filled="f" fillcolor="#fffffe" stroked="f" strokecolor="#212120" insetpen="t">
                <v:textbox inset="2.88pt,2.88pt,2.88pt,2.88pt">
                  <w:txbxContent>
                    <w:p w14:paraId="5B7C63CE" w14:textId="77777777" w:rsidR="003F330E" w:rsidRPr="007763DB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7763D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bidi="ru-RU"/>
                        </w:rPr>
                        <w:t>В следующем выпуске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63DB">
        <w:rPr>
          <w:noProof/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7996987" wp14:editId="38EBDFD5">
                <wp:simplePos x="0" y="0"/>
                <wp:positionH relativeFrom="column">
                  <wp:posOffset>4881880</wp:posOffset>
                </wp:positionH>
                <wp:positionV relativeFrom="page">
                  <wp:posOffset>2541382</wp:posOffset>
                </wp:positionV>
                <wp:extent cx="2628900" cy="0"/>
                <wp:effectExtent l="0" t="0" r="0" b="0"/>
                <wp:wrapNone/>
                <wp:docPr id="257" name="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1D60B" id="Линия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200.1pt" to="591.4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" strokecolor="#fffffe" strokeweight="1pt">
                <v:shadow color="#dcd6d4"/>
                <w10:wrap anchory="page"/>
              </v:line>
            </w:pict>
          </mc:Fallback>
        </mc:AlternateContent>
      </w:r>
      <w:r w:rsidR="007763DB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223A8207">
                <wp:simplePos x="0" y="0"/>
                <wp:positionH relativeFrom="column">
                  <wp:posOffset>286856</wp:posOffset>
                </wp:positionH>
                <wp:positionV relativeFrom="paragraph">
                  <wp:posOffset>133428</wp:posOffset>
                </wp:positionV>
                <wp:extent cx="2554433" cy="571500"/>
                <wp:effectExtent l="0" t="0" r="0" b="0"/>
                <wp:wrapNone/>
                <wp:docPr id="185" name="Надпись 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43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Pr="007763DB" w:rsidRDefault="003F330E" w:rsidP="003F330E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64"/>
                                <w:szCs w:val="64"/>
                              </w:rPr>
                            </w:pPr>
                            <w:r w:rsidRPr="007763DB">
                              <w:rPr>
                                <w:i/>
                                <w:color w:val="FFFFFE"/>
                                <w:sz w:val="64"/>
                                <w:szCs w:val="64"/>
                                <w:lang w:bidi="ru-RU"/>
                              </w:rPr>
                              <w:t>Завершающие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C86E7" id="Надпись 187" o:spid="_x0000_s1082" type="#_x0000_t202" style="position:absolute;margin-left:22.6pt;margin-top:10.5pt;width:201.15pt;height:4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" filled="f" fillcolor="#fffffe" stroked="f" strokecolor="#212120" insetpen="t">
                <v:textbox inset="2.88pt,2.88pt,2.88pt,2.88pt">
                  <w:txbxContent>
                    <w:p w14:paraId="363483FD" w14:textId="77777777" w:rsidR="003F330E" w:rsidRPr="007763DB" w:rsidRDefault="003F330E" w:rsidP="003F330E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64"/>
                          <w:szCs w:val="64"/>
                        </w:rPr>
                      </w:pPr>
                      <w:r w:rsidRPr="007763DB">
                        <w:rPr>
                          <w:i/>
                          <w:color w:val="FFFFFE"/>
                          <w:sz w:val="64"/>
                          <w:szCs w:val="64"/>
                          <w:lang w:bidi="ru-RU"/>
                        </w:rPr>
                        <w:t>Завершающие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31251916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Надпись 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Pr="00393F7D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Nam liber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tempor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cum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soluta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nobis sed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Option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Надпись 149" o:spid="_x0000_s1083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" filled="f" fillcolor="#fffffe" stroked="f" strokecolor="#212120" insetpen="t">
                <v:textbox inset="2.88pt,2.88pt,2.88pt,2.88pt">
                  <w:txbxContent>
                    <w:p w14:paraId="6CD5BADF" w14:textId="77777777" w:rsidR="003F330E" w:rsidRPr="00393F7D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Nam liber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tempor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cum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soluta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nobis sed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Option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bidi="ru-RU"/>
        </w:rPr>
        <w:drawing>
          <wp:anchor distT="0" distB="0" distL="114300" distR="114300" simplePos="0" relativeHeight="251677184" behindDoc="0" locked="0" layoutInCell="1" allowOverlap="1" wp14:anchorId="542246A7" wp14:editId="1ED1A87D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Рисунок 5" descr="RE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 5" descr="RE9990301-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bidi="ru-RU"/>
        </w:rPr>
        <w:drawing>
          <wp:anchor distT="0" distB="0" distL="114300" distR="114300" simplePos="0" relativeHeight="251675136" behindDoc="0" locked="0" layoutInCell="1" allowOverlap="1" wp14:anchorId="7DC5B662" wp14:editId="1BEDF6E2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Рисунок 3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 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ABBD8" id="Прямоугольник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Прямоугольник 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204EB" id="Прямоугольник 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C5E97" id="Прямоугольник 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A9E35" id="Прямоугольник 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53FD8" id="Прямоугольник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5AB7B" id="Прямоугольник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Прямоугольник 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1763E" id="Прямоугольник 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6"/>
                                <w:szCs w:val="36"/>
                                <w:lang w:bidi="ru-RU"/>
                              </w:rPr>
                              <w:t>Поиск подходящего агента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4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6"/>
                          <w:szCs w:val="36"/>
                          <w:lang w:bidi="ru-RU"/>
                        </w:rPr>
                        <w:t>Поиск подходящего агента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39B01637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Pr="00393F7D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Congue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nihil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minimeniam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et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dolore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feugait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nulla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facilisi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Con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erattis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sectetuer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adip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iscing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, sed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diam non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magna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aliquam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volutpat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. Nam liber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tempor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cum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soluta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nobis sed diam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nonummy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nibh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am,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nostruexerci</w:t>
                            </w:r>
                            <w:proofErr w:type="spellEnd"/>
                            <w:r w:rsidRPr="00393F7D">
                              <w:rPr>
                                <w:sz w:val="18"/>
                                <w:szCs w:val="18"/>
                                <w:lang w:val="en-US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5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" filled="f" fillcolor="#fffffe" stroked="f" strokecolor="#212120" insetpen="t">
                <v:textbox inset="2.88pt,2.88pt,2.88pt,2.88pt">
                  <w:txbxContent>
                    <w:p w14:paraId="183A1464" w14:textId="77777777" w:rsidR="003F330E" w:rsidRPr="00393F7D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Congue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nihil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minimeniam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et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dolore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feugait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nulla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facilisi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Con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erattis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sectetuer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adip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iscing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elit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, sed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diam non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magna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aliquam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volutpat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. Nam liber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tempor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cum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soluta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nobis sed diam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nonummy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nibh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am,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nostruexerci</w:t>
                      </w:r>
                      <w:proofErr w:type="spellEnd"/>
                      <w:r w:rsidRPr="00393F7D">
                        <w:rPr>
                          <w:sz w:val="18"/>
                          <w:szCs w:val="18"/>
                          <w:lang w:val="en-US" w:bidi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ru-RU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2982BF6E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Группа 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Полилиния 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Полилиния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олилиния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Полилиния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олилиния 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Полилиния 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Полилиния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Полилиния 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Полилиния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Полилиния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Полилиния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Полилиния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Полилиния 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Полилиния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Полилиния 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Полилиния 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Полилиния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Полилиния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Полилиния 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Полилиния 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Полилиния 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Полилиния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Полилиния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Полилиния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Полилиния 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Полилиния 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Полилиния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Полилиния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Полилиния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Полилиния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Полилиния 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Полилиния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Полилиния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Полилиния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Полилиния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Полилиния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Полилиния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Полилиния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Полилиния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Полилиния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Полилиния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Полилиния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Полилиния 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Полилиния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Полилиния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Полилиния 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Полилиния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Полилиния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Полилиния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Полилиния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Полилиния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Полилиния 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Полилиния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Полилиния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Полилиния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Полилиния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Полилиния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Полилиния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Полилиния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Полилиния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Полилиния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Полилиния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Полилиния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Полилиния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Полилиния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Полилиния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Полилиния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Полилиния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Полилиния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Полилиния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Полилиния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Полилиния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Полилиния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Полилиния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Полилиния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Полилиния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Полилиния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Полилиния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Полилиния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Полилиния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Полилиния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Полилиния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Полилиния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Полилиния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Полилиния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Полилиния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Полилиния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Полилиния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Полилиния 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Полилиния 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Полилиния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Полилиния 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Полилиния 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Полилиния 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Полилиния 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Полилиния 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Полилиния 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Полилиния 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Полилиния 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Полилиния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Полилиния 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Полилиния 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Полилиния 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Полилиния 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Полилиния 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Полилиния 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Полилиния 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Полилиния 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Полилиния 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Полилиния 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Полилиния 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Полилиния 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Полилиния 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Полилиния 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Полилиния 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Полилиния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349A2" id="Группа 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">
                <v:shape id="Полилиния 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Полилиния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Полилиния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Полилиния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Полилиния 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Полилиния 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Полилиния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Полилиния 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Полилиния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Полилиния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Полилиния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Полилиния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Полилиния 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Полилиния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Полилиния 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Полилиния 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Полилиния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Полилиния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Полилиния 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Полилиния 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Полилиния 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Полилиния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Полилиния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Полилиния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Полилиния 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Полилиния 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Полилиния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Полилиния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Полилиния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Полилиния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Полилиния 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Полилиния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Полилиния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Полилиния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Полилиния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Полилиния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Полилиния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Полилиния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Полилиния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Полилиния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Полилиния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Полилиния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Полилиния 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Полилиния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Полилиния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Полилиния 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Полилиния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Полилиния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Полилиния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Полилиния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Полилиния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Полилиния 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Полилиния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Полилиния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Полилиния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Полилиния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Полилиния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Полилиния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Полилиния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Полилиния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Полилиния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Полилиния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Полилиния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Полилиния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Полилиния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Полилиния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Полилиния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Полилиния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Полилиния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Полилиния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Полилиния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Полилиния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Полилиния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Полилиния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Полилиния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Полилиния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Полилиния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Полилиния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Полилиния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Полилиния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Полилиния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Полилиния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Полилиния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Полилиния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Полилиния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Полилиния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Полилиния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Полилиния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Полилиния 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Полилиния 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Полилиния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Полилиния 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Полилиния 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Полилиния 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Полилиния 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Полилиния 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Полилиния 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Полилиния 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Полилиния 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Полилиния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Полилиния 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Полилиния 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Полилиния 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Полилиния 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Полилиния 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Полилиния 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Полилиния 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Полилиния 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Полилиния 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Полилиния 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Полилиния 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Полилиния 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Полилиния 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Полилиния 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Полилиния 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Полилиния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327419AA">
                <wp:simplePos x="0" y="0"/>
                <wp:positionH relativeFrom="column">
                  <wp:posOffset>4953000</wp:posOffset>
                </wp:positionH>
                <wp:positionV relativeFrom="paragraph">
                  <wp:posOffset>2536371</wp:posOffset>
                </wp:positionV>
                <wp:extent cx="1360170" cy="308610"/>
                <wp:effectExtent l="0" t="0" r="0" b="0"/>
                <wp:wrapNone/>
                <wp:docPr id="151" name="Надпись 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 xml:space="preserve">Скоро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C323" id="Надпись 153" o:spid="_x0000_s1086" type="#_x0000_t202" style="position:absolute;margin-left:390pt;margin-top:199.7pt;width:107.1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ru-RU"/>
                        </w:rPr>
                        <w:t xml:space="preserve">Скоро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ru-RU"/>
                        </w:rPr>
                        <w:t>&gt;&gt;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338E54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F4258" id="Прямоугольник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574DC9A9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Надпись 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5483087D" w:rsidR="003F330E" w:rsidRPr="00393F7D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Imperdiet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doming id quod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mazim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placerat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facer minim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veni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am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wisi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niam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erat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nostr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uexerci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ullamcorper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nostru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exerci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tation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ullam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corper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et</w:t>
                            </w:r>
                            <w:r w:rsidR="007763DB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 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iusto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odio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dig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nissim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qui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blandit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praesent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lupta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tummer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delenit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augue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>duis</w:t>
                            </w:r>
                            <w:proofErr w:type="spellEnd"/>
                            <w:r w:rsidRPr="00393F7D"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val="en-US" w:bidi="ru-RU"/>
                              </w:rPr>
                              <w:t xml:space="preserve"> dolore.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61D5" id="Надпись 185" o:spid="_x0000_s1087" type="#_x0000_t202" style="position:absolute;margin-left:22.3pt;margin-top:79.7pt;width:319.7pt;height:5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" filled="f" fillcolor="#fffffe" stroked="f" strokecolor="#212120" insetpen="t">
                <v:textbox inset="2.88pt,2.88pt,2.88pt,2.88pt">
                  <w:txbxContent>
                    <w:p w14:paraId="5CC70DF2" w14:textId="5483087D" w:rsidR="003F330E" w:rsidRPr="00393F7D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Imperdiet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doming id quod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mazim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placerat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facer minim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veni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am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ut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wisi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enim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ad minim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niam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,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quis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erat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nostr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uexerci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ullamcorper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nostru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exerci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tation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ullam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corper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et</w:t>
                      </w:r>
                      <w:r w:rsidR="007763DB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 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iusto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odio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dig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nissim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qui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blandit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praesent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lupta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tummer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delenit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augue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</w:t>
                      </w:r>
                      <w:proofErr w:type="spellStart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>duis</w:t>
                      </w:r>
                      <w:proofErr w:type="spellEnd"/>
                      <w:r w:rsidRPr="00393F7D">
                        <w:rPr>
                          <w:i/>
                          <w:color w:val="F4EDE2"/>
                          <w:sz w:val="18"/>
                          <w:szCs w:val="18"/>
                          <w:lang w:val="en-US" w:bidi="ru-RU"/>
                        </w:rPr>
                        <w:t xml:space="preserve"> dolore. 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1C112FB3">
                <wp:simplePos x="0" y="0"/>
                <wp:positionH relativeFrom="column">
                  <wp:posOffset>174171</wp:posOffset>
                </wp:positionH>
                <wp:positionV relativeFrom="paragraph">
                  <wp:posOffset>4408714</wp:posOffset>
                </wp:positionV>
                <wp:extent cx="4346575" cy="287020"/>
                <wp:effectExtent l="0" t="0" r="0" b="0"/>
                <wp:wrapNone/>
                <wp:docPr id="195" name="Надпись 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46C61A7B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ru-RU"/>
                              </w:rPr>
                              <w:t>Наши контакты</w:t>
                            </w:r>
                            <w:r w:rsidR="00007836">
                              <w:rPr>
                                <w:color w:val="BE783B"/>
                                <w:sz w:val="25"/>
                                <w:szCs w:val="25"/>
                                <w:lang w:bidi="ru-RU"/>
                              </w:rPr>
                              <w:tab/>
                            </w:r>
                            <w:r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bidi="ru-RU"/>
                              </w:rPr>
                              <w:t>(123) 456-78-90</w:t>
                            </w:r>
                            <w:r w:rsidR="00007836"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val="en-US" w:bidi="ru-RU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lang w:bidi="ru-RU"/>
                              </w:rPr>
                              <w:t>www.вашвебсайт.com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2C5BE" id="Надпись 197" o:spid="_x0000_s1088" type="#_x0000_t202" style="position:absolute;margin-left:13.7pt;margin-top:347.15pt;width:342.25pt;height:2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" filled="f" fillcolor="#fffffe" stroked="f" strokecolor="#212120" insetpen="t">
                <v:textbox inset="2.88pt,2.88pt,2.88pt,2.88pt">
                  <w:txbxContent>
                    <w:p w14:paraId="1530D86D" w14:textId="46C61A7B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5"/>
                          <w:szCs w:val="25"/>
                          <w:lang w:bidi="ru-RU"/>
                        </w:rPr>
                        <w:t>Наши контакты</w:t>
                      </w:r>
                      <w:r w:rsidR="00007836">
                        <w:rPr>
                          <w:color w:val="BE783B"/>
                          <w:sz w:val="25"/>
                          <w:szCs w:val="25"/>
                          <w:lang w:bidi="ru-RU"/>
                        </w:rPr>
                        <w:tab/>
                      </w:r>
                      <w:r>
                        <w:rPr>
                          <w:b/>
                          <w:color w:val="BE783B"/>
                          <w:sz w:val="28"/>
                          <w:szCs w:val="28"/>
                          <w:lang w:bidi="ru-RU"/>
                        </w:rPr>
                        <w:t>(123) 456-78-90</w:t>
                      </w:r>
                      <w:r w:rsidR="00007836">
                        <w:rPr>
                          <w:b/>
                          <w:color w:val="BE783B"/>
                          <w:sz w:val="28"/>
                          <w:szCs w:val="28"/>
                          <w:lang w:val="en-US" w:bidi="ru-RU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lang w:bidi="ru-RU"/>
                        </w:rPr>
                        <w:t>www.вашвебсайт.com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253D3" w14:textId="77777777" w:rsidR="00453D45" w:rsidRDefault="00453D45" w:rsidP="00B315DB">
      <w:r>
        <w:separator/>
      </w:r>
    </w:p>
  </w:endnote>
  <w:endnote w:type="continuationSeparator" w:id="0">
    <w:p w14:paraId="747312D6" w14:textId="77777777" w:rsidR="00453D45" w:rsidRDefault="00453D45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F4768" w14:textId="77777777" w:rsidR="00453D45" w:rsidRDefault="00453D45" w:rsidP="00B315DB">
      <w:r>
        <w:separator/>
      </w:r>
    </w:p>
  </w:footnote>
  <w:footnote w:type="continuationSeparator" w:id="0">
    <w:p w14:paraId="2AE4A4C1" w14:textId="77777777" w:rsidR="00453D45" w:rsidRDefault="00453D45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07836"/>
    <w:rsid w:val="00041882"/>
    <w:rsid w:val="00117DEA"/>
    <w:rsid w:val="001D057A"/>
    <w:rsid w:val="00393F7D"/>
    <w:rsid w:val="003F330E"/>
    <w:rsid w:val="0043521C"/>
    <w:rsid w:val="00453D45"/>
    <w:rsid w:val="004B32A5"/>
    <w:rsid w:val="004C738E"/>
    <w:rsid w:val="004E644B"/>
    <w:rsid w:val="00653B0B"/>
    <w:rsid w:val="006A45B9"/>
    <w:rsid w:val="006B4A37"/>
    <w:rsid w:val="006F4C6E"/>
    <w:rsid w:val="00744915"/>
    <w:rsid w:val="00745292"/>
    <w:rsid w:val="007763DB"/>
    <w:rsid w:val="007B46E6"/>
    <w:rsid w:val="007F622D"/>
    <w:rsid w:val="00813C4B"/>
    <w:rsid w:val="008C1A30"/>
    <w:rsid w:val="008C43D7"/>
    <w:rsid w:val="0098207D"/>
    <w:rsid w:val="0099568F"/>
    <w:rsid w:val="00A128C3"/>
    <w:rsid w:val="00A91CEF"/>
    <w:rsid w:val="00B16C8E"/>
    <w:rsid w:val="00B315DB"/>
    <w:rsid w:val="00B32B25"/>
    <w:rsid w:val="00BC0E6C"/>
    <w:rsid w:val="00BD0FE9"/>
    <w:rsid w:val="00C3748E"/>
    <w:rsid w:val="00D17D41"/>
    <w:rsid w:val="00EE23CA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a5">
    <w:name w:val="footer"/>
    <w:basedOn w:val="a"/>
    <w:link w:val="a6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Office_30369550_TF16402922</Template>
  <TotalTime>22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ru-RU</cp:lastModifiedBy>
  <cp:revision>6</cp:revision>
  <dcterms:created xsi:type="dcterms:W3CDTF">2019-03-05T07:19:00Z</dcterms:created>
  <dcterms:modified xsi:type="dcterms:W3CDTF">2019-05-14T12:13:00Z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