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ACDC4" w14:textId="77777777" w:rsidR="00516A07" w:rsidRPr="002C395F" w:rsidRDefault="00516A07" w:rsidP="002B59D6">
      <w:pPr>
        <w:framePr w:hSpace="0" w:wrap="auto" w:vAnchor="margin" w:xAlign="left" w:yAlign="inline"/>
      </w:pPr>
      <w:bookmarkStart w:id="0" w:name="_GoBack"/>
      <w:bookmarkEnd w:id="0"/>
    </w:p>
    <w:tbl>
      <w:tblPr>
        <w:tblpPr w:leftFromText="180" w:rightFromText="180" w:horzAnchor="margin" w:tblpY="240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0"/>
      </w:tblGrid>
      <w:tr w:rsidR="00516A07" w:rsidRPr="002C395F" w14:paraId="54653868" w14:textId="77777777" w:rsidTr="00715554">
        <w:trPr>
          <w:trHeight w:val="6680"/>
        </w:trPr>
        <w:tc>
          <w:tcPr>
            <w:tcW w:w="10360" w:type="dxa"/>
          </w:tcPr>
          <w:tbl>
            <w:tblPr>
              <w:tblpPr w:leftFromText="180" w:rightFromText="180" w:vertAnchor="text" w:horzAnchor="page" w:tblpX="5181" w:tblpY="343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60"/>
            </w:tblGrid>
            <w:tr w:rsidR="00B1575F" w:rsidRPr="002C395F" w14:paraId="52CB54E2" w14:textId="77777777" w:rsidTr="00B1575F">
              <w:trPr>
                <w:trHeight w:val="21"/>
              </w:trPr>
              <w:tc>
                <w:tcPr>
                  <w:tcW w:w="4660" w:type="dxa"/>
                </w:tcPr>
                <w:p w14:paraId="27648E27" w14:textId="77777777" w:rsidR="00B1575F" w:rsidRPr="002C395F" w:rsidRDefault="00B1575F" w:rsidP="00B1575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0E86DD2D" wp14:editId="66DFC097">
                            <wp:extent cx="2959100" cy="469900"/>
                            <wp:effectExtent l="0" t="0" r="0" b="6350"/>
                            <wp:docPr id="47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9591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78D65C1" w14:textId="77777777" w:rsidR="00B1575F" w:rsidRPr="002C395F" w:rsidRDefault="00B1575F" w:rsidP="00B1575F">
                                        <w:pPr>
                                          <w:pStyle w:val="21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ЗАГОЛОВОК</w:t>
                                        </w:r>
                                      </w:p>
                                      <w:p w14:paraId="168579F4" w14:textId="77777777" w:rsidR="00B1575F" w:rsidRPr="002C395F" w:rsidRDefault="00B1575F" w:rsidP="00B1575F">
                                        <w:pPr>
                                          <w:pStyle w:val="a6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w14:anchorId="0E86DD2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 196" o:spid="_x0000_s1026" type="#_x0000_t202" style="width:233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78D65C1" w14:textId="77777777" w:rsidR="00B1575F" w:rsidRPr="002C395F" w:rsidRDefault="00B1575F" w:rsidP="00B1575F">
                                  <w:pPr>
                                    <w:pStyle w:val="21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ЗАГОЛОВОК</w:t>
                                  </w:r>
                                </w:p>
                                <w:p w14:paraId="168579F4" w14:textId="77777777" w:rsidR="00B1575F" w:rsidRPr="002C395F" w:rsidRDefault="00B1575F" w:rsidP="00B1575F">
                                  <w:pPr>
                                    <w:pStyle w:val="a6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30EC585E" wp14:editId="7606DD1F">
                            <wp:extent cx="2755900" cy="635000"/>
                            <wp:effectExtent l="0" t="0" r="6350" b="0"/>
                            <wp:docPr id="48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559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C7DA214" w14:textId="77777777" w:rsidR="00B1575F" w:rsidRPr="008520A4" w:rsidRDefault="00B1575F" w:rsidP="00B1575F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8520A4">
                                          <w:rPr>
                                            <w:lang w:val="en-US" w:bidi="ru-RU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0ABFB67B" w14:textId="77777777" w:rsidR="00B1575F" w:rsidRPr="008520A4" w:rsidRDefault="00B1575F" w:rsidP="00B1575F">
                                        <w:pPr>
                                          <w:pStyle w:val="31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0EC585E" id="_x0000_s1027" type="#_x0000_t202" style="width:217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C7DA214" w14:textId="77777777" w:rsidR="00B1575F" w:rsidRPr="008520A4" w:rsidRDefault="00B1575F" w:rsidP="00B1575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520A4">
                                    <w:rPr>
                                      <w:lang w:val="en-US" w:bidi="ru-RU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0ABFB67B" w14:textId="77777777" w:rsidR="00B1575F" w:rsidRPr="008520A4" w:rsidRDefault="00B1575F" w:rsidP="00B1575F">
                                  <w:pPr>
                                    <w:pStyle w:val="31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57AE3F9D" w14:textId="77777777" w:rsidR="00B1575F" w:rsidRPr="002C395F" w:rsidRDefault="00B1575F" w:rsidP="00B1575F">
                  <w:pPr>
                    <w:framePr w:hSpace="0" w:wrap="auto" w:vAnchor="margin" w:xAlign="left" w:yAlign="inline"/>
                  </w:pPr>
                </w:p>
              </w:tc>
            </w:tr>
          </w:tbl>
          <w:tbl>
            <w:tblPr>
              <w:tblpPr w:leftFromText="180" w:rightFromText="180" w:vertAnchor="text" w:horzAnchor="page" w:tblpX="481" w:tblpY="305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10"/>
            </w:tblGrid>
            <w:tr w:rsidR="00B1575F" w:rsidRPr="002C395F" w14:paraId="35191CEE" w14:textId="77777777" w:rsidTr="00B1575F">
              <w:trPr>
                <w:trHeight w:val="1881"/>
              </w:trPr>
              <w:tc>
                <w:tcPr>
                  <w:tcW w:w="4410" w:type="dxa"/>
                </w:tcPr>
                <w:p w14:paraId="5D843CB0" w14:textId="77777777" w:rsidR="00B1575F" w:rsidRPr="002C395F" w:rsidRDefault="00B1575F" w:rsidP="00B1575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005DD957" wp14:editId="2B678173">
                            <wp:extent cx="2768600" cy="787400"/>
                            <wp:effectExtent l="0" t="0" r="0" b="0"/>
                            <wp:docPr id="41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818B927" w14:textId="77777777" w:rsidR="00B1575F" w:rsidRPr="002C395F" w:rsidRDefault="00B1575F" w:rsidP="00B1575F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sz w:val="40"/>
                                            <w:lang w:bidi="ru-RU"/>
                                          </w:rPr>
                                          <w:t xml:space="preserve">Информация о </w:t>
                                        </w:r>
                                      </w:p>
                                      <w:p w14:paraId="4783EC67" w14:textId="77777777" w:rsidR="00B1575F" w:rsidRPr="002C395F" w:rsidRDefault="00B1575F" w:rsidP="00B1575F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sz w:val="40"/>
                                            <w:lang w:bidi="ru-RU"/>
                                          </w:rPr>
                                          <w:t>продукте или услуге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05DD957" id="_x0000_s1028" type="#_x0000_t202" style="width:218pt;height: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5818B927" w14:textId="77777777" w:rsidR="00B1575F" w:rsidRPr="002C395F" w:rsidRDefault="00B1575F" w:rsidP="00B1575F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sz w:val="40"/>
                                      <w:lang w:bidi="ru-RU"/>
                                    </w:rPr>
                                    <w:t xml:space="preserve">Информация о </w:t>
                                  </w:r>
                                </w:p>
                                <w:p w14:paraId="4783EC67" w14:textId="77777777" w:rsidR="00B1575F" w:rsidRPr="002C395F" w:rsidRDefault="00B1575F" w:rsidP="00B1575F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sz w:val="40"/>
                                      <w:lang w:bidi="ru-RU"/>
                                    </w:rPr>
                                    <w:t>продукте или услуге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3CDDDE03" wp14:editId="269AFB06">
                            <wp:extent cx="2768600" cy="711200"/>
                            <wp:effectExtent l="0" t="0" r="0" b="0"/>
                            <wp:docPr id="42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63D2F92" w14:textId="77777777" w:rsidR="00B1575F" w:rsidRPr="008520A4" w:rsidRDefault="00B1575F" w:rsidP="00B1575F">
                                        <w:pPr>
                                          <w:pStyle w:val="31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8520A4">
                                          <w:rPr>
                                            <w:lang w:val="en-US" w:bidi="ru-RU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3456DD3D" w14:textId="77777777" w:rsidR="00B1575F" w:rsidRPr="008520A4" w:rsidRDefault="00B1575F" w:rsidP="00B1575F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CDDDE03" id="_x0000_s1029" type="#_x0000_t202" style="width:218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63D2F92" w14:textId="77777777" w:rsidR="00B1575F" w:rsidRPr="008520A4" w:rsidRDefault="00B1575F" w:rsidP="00B1575F">
                                  <w:pPr>
                                    <w:pStyle w:val="31"/>
                                    <w:rPr>
                                      <w:lang w:val="en-US"/>
                                    </w:rPr>
                                  </w:pPr>
                                  <w:r w:rsidRPr="008520A4">
                                    <w:rPr>
                                      <w:lang w:val="en-US" w:bidi="ru-RU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3456DD3D" w14:textId="77777777" w:rsidR="00B1575F" w:rsidRPr="008520A4" w:rsidRDefault="00B1575F" w:rsidP="00B1575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673"/>
              <w:tblW w:w="8845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"/>
              <w:gridCol w:w="4140"/>
              <w:gridCol w:w="4025"/>
            </w:tblGrid>
            <w:tr w:rsidR="008520A4" w:rsidRPr="002C395F" w14:paraId="4F990C2F" w14:textId="77777777" w:rsidTr="008520A4">
              <w:trPr>
                <w:trHeight w:val="951"/>
              </w:trPr>
              <w:tc>
                <w:tcPr>
                  <w:tcW w:w="680" w:type="dxa"/>
                </w:tcPr>
                <w:p w14:paraId="1F77AD01" w14:textId="77777777" w:rsidR="00096F6F" w:rsidRPr="008520A4" w:rsidRDefault="00096F6F" w:rsidP="00B1575F">
                  <w:pPr>
                    <w:framePr w:hSpace="0" w:wrap="auto" w:vAnchor="margin" w:xAlign="left" w:yAlign="inline"/>
                    <w:rPr>
                      <w:lang w:val="en-US"/>
                    </w:rPr>
                  </w:pPr>
                </w:p>
              </w:tc>
              <w:tc>
                <w:tcPr>
                  <w:tcW w:w="4140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4D34D156" w14:textId="77777777" w:rsidR="00096F6F" w:rsidRPr="002C395F" w:rsidRDefault="00096F6F" w:rsidP="00B1575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229CD82B" wp14:editId="048997EC">
                            <wp:extent cx="2616200" cy="500322"/>
                            <wp:effectExtent l="0" t="0" r="12700" b="0"/>
                            <wp:docPr id="45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616200" cy="50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3D1B1F" w14:textId="77777777" w:rsidR="00096F6F" w:rsidRPr="002C395F" w:rsidRDefault="00096F6F" w:rsidP="00096F6F">
                                        <w:pPr>
                                          <w:pStyle w:val="ae"/>
                                          <w:jc w:val="both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Почтовый адрес</w:t>
                                        </w:r>
                                      </w:p>
                                      <w:p w14:paraId="0D464291" w14:textId="77777777" w:rsidR="00096F6F" w:rsidRPr="002C395F" w:rsidRDefault="00096F6F" w:rsidP="00096F6F">
                                        <w:pPr>
                                          <w:pStyle w:val="ae"/>
                                          <w:jc w:val="both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Город, регион, почтовый индекс</w:t>
                                        </w:r>
                                      </w:p>
                                      <w:p w14:paraId="5B746108" w14:textId="77777777" w:rsidR="00096F6F" w:rsidRPr="002C395F" w:rsidRDefault="00096F6F" w:rsidP="00096F6F">
                                        <w:pPr>
                                          <w:pStyle w:val="ae"/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29CD82B" id="_x0000_s1030" type="#_x0000_t202" style="width:206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523D1B1F" w14:textId="77777777" w:rsidR="00096F6F" w:rsidRPr="002C395F" w:rsidRDefault="00096F6F" w:rsidP="00096F6F">
                                  <w:pPr>
                                    <w:pStyle w:val="ae"/>
                                    <w:jc w:val="both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0D464291" w14:textId="77777777" w:rsidR="00096F6F" w:rsidRPr="002C395F" w:rsidRDefault="00096F6F" w:rsidP="00096F6F">
                                  <w:pPr>
                                    <w:pStyle w:val="ae"/>
                                    <w:jc w:val="both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  <w:p w14:paraId="5B746108" w14:textId="77777777" w:rsidR="00096F6F" w:rsidRPr="002C395F" w:rsidRDefault="00096F6F" w:rsidP="00096F6F">
                                  <w:pPr>
                                    <w:pStyle w:val="ae"/>
                                    <w:jc w:val="both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025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7E4F9F23" w14:textId="77777777" w:rsidR="00096F6F" w:rsidRPr="002C395F" w:rsidRDefault="00096F6F" w:rsidP="00B1575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6B59C025" wp14:editId="6D2D40DA">
                            <wp:extent cx="1930400" cy="511868"/>
                            <wp:effectExtent l="0" t="0" r="12700" b="2540"/>
                            <wp:docPr id="46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930400" cy="51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116D2E2" w14:textId="77777777" w:rsidR="00096F6F" w:rsidRPr="002C395F" w:rsidRDefault="00096F6F" w:rsidP="00096F6F">
                                        <w:pPr>
                                          <w:pStyle w:val="ae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Телефон: 555-555-0125</w:t>
                                        </w:r>
                                      </w:p>
                                      <w:p w14:paraId="03A4F91A" w14:textId="77777777" w:rsidR="00096F6F" w:rsidRPr="002C395F" w:rsidRDefault="00096F6F" w:rsidP="00096F6F">
                                        <w:pPr>
                                          <w:pStyle w:val="ae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Электронный адрес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B59C025" id="_x0000_s1031" type="#_x0000_t202" style="width:152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2116D2E2" w14:textId="77777777" w:rsidR="00096F6F" w:rsidRPr="002C395F" w:rsidRDefault="00096F6F" w:rsidP="00096F6F">
                                  <w:pPr>
                                    <w:pStyle w:val="ae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Телефон: 555-555-0125</w:t>
                                  </w:r>
                                </w:p>
                                <w:p w14:paraId="03A4F91A" w14:textId="77777777" w:rsidR="00096F6F" w:rsidRPr="002C395F" w:rsidRDefault="00096F6F" w:rsidP="00096F6F">
                                  <w:pPr>
                                    <w:pStyle w:val="ae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Электронный адрес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D753453" w14:textId="4415AE58" w:rsidR="00516A07" w:rsidRPr="002C395F" w:rsidRDefault="002C395F" w:rsidP="00516A07">
            <w:pPr>
              <w:framePr w:hSpace="0" w:wrap="auto" w:vAnchor="margin" w:xAlign="left" w:yAlign="inline"/>
            </w:pPr>
            <w:r w:rsidRPr="002C395F">
              <w:rPr>
                <w:lang w:bidi="ru-RU"/>
              </w:rPr>
              <w:drawing>
                <wp:anchor distT="0" distB="0" distL="114300" distR="114300" simplePos="0" relativeHeight="251653120" behindDoc="0" locked="0" layoutInCell="1" allowOverlap="1" wp14:anchorId="0383CA77" wp14:editId="4A1E5AF0">
                  <wp:simplePos x="0" y="0"/>
                  <wp:positionH relativeFrom="column">
                    <wp:posOffset>4906645</wp:posOffset>
                  </wp:positionH>
                  <wp:positionV relativeFrom="paragraph">
                    <wp:posOffset>1368425</wp:posOffset>
                  </wp:positionV>
                  <wp:extent cx="1381125" cy="599440"/>
                  <wp:effectExtent l="0" t="0" r="9525" b="0"/>
                  <wp:wrapNone/>
                  <wp:docPr id="19" name="Графический объект 19" descr="логотип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рафический объект 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D53" w:rsidRPr="002C395F">
              <w:rPr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54144" behindDoc="1" locked="0" layoutInCell="1" allowOverlap="1" wp14:anchorId="7C1DDD4F" wp14:editId="0ECE4AD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635</wp:posOffset>
                      </wp:positionV>
                      <wp:extent cx="6578600" cy="4238625"/>
                      <wp:effectExtent l="0" t="0" r="0" b="9525"/>
                      <wp:wrapNone/>
                      <wp:docPr id="16" name="Группа 16" descr="фон открытки с изображением и цветными графическими объектами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0" cy="4238625"/>
                                <a:chOff x="0" y="0"/>
                                <a:chExt cx="6578600" cy="423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Рисунок 4" descr="рабочее пространство с растениями и компьютерными столам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8600" cy="233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Графический объект 10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Графический объект 13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Графический объект 15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3690" y="3098800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FA0B9CD" id="Группа 16" o:spid="_x0000_s1026" alt="фон открытки с изображением и цветными графическими объектами " style="position:absolute;margin-left:.15pt;margin-top:.05pt;width:518pt;height:333.75pt;z-index:-251662336;mso-width-relative:margin" coordsize="65786,42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" o:spid="_x0000_s1027" type="#_x0000_t75" alt="рабочее пространство с растениями и компьютерными столами" style="position:absolute;width:65786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">
                        <v:imagedata r:id="rId15" o:title="рабочее пространство с растениями и компьютерными столами"/>
                      </v:shape>
                      <v:shape id="Графический объект 10" o:spid="_x0000_s1028" type="#_x0000_t75" alt="цветной графический объект &quot;Дуга&quot;" style="position:absolute;left:7620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">
                        <v:imagedata r:id="rId16" o:title="цветной графический объект &quot;Дуга&quot;"/>
                      </v:shape>
                      <v:shape id="Графический объект 13" o:spid="_x0000_s1029" type="#_x0000_t75" alt="цветной графический объект &quot;Дуга&quot;" style="position:absolute;width:121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">
                        <v:imagedata r:id="rId17" o:title="цветной графический объект &quot;Дуга&quot;"/>
                      </v:shape>
                      <v:shape id="Графический объект 15" o:spid="_x0000_s1030" type="#_x0000_t75" alt="цветной графический объект &quot;Дуга&quot;" style="position:absolute;left:58236;top:30988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">
                        <v:imagedata r:id="rId18" o:title="цветной графический объект &quot;Дуга&quot;"/>
                      </v:shape>
                    </v:group>
                  </w:pict>
                </mc:Fallback>
              </mc:AlternateContent>
            </w:r>
            <w:r w:rsidR="00715554" w:rsidRPr="002C395F">
              <w:rPr>
                <w:lang w:bidi="ru-RU"/>
              </w:rPr>
              <w:t xml:space="preserve"> </w:t>
            </w:r>
          </w:p>
        </w:tc>
      </w:tr>
    </w:tbl>
    <w:tbl>
      <w:tblPr>
        <w:tblpPr w:leftFromText="180" w:rightFromText="180" w:vertAnchor="page" w:horzAnchor="margin" w:tblpY="8301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60"/>
      </w:tblGrid>
      <w:tr w:rsidR="00096F6F" w:rsidRPr="002C395F" w14:paraId="35E470FA" w14:textId="77777777" w:rsidTr="00096F6F">
        <w:trPr>
          <w:trHeight w:val="6680"/>
        </w:trPr>
        <w:tc>
          <w:tcPr>
            <w:tcW w:w="10360" w:type="dxa"/>
          </w:tcPr>
          <w:tbl>
            <w:tblPr>
              <w:tblpPr w:leftFromText="180" w:rightFromText="180" w:vertAnchor="text" w:horzAnchor="page" w:tblpX="5181" w:tblpY="343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660"/>
            </w:tblGrid>
            <w:tr w:rsidR="00096F6F" w:rsidRPr="002C395F" w14:paraId="22DF1DBF" w14:textId="77777777" w:rsidTr="00AC51FA">
              <w:trPr>
                <w:trHeight w:val="21"/>
              </w:trPr>
              <w:tc>
                <w:tcPr>
                  <w:tcW w:w="4660" w:type="dxa"/>
                </w:tcPr>
                <w:p w14:paraId="4A31C8F8" w14:textId="77777777" w:rsidR="00096F6F" w:rsidRPr="002C395F" w:rsidRDefault="00096F6F" w:rsidP="00096F6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41AC17B2" wp14:editId="0215CFAD">
                            <wp:extent cx="2959100" cy="469900"/>
                            <wp:effectExtent l="0" t="0" r="0" b="6350"/>
                            <wp:docPr id="80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9591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82C30FF" w14:textId="77777777" w:rsidR="00096F6F" w:rsidRPr="002C395F" w:rsidRDefault="00096F6F" w:rsidP="00096F6F">
                                        <w:pPr>
                                          <w:pStyle w:val="21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ЗАГОЛОВОК</w:t>
                                        </w:r>
                                      </w:p>
                                      <w:p w14:paraId="32609575" w14:textId="77777777" w:rsidR="00096F6F" w:rsidRPr="002C395F" w:rsidRDefault="00096F6F" w:rsidP="00096F6F">
                                        <w:pPr>
                                          <w:pStyle w:val="a6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1AC17B2" id="_x0000_s1032" type="#_x0000_t202" style="width:233pt;height: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582C30FF" w14:textId="77777777" w:rsidR="00096F6F" w:rsidRPr="002C395F" w:rsidRDefault="00096F6F" w:rsidP="00096F6F">
                                  <w:pPr>
                                    <w:pStyle w:val="21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ЗАГОЛОВОК</w:t>
                                  </w:r>
                                </w:p>
                                <w:p w14:paraId="32609575" w14:textId="77777777" w:rsidR="00096F6F" w:rsidRPr="002C395F" w:rsidRDefault="00096F6F" w:rsidP="00096F6F">
                                  <w:pPr>
                                    <w:pStyle w:val="a6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19CCC251" wp14:editId="5F47662F">
                            <wp:extent cx="2755900" cy="635000"/>
                            <wp:effectExtent l="0" t="0" r="6350" b="0"/>
                            <wp:docPr id="81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55900" cy="63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C7D500C" w14:textId="77777777" w:rsidR="00096F6F" w:rsidRPr="008520A4" w:rsidRDefault="00096F6F" w:rsidP="00096F6F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  <w:r w:rsidRPr="008520A4">
                                          <w:rPr>
                                            <w:lang w:val="en-US" w:bidi="ru-RU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6E74C6C1" w14:textId="77777777" w:rsidR="00096F6F" w:rsidRPr="008520A4" w:rsidRDefault="00096F6F" w:rsidP="00096F6F">
                                        <w:pPr>
                                          <w:pStyle w:val="31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9CCC251" id="_x0000_s1033" type="#_x0000_t202" style="width:217pt;height: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7C7D500C" w14:textId="77777777" w:rsidR="00096F6F" w:rsidRPr="008520A4" w:rsidRDefault="00096F6F" w:rsidP="00096F6F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8520A4">
                                    <w:rPr>
                                      <w:lang w:val="en-US" w:bidi="ru-RU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6E74C6C1" w14:textId="77777777" w:rsidR="00096F6F" w:rsidRPr="008520A4" w:rsidRDefault="00096F6F" w:rsidP="00096F6F">
                                  <w:pPr>
                                    <w:pStyle w:val="31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  <w:p w14:paraId="72F7AE1A" w14:textId="77777777" w:rsidR="00096F6F" w:rsidRPr="002C395F" w:rsidRDefault="00096F6F" w:rsidP="00096F6F">
                  <w:pPr>
                    <w:framePr w:hSpace="0" w:wrap="auto" w:vAnchor="margin" w:xAlign="left" w:yAlign="inline"/>
                  </w:pPr>
                </w:p>
              </w:tc>
            </w:tr>
          </w:tbl>
          <w:tbl>
            <w:tblPr>
              <w:tblpPr w:leftFromText="180" w:rightFromText="180" w:vertAnchor="text" w:horzAnchor="page" w:tblpX="481" w:tblpY="305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410"/>
            </w:tblGrid>
            <w:tr w:rsidR="00096F6F" w:rsidRPr="002C395F" w14:paraId="5CFB4504" w14:textId="77777777" w:rsidTr="00AC51FA">
              <w:trPr>
                <w:trHeight w:val="1881"/>
              </w:trPr>
              <w:tc>
                <w:tcPr>
                  <w:tcW w:w="4410" w:type="dxa"/>
                </w:tcPr>
                <w:p w14:paraId="6484FD6E" w14:textId="77777777" w:rsidR="00096F6F" w:rsidRPr="002C395F" w:rsidRDefault="00096F6F" w:rsidP="00096F6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5127F1DD" wp14:editId="04768E7F">
                            <wp:extent cx="2768600" cy="787400"/>
                            <wp:effectExtent l="0" t="0" r="0" b="0"/>
                            <wp:docPr id="82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BD1ABD4" w14:textId="77777777" w:rsidR="00096F6F" w:rsidRPr="002C395F" w:rsidRDefault="00096F6F" w:rsidP="00096F6F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sz w:val="40"/>
                                            <w:lang w:bidi="ru-RU"/>
                                          </w:rPr>
                                          <w:t xml:space="preserve">Информация о </w:t>
                                        </w:r>
                                      </w:p>
                                      <w:p w14:paraId="15B9BF48" w14:textId="77777777" w:rsidR="00096F6F" w:rsidRPr="002C395F" w:rsidRDefault="00096F6F" w:rsidP="00096F6F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sz w:val="40"/>
                                            <w:lang w:bidi="ru-RU"/>
                                          </w:rPr>
                                          <w:t>продукте или услуге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27F1DD" id="_x0000_s1034" type="#_x0000_t202" style="width:218pt;height: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5BD1ABD4" w14:textId="77777777" w:rsidR="00096F6F" w:rsidRPr="002C395F" w:rsidRDefault="00096F6F" w:rsidP="00096F6F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sz w:val="40"/>
                                      <w:lang w:bidi="ru-RU"/>
                                    </w:rPr>
                                    <w:t xml:space="preserve">Информация о </w:t>
                                  </w:r>
                                </w:p>
                                <w:p w14:paraId="15B9BF48" w14:textId="77777777" w:rsidR="00096F6F" w:rsidRPr="002C395F" w:rsidRDefault="00096F6F" w:rsidP="00096F6F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sz w:val="40"/>
                                      <w:lang w:bidi="ru-RU"/>
                                    </w:rPr>
                                    <w:t>продукте или услуге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53453E21" wp14:editId="226D6755">
                            <wp:extent cx="2768600" cy="711200"/>
                            <wp:effectExtent l="0" t="0" r="0" b="0"/>
                            <wp:docPr id="83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76860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7428BF" w14:textId="77777777" w:rsidR="00096F6F" w:rsidRPr="008520A4" w:rsidRDefault="00096F6F" w:rsidP="00096F6F">
                                        <w:pPr>
                                          <w:pStyle w:val="31"/>
                                          <w:rPr>
                                            <w:lang w:val="en-US"/>
                                          </w:rPr>
                                        </w:pPr>
                                        <w:r w:rsidRPr="008520A4">
                                          <w:rPr>
                                            <w:lang w:val="en-US" w:bidi="ru-RU"/>
                                          </w:rPr>
                                          <w:t>Lorem ipsum dolor sit amet, consectetur adipiscing elit, sed do eiusmod tempor incididunt.</w:t>
                                        </w:r>
                                      </w:p>
                                      <w:p w14:paraId="5D4BFCBB" w14:textId="77777777" w:rsidR="00096F6F" w:rsidRPr="008520A4" w:rsidRDefault="00096F6F" w:rsidP="00096F6F">
                                        <w:pPr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3453E21" id="_x0000_s1035" type="#_x0000_t202" style="width:218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227428BF" w14:textId="77777777" w:rsidR="00096F6F" w:rsidRPr="008520A4" w:rsidRDefault="00096F6F" w:rsidP="00096F6F">
                                  <w:pPr>
                                    <w:pStyle w:val="31"/>
                                    <w:rPr>
                                      <w:lang w:val="en-US"/>
                                    </w:rPr>
                                  </w:pPr>
                                  <w:r w:rsidRPr="008520A4">
                                    <w:rPr>
                                      <w:lang w:val="en-US" w:bidi="ru-RU"/>
                                    </w:rPr>
                                    <w:t>Lorem ipsum dolor sit amet, consectetur adipiscing elit, sed do eiusmod tempor incididunt.</w:t>
                                  </w:r>
                                </w:p>
                                <w:p w14:paraId="5D4BFCBB" w14:textId="77777777" w:rsidR="00096F6F" w:rsidRPr="008520A4" w:rsidRDefault="00096F6F" w:rsidP="00096F6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673"/>
              <w:tblW w:w="8845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80"/>
              <w:gridCol w:w="4140"/>
              <w:gridCol w:w="4025"/>
            </w:tblGrid>
            <w:tr w:rsidR="00096F6F" w:rsidRPr="002C395F" w14:paraId="3DFCE2C3" w14:textId="77777777" w:rsidTr="008520A4">
              <w:trPr>
                <w:trHeight w:val="951"/>
              </w:trPr>
              <w:tc>
                <w:tcPr>
                  <w:tcW w:w="680" w:type="dxa"/>
                </w:tcPr>
                <w:p w14:paraId="2E93A569" w14:textId="77777777" w:rsidR="00096F6F" w:rsidRPr="002C395F" w:rsidRDefault="00096F6F" w:rsidP="00096F6F">
                  <w:pPr>
                    <w:framePr w:hSpace="0" w:wrap="auto" w:vAnchor="margin" w:xAlign="left" w:yAlign="inline"/>
                  </w:pPr>
                </w:p>
              </w:tc>
              <w:tc>
                <w:tcPr>
                  <w:tcW w:w="4140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713D89C1" w14:textId="77777777" w:rsidR="00096F6F" w:rsidRPr="002C395F" w:rsidRDefault="00096F6F" w:rsidP="00096F6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5A21FE92" wp14:editId="686CB3CD">
                            <wp:extent cx="2617200" cy="500322"/>
                            <wp:effectExtent l="0" t="0" r="12065" b="0"/>
                            <wp:docPr id="84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617200" cy="50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72E83F9" w14:textId="77777777" w:rsidR="00096F6F" w:rsidRPr="002C395F" w:rsidRDefault="00096F6F" w:rsidP="00096F6F">
                                        <w:pPr>
                                          <w:pStyle w:val="ae"/>
                                          <w:jc w:val="both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Почтовый адрес</w:t>
                                        </w:r>
                                      </w:p>
                                      <w:p w14:paraId="7E89C590" w14:textId="77777777" w:rsidR="00096F6F" w:rsidRPr="002C395F" w:rsidRDefault="00096F6F" w:rsidP="00096F6F">
                                        <w:pPr>
                                          <w:pStyle w:val="ae"/>
                                          <w:jc w:val="both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Город, регион, почтовый индекс</w:t>
                                        </w:r>
                                      </w:p>
                                      <w:p w14:paraId="066D2AEA" w14:textId="77777777" w:rsidR="00096F6F" w:rsidRPr="002C395F" w:rsidRDefault="00096F6F" w:rsidP="00096F6F">
                                        <w:pPr>
                                          <w:pStyle w:val="ae"/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A21FE92" id="_x0000_s1036" type="#_x0000_t202" style="width:206.1pt;height:3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672E83F9" w14:textId="77777777" w:rsidR="00096F6F" w:rsidRPr="002C395F" w:rsidRDefault="00096F6F" w:rsidP="00096F6F">
                                  <w:pPr>
                                    <w:pStyle w:val="ae"/>
                                    <w:jc w:val="both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7E89C590" w14:textId="77777777" w:rsidR="00096F6F" w:rsidRPr="002C395F" w:rsidRDefault="00096F6F" w:rsidP="00096F6F">
                                  <w:pPr>
                                    <w:pStyle w:val="ae"/>
                                    <w:jc w:val="both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  <w:p w14:paraId="066D2AEA" w14:textId="77777777" w:rsidR="00096F6F" w:rsidRPr="002C395F" w:rsidRDefault="00096F6F" w:rsidP="00096F6F">
                                  <w:pPr>
                                    <w:pStyle w:val="ae"/>
                                    <w:jc w:val="both"/>
                                  </w:pP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025" w:type="dxa"/>
                  <w:tcBorders>
                    <w:top w:val="single" w:sz="24" w:space="0" w:color="082A75" w:themeColor="text2"/>
                  </w:tcBorders>
                  <w:vAlign w:val="bottom"/>
                </w:tcPr>
                <w:p w14:paraId="60DA9E6F" w14:textId="77777777" w:rsidR="00096F6F" w:rsidRPr="002C395F" w:rsidRDefault="00096F6F" w:rsidP="00096F6F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7E875EEE" wp14:editId="2A51DBAE">
                            <wp:extent cx="1930400" cy="511868"/>
                            <wp:effectExtent l="0" t="0" r="12700" b="2540"/>
                            <wp:docPr id="85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1930400" cy="511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861D84" w14:textId="77777777" w:rsidR="00096F6F" w:rsidRPr="002C395F" w:rsidRDefault="00096F6F" w:rsidP="00096F6F">
                                        <w:pPr>
                                          <w:pStyle w:val="ae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Телефон: 555-555-0125</w:t>
                                        </w:r>
                                      </w:p>
                                      <w:p w14:paraId="33270FAB" w14:textId="77777777" w:rsidR="00096F6F" w:rsidRPr="002C395F" w:rsidRDefault="00096F6F" w:rsidP="00096F6F">
                                        <w:pPr>
                                          <w:pStyle w:val="ae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Электронный адрес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36195" rIns="0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E875EEE" id="_x0000_s1037" type="#_x0000_t202" style="width:152pt;height:4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" filled="f" stroked="f" strokeweight="0" insetpen="t">
                            <o:lock v:ext="edit" shapetype="t"/>
                            <v:textbox inset="0,2.85pt,0,2.85pt">
                              <w:txbxContent>
                                <w:p w14:paraId="0B861D84" w14:textId="77777777" w:rsidR="00096F6F" w:rsidRPr="002C395F" w:rsidRDefault="00096F6F" w:rsidP="00096F6F">
                                  <w:pPr>
                                    <w:pStyle w:val="ae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Телефон: 555-555-0125</w:t>
                                  </w:r>
                                </w:p>
                                <w:p w14:paraId="33270FAB" w14:textId="77777777" w:rsidR="00096F6F" w:rsidRPr="002C395F" w:rsidRDefault="00096F6F" w:rsidP="00096F6F">
                                  <w:pPr>
                                    <w:pStyle w:val="ae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Электронный адрес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99435E6" w14:textId="67CDD9A7" w:rsidR="00096F6F" w:rsidRPr="002C395F" w:rsidRDefault="002C395F" w:rsidP="00096F6F">
            <w:pPr>
              <w:framePr w:hSpace="0" w:wrap="auto" w:vAnchor="margin" w:xAlign="left" w:yAlign="inline"/>
            </w:pPr>
            <w:r w:rsidRPr="002C395F">
              <w:rPr>
                <w:lang w:bidi="ru-RU"/>
              </w:rPr>
              <w:drawing>
                <wp:anchor distT="0" distB="0" distL="114300" distR="114300" simplePos="0" relativeHeight="251656192" behindDoc="0" locked="0" layoutInCell="1" allowOverlap="1" wp14:anchorId="4A480082" wp14:editId="56FA3652">
                  <wp:simplePos x="0" y="0"/>
                  <wp:positionH relativeFrom="column">
                    <wp:posOffset>4906645</wp:posOffset>
                  </wp:positionH>
                  <wp:positionV relativeFrom="paragraph">
                    <wp:posOffset>1368425</wp:posOffset>
                  </wp:positionV>
                  <wp:extent cx="1381125" cy="599440"/>
                  <wp:effectExtent l="0" t="0" r="9525" b="0"/>
                  <wp:wrapNone/>
                  <wp:docPr id="91" name="Графический объект 91" descr="логотип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рафический объект 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D53" w:rsidRPr="002C395F">
              <w:rPr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21656892" wp14:editId="5F23B714">
                      <wp:simplePos x="0" y="0"/>
                      <wp:positionH relativeFrom="column">
                        <wp:posOffset>2279</wp:posOffset>
                      </wp:positionH>
                      <wp:positionV relativeFrom="paragraph">
                        <wp:posOffset>2727</wp:posOffset>
                      </wp:positionV>
                      <wp:extent cx="6578600" cy="4238625"/>
                      <wp:effectExtent l="0" t="0" r="0" b="9525"/>
                      <wp:wrapNone/>
                      <wp:docPr id="86" name="Группа 86" descr="фон открытки с изображением и цветными графическими объектами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8600" cy="4238625"/>
                                <a:chOff x="0" y="0"/>
                                <a:chExt cx="6578600" cy="4238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Рисунок 87" descr="рабочее пространство с растениями и компьютерными столам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8600" cy="233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Графический объект 88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Графический объект 89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Графический объект 90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8080" y="3098800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87E24AB" id="Группа 86" o:spid="_x0000_s1026" alt="фон открытки с изображением и цветными графическими объектами " style="position:absolute;margin-left:.2pt;margin-top:.2pt;width:518pt;height:333.75pt;z-index:-251659264;mso-width-relative:margin" coordsize="65786,423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">
                      <v:shape id="Рисунок 87" o:spid="_x0000_s1027" type="#_x0000_t75" alt="рабочее пространство с растениями и компьютерными столами" style="position:absolute;width:65786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">
                        <v:imagedata r:id="rId15" o:title="рабочее пространство с растениями и компьютерными столами"/>
                      </v:shape>
                      <v:shape id="Графический объект 88" o:spid="_x0000_s1028" type="#_x0000_t75" alt="цветной графический объект &quot;Дуга&quot;" style="position:absolute;left:7620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">
                        <v:imagedata r:id="rId16" o:title="цветной графический объект &quot;Дуга&quot;"/>
                      </v:shape>
                      <v:shape id="Графический объект 89" o:spid="_x0000_s1029" type="#_x0000_t75" alt="цветной графический объект &quot;Дуга&quot;" style="position:absolute;width:121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">
                        <v:imagedata r:id="rId17" o:title="цветной графический объект &quot;Дуга&quot;"/>
                      </v:shape>
                      <v:shape id="Графический объект 90" o:spid="_x0000_s1030" type="#_x0000_t75" alt="цветной графический объект &quot;Дуга&quot;" style="position:absolute;left:58180;top:30988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">
                        <v:imagedata r:id="rId18" o:title="цветной графический объект &quot;Дуга&quot;"/>
                      </v:shape>
                    </v:group>
                  </w:pict>
                </mc:Fallback>
              </mc:AlternateContent>
            </w:r>
            <w:r w:rsidR="00096F6F" w:rsidRPr="002C395F">
              <w:rPr>
                <w:lang w:bidi="ru-RU"/>
              </w:rPr>
              <w:t xml:space="preserve"> </w:t>
            </w:r>
          </w:p>
        </w:tc>
      </w:tr>
    </w:tbl>
    <w:p w14:paraId="17CEF80C" w14:textId="77777777" w:rsidR="00096F6F" w:rsidRPr="002C395F" w:rsidRDefault="00096F6F" w:rsidP="002B59D6">
      <w:pPr>
        <w:framePr w:hSpace="0" w:wrap="auto" w:vAnchor="margin" w:xAlign="left" w:yAlign="inline"/>
      </w:pPr>
    </w:p>
    <w:p w14:paraId="7A0E93F0" w14:textId="77777777" w:rsidR="00DA3671" w:rsidRPr="002C395F" w:rsidRDefault="00DA3671" w:rsidP="00DA3671">
      <w:pPr>
        <w:framePr w:hSpace="0" w:wrap="auto" w:vAnchor="margin" w:xAlign="left" w:yAlign="inline"/>
      </w:pPr>
    </w:p>
    <w:tbl>
      <w:tblPr>
        <w:tblpPr w:leftFromText="180" w:rightFromText="180" w:horzAnchor="margin" w:tblpY="240"/>
        <w:tblW w:w="10427" w:type="dxa"/>
        <w:tblBorders>
          <w:top w:val="single" w:sz="24" w:space="0" w:color="082A75" w:themeColor="text2"/>
          <w:left w:val="single" w:sz="24" w:space="0" w:color="082A75" w:themeColor="text2"/>
          <w:bottom w:val="single" w:sz="24" w:space="0" w:color="082A75" w:themeColor="text2"/>
          <w:right w:val="single" w:sz="24" w:space="0" w:color="082A75" w:themeColor="text2"/>
          <w:insideH w:val="single" w:sz="24" w:space="0" w:color="082A75" w:themeColor="text2"/>
          <w:insideV w:val="single" w:sz="24" w:space="0" w:color="082A75" w:themeColor="text2"/>
        </w:tblBorders>
        <w:tblLook w:val="0000" w:firstRow="0" w:lastRow="0" w:firstColumn="0" w:lastColumn="0" w:noHBand="0" w:noVBand="0"/>
      </w:tblPr>
      <w:tblGrid>
        <w:gridCol w:w="10427"/>
      </w:tblGrid>
      <w:tr w:rsidR="00096F6F" w:rsidRPr="002C395F" w14:paraId="2C8F92E6" w14:textId="77777777" w:rsidTr="00DA3671">
        <w:trPr>
          <w:trHeight w:val="6681"/>
        </w:trPr>
        <w:tc>
          <w:tcPr>
            <w:tcW w:w="1042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179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10"/>
            </w:tblGrid>
            <w:tr w:rsidR="008003B0" w:rsidRPr="002C395F" w14:paraId="01BF3FBD" w14:textId="77777777" w:rsidTr="00DA3671">
              <w:trPr>
                <w:trHeight w:val="1526"/>
              </w:trPr>
              <w:tc>
                <w:tcPr>
                  <w:tcW w:w="4416" w:type="dxa"/>
                </w:tcPr>
                <w:p w14:paraId="1C4E4524" w14:textId="77777777" w:rsidR="008003B0" w:rsidRPr="002C395F" w:rsidRDefault="008003B0" w:rsidP="008003B0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w:lastRenderedPageBreak/>
                    <mc:AlternateContent>
                      <mc:Choice Requires="wps">
                        <w:drawing>
                          <wp:inline distT="0" distB="0" distL="0" distR="0" wp14:anchorId="3DDD145F" wp14:editId="7847FBA4">
                            <wp:extent cx="3362325" cy="419548"/>
                            <wp:effectExtent l="0" t="0" r="9525" b="0"/>
                            <wp:docPr id="165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3362325" cy="419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F1048D7" w14:textId="77777777" w:rsidR="008003B0" w:rsidRPr="002C395F" w:rsidRDefault="008003B0" w:rsidP="008003B0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sz w:val="40"/>
                                            <w:lang w:bidi="ru-RU"/>
                                          </w:rPr>
                                          <w:t>НАЗВАНИЕ КОМПАНИИ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DDD145F" id="_x0000_s1038" type="#_x0000_t202" style="width:264.75pt;height: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5F1048D7" w14:textId="77777777" w:rsidR="008003B0" w:rsidRPr="002C395F" w:rsidRDefault="008003B0" w:rsidP="008003B0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sz w:val="40"/>
                                      <w:lang w:bidi="ru-RU"/>
                                    </w:rPr>
                                    <w:t>НАЗВАНИЕ КОМПАНИИ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31348D5C" wp14:editId="5D8CD4C7">
                            <wp:extent cx="3181350" cy="710005"/>
                            <wp:effectExtent l="0" t="0" r="0" b="0"/>
                            <wp:docPr id="166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3181350" cy="71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CF83FBA" w14:textId="77777777" w:rsidR="008003B0" w:rsidRPr="002C395F" w:rsidRDefault="008003B0" w:rsidP="008003B0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Почтовый адрес</w:t>
                                        </w:r>
                                      </w:p>
                                      <w:p w14:paraId="2AB174B3" w14:textId="77777777" w:rsidR="008003B0" w:rsidRPr="002C395F" w:rsidRDefault="008003B0" w:rsidP="008003B0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Адрес 2</w:t>
                                        </w:r>
                                      </w:p>
                                      <w:p w14:paraId="74D6BE5B" w14:textId="77777777" w:rsidR="008003B0" w:rsidRPr="002C395F" w:rsidRDefault="008003B0" w:rsidP="008003B0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Город, регион, почтовый индекс</w:t>
                                        </w:r>
                                      </w:p>
                                      <w:p w14:paraId="6D51A643" w14:textId="77777777" w:rsidR="008003B0" w:rsidRPr="002C395F" w:rsidRDefault="008003B0" w:rsidP="008003B0"/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1348D5C" id="_x0000_s1039" type="#_x0000_t202" style="width:250.5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0CF83FBA" w14:textId="77777777" w:rsidR="008003B0" w:rsidRPr="002C395F" w:rsidRDefault="008003B0" w:rsidP="008003B0">
                                  <w:r w:rsidRPr="002C395F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2AB174B3" w14:textId="77777777" w:rsidR="008003B0" w:rsidRPr="002C395F" w:rsidRDefault="008003B0" w:rsidP="008003B0">
                                  <w:r w:rsidRPr="002C395F">
                                    <w:rPr>
                                      <w:lang w:bidi="ru-RU"/>
                                    </w:rPr>
                                    <w:t>Адрес 2</w:t>
                                  </w:r>
                                </w:p>
                                <w:p w14:paraId="74D6BE5B" w14:textId="77777777" w:rsidR="008003B0" w:rsidRPr="002C395F" w:rsidRDefault="008003B0" w:rsidP="008003B0">
                                  <w:r w:rsidRPr="002C395F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  <w:p w14:paraId="6D51A643" w14:textId="77777777" w:rsidR="008003B0" w:rsidRPr="002C395F" w:rsidRDefault="008003B0" w:rsidP="008003B0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page" w:tblpX="5472" w:tblpY="330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11"/>
            </w:tblGrid>
            <w:tr w:rsidR="008003B0" w:rsidRPr="002C395F" w14:paraId="1EF67302" w14:textId="77777777" w:rsidTr="00DA3671">
              <w:trPr>
                <w:trHeight w:val="1526"/>
              </w:trPr>
              <w:tc>
                <w:tcPr>
                  <w:tcW w:w="4374" w:type="dxa"/>
                </w:tcPr>
                <w:p w14:paraId="20FCD7FB" w14:textId="77777777" w:rsidR="008003B0" w:rsidRPr="002C395F" w:rsidRDefault="008003B0" w:rsidP="008003B0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04B45D2B" wp14:editId="1666F36B">
                            <wp:extent cx="2205317" cy="365738"/>
                            <wp:effectExtent l="0" t="0" r="5080" b="0"/>
                            <wp:docPr id="167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205317" cy="365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1E83DCC" w14:textId="77777777" w:rsidR="008003B0" w:rsidRPr="002C395F" w:rsidRDefault="008003B0" w:rsidP="008003B0">
                                        <w:pPr>
                                          <w:pStyle w:val="21"/>
                                          <w:spacing w:before="0" w:after="0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Имя получателя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4B45D2B" id="_x0000_s1040" type="#_x0000_t202" style="width:173.6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51E83DCC" w14:textId="77777777" w:rsidR="008003B0" w:rsidRPr="002C395F" w:rsidRDefault="008003B0" w:rsidP="008003B0">
                                  <w:pPr>
                                    <w:pStyle w:val="21"/>
                                    <w:spacing w:before="0" w:after="0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Имя получателя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06951D93" wp14:editId="67A6B4B8">
                            <wp:extent cx="3182400" cy="710005"/>
                            <wp:effectExtent l="0" t="0" r="0" b="0"/>
                            <wp:docPr id="168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3182400" cy="71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56D669A" w14:textId="77777777" w:rsidR="008003B0" w:rsidRPr="002C395F" w:rsidRDefault="008003B0" w:rsidP="008003B0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Почтовый адрес</w:t>
                                        </w:r>
                                      </w:p>
                                      <w:p w14:paraId="4105F93D" w14:textId="77777777" w:rsidR="008003B0" w:rsidRPr="002C395F" w:rsidRDefault="008003B0" w:rsidP="008003B0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Адрес 2</w:t>
                                        </w:r>
                                      </w:p>
                                      <w:p w14:paraId="1D376417" w14:textId="77777777" w:rsidR="008003B0" w:rsidRPr="002C395F" w:rsidRDefault="008003B0" w:rsidP="008003B0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Город, регион, почтовый индекс</w:t>
                                        </w:r>
                                      </w:p>
                                      <w:p w14:paraId="71079268" w14:textId="77777777" w:rsidR="008003B0" w:rsidRPr="002C395F" w:rsidRDefault="008003B0" w:rsidP="008003B0"/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6951D93" id="_x0000_s1041" type="#_x0000_t202" style="width:250.6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356D669A" w14:textId="77777777" w:rsidR="008003B0" w:rsidRPr="002C395F" w:rsidRDefault="008003B0" w:rsidP="008003B0">
                                  <w:r w:rsidRPr="002C395F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4105F93D" w14:textId="77777777" w:rsidR="008003B0" w:rsidRPr="002C395F" w:rsidRDefault="008003B0" w:rsidP="008003B0">
                                  <w:r w:rsidRPr="002C395F">
                                    <w:rPr>
                                      <w:lang w:bidi="ru-RU"/>
                                    </w:rPr>
                                    <w:t>Адрес 2</w:t>
                                  </w:r>
                                </w:p>
                                <w:p w14:paraId="1D376417" w14:textId="77777777" w:rsidR="008003B0" w:rsidRPr="002C395F" w:rsidRDefault="008003B0" w:rsidP="008003B0">
                                  <w:r w:rsidRPr="002C395F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  <w:p w14:paraId="71079268" w14:textId="77777777" w:rsidR="008003B0" w:rsidRPr="002C395F" w:rsidRDefault="008003B0" w:rsidP="008003B0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06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020"/>
            </w:tblGrid>
            <w:tr w:rsidR="00DA3671" w:rsidRPr="002C395F" w14:paraId="6D48DB25" w14:textId="77777777" w:rsidTr="00DA3671">
              <w:trPr>
                <w:trHeight w:val="1028"/>
              </w:trPr>
              <w:tc>
                <w:tcPr>
                  <w:tcW w:w="2956" w:type="dxa"/>
                </w:tcPr>
                <w:p w14:paraId="6FA6CE65" w14:textId="77777777" w:rsidR="00DA3671" w:rsidRPr="002C395F" w:rsidRDefault="00DA3671" w:rsidP="00DA3671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04F8A87D" wp14:editId="2F9A3941">
                            <wp:extent cx="2171700" cy="354975"/>
                            <wp:effectExtent l="0" t="0" r="0" b="6985"/>
                            <wp:docPr id="176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171700" cy="35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2C82266" w14:textId="77777777" w:rsidR="00DA3671" w:rsidRPr="002C395F" w:rsidRDefault="00DA3671" w:rsidP="00DA3671">
                                        <w:pPr>
                                          <w:pStyle w:val="a6"/>
                                          <w:rPr>
                                            <w:color w:val="FFFFFF" w:themeColor="background1"/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color w:val="FFFFFF" w:themeColor="background1"/>
                                            <w:sz w:val="40"/>
                                            <w:lang w:bidi="ru-RU"/>
                                          </w:rPr>
                                          <w:t>СКИДКА 15 %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4F8A87D" id="_x0000_s1042" type="#_x0000_t202" style="width:171pt;height:2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72C82266" w14:textId="77777777" w:rsidR="00DA3671" w:rsidRPr="002C395F" w:rsidRDefault="00DA3671" w:rsidP="00DA3671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color w:val="FFFFFF" w:themeColor="background1"/>
                                      <w:sz w:val="40"/>
                                      <w:lang w:bidi="ru-RU"/>
                                    </w:rPr>
                                    <w:t>СКИДКА 15 %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73DB4C81" wp14:editId="7A9D34E8">
                            <wp:extent cx="2552700" cy="268941"/>
                            <wp:effectExtent l="0" t="0" r="0" b="0"/>
                            <wp:docPr id="177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552700" cy="26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343D8D" w14:textId="77777777" w:rsidR="00DA3671" w:rsidRPr="002C395F" w:rsidRDefault="00DA3671" w:rsidP="00DA3671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2C395F">
                                          <w:rPr>
                                            <w:color w:val="FFFFFF" w:themeColor="background1"/>
                                            <w:lang w:bidi="ru-RU"/>
                                          </w:rPr>
                                          <w:t>Наименование продукта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3DB4C81" id="_x0000_s1043" type="#_x0000_t202" style="width:201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61343D8D" w14:textId="77777777" w:rsidR="00DA3671" w:rsidRPr="002C395F" w:rsidRDefault="00DA3671" w:rsidP="00DA367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2C395F">
                                    <w:rPr>
                                      <w:color w:val="FFFFFF" w:themeColor="background1"/>
                                      <w:lang w:bidi="ru-RU"/>
                                    </w:rPr>
                                    <w:t>Наименование продукта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F0C0E5C" w14:textId="77777777" w:rsidR="00096F6F" w:rsidRPr="002C395F" w:rsidRDefault="00DA3671" w:rsidP="002E1D33">
            <w:pPr>
              <w:framePr w:hSpace="0" w:wrap="auto" w:vAnchor="margin" w:xAlign="left" w:yAlign="inline"/>
            </w:pPr>
            <w:r w:rsidRPr="002C395F">
              <w:rPr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52B461FF" wp14:editId="6D2055C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6350</wp:posOffset>
                      </wp:positionV>
                      <wp:extent cx="6620405" cy="4237990"/>
                      <wp:effectExtent l="0" t="0" r="9525" b="0"/>
                      <wp:wrapNone/>
                      <wp:docPr id="164" name="Группа 164" descr="фон открытки с изображением и цветными графическими объектами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0405" cy="4237990"/>
                                <a:chOff x="-29808" y="0"/>
                                <a:chExt cx="6620443" cy="42380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Графический объект 160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79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Графический объект 162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6255" y="3098202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Графический объект 161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893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Рисунок 163" descr="человек смотрит на экран во время рабо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9808" y="2495774"/>
                                  <a:ext cx="3764280" cy="173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796D048" id="Группа 164" o:spid="_x0000_s1026" alt="фон открытки с изображением и цветными графическими объектами " style="position:absolute;margin-left:-5.4pt;margin-top:.5pt;width:521.3pt;height:333.7pt;z-index:-251652096;mso-width-relative:margin" coordorigin="-298" coordsize="66204,42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">
                      <v:shape id="Графический объект 160" o:spid="_x0000_s1027" type="#_x0000_t75" alt="цветной графический объект &quot;Дуга&quot;" style="position:absolute;left:7379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">
                        <v:imagedata r:id="rId20" o:title="цветной графический объект &quot;Дуга&quot;"/>
                      </v:shape>
                      <v:shape id="Графический объект 162" o:spid="_x0000_s1028" type="#_x0000_t75" alt="цветной графический объект &quot;Дуга&quot;" style="position:absolute;left:58362;top:30982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">
                        <v:imagedata r:id="rId21" o:title="цветной графический объект &quot;Дуга&quot;"/>
                      </v:shape>
                      <v:shape id="Графический объект 161" o:spid="_x0000_s1029" type="#_x0000_t75" alt="цветной графический объект &quot;Дуга&quot;" style="position:absolute;left:-258;width:12178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">
                        <v:imagedata r:id="rId22" o:title="цветной графический объект &quot;Дуга&quot;"/>
                      </v:shape>
                      <v:shape id="Рисунок 163" o:spid="_x0000_s1030" type="#_x0000_t75" alt="человек смотрит на экран во время работы" style="position:absolute;left:-298;top:24957;width:37642;height:1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">
                        <v:imagedata r:id="rId23" o:title="человек смотрит на экран во время работы"/>
                      </v:shape>
                    </v:group>
                  </w:pict>
                </mc:Fallback>
              </mc:AlternateContent>
            </w:r>
            <w:r w:rsidR="008003B0" w:rsidRPr="002C395F">
              <w:rPr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8824A4" wp14:editId="5DF25D9A">
                      <wp:simplePos x="0" y="0"/>
                      <wp:positionH relativeFrom="column">
                        <wp:posOffset>5378674</wp:posOffset>
                      </wp:positionH>
                      <wp:positionV relativeFrom="paragraph">
                        <wp:posOffset>385370</wp:posOffset>
                      </wp:positionV>
                      <wp:extent cx="677732" cy="686173"/>
                      <wp:effectExtent l="0" t="0" r="27305" b="19050"/>
                      <wp:wrapNone/>
                      <wp:docPr id="170" name="Надпись 201" descr="место печати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77732" cy="686173"/>
                              </a:xfrm>
                              <a:prstGeom prst="rect">
                                <a:avLst/>
                              </a:prstGeom>
                              <a:noFill/>
                              <a:ln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C98CA3A" w14:textId="77777777" w:rsidR="008003B0" w:rsidRPr="00402182" w:rsidRDefault="008003B0" w:rsidP="008003B0">
                                  <w:pPr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824A4" id="Надпись 201" o:spid="_x0000_s1044" type="#_x0000_t202" alt="место печати" style="position:absolute;margin-left:423.5pt;margin-top:30.35pt;width:53.35pt;height:5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" filled="f" strokeweight="0" insetpen="t">
                      <o:lock v:ext="edit" shapetype="t"/>
                      <v:textbox inset="2.85pt,2.85pt,2.85pt,2.85pt">
                        <w:txbxContent>
                          <w:p w14:paraId="6C98CA3A" w14:textId="77777777" w:rsidR="008003B0" w:rsidRPr="00402182" w:rsidRDefault="008003B0" w:rsidP="008003B0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page" w:horzAnchor="margin" w:tblpY="8286"/>
        <w:tblW w:w="10410" w:type="dxa"/>
        <w:tblLook w:val="0000" w:firstRow="0" w:lastRow="0" w:firstColumn="0" w:lastColumn="0" w:noHBand="0" w:noVBand="0"/>
      </w:tblPr>
      <w:tblGrid>
        <w:gridCol w:w="10410"/>
      </w:tblGrid>
      <w:tr w:rsidR="00DA3671" w:rsidRPr="002C395F" w14:paraId="043E3714" w14:textId="77777777" w:rsidTr="00DA3671">
        <w:trPr>
          <w:trHeight w:val="6746"/>
        </w:trPr>
        <w:tc>
          <w:tcPr>
            <w:tcW w:w="10410" w:type="dxa"/>
          </w:tcPr>
          <w:tbl>
            <w:tblPr>
              <w:tblpPr w:leftFromText="180" w:rightFromText="180" w:vertAnchor="text" w:horzAnchor="margin" w:tblpY="179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10"/>
            </w:tblGrid>
            <w:tr w:rsidR="00DA3671" w:rsidRPr="002C395F" w14:paraId="699CB175" w14:textId="77777777" w:rsidTr="006A3C77">
              <w:trPr>
                <w:trHeight w:val="1526"/>
              </w:trPr>
              <w:tc>
                <w:tcPr>
                  <w:tcW w:w="4410" w:type="dxa"/>
                </w:tcPr>
                <w:p w14:paraId="1B03533B" w14:textId="77777777" w:rsidR="00DA3671" w:rsidRPr="002C395F" w:rsidRDefault="00DA3671" w:rsidP="00DA3671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35FDB55D" wp14:editId="32DB5308">
                            <wp:extent cx="3362400" cy="419548"/>
                            <wp:effectExtent l="0" t="0" r="9525" b="0"/>
                            <wp:docPr id="178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3362400" cy="419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179B49F" w14:textId="77777777" w:rsidR="00DA3671" w:rsidRPr="002C395F" w:rsidRDefault="00DA3671" w:rsidP="00DA3671">
                                        <w:pPr>
                                          <w:pStyle w:val="a6"/>
                                          <w:rPr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sz w:val="40"/>
                                            <w:lang w:bidi="ru-RU"/>
                                          </w:rPr>
                                          <w:t>НАЗВАНИЕ КОМПАНИИ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5FDB55D" id="_x0000_s1045" type="#_x0000_t202" style="width:264.75pt;height: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7179B49F" w14:textId="77777777" w:rsidR="00DA3671" w:rsidRPr="002C395F" w:rsidRDefault="00DA3671" w:rsidP="00DA3671">
                                  <w:pPr>
                                    <w:pStyle w:val="a6"/>
                                    <w:rPr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sz w:val="40"/>
                                      <w:lang w:bidi="ru-RU"/>
                                    </w:rPr>
                                    <w:t>НАЗВАНИЕ КОМПАНИИ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27B899C5" wp14:editId="3D03F473">
                            <wp:extent cx="3182400" cy="710005"/>
                            <wp:effectExtent l="0" t="0" r="0" b="0"/>
                            <wp:docPr id="179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3182400" cy="71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CA77871" w14:textId="77777777" w:rsidR="00DA3671" w:rsidRPr="002C395F" w:rsidRDefault="00DA3671" w:rsidP="00DA3671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Почтовый адрес</w:t>
                                        </w:r>
                                      </w:p>
                                      <w:p w14:paraId="2FC45D38" w14:textId="77777777" w:rsidR="00DA3671" w:rsidRPr="002C395F" w:rsidRDefault="00DA3671" w:rsidP="00DA3671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Адрес 2</w:t>
                                        </w:r>
                                      </w:p>
                                      <w:p w14:paraId="1B3902D7" w14:textId="77777777" w:rsidR="00DA3671" w:rsidRPr="002C395F" w:rsidRDefault="00DA3671" w:rsidP="00DA3671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Город, регион, почтовый индекс</w:t>
                                        </w:r>
                                      </w:p>
                                      <w:p w14:paraId="752EAF3E" w14:textId="77777777" w:rsidR="00DA3671" w:rsidRPr="002C395F" w:rsidRDefault="00DA3671" w:rsidP="00DA3671"/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7B899C5" id="_x0000_s1046" type="#_x0000_t202" style="width:250.6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2CA77871" w14:textId="77777777" w:rsidR="00DA3671" w:rsidRPr="002C395F" w:rsidRDefault="00DA3671" w:rsidP="00DA3671">
                                  <w:r w:rsidRPr="002C395F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2FC45D38" w14:textId="77777777" w:rsidR="00DA3671" w:rsidRPr="002C395F" w:rsidRDefault="00DA3671" w:rsidP="00DA3671">
                                  <w:r w:rsidRPr="002C395F">
                                    <w:rPr>
                                      <w:lang w:bidi="ru-RU"/>
                                    </w:rPr>
                                    <w:t>Адрес 2</w:t>
                                  </w:r>
                                </w:p>
                                <w:p w14:paraId="1B3902D7" w14:textId="77777777" w:rsidR="00DA3671" w:rsidRPr="002C395F" w:rsidRDefault="00DA3671" w:rsidP="00DA3671">
                                  <w:r w:rsidRPr="002C395F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  <w:p w14:paraId="752EAF3E" w14:textId="77777777" w:rsidR="00DA3671" w:rsidRPr="002C395F" w:rsidRDefault="00DA3671" w:rsidP="00DA3671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page" w:tblpX="5472" w:tblpY="3303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11"/>
            </w:tblGrid>
            <w:tr w:rsidR="00DA3671" w:rsidRPr="002C395F" w14:paraId="2565C679" w14:textId="77777777" w:rsidTr="006A3C77">
              <w:trPr>
                <w:trHeight w:val="1526"/>
              </w:trPr>
              <w:tc>
                <w:tcPr>
                  <w:tcW w:w="4360" w:type="dxa"/>
                </w:tcPr>
                <w:p w14:paraId="3B50CA18" w14:textId="77777777" w:rsidR="00DA3671" w:rsidRPr="002C395F" w:rsidRDefault="00DA3671" w:rsidP="00DA3671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60B16BC8" wp14:editId="1180D1DE">
                            <wp:extent cx="2205317" cy="365738"/>
                            <wp:effectExtent l="0" t="0" r="5080" b="0"/>
                            <wp:docPr id="180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205317" cy="365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C59EBD5" w14:textId="77777777" w:rsidR="00DA3671" w:rsidRPr="002C395F" w:rsidRDefault="00DA3671" w:rsidP="00DA3671">
                                        <w:pPr>
                                          <w:pStyle w:val="21"/>
                                          <w:spacing w:before="0" w:after="0"/>
                                        </w:pPr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Имя получателя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0B16BC8" id="_x0000_s1047" type="#_x0000_t202" style="width:173.6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C59EBD5" w14:textId="77777777" w:rsidR="00DA3671" w:rsidRPr="002C395F" w:rsidRDefault="00DA3671" w:rsidP="00DA3671">
                                  <w:pPr>
                                    <w:pStyle w:val="21"/>
                                    <w:spacing w:before="0" w:after="0"/>
                                  </w:pPr>
                                  <w:r w:rsidRPr="002C395F">
                                    <w:rPr>
                                      <w:lang w:bidi="ru-RU"/>
                                    </w:rPr>
                                    <w:t>Имя получателя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15FFEEF1" wp14:editId="4A100F50">
                            <wp:extent cx="3182400" cy="710005"/>
                            <wp:effectExtent l="0" t="0" r="0" b="0"/>
                            <wp:docPr id="181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3182400" cy="71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A7B60D5" w14:textId="77777777" w:rsidR="00DA3671" w:rsidRPr="002C395F" w:rsidRDefault="00DA3671" w:rsidP="00DA3671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Почтовый адрес</w:t>
                                        </w:r>
                                      </w:p>
                                      <w:p w14:paraId="7A3EB314" w14:textId="77777777" w:rsidR="00DA3671" w:rsidRPr="002C395F" w:rsidRDefault="00DA3671" w:rsidP="00DA3671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Адрес 2</w:t>
                                        </w:r>
                                      </w:p>
                                      <w:p w14:paraId="5268EF17" w14:textId="77777777" w:rsidR="00DA3671" w:rsidRPr="002C395F" w:rsidRDefault="00DA3671" w:rsidP="00DA3671">
                                        <w:r w:rsidRPr="002C395F">
                                          <w:rPr>
                                            <w:lang w:bidi="ru-RU"/>
                                          </w:rPr>
                                          <w:t>Город, регион, почтовый индекс</w:t>
                                        </w:r>
                                      </w:p>
                                      <w:p w14:paraId="1EA923B1" w14:textId="77777777" w:rsidR="00DA3671" w:rsidRPr="002C395F" w:rsidRDefault="00DA3671" w:rsidP="00DA3671"/>
                                    </w:txbxContent>
                                  </wps:txbx>
                                  <wps:bodyPr rot="0" vert="horz" wrap="square" lIns="18288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5FFEEF1" id="_x0000_s1048" type="#_x0000_t202" style="width:250.6pt;height: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" filled="f" stroked="f" strokeweight="0" insetpen="t">
                            <o:lock v:ext="edit" shapetype="t"/>
                            <v:textbox inset="14.4pt,2.85pt,2.85pt,2.85pt">
                              <w:txbxContent>
                                <w:p w14:paraId="4A7B60D5" w14:textId="77777777" w:rsidR="00DA3671" w:rsidRPr="002C395F" w:rsidRDefault="00DA3671" w:rsidP="00DA3671">
                                  <w:r w:rsidRPr="002C395F">
                                    <w:rPr>
                                      <w:lang w:bidi="ru-RU"/>
                                    </w:rPr>
                                    <w:t>Почтовый адрес</w:t>
                                  </w:r>
                                </w:p>
                                <w:p w14:paraId="7A3EB314" w14:textId="77777777" w:rsidR="00DA3671" w:rsidRPr="002C395F" w:rsidRDefault="00DA3671" w:rsidP="00DA3671">
                                  <w:r w:rsidRPr="002C395F">
                                    <w:rPr>
                                      <w:lang w:bidi="ru-RU"/>
                                    </w:rPr>
                                    <w:t>Адрес 2</w:t>
                                  </w:r>
                                </w:p>
                                <w:p w14:paraId="5268EF17" w14:textId="77777777" w:rsidR="00DA3671" w:rsidRPr="002C395F" w:rsidRDefault="00DA3671" w:rsidP="00DA3671">
                                  <w:r w:rsidRPr="002C395F">
                                    <w:rPr>
                                      <w:lang w:bidi="ru-RU"/>
                                    </w:rPr>
                                    <w:t>Город, регион, почтовый индекс</w:t>
                                  </w:r>
                                </w:p>
                                <w:p w14:paraId="1EA923B1" w14:textId="77777777" w:rsidR="00DA3671" w:rsidRPr="002C395F" w:rsidRDefault="00DA3671" w:rsidP="00DA3671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tbl>
            <w:tblPr>
              <w:tblpPr w:leftFromText="180" w:rightFromText="180" w:vertAnchor="text" w:horzAnchor="margin" w:tblpY="5065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020"/>
            </w:tblGrid>
            <w:tr w:rsidR="00DA3671" w:rsidRPr="002C395F" w14:paraId="46B140B5" w14:textId="77777777" w:rsidTr="006A3C77">
              <w:trPr>
                <w:trHeight w:val="1029"/>
              </w:trPr>
              <w:tc>
                <w:tcPr>
                  <w:tcW w:w="2952" w:type="dxa"/>
                </w:tcPr>
                <w:p w14:paraId="4C7BDBEF" w14:textId="77777777" w:rsidR="00DA3671" w:rsidRPr="002C395F" w:rsidRDefault="00DA3671" w:rsidP="00DA3671">
                  <w:pPr>
                    <w:framePr w:hSpace="0" w:wrap="auto" w:vAnchor="margin" w:xAlign="left" w:yAlign="inline"/>
                  </w:pP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08D042AE" wp14:editId="79913CA2">
                            <wp:extent cx="2170800" cy="354975"/>
                            <wp:effectExtent l="0" t="0" r="1270" b="6985"/>
                            <wp:docPr id="182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170800" cy="35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D74C692" w14:textId="77777777" w:rsidR="00DA3671" w:rsidRPr="002C395F" w:rsidRDefault="00DA3671" w:rsidP="00DA3671">
                                        <w:pPr>
                                          <w:pStyle w:val="a6"/>
                                          <w:rPr>
                                            <w:color w:val="FFFFFF" w:themeColor="background1"/>
                                            <w:sz w:val="40"/>
                                          </w:rPr>
                                        </w:pPr>
                                        <w:r w:rsidRPr="002C395F">
                                          <w:rPr>
                                            <w:color w:val="FFFFFF" w:themeColor="background1"/>
                                            <w:sz w:val="40"/>
                                            <w:lang w:bidi="ru-RU"/>
                                          </w:rPr>
                                          <w:t>СКИДКА 15 %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8D042AE" id="_x0000_s1049" type="#_x0000_t202" style="width:170.95pt;height:2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5D74C692" w14:textId="77777777" w:rsidR="00DA3671" w:rsidRPr="002C395F" w:rsidRDefault="00DA3671" w:rsidP="00DA3671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2C395F">
                                    <w:rPr>
                                      <w:color w:val="FFFFFF" w:themeColor="background1"/>
                                      <w:sz w:val="40"/>
                                      <w:lang w:bidi="ru-RU"/>
                                    </w:rPr>
                                    <w:t>СКИДКА 15 %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  <w:r w:rsidRPr="002C395F">
                    <w:rPr>
                      <w:lang w:bidi="ru-RU"/>
                    </w:rPr>
                    <mc:AlternateContent>
                      <mc:Choice Requires="wps">
                        <w:drawing>
                          <wp:inline distT="0" distB="0" distL="0" distR="0" wp14:anchorId="23BC732A" wp14:editId="6ADFC226">
                            <wp:extent cx="2552400" cy="268941"/>
                            <wp:effectExtent l="0" t="0" r="635" b="0"/>
                            <wp:docPr id="183" name="Надпись 1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2552400" cy="268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0" algn="in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0E65EA8" w14:textId="77777777" w:rsidR="00DA3671" w:rsidRPr="002C395F" w:rsidRDefault="00DA3671" w:rsidP="00DA3671">
                                        <w:pPr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2C395F">
                                          <w:rPr>
                                            <w:color w:val="FFFFFF" w:themeColor="background1"/>
                                            <w:lang w:bidi="ru-RU"/>
                                          </w:rPr>
                                          <w:t>Наименование продукта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5760" tIns="36195" rIns="36195" bIns="36195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3BC732A" id="_x0000_s1050" type="#_x0000_t202" style="width:201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" filled="f" stroked="f" strokeweight="0" insetpen="t">
                            <o:lock v:ext="edit" shapetype="t"/>
                            <v:textbox inset="28.8pt,2.85pt,2.85pt,2.85pt">
                              <w:txbxContent>
                                <w:p w14:paraId="70E65EA8" w14:textId="77777777" w:rsidR="00DA3671" w:rsidRPr="002C395F" w:rsidRDefault="00DA3671" w:rsidP="00DA367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2C395F">
                                    <w:rPr>
                                      <w:color w:val="FFFFFF" w:themeColor="background1"/>
                                      <w:lang w:bidi="ru-RU"/>
                                    </w:rPr>
                                    <w:t>Наименование продукта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90C3447" w14:textId="77777777" w:rsidR="00DA3671" w:rsidRPr="002C395F" w:rsidRDefault="00DA3671" w:rsidP="00DA3671">
            <w:pPr>
              <w:framePr w:hSpace="0" w:wrap="auto" w:vAnchor="margin" w:xAlign="left" w:yAlign="inline"/>
            </w:pPr>
            <w:r w:rsidRPr="002C395F">
              <w:rPr>
                <w:lang w:bidi="ru-RU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4138BC9B" wp14:editId="38A855F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25400</wp:posOffset>
                      </wp:positionV>
                      <wp:extent cx="6614758" cy="4243705"/>
                      <wp:effectExtent l="0" t="0" r="0" b="4445"/>
                      <wp:wrapNone/>
                      <wp:docPr id="185" name="Группа 185" descr="фон открытки с изображением и цветными графическими объектами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4758" cy="4243705"/>
                                <a:chOff x="-29808" y="0"/>
                                <a:chExt cx="6614833" cy="4243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Графический объект 186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7900" y="0"/>
                                  <a:ext cx="193294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Графический объект 187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0645" y="3098202"/>
                                  <a:ext cx="754380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Графический объект 188" descr="цветной графический объект &quot;Дуга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893" y="0"/>
                                  <a:ext cx="121793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Рисунок 189" descr="человек смотрит на экран во время рабо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9808" y="2506532"/>
                                  <a:ext cx="3764280" cy="1737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F5CC49" id="Группа 185" o:spid="_x0000_s1026" alt="фон открытки с изображением и цветными графическими объектами " style="position:absolute;margin-left:-5.4pt;margin-top:2pt;width:520.85pt;height:334.15pt;z-index:-251645952;mso-width-relative:margin;mso-height-relative:margin" coordorigin="-298" coordsize="66148,42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">
                      <v:shape id="Графический объект 186" o:spid="_x0000_s1027" type="#_x0000_t75" alt="цветной графический объект &quot;Дуга&quot;" style="position:absolute;left:7379;width:1932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">
                        <v:imagedata r:id="rId20" o:title="цветной графический объект &quot;Дуга&quot;"/>
                      </v:shape>
                      <v:shape id="Графический объект 187" o:spid="_x0000_s1028" type="#_x0000_t75" alt="цветной графический объект &quot;Дуга&quot;" style="position:absolute;left:58306;top:30982;width:7544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">
                        <v:imagedata r:id="rId21" o:title="цветной графический объект &quot;Дуга&quot;"/>
                      </v:shape>
                      <v:shape id="Графический объект 188" o:spid="_x0000_s1029" type="#_x0000_t75" alt="цветной графический объект &quot;Дуга&quot;" style="position:absolute;left:-258;width:12178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">
                        <v:imagedata r:id="rId22" o:title="цветной графический объект &quot;Дуга&quot;"/>
                      </v:shape>
                      <v:shape id="Рисунок 189" o:spid="_x0000_s1030" type="#_x0000_t75" alt="человек смотрит на экран во время работы" style="position:absolute;left:-298;top:25065;width:37642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">
                        <v:imagedata r:id="rId23" o:title="человек смотрит на экран во время работы"/>
                      </v:shape>
                    </v:group>
                  </w:pict>
                </mc:Fallback>
              </mc:AlternateContent>
            </w:r>
            <w:r w:rsidRPr="002C395F">
              <w:rPr>
                <w:lang w:bidi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F67511" wp14:editId="05F5D795">
                      <wp:simplePos x="0" y="0"/>
                      <wp:positionH relativeFrom="column">
                        <wp:posOffset>5378674</wp:posOffset>
                      </wp:positionH>
                      <wp:positionV relativeFrom="paragraph">
                        <wp:posOffset>385370</wp:posOffset>
                      </wp:positionV>
                      <wp:extent cx="677732" cy="686173"/>
                      <wp:effectExtent l="0" t="0" r="27305" b="19050"/>
                      <wp:wrapNone/>
                      <wp:docPr id="184" name="Надпись 201" descr="место печати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77732" cy="686173"/>
                              </a:xfrm>
                              <a:prstGeom prst="rect">
                                <a:avLst/>
                              </a:prstGeom>
                              <a:noFill/>
                              <a:ln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986BD8B" w14:textId="77777777" w:rsidR="00DA3671" w:rsidRPr="00402182" w:rsidRDefault="00DA3671" w:rsidP="00DA3671">
                                  <w:pPr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67511" id="_x0000_s1051" type="#_x0000_t202" alt="место печати&#10;" style="position:absolute;margin-left:423.5pt;margin-top:30.35pt;width:53.35pt;height:5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" filled="f" strokeweight="0" insetpen="t">
                      <o:lock v:ext="edit" shapetype="t"/>
                      <v:textbox inset="2.85pt,2.85pt,2.85pt,2.85pt">
                        <w:txbxContent>
                          <w:p w14:paraId="7986BD8B" w14:textId="77777777" w:rsidR="00DA3671" w:rsidRPr="00402182" w:rsidRDefault="00DA3671" w:rsidP="00DA3671">
                            <w:pPr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D39EFB" w14:textId="77777777" w:rsidR="003E6F76" w:rsidRPr="002C395F" w:rsidRDefault="003E6F76" w:rsidP="002B59D6">
      <w:pPr>
        <w:framePr w:hSpace="0" w:wrap="auto" w:vAnchor="margin" w:xAlign="left" w:yAlign="inline"/>
      </w:pPr>
    </w:p>
    <w:sectPr w:rsidR="003E6F76" w:rsidRPr="002C395F" w:rsidSect="00033323">
      <w:type w:val="nextColumn"/>
      <w:pgSz w:w="11906" w:h="16838" w:code="9"/>
      <w:pgMar w:top="1077" w:right="765" w:bottom="720" w:left="765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188BE" w14:textId="77777777" w:rsidR="0066715F" w:rsidRDefault="0066715F" w:rsidP="00516A07">
      <w:pPr>
        <w:framePr w:wrap="around"/>
      </w:pPr>
      <w:r>
        <w:separator/>
      </w:r>
    </w:p>
  </w:endnote>
  <w:endnote w:type="continuationSeparator" w:id="0">
    <w:p w14:paraId="72EA4E1C" w14:textId="77777777" w:rsidR="0066715F" w:rsidRDefault="0066715F" w:rsidP="00516A07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8D931D" w14:textId="77777777" w:rsidR="0066715F" w:rsidRDefault="0066715F" w:rsidP="00516A07">
      <w:pPr>
        <w:framePr w:wrap="around"/>
      </w:pPr>
      <w:r>
        <w:separator/>
      </w:r>
    </w:p>
  </w:footnote>
  <w:footnote w:type="continuationSeparator" w:id="0">
    <w:p w14:paraId="3BB8691A" w14:textId="77777777" w:rsidR="0066715F" w:rsidRDefault="0066715F" w:rsidP="00516A07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0EEDA1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EC4D5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45C7E4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9DE668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C8F50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0C195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A6F8A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0EE9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3C1F0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5EB79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C30D4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082516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DEA33A4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3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F8"/>
    <w:rsid w:val="00006154"/>
    <w:rsid w:val="00016C0F"/>
    <w:rsid w:val="00033323"/>
    <w:rsid w:val="0004304D"/>
    <w:rsid w:val="00044E39"/>
    <w:rsid w:val="00064CEF"/>
    <w:rsid w:val="00065DF9"/>
    <w:rsid w:val="00096F6F"/>
    <w:rsid w:val="000B27BE"/>
    <w:rsid w:val="000B7BED"/>
    <w:rsid w:val="00182175"/>
    <w:rsid w:val="001850E2"/>
    <w:rsid w:val="001A4EBA"/>
    <w:rsid w:val="001E296B"/>
    <w:rsid w:val="00233859"/>
    <w:rsid w:val="00246E0B"/>
    <w:rsid w:val="00285094"/>
    <w:rsid w:val="00291235"/>
    <w:rsid w:val="002B59D6"/>
    <w:rsid w:val="002C395F"/>
    <w:rsid w:val="002E1D33"/>
    <w:rsid w:val="00305203"/>
    <w:rsid w:val="00346B36"/>
    <w:rsid w:val="00381010"/>
    <w:rsid w:val="003934D7"/>
    <w:rsid w:val="003C363D"/>
    <w:rsid w:val="003E6F76"/>
    <w:rsid w:val="00402182"/>
    <w:rsid w:val="00506068"/>
    <w:rsid w:val="005063B3"/>
    <w:rsid w:val="0051395B"/>
    <w:rsid w:val="00516A07"/>
    <w:rsid w:val="005766B1"/>
    <w:rsid w:val="005A527E"/>
    <w:rsid w:val="00632EA7"/>
    <w:rsid w:val="00652D53"/>
    <w:rsid w:val="0066715F"/>
    <w:rsid w:val="006D0AE2"/>
    <w:rsid w:val="006F78F3"/>
    <w:rsid w:val="006F7A55"/>
    <w:rsid w:val="00712A4A"/>
    <w:rsid w:val="00715554"/>
    <w:rsid w:val="00726C02"/>
    <w:rsid w:val="007544DC"/>
    <w:rsid w:val="007C08E2"/>
    <w:rsid w:val="007F7CCA"/>
    <w:rsid w:val="008003B0"/>
    <w:rsid w:val="008520A4"/>
    <w:rsid w:val="0086162F"/>
    <w:rsid w:val="0086171E"/>
    <w:rsid w:val="009707D5"/>
    <w:rsid w:val="00981B44"/>
    <w:rsid w:val="009D39A9"/>
    <w:rsid w:val="00A01DF8"/>
    <w:rsid w:val="00A143E0"/>
    <w:rsid w:val="00A81D19"/>
    <w:rsid w:val="00AA5FE8"/>
    <w:rsid w:val="00AF354E"/>
    <w:rsid w:val="00B1575F"/>
    <w:rsid w:val="00B573D6"/>
    <w:rsid w:val="00B97CD2"/>
    <w:rsid w:val="00BB7A3C"/>
    <w:rsid w:val="00BD34BD"/>
    <w:rsid w:val="00BF2871"/>
    <w:rsid w:val="00BF7A03"/>
    <w:rsid w:val="00C22567"/>
    <w:rsid w:val="00C35F24"/>
    <w:rsid w:val="00C65925"/>
    <w:rsid w:val="00CB45D1"/>
    <w:rsid w:val="00CD2C22"/>
    <w:rsid w:val="00CF061C"/>
    <w:rsid w:val="00D31D89"/>
    <w:rsid w:val="00D44401"/>
    <w:rsid w:val="00DA3671"/>
    <w:rsid w:val="00DB34D6"/>
    <w:rsid w:val="00E038DF"/>
    <w:rsid w:val="00E66376"/>
    <w:rsid w:val="00F7065A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9f"/>
    </o:shapedefaults>
    <o:shapelayout v:ext="edit">
      <o:idmap v:ext="edit" data="1"/>
    </o:shapelayout>
  </w:shapeDefaults>
  <w:decimalSymbol w:val=","/>
  <w:listSeparator w:val=";"/>
  <w14:docId w14:val="5624EB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402182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1">
    <w:name w:val="heading 1"/>
    <w:basedOn w:val="21"/>
    <w:next w:val="a2"/>
    <w:qFormat/>
    <w:rsid w:val="00402182"/>
    <w:pPr>
      <w:outlineLvl w:val="0"/>
    </w:pPr>
  </w:style>
  <w:style w:type="paragraph" w:styleId="21">
    <w:name w:val="heading 2"/>
    <w:next w:val="a2"/>
    <w:link w:val="22"/>
    <w:qFormat/>
    <w:rsid w:val="002C395F"/>
    <w:pPr>
      <w:keepNext/>
      <w:spacing w:before="240" w:after="240"/>
      <w:outlineLvl w:val="1"/>
    </w:pPr>
    <w:rPr>
      <w:rFonts w:ascii="Calibri" w:hAnsi="Calibri" w:cs="Arial"/>
      <w:b/>
      <w:bCs/>
      <w:iCs/>
      <w:color w:val="337D95" w:themeColor="accent4" w:themeShade="BF"/>
      <w:spacing w:val="20"/>
      <w:kern w:val="28"/>
      <w:sz w:val="32"/>
      <w:szCs w:val="32"/>
    </w:rPr>
  </w:style>
  <w:style w:type="paragraph" w:styleId="31">
    <w:name w:val="heading 3"/>
    <w:basedOn w:val="a2"/>
    <w:next w:val="a2"/>
    <w:link w:val="32"/>
    <w:qFormat/>
    <w:rsid w:val="00402182"/>
    <w:pPr>
      <w:framePr w:wrap="around"/>
      <w:outlineLvl w:val="2"/>
    </w:pPr>
    <w:rPr>
      <w:b/>
      <w:lang w:val="en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402182"/>
    <w:pPr>
      <w:keepNext/>
      <w:keepLines/>
      <w:framePr w:wrap="around"/>
      <w:spacing w:before="40"/>
      <w:outlineLvl w:val="3"/>
    </w:pPr>
    <w:rPr>
      <w:rFonts w:ascii="Calibri" w:eastAsiaTheme="majorEastAsia" w:hAnsi="Calibri" w:cstheme="majorBidi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402182"/>
    <w:pPr>
      <w:keepNext/>
      <w:keepLines/>
      <w:framePr w:wrap="around"/>
      <w:spacing w:before="40"/>
      <w:outlineLvl w:val="4"/>
    </w:pPr>
    <w:rPr>
      <w:rFonts w:ascii="Calibri" w:eastAsiaTheme="majorEastAsia" w:hAnsi="Calibri" w:cstheme="majorBidi"/>
      <w:color w:val="013A57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402182"/>
    <w:pPr>
      <w:keepNext/>
      <w:keepLines/>
      <w:framePr w:wrap="around"/>
      <w:spacing w:before="40"/>
      <w:outlineLvl w:val="5"/>
    </w:pPr>
    <w:rPr>
      <w:rFonts w:ascii="Calibri" w:eastAsiaTheme="majorEastAsia" w:hAnsi="Calibri" w:cstheme="majorBidi"/>
      <w:color w:val="012639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402182"/>
    <w:pPr>
      <w:keepNext/>
      <w:keepLines/>
      <w:framePr w:wrap="around"/>
      <w:spacing w:before="40"/>
      <w:outlineLvl w:val="6"/>
    </w:pPr>
    <w:rPr>
      <w:rFonts w:ascii="Calibri" w:eastAsiaTheme="majorEastAsia" w:hAnsi="Calibri" w:cstheme="majorBidi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402182"/>
    <w:pPr>
      <w:keepNext/>
      <w:keepLines/>
      <w:framePr w:wrap="around"/>
      <w:spacing w:before="40"/>
      <w:outlineLvl w:val="7"/>
    </w:pPr>
    <w:rPr>
      <w:rFonts w:ascii="Calibri" w:eastAsiaTheme="majorEastAsia" w:hAnsi="Calibri" w:cstheme="majorBidi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402182"/>
    <w:pPr>
      <w:keepNext/>
      <w:keepLines/>
      <w:framePr w:wrap="around"/>
      <w:spacing w:before="40"/>
      <w:outlineLvl w:val="8"/>
    </w:pPr>
    <w:rPr>
      <w:rFonts w:ascii="Calibri" w:eastAsiaTheme="majorEastAsia" w:hAnsi="Calibri" w:cstheme="majorBidi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Title"/>
    <w:basedOn w:val="a2"/>
    <w:next w:val="a2"/>
    <w:link w:val="a7"/>
    <w:uiPriority w:val="10"/>
    <w:qFormat/>
    <w:rsid w:val="002C395F"/>
    <w:pPr>
      <w:framePr w:wrap="around"/>
      <w:contextualSpacing/>
    </w:pPr>
    <w:rPr>
      <w:rFonts w:ascii="Calibri" w:eastAsiaTheme="majorEastAsia" w:hAnsi="Calibri" w:cstheme="majorBidi"/>
      <w:b/>
      <w:sz w:val="48"/>
      <w:szCs w:val="40"/>
    </w:rPr>
  </w:style>
  <w:style w:type="character" w:customStyle="1" w:styleId="a7">
    <w:name w:val="Заголовок Знак"/>
    <w:basedOn w:val="a3"/>
    <w:link w:val="a6"/>
    <w:uiPriority w:val="10"/>
    <w:rsid w:val="002C395F"/>
    <w:rPr>
      <w:rFonts w:ascii="Calibri" w:eastAsiaTheme="majorEastAsia" w:hAnsi="Calibri" w:cstheme="majorBidi"/>
      <w:b/>
      <w:noProof/>
      <w:color w:val="082A75" w:themeColor="text2"/>
      <w:spacing w:val="20"/>
      <w:kern w:val="28"/>
      <w:sz w:val="48"/>
      <w:szCs w:val="40"/>
    </w:rPr>
  </w:style>
  <w:style w:type="paragraph" w:customStyle="1" w:styleId="10">
    <w:name w:val="Адрес 1"/>
    <w:rsid w:val="00402182"/>
    <w:pPr>
      <w:spacing w:after="240"/>
    </w:pPr>
    <w:rPr>
      <w:rFonts w:ascii="Tahoma" w:hAnsi="Tahoma" w:cs="Tahoma"/>
      <w:b/>
      <w:color w:val="3399FF"/>
      <w:spacing w:val="30"/>
      <w:kern w:val="28"/>
      <w:sz w:val="24"/>
      <w:szCs w:val="24"/>
      <w:lang w:val="en"/>
    </w:rPr>
  </w:style>
  <w:style w:type="paragraph" w:customStyle="1" w:styleId="23">
    <w:name w:val="Адрес 2"/>
    <w:next w:val="a2"/>
    <w:rsid w:val="00402182"/>
    <w:rPr>
      <w:rFonts w:ascii="Tahoma" w:hAnsi="Tahoma" w:cs="Tahoma"/>
      <w:kern w:val="28"/>
      <w:sz w:val="22"/>
      <w:szCs w:val="22"/>
      <w:lang w:val="en"/>
    </w:rPr>
  </w:style>
  <w:style w:type="character" w:customStyle="1" w:styleId="42">
    <w:name w:val="Заголовок 4 Знак"/>
    <w:basedOn w:val="a3"/>
    <w:link w:val="41"/>
    <w:uiPriority w:val="9"/>
    <w:semiHidden/>
    <w:rsid w:val="00402182"/>
    <w:rPr>
      <w:rFonts w:ascii="Calibri" w:eastAsiaTheme="majorEastAsia" w:hAnsi="Calibri" w:cstheme="majorBidi"/>
      <w:i/>
      <w:iCs/>
      <w:noProof/>
      <w:color w:val="013A57" w:themeColor="accent1" w:themeShade="BF"/>
      <w:spacing w:val="20"/>
      <w:kern w:val="28"/>
      <w:sz w:val="24"/>
    </w:rPr>
  </w:style>
  <w:style w:type="paragraph" w:customStyle="1" w:styleId="a8">
    <w:name w:val="ключевая фраза"/>
    <w:rsid w:val="00402182"/>
    <w:pPr>
      <w:jc w:val="center"/>
    </w:pPr>
    <w:rPr>
      <w:rFonts w:ascii="Tahoma" w:hAnsi="Tahoma" w:cs="Tahoma"/>
      <w:color w:val="3399FF"/>
      <w:kern w:val="28"/>
      <w:sz w:val="28"/>
      <w:szCs w:val="28"/>
      <w:lang w:val="en"/>
    </w:rPr>
  </w:style>
  <w:style w:type="paragraph" w:customStyle="1" w:styleId="a9">
    <w:name w:val="основной текст"/>
    <w:basedOn w:val="a2"/>
    <w:rsid w:val="00402182"/>
    <w:pPr>
      <w:framePr w:wrap="around"/>
      <w:spacing w:after="120" w:line="429" w:lineRule="auto"/>
    </w:pPr>
    <w:rPr>
      <w:rFonts w:ascii="Palatino Linotype" w:hAnsi="Palatino Linotype"/>
      <w:color w:val="auto"/>
      <w:szCs w:val="24"/>
      <w:lang w:val="en"/>
    </w:rPr>
  </w:style>
  <w:style w:type="paragraph" w:styleId="aa">
    <w:name w:val="header"/>
    <w:basedOn w:val="a2"/>
    <w:link w:val="ab"/>
    <w:uiPriority w:val="99"/>
    <w:unhideWhenUsed/>
    <w:rsid w:val="00402182"/>
    <w:pPr>
      <w:framePr w:wrap="around"/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3"/>
    <w:link w:val="aa"/>
    <w:uiPriority w:val="99"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ac">
    <w:name w:val="footer"/>
    <w:basedOn w:val="a2"/>
    <w:link w:val="ad"/>
    <w:uiPriority w:val="99"/>
    <w:unhideWhenUsed/>
    <w:rsid w:val="00402182"/>
    <w:pPr>
      <w:framePr w:wrap="around"/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3"/>
    <w:link w:val="ac"/>
    <w:uiPriority w:val="99"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character" w:customStyle="1" w:styleId="22">
    <w:name w:val="Заголовок 2 Знак"/>
    <w:basedOn w:val="a3"/>
    <w:link w:val="21"/>
    <w:rsid w:val="002C395F"/>
    <w:rPr>
      <w:rFonts w:ascii="Calibri" w:hAnsi="Calibri" w:cs="Arial"/>
      <w:b/>
      <w:bCs/>
      <w:iCs/>
      <w:color w:val="337D95" w:themeColor="accent4" w:themeShade="BF"/>
      <w:spacing w:val="20"/>
      <w:kern w:val="28"/>
      <w:sz w:val="32"/>
      <w:szCs w:val="32"/>
    </w:rPr>
  </w:style>
  <w:style w:type="paragraph" w:styleId="ae">
    <w:name w:val="Subtitle"/>
    <w:basedOn w:val="a2"/>
    <w:next w:val="a2"/>
    <w:link w:val="af"/>
    <w:uiPriority w:val="11"/>
    <w:qFormat/>
    <w:rsid w:val="00402182"/>
    <w:pPr>
      <w:framePr w:wrap="around" w:vAnchor="margin" w:hAnchor="margin" w:xAlign="left" w:y="240"/>
    </w:pPr>
    <w:rPr>
      <w:sz w:val="22"/>
    </w:rPr>
  </w:style>
  <w:style w:type="character" w:customStyle="1" w:styleId="af">
    <w:name w:val="Подзаголовок Знак"/>
    <w:basedOn w:val="a3"/>
    <w:link w:val="ae"/>
    <w:uiPriority w:val="11"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2"/>
    </w:rPr>
  </w:style>
  <w:style w:type="character" w:customStyle="1" w:styleId="32">
    <w:name w:val="Заголовок 3 Знак"/>
    <w:basedOn w:val="a3"/>
    <w:link w:val="31"/>
    <w:rsid w:val="00402182"/>
    <w:rPr>
      <w:rFonts w:ascii="Microsoft Sans Serif" w:hAnsi="Microsoft Sans Serif" w:cs="Microsoft Sans Serif"/>
      <w:b/>
      <w:noProof/>
      <w:color w:val="082A75" w:themeColor="text2"/>
      <w:spacing w:val="20"/>
      <w:kern w:val="28"/>
      <w:sz w:val="24"/>
      <w:lang w:val="en"/>
    </w:rPr>
  </w:style>
  <w:style w:type="numbering" w:styleId="111111">
    <w:name w:val="Outline List 2"/>
    <w:basedOn w:val="a5"/>
    <w:uiPriority w:val="99"/>
    <w:semiHidden/>
    <w:unhideWhenUsed/>
    <w:rsid w:val="00402182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402182"/>
    <w:pPr>
      <w:numPr>
        <w:numId w:val="2"/>
      </w:numPr>
    </w:pPr>
  </w:style>
  <w:style w:type="character" w:customStyle="1" w:styleId="52">
    <w:name w:val="Заголовок 5 Знак"/>
    <w:basedOn w:val="a3"/>
    <w:link w:val="51"/>
    <w:uiPriority w:val="9"/>
    <w:semiHidden/>
    <w:rsid w:val="00402182"/>
    <w:rPr>
      <w:rFonts w:ascii="Calibri" w:eastAsiaTheme="majorEastAsia" w:hAnsi="Calibri" w:cstheme="majorBidi"/>
      <w:noProof/>
      <w:color w:val="013A57" w:themeColor="accent1" w:themeShade="BF"/>
      <w:spacing w:val="20"/>
      <w:kern w:val="28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402182"/>
    <w:rPr>
      <w:rFonts w:ascii="Calibri" w:eastAsiaTheme="majorEastAsia" w:hAnsi="Calibri" w:cstheme="majorBidi"/>
      <w:noProof/>
      <w:color w:val="012639" w:themeColor="accent1" w:themeShade="7F"/>
      <w:spacing w:val="20"/>
      <w:kern w:val="28"/>
      <w:sz w:val="24"/>
    </w:rPr>
  </w:style>
  <w:style w:type="character" w:customStyle="1" w:styleId="70">
    <w:name w:val="Заголовок 7 Знак"/>
    <w:basedOn w:val="a3"/>
    <w:link w:val="7"/>
    <w:uiPriority w:val="9"/>
    <w:semiHidden/>
    <w:rsid w:val="00402182"/>
    <w:rPr>
      <w:rFonts w:ascii="Calibri" w:eastAsiaTheme="majorEastAsia" w:hAnsi="Calibri" w:cstheme="majorBidi"/>
      <w:i/>
      <w:iCs/>
      <w:noProof/>
      <w:color w:val="012639" w:themeColor="accent1" w:themeShade="7F"/>
      <w:spacing w:val="20"/>
      <w:kern w:val="28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402182"/>
    <w:rPr>
      <w:rFonts w:ascii="Calibri" w:eastAsiaTheme="majorEastAsia" w:hAnsi="Calibri" w:cstheme="majorBidi"/>
      <w:noProof/>
      <w:color w:val="221D5D" w:themeColor="text1" w:themeTint="D8"/>
      <w:spacing w:val="20"/>
      <w:kern w:val="2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402182"/>
    <w:rPr>
      <w:rFonts w:ascii="Calibri" w:eastAsiaTheme="majorEastAsia" w:hAnsi="Calibri" w:cstheme="majorBidi"/>
      <w:i/>
      <w:iCs/>
      <w:noProof/>
      <w:color w:val="221D5D" w:themeColor="text1" w:themeTint="D8"/>
      <w:spacing w:val="20"/>
      <w:kern w:val="2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402182"/>
    <w:pPr>
      <w:numPr>
        <w:numId w:val="3"/>
      </w:numPr>
    </w:pPr>
  </w:style>
  <w:style w:type="paragraph" w:styleId="af0">
    <w:name w:val="Balloon Text"/>
    <w:basedOn w:val="a2"/>
    <w:link w:val="af1"/>
    <w:uiPriority w:val="99"/>
    <w:semiHidden/>
    <w:unhideWhenUsed/>
    <w:rsid w:val="00402182"/>
    <w:pPr>
      <w:framePr w:wrap="around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semiHidden/>
    <w:rsid w:val="00402182"/>
    <w:rPr>
      <w:rFonts w:ascii="Segoe UI" w:hAnsi="Segoe UI" w:cs="Segoe UI"/>
      <w:noProof/>
      <w:color w:val="082A75" w:themeColor="text2"/>
      <w:spacing w:val="20"/>
      <w:kern w:val="28"/>
      <w:sz w:val="18"/>
      <w:szCs w:val="18"/>
    </w:rPr>
  </w:style>
  <w:style w:type="paragraph" w:styleId="af2">
    <w:name w:val="Bibliography"/>
    <w:basedOn w:val="a2"/>
    <w:next w:val="a2"/>
    <w:uiPriority w:val="37"/>
    <w:semiHidden/>
    <w:unhideWhenUsed/>
    <w:rsid w:val="00402182"/>
    <w:pPr>
      <w:framePr w:wrap="around"/>
    </w:pPr>
  </w:style>
  <w:style w:type="paragraph" w:styleId="af3">
    <w:name w:val="Block Text"/>
    <w:basedOn w:val="a2"/>
    <w:uiPriority w:val="99"/>
    <w:semiHidden/>
    <w:unhideWhenUsed/>
    <w:rsid w:val="00402182"/>
    <w:pPr>
      <w:framePr w:wrap="around"/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rFonts w:eastAsiaTheme="minorEastAsia"/>
      <w:i/>
      <w:iCs/>
      <w:color w:val="024F75" w:themeColor="accent1"/>
    </w:rPr>
  </w:style>
  <w:style w:type="paragraph" w:styleId="af4">
    <w:name w:val="Body Text"/>
    <w:basedOn w:val="a2"/>
    <w:link w:val="af5"/>
    <w:uiPriority w:val="99"/>
    <w:semiHidden/>
    <w:unhideWhenUsed/>
    <w:rsid w:val="00402182"/>
    <w:pPr>
      <w:framePr w:wrap="around"/>
      <w:spacing w:after="120"/>
    </w:pPr>
  </w:style>
  <w:style w:type="character" w:customStyle="1" w:styleId="af5">
    <w:name w:val="Основной текст Знак"/>
    <w:basedOn w:val="a3"/>
    <w:link w:val="af4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24">
    <w:name w:val="Body Text 2"/>
    <w:basedOn w:val="a2"/>
    <w:link w:val="25"/>
    <w:uiPriority w:val="99"/>
    <w:semiHidden/>
    <w:unhideWhenUsed/>
    <w:rsid w:val="00402182"/>
    <w:pPr>
      <w:framePr w:wrap="around"/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402182"/>
    <w:pPr>
      <w:framePr w:wrap="around"/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16"/>
      <w:szCs w:val="16"/>
    </w:rPr>
  </w:style>
  <w:style w:type="paragraph" w:styleId="af6">
    <w:name w:val="Body Text First Indent"/>
    <w:basedOn w:val="af4"/>
    <w:link w:val="af7"/>
    <w:uiPriority w:val="99"/>
    <w:semiHidden/>
    <w:unhideWhenUsed/>
    <w:rsid w:val="00402182"/>
    <w:pPr>
      <w:framePr w:wrap="around"/>
      <w:spacing w:after="0"/>
      <w:ind w:firstLine="360"/>
    </w:pPr>
  </w:style>
  <w:style w:type="character" w:customStyle="1" w:styleId="af7">
    <w:name w:val="Красная строка Знак"/>
    <w:basedOn w:val="af5"/>
    <w:link w:val="af6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af8">
    <w:name w:val="Body Text Indent"/>
    <w:basedOn w:val="a2"/>
    <w:link w:val="af9"/>
    <w:uiPriority w:val="99"/>
    <w:semiHidden/>
    <w:unhideWhenUsed/>
    <w:rsid w:val="00402182"/>
    <w:pPr>
      <w:framePr w:wrap="around"/>
      <w:spacing w:after="120"/>
      <w:ind w:left="283"/>
    </w:pPr>
  </w:style>
  <w:style w:type="character" w:customStyle="1" w:styleId="af9">
    <w:name w:val="Основной текст с отступом Знак"/>
    <w:basedOn w:val="a3"/>
    <w:link w:val="af8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26">
    <w:name w:val="Body Text First Indent 2"/>
    <w:basedOn w:val="af8"/>
    <w:link w:val="27"/>
    <w:uiPriority w:val="99"/>
    <w:semiHidden/>
    <w:unhideWhenUsed/>
    <w:rsid w:val="00402182"/>
    <w:pPr>
      <w:framePr w:wrap="around"/>
      <w:spacing w:after="0"/>
      <w:ind w:left="360" w:firstLine="360"/>
    </w:pPr>
  </w:style>
  <w:style w:type="character" w:customStyle="1" w:styleId="27">
    <w:name w:val="Красная строка 2 Знак"/>
    <w:basedOn w:val="af9"/>
    <w:link w:val="26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28">
    <w:name w:val="Body Text Indent 2"/>
    <w:basedOn w:val="a2"/>
    <w:link w:val="29"/>
    <w:uiPriority w:val="99"/>
    <w:semiHidden/>
    <w:unhideWhenUsed/>
    <w:rsid w:val="00402182"/>
    <w:pPr>
      <w:framePr w:wrap="around"/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3"/>
    <w:link w:val="28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402182"/>
    <w:pPr>
      <w:framePr w:wrap="around"/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16"/>
      <w:szCs w:val="16"/>
    </w:rPr>
  </w:style>
  <w:style w:type="character" w:styleId="afa">
    <w:name w:val="Book Title"/>
    <w:basedOn w:val="a3"/>
    <w:uiPriority w:val="33"/>
    <w:qFormat/>
    <w:rsid w:val="00402182"/>
    <w:rPr>
      <w:rFonts w:ascii="Microsoft Sans Serif" w:hAnsi="Microsoft Sans Serif" w:cs="Microsoft Sans Serif"/>
      <w:b/>
      <w:bCs/>
      <w:i/>
      <w:iCs/>
      <w:spacing w:val="5"/>
    </w:rPr>
  </w:style>
  <w:style w:type="paragraph" w:styleId="afb">
    <w:name w:val="caption"/>
    <w:basedOn w:val="a2"/>
    <w:next w:val="a2"/>
    <w:uiPriority w:val="35"/>
    <w:semiHidden/>
    <w:unhideWhenUsed/>
    <w:qFormat/>
    <w:rsid w:val="00402182"/>
    <w:pPr>
      <w:framePr w:wrap="around"/>
      <w:spacing w:after="200"/>
    </w:pPr>
    <w:rPr>
      <w:i/>
      <w:iCs/>
      <w:sz w:val="18"/>
      <w:szCs w:val="18"/>
    </w:rPr>
  </w:style>
  <w:style w:type="paragraph" w:styleId="afc">
    <w:name w:val="Closing"/>
    <w:basedOn w:val="a2"/>
    <w:link w:val="afd"/>
    <w:uiPriority w:val="99"/>
    <w:semiHidden/>
    <w:unhideWhenUsed/>
    <w:rsid w:val="00402182"/>
    <w:pPr>
      <w:framePr w:wrap="around"/>
      <w:ind w:left="4252"/>
    </w:pPr>
  </w:style>
  <w:style w:type="character" w:customStyle="1" w:styleId="afd">
    <w:name w:val="Прощание Знак"/>
    <w:basedOn w:val="a3"/>
    <w:link w:val="afc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table" w:styleId="afe">
    <w:name w:val="Colorful Grid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F2" w:themeFill="accent4" w:themeFillTint="33"/>
    </w:tcPr>
    <w:tblStylePr w:type="firstRow">
      <w:rPr>
        <w:b/>
        <w:bCs/>
      </w:rPr>
      <w:tblPr/>
      <w:tcPr>
        <w:shd w:val="clear" w:color="auto" w:fill="B6DAE6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B6DAE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37D9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37D95" w:themeFill="accent4" w:themeFillShade="BF"/>
      </w:tcPr>
    </w:tblStylePr>
    <w:tblStylePr w:type="band1Vert">
      <w:tblPr/>
      <w:tcPr>
        <w:shd w:val="clear" w:color="auto" w:fill="A5D2E0" w:themeFill="accent4" w:themeFillTint="7F"/>
      </w:tcPr>
    </w:tblStylePr>
    <w:tblStylePr w:type="band1Horz">
      <w:tblPr/>
      <w:tcPr>
        <w:shd w:val="clear" w:color="auto" w:fill="A5D2E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aff">
    <w:name w:val="Colorful List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869F" w:themeFill="accent4" w:themeFillShade="CC"/>
      </w:tcPr>
    </w:tblStylePr>
    <w:tblStylePr w:type="lastRow">
      <w:rPr>
        <w:b/>
        <w:bCs/>
        <w:color w:val="37869F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EDF6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02182"/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aff0">
    <w:name w:val="Colorful Shading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4BA5C1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5C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4BA5C1" w:themeColor="accent4"/>
        <w:bottom w:val="single" w:sz="4" w:space="0" w:color="4BA5C1" w:themeColor="accent4"/>
        <w:right w:val="single" w:sz="4" w:space="0" w:color="4BA5C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647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6477" w:themeColor="accent4" w:themeShade="99"/>
          <w:insideV w:val="nil"/>
        </w:tcBorders>
        <w:shd w:val="clear" w:color="auto" w:fill="29647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6477" w:themeFill="accent4" w:themeFillShade="99"/>
      </w:tcPr>
    </w:tblStylePr>
    <w:tblStylePr w:type="band1Vert">
      <w:tblPr/>
      <w:tcPr>
        <w:shd w:val="clear" w:color="auto" w:fill="B6DAE6" w:themeFill="accent4" w:themeFillTint="66"/>
      </w:tcPr>
    </w:tblStylePr>
    <w:tblStylePr w:type="band1Horz">
      <w:tblPr/>
      <w:tcPr>
        <w:shd w:val="clear" w:color="auto" w:fill="A5D2E0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character" w:styleId="aff1">
    <w:name w:val="annotation reference"/>
    <w:basedOn w:val="a3"/>
    <w:uiPriority w:val="99"/>
    <w:semiHidden/>
    <w:unhideWhenUsed/>
    <w:rsid w:val="00402182"/>
    <w:rPr>
      <w:rFonts w:ascii="Microsoft Sans Serif" w:hAnsi="Microsoft Sans Serif" w:cs="Microsoft Sans Serif"/>
      <w:sz w:val="16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402182"/>
    <w:pPr>
      <w:framePr w:wrap="around"/>
    </w:pPr>
    <w:rPr>
      <w:sz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02182"/>
    <w:pPr>
      <w:framePr w:wrap="around"/>
    </w:pPr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02182"/>
    <w:rPr>
      <w:rFonts w:ascii="Microsoft Sans Serif" w:hAnsi="Microsoft Sans Serif" w:cs="Microsoft Sans Serif"/>
      <w:b/>
      <w:bCs/>
      <w:noProof/>
      <w:color w:val="082A75" w:themeColor="text2"/>
      <w:spacing w:val="20"/>
      <w:kern w:val="28"/>
    </w:rPr>
  </w:style>
  <w:style w:type="table" w:styleId="aff6">
    <w:name w:val="Dark List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4BA5C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536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7D9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7D9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7D9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7D95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02182"/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paragraph" w:styleId="aff7">
    <w:name w:val="Date"/>
    <w:basedOn w:val="a2"/>
    <w:next w:val="a2"/>
    <w:link w:val="aff8"/>
    <w:uiPriority w:val="99"/>
    <w:semiHidden/>
    <w:unhideWhenUsed/>
    <w:rsid w:val="00402182"/>
    <w:pPr>
      <w:framePr w:wrap="around"/>
    </w:pPr>
  </w:style>
  <w:style w:type="character" w:customStyle="1" w:styleId="aff8">
    <w:name w:val="Дата Знак"/>
    <w:basedOn w:val="a3"/>
    <w:link w:val="aff7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aff9">
    <w:name w:val="Document Map"/>
    <w:basedOn w:val="a2"/>
    <w:link w:val="affa"/>
    <w:uiPriority w:val="99"/>
    <w:semiHidden/>
    <w:unhideWhenUsed/>
    <w:rsid w:val="00402182"/>
    <w:pPr>
      <w:framePr w:wrap="around"/>
    </w:pPr>
    <w:rPr>
      <w:rFonts w:ascii="Segoe UI" w:hAnsi="Segoe UI" w:cs="Segoe UI"/>
      <w:sz w:val="16"/>
      <w:szCs w:val="16"/>
    </w:rPr>
  </w:style>
  <w:style w:type="character" w:customStyle="1" w:styleId="affa">
    <w:name w:val="Схема документа Знак"/>
    <w:basedOn w:val="a3"/>
    <w:link w:val="aff9"/>
    <w:uiPriority w:val="99"/>
    <w:semiHidden/>
    <w:rsid w:val="00402182"/>
    <w:rPr>
      <w:rFonts w:ascii="Segoe UI" w:hAnsi="Segoe UI" w:cs="Segoe UI"/>
      <w:noProof/>
      <w:color w:val="082A75" w:themeColor="text2"/>
      <w:spacing w:val="20"/>
      <w:kern w:val="28"/>
      <w:sz w:val="16"/>
      <w:szCs w:val="16"/>
    </w:rPr>
  </w:style>
  <w:style w:type="paragraph" w:styleId="affb">
    <w:name w:val="E-mail Signature"/>
    <w:basedOn w:val="a2"/>
    <w:link w:val="affc"/>
    <w:uiPriority w:val="99"/>
    <w:semiHidden/>
    <w:unhideWhenUsed/>
    <w:rsid w:val="00402182"/>
    <w:pPr>
      <w:framePr w:wrap="around"/>
    </w:pPr>
  </w:style>
  <w:style w:type="character" w:customStyle="1" w:styleId="affc">
    <w:name w:val="Электронная подпись Знак"/>
    <w:basedOn w:val="a3"/>
    <w:link w:val="affb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character" w:styleId="affd">
    <w:name w:val="Emphasis"/>
    <w:basedOn w:val="a3"/>
    <w:uiPriority w:val="20"/>
    <w:qFormat/>
    <w:rsid w:val="00402182"/>
    <w:rPr>
      <w:rFonts w:ascii="Microsoft Sans Serif" w:hAnsi="Microsoft Sans Serif" w:cs="Microsoft Sans Serif"/>
      <w:i/>
      <w:iCs/>
    </w:rPr>
  </w:style>
  <w:style w:type="character" w:styleId="affe">
    <w:name w:val="endnote reference"/>
    <w:basedOn w:val="a3"/>
    <w:uiPriority w:val="99"/>
    <w:semiHidden/>
    <w:unhideWhenUsed/>
    <w:rsid w:val="00402182"/>
    <w:rPr>
      <w:rFonts w:ascii="Microsoft Sans Serif" w:hAnsi="Microsoft Sans Serif" w:cs="Microsoft Sans Serif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402182"/>
    <w:pPr>
      <w:framePr w:wrap="around"/>
    </w:pPr>
    <w:rPr>
      <w:sz w:val="20"/>
    </w:rPr>
  </w:style>
  <w:style w:type="character" w:customStyle="1" w:styleId="afff0">
    <w:name w:val="Текст концевой сноски Знак"/>
    <w:basedOn w:val="a3"/>
    <w:link w:val="afff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</w:rPr>
  </w:style>
  <w:style w:type="paragraph" w:styleId="afff1">
    <w:name w:val="envelope address"/>
    <w:basedOn w:val="a2"/>
    <w:uiPriority w:val="99"/>
    <w:semiHidden/>
    <w:unhideWhenUsed/>
    <w:rsid w:val="00402182"/>
    <w:pPr>
      <w:framePr w:w="7920" w:h="1980" w:hRule="exact" w:wrap="around" w:vAnchor="margin" w:hAnchor="page" w:xAlign="center" w:yAlign="bottom"/>
      <w:ind w:left="2880"/>
    </w:pPr>
    <w:rPr>
      <w:rFonts w:ascii="Calibri" w:eastAsiaTheme="majorEastAsia" w:hAnsi="Calibri" w:cstheme="majorBidi"/>
      <w:szCs w:val="24"/>
    </w:rPr>
  </w:style>
  <w:style w:type="paragraph" w:styleId="2a">
    <w:name w:val="envelope return"/>
    <w:basedOn w:val="a2"/>
    <w:uiPriority w:val="99"/>
    <w:semiHidden/>
    <w:unhideWhenUsed/>
    <w:rsid w:val="00402182"/>
    <w:pPr>
      <w:framePr w:wrap="around"/>
    </w:pPr>
    <w:rPr>
      <w:rFonts w:ascii="Calibri" w:eastAsiaTheme="majorEastAsia" w:hAnsi="Calibri" w:cstheme="majorBidi"/>
      <w:sz w:val="20"/>
    </w:rPr>
  </w:style>
  <w:style w:type="character" w:styleId="afff2">
    <w:name w:val="FollowedHyperlink"/>
    <w:basedOn w:val="a3"/>
    <w:uiPriority w:val="99"/>
    <w:semiHidden/>
    <w:unhideWhenUsed/>
    <w:rsid w:val="00402182"/>
    <w:rPr>
      <w:rFonts w:ascii="Microsoft Sans Serif" w:hAnsi="Microsoft Sans Serif" w:cs="Microsoft Sans Serif"/>
      <w:color w:val="3592CF" w:themeColor="followedHyperlink"/>
      <w:u w:val="single"/>
    </w:rPr>
  </w:style>
  <w:style w:type="character" w:styleId="afff3">
    <w:name w:val="footnote reference"/>
    <w:basedOn w:val="a3"/>
    <w:uiPriority w:val="99"/>
    <w:semiHidden/>
    <w:unhideWhenUsed/>
    <w:rsid w:val="00402182"/>
    <w:rPr>
      <w:rFonts w:ascii="Microsoft Sans Serif" w:hAnsi="Microsoft Sans Serif" w:cs="Microsoft Sans Serif"/>
      <w:vertAlign w:val="superscript"/>
    </w:rPr>
  </w:style>
  <w:style w:type="paragraph" w:styleId="afff4">
    <w:name w:val="footnote text"/>
    <w:basedOn w:val="a2"/>
    <w:link w:val="afff5"/>
    <w:uiPriority w:val="99"/>
    <w:semiHidden/>
    <w:unhideWhenUsed/>
    <w:rsid w:val="00402182"/>
    <w:pPr>
      <w:framePr w:wrap="around"/>
    </w:pPr>
    <w:rPr>
      <w:sz w:val="20"/>
    </w:rPr>
  </w:style>
  <w:style w:type="character" w:customStyle="1" w:styleId="afff5">
    <w:name w:val="Текст сноски Знак"/>
    <w:basedOn w:val="a3"/>
    <w:link w:val="afff4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</w:rPr>
  </w:style>
  <w:style w:type="table" w:styleId="-13">
    <w:name w:val="Grid Table 1 Light"/>
    <w:basedOn w:val="a4"/>
    <w:uiPriority w:val="46"/>
    <w:rsid w:val="00402182"/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402182"/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402182"/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402182"/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402182"/>
    <w:tblPr>
      <w:tblStyleRowBandSize w:val="1"/>
      <w:tblStyleColBandSize w:val="1"/>
      <w:tblBorders>
        <w:top w:val="single" w:sz="4" w:space="0" w:color="B6DAE6" w:themeColor="accent4" w:themeTint="66"/>
        <w:left w:val="single" w:sz="4" w:space="0" w:color="B6DAE6" w:themeColor="accent4" w:themeTint="66"/>
        <w:bottom w:val="single" w:sz="4" w:space="0" w:color="B6DAE6" w:themeColor="accent4" w:themeTint="66"/>
        <w:right w:val="single" w:sz="4" w:space="0" w:color="B6DAE6" w:themeColor="accent4" w:themeTint="66"/>
        <w:insideH w:val="single" w:sz="4" w:space="0" w:color="B6DAE6" w:themeColor="accent4" w:themeTint="66"/>
        <w:insideV w:val="single" w:sz="4" w:space="0" w:color="B6DA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2C8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402182"/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402182"/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402182"/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210">
    <w:name w:val="Grid Table 2 Accent 1"/>
    <w:basedOn w:val="a4"/>
    <w:uiPriority w:val="47"/>
    <w:rsid w:val="00402182"/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20">
    <w:name w:val="Grid Table 2 Accent 2"/>
    <w:basedOn w:val="a4"/>
    <w:uiPriority w:val="47"/>
    <w:rsid w:val="00402182"/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230">
    <w:name w:val="Grid Table 2 Accent 3"/>
    <w:basedOn w:val="a4"/>
    <w:uiPriority w:val="47"/>
    <w:rsid w:val="00402182"/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24">
    <w:name w:val="Grid Table 2 Accent 4"/>
    <w:basedOn w:val="a4"/>
    <w:uiPriority w:val="47"/>
    <w:rsid w:val="00402182"/>
    <w:tblPr>
      <w:tblStyleRowBandSize w:val="1"/>
      <w:tblStyleColBandSize w:val="1"/>
      <w:tblBorders>
        <w:top w:val="single" w:sz="2" w:space="0" w:color="92C8D9" w:themeColor="accent4" w:themeTint="99"/>
        <w:bottom w:val="single" w:sz="2" w:space="0" w:color="92C8D9" w:themeColor="accent4" w:themeTint="99"/>
        <w:insideH w:val="single" w:sz="2" w:space="0" w:color="92C8D9" w:themeColor="accent4" w:themeTint="99"/>
        <w:insideV w:val="single" w:sz="2" w:space="0" w:color="92C8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8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8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25">
    <w:name w:val="Grid Table 2 Accent 5"/>
    <w:basedOn w:val="a4"/>
    <w:uiPriority w:val="47"/>
    <w:rsid w:val="00402182"/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26">
    <w:name w:val="Grid Table 2 Accent 6"/>
    <w:basedOn w:val="a4"/>
    <w:uiPriority w:val="47"/>
    <w:rsid w:val="00402182"/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33">
    <w:name w:val="Grid Table 3"/>
    <w:basedOn w:val="a4"/>
    <w:uiPriority w:val="48"/>
    <w:rsid w:val="00402182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402182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402182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402182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402182"/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  <w:tblStylePr w:type="neCell">
      <w:tblPr/>
      <w:tcPr>
        <w:tcBorders>
          <w:bottom w:val="single" w:sz="4" w:space="0" w:color="92C8D9" w:themeColor="accent4" w:themeTint="99"/>
        </w:tcBorders>
      </w:tcPr>
    </w:tblStylePr>
    <w:tblStylePr w:type="nwCell">
      <w:tblPr/>
      <w:tcPr>
        <w:tcBorders>
          <w:bottom w:val="single" w:sz="4" w:space="0" w:color="92C8D9" w:themeColor="accent4" w:themeTint="99"/>
        </w:tcBorders>
      </w:tcPr>
    </w:tblStylePr>
    <w:tblStylePr w:type="seCell">
      <w:tblPr/>
      <w:tcPr>
        <w:tcBorders>
          <w:top w:val="single" w:sz="4" w:space="0" w:color="92C8D9" w:themeColor="accent4" w:themeTint="99"/>
        </w:tcBorders>
      </w:tcPr>
    </w:tblStylePr>
    <w:tblStylePr w:type="swCell">
      <w:tblPr/>
      <w:tcPr>
        <w:tcBorders>
          <w:top w:val="single" w:sz="4" w:space="0" w:color="92C8D9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402182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402182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-43">
    <w:name w:val="Grid Table 4"/>
    <w:basedOn w:val="a4"/>
    <w:uiPriority w:val="49"/>
    <w:rsid w:val="00402182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410">
    <w:name w:val="Grid Table 4 Accent 1"/>
    <w:basedOn w:val="a4"/>
    <w:uiPriority w:val="49"/>
    <w:rsid w:val="00402182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420">
    <w:name w:val="Grid Table 4 Accent 2"/>
    <w:basedOn w:val="a4"/>
    <w:uiPriority w:val="49"/>
    <w:rsid w:val="00402182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430">
    <w:name w:val="Grid Table 4 Accent 3"/>
    <w:basedOn w:val="a4"/>
    <w:uiPriority w:val="49"/>
    <w:rsid w:val="00402182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4">
    <w:name w:val="Grid Table 4 Accent 4"/>
    <w:basedOn w:val="a4"/>
    <w:uiPriority w:val="49"/>
    <w:rsid w:val="00402182"/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5C1" w:themeColor="accent4"/>
          <w:left w:val="single" w:sz="4" w:space="0" w:color="4BA5C1" w:themeColor="accent4"/>
          <w:bottom w:val="single" w:sz="4" w:space="0" w:color="4BA5C1" w:themeColor="accent4"/>
          <w:right w:val="single" w:sz="4" w:space="0" w:color="4BA5C1" w:themeColor="accent4"/>
          <w:insideH w:val="nil"/>
          <w:insideV w:val="nil"/>
        </w:tcBorders>
        <w:shd w:val="clear" w:color="auto" w:fill="4BA5C1" w:themeFill="accent4"/>
      </w:tcPr>
    </w:tblStylePr>
    <w:tblStylePr w:type="lastRow">
      <w:rPr>
        <w:b/>
        <w:bCs/>
      </w:rPr>
      <w:tblPr/>
      <w:tcPr>
        <w:tcBorders>
          <w:top w:val="double" w:sz="4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45">
    <w:name w:val="Grid Table 4 Accent 5"/>
    <w:basedOn w:val="a4"/>
    <w:uiPriority w:val="49"/>
    <w:rsid w:val="00402182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46">
    <w:name w:val="Grid Table 4 Accent 6"/>
    <w:basedOn w:val="a4"/>
    <w:uiPriority w:val="49"/>
    <w:rsid w:val="00402182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53">
    <w:name w:val="Grid Table 5 Dark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-510">
    <w:name w:val="Grid Table 5 Dark Accent 1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-520">
    <w:name w:val="Grid Table 5 Dark Accent 2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-530">
    <w:name w:val="Grid Table 5 Dark Accent 3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-54">
    <w:name w:val="Grid Table 5 Dark Accent 4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5C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5C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5C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5C1" w:themeFill="accent4"/>
      </w:tcPr>
    </w:tblStylePr>
    <w:tblStylePr w:type="band1Vert">
      <w:tblPr/>
      <w:tcPr>
        <w:shd w:val="clear" w:color="auto" w:fill="B6DAE6" w:themeFill="accent4" w:themeFillTint="66"/>
      </w:tcPr>
    </w:tblStylePr>
    <w:tblStylePr w:type="band1Horz">
      <w:tblPr/>
      <w:tcPr>
        <w:shd w:val="clear" w:color="auto" w:fill="B6DAE6" w:themeFill="accent4" w:themeFillTint="66"/>
      </w:tcPr>
    </w:tblStylePr>
  </w:style>
  <w:style w:type="table" w:styleId="-55">
    <w:name w:val="Grid Table 5 Dark Accent 5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-56">
    <w:name w:val="Grid Table 5 Dark Accent 6"/>
    <w:basedOn w:val="a4"/>
    <w:uiPriority w:val="50"/>
    <w:rsid w:val="0040218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-63">
    <w:name w:val="Grid Table 6 Colorful"/>
    <w:basedOn w:val="a4"/>
    <w:uiPriority w:val="51"/>
    <w:rsid w:val="00402182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610">
    <w:name w:val="Grid Table 6 Colorful Accent 1"/>
    <w:basedOn w:val="a4"/>
    <w:uiPriority w:val="51"/>
    <w:rsid w:val="00402182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620">
    <w:name w:val="Grid Table 6 Colorful Accent 2"/>
    <w:basedOn w:val="a4"/>
    <w:uiPriority w:val="51"/>
    <w:rsid w:val="00402182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630">
    <w:name w:val="Grid Table 6 Colorful Accent 3"/>
    <w:basedOn w:val="a4"/>
    <w:uiPriority w:val="51"/>
    <w:rsid w:val="00402182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64">
    <w:name w:val="Grid Table 6 Colorful Accent 4"/>
    <w:basedOn w:val="a4"/>
    <w:uiPriority w:val="51"/>
    <w:rsid w:val="00402182"/>
    <w:rPr>
      <w:color w:val="337D95" w:themeColor="accent4" w:themeShade="BF"/>
    </w:rPr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2C8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65">
    <w:name w:val="Grid Table 6 Colorful Accent 5"/>
    <w:basedOn w:val="a4"/>
    <w:uiPriority w:val="51"/>
    <w:rsid w:val="00402182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6">
    <w:name w:val="Grid Table 6 Colorful Accent 6"/>
    <w:basedOn w:val="a4"/>
    <w:uiPriority w:val="51"/>
    <w:rsid w:val="00402182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7">
    <w:name w:val="Grid Table 7 Colorful"/>
    <w:basedOn w:val="a4"/>
    <w:uiPriority w:val="52"/>
    <w:rsid w:val="00402182"/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402182"/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402182"/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402182"/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402182"/>
    <w:rPr>
      <w:color w:val="337D95" w:themeColor="accent4" w:themeShade="BF"/>
    </w:rPr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  <w:insideV w:val="single" w:sz="4" w:space="0" w:color="92C8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  <w:tblStylePr w:type="neCell">
      <w:tblPr/>
      <w:tcPr>
        <w:tcBorders>
          <w:bottom w:val="single" w:sz="4" w:space="0" w:color="92C8D9" w:themeColor="accent4" w:themeTint="99"/>
        </w:tcBorders>
      </w:tcPr>
    </w:tblStylePr>
    <w:tblStylePr w:type="nwCell">
      <w:tblPr/>
      <w:tcPr>
        <w:tcBorders>
          <w:bottom w:val="single" w:sz="4" w:space="0" w:color="92C8D9" w:themeColor="accent4" w:themeTint="99"/>
        </w:tcBorders>
      </w:tcPr>
    </w:tblStylePr>
    <w:tblStylePr w:type="seCell">
      <w:tblPr/>
      <w:tcPr>
        <w:tcBorders>
          <w:top w:val="single" w:sz="4" w:space="0" w:color="92C8D9" w:themeColor="accent4" w:themeTint="99"/>
        </w:tcBorders>
      </w:tcPr>
    </w:tblStylePr>
    <w:tblStylePr w:type="swCell">
      <w:tblPr/>
      <w:tcPr>
        <w:tcBorders>
          <w:top w:val="single" w:sz="4" w:space="0" w:color="92C8D9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402182"/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402182"/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character" w:styleId="afff6">
    <w:name w:val="Hashtag"/>
    <w:basedOn w:val="a3"/>
    <w:uiPriority w:val="99"/>
    <w:semiHidden/>
    <w:unhideWhenUsed/>
    <w:rsid w:val="00402182"/>
    <w:rPr>
      <w:rFonts w:ascii="Microsoft Sans Serif" w:hAnsi="Microsoft Sans Serif" w:cs="Microsoft Sans Serif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402182"/>
    <w:rPr>
      <w:rFonts w:ascii="Microsoft Sans Serif" w:hAnsi="Microsoft Sans Serif" w:cs="Microsoft Sans Serif"/>
    </w:rPr>
  </w:style>
  <w:style w:type="paragraph" w:styleId="HTML0">
    <w:name w:val="HTML Address"/>
    <w:basedOn w:val="a2"/>
    <w:link w:val="HTML1"/>
    <w:uiPriority w:val="99"/>
    <w:semiHidden/>
    <w:unhideWhenUsed/>
    <w:rsid w:val="00402182"/>
    <w:pPr>
      <w:framePr w:wrap="around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402182"/>
    <w:rPr>
      <w:rFonts w:ascii="Microsoft Sans Serif" w:hAnsi="Microsoft Sans Serif" w:cs="Microsoft Sans Serif"/>
      <w:i/>
      <w:iCs/>
      <w:noProof/>
      <w:color w:val="082A75" w:themeColor="text2"/>
      <w:spacing w:val="20"/>
      <w:kern w:val="28"/>
      <w:sz w:val="24"/>
    </w:rPr>
  </w:style>
  <w:style w:type="character" w:styleId="HTML2">
    <w:name w:val="HTML Cite"/>
    <w:basedOn w:val="a3"/>
    <w:uiPriority w:val="99"/>
    <w:semiHidden/>
    <w:unhideWhenUsed/>
    <w:rsid w:val="00402182"/>
    <w:rPr>
      <w:rFonts w:ascii="Microsoft Sans Serif" w:hAnsi="Microsoft Sans Serif" w:cs="Microsoft Sans Serif"/>
      <w:i/>
      <w:iCs/>
    </w:rPr>
  </w:style>
  <w:style w:type="character" w:styleId="HTML3">
    <w:name w:val="HTML Code"/>
    <w:basedOn w:val="a3"/>
    <w:uiPriority w:val="99"/>
    <w:semiHidden/>
    <w:unhideWhenUsed/>
    <w:rsid w:val="00402182"/>
    <w:rPr>
      <w:rFonts w:ascii="Consolas" w:hAnsi="Consolas" w:cs="Microsoft Sans Serif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402182"/>
    <w:rPr>
      <w:rFonts w:ascii="Microsoft Sans Serif" w:hAnsi="Microsoft Sans Serif" w:cs="Microsoft Sans Serif"/>
      <w:i/>
      <w:iCs/>
    </w:rPr>
  </w:style>
  <w:style w:type="character" w:styleId="HTML5">
    <w:name w:val="HTML Keyboard"/>
    <w:basedOn w:val="a3"/>
    <w:uiPriority w:val="99"/>
    <w:semiHidden/>
    <w:unhideWhenUsed/>
    <w:rsid w:val="00402182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02182"/>
    <w:pPr>
      <w:framePr w:wrap="around"/>
    </w:pPr>
    <w:rPr>
      <w:rFonts w:ascii="Consolas" w:hAnsi="Consolas" w:cs="Consolas"/>
      <w:sz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402182"/>
    <w:rPr>
      <w:rFonts w:ascii="Consolas" w:hAnsi="Consolas" w:cs="Consolas"/>
      <w:noProof/>
      <w:color w:val="082A75" w:themeColor="text2"/>
      <w:spacing w:val="20"/>
      <w:kern w:val="28"/>
    </w:rPr>
  </w:style>
  <w:style w:type="character" w:styleId="HTML8">
    <w:name w:val="HTML Sample"/>
    <w:basedOn w:val="a3"/>
    <w:uiPriority w:val="99"/>
    <w:semiHidden/>
    <w:unhideWhenUsed/>
    <w:rsid w:val="00402182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402182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402182"/>
    <w:rPr>
      <w:rFonts w:ascii="Microsoft Sans Serif" w:hAnsi="Microsoft Sans Serif" w:cs="Microsoft Sans Serif"/>
      <w:i/>
      <w:iCs/>
    </w:rPr>
  </w:style>
  <w:style w:type="character" w:styleId="afff7">
    <w:name w:val="Hyperlink"/>
    <w:basedOn w:val="a3"/>
    <w:uiPriority w:val="99"/>
    <w:semiHidden/>
    <w:unhideWhenUsed/>
    <w:rsid w:val="00402182"/>
    <w:rPr>
      <w:rFonts w:ascii="Microsoft Sans Serif" w:hAnsi="Microsoft Sans Serif" w:cs="Microsoft Sans Serif"/>
      <w:color w:val="3592CF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02182"/>
    <w:pPr>
      <w:framePr w:wrap="around"/>
      <w:ind w:left="240" w:hanging="240"/>
    </w:pPr>
  </w:style>
  <w:style w:type="paragraph" w:styleId="2b">
    <w:name w:val="index 2"/>
    <w:basedOn w:val="a2"/>
    <w:next w:val="a2"/>
    <w:autoRedefine/>
    <w:uiPriority w:val="99"/>
    <w:semiHidden/>
    <w:unhideWhenUsed/>
    <w:rsid w:val="00402182"/>
    <w:pPr>
      <w:framePr w:wrap="around"/>
      <w:ind w:left="480" w:hanging="240"/>
    </w:pPr>
  </w:style>
  <w:style w:type="paragraph" w:styleId="37">
    <w:name w:val="index 3"/>
    <w:basedOn w:val="a2"/>
    <w:next w:val="a2"/>
    <w:autoRedefine/>
    <w:uiPriority w:val="99"/>
    <w:semiHidden/>
    <w:unhideWhenUsed/>
    <w:rsid w:val="00402182"/>
    <w:pPr>
      <w:framePr w:wrap="around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02182"/>
    <w:pPr>
      <w:framePr w:wrap="around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02182"/>
    <w:pPr>
      <w:framePr w:wrap="around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02182"/>
    <w:pPr>
      <w:framePr w:wrap="around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02182"/>
    <w:pPr>
      <w:framePr w:wrap="around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02182"/>
    <w:pPr>
      <w:framePr w:wrap="around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02182"/>
    <w:pPr>
      <w:framePr w:wrap="around"/>
      <w:ind w:left="2160" w:hanging="240"/>
    </w:pPr>
  </w:style>
  <w:style w:type="paragraph" w:styleId="afff8">
    <w:name w:val="index heading"/>
    <w:basedOn w:val="a2"/>
    <w:next w:val="11"/>
    <w:uiPriority w:val="99"/>
    <w:semiHidden/>
    <w:unhideWhenUsed/>
    <w:rsid w:val="00402182"/>
    <w:pPr>
      <w:framePr w:wrap="around"/>
    </w:pPr>
    <w:rPr>
      <w:rFonts w:ascii="Calibri" w:eastAsiaTheme="majorEastAsia" w:hAnsi="Calibri" w:cstheme="majorBidi"/>
      <w:b/>
      <w:bCs/>
    </w:rPr>
  </w:style>
  <w:style w:type="character" w:styleId="afff9">
    <w:name w:val="Intense Emphasis"/>
    <w:basedOn w:val="a3"/>
    <w:uiPriority w:val="21"/>
    <w:qFormat/>
    <w:rsid w:val="00402182"/>
    <w:rPr>
      <w:rFonts w:ascii="Microsoft Sans Serif" w:hAnsi="Microsoft Sans Serif" w:cs="Microsoft Sans Serif"/>
      <w:i/>
      <w:iCs/>
      <w:color w:val="024F75" w:themeColor="accent1"/>
    </w:rPr>
  </w:style>
  <w:style w:type="paragraph" w:styleId="afffa">
    <w:name w:val="Intense Quote"/>
    <w:basedOn w:val="a2"/>
    <w:next w:val="a2"/>
    <w:link w:val="afffb"/>
    <w:uiPriority w:val="30"/>
    <w:qFormat/>
    <w:rsid w:val="00402182"/>
    <w:pPr>
      <w:framePr w:wrap="around"/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afffb">
    <w:name w:val="Выделенная цитата Знак"/>
    <w:basedOn w:val="a3"/>
    <w:link w:val="afffa"/>
    <w:uiPriority w:val="30"/>
    <w:rsid w:val="00402182"/>
    <w:rPr>
      <w:rFonts w:ascii="Microsoft Sans Serif" w:hAnsi="Microsoft Sans Serif" w:cs="Microsoft Sans Serif"/>
      <w:i/>
      <w:iCs/>
      <w:noProof/>
      <w:color w:val="024F75" w:themeColor="accent1"/>
      <w:spacing w:val="20"/>
      <w:kern w:val="28"/>
      <w:sz w:val="24"/>
    </w:rPr>
  </w:style>
  <w:style w:type="character" w:styleId="afffc">
    <w:name w:val="Intense Reference"/>
    <w:basedOn w:val="a3"/>
    <w:uiPriority w:val="32"/>
    <w:qFormat/>
    <w:rsid w:val="00402182"/>
    <w:rPr>
      <w:rFonts w:ascii="Microsoft Sans Serif" w:hAnsi="Microsoft Sans Serif" w:cs="Microsoft Sans Serif"/>
      <w:b/>
      <w:bCs/>
      <w:smallCaps/>
      <w:color w:val="024F75" w:themeColor="accent1"/>
      <w:spacing w:val="5"/>
    </w:rPr>
  </w:style>
  <w:style w:type="table" w:styleId="afffd">
    <w:name w:val="Light Grid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  <w:insideH w:val="single" w:sz="8" w:space="0" w:color="4BA5C1" w:themeColor="accent4"/>
        <w:insideV w:val="single" w:sz="8" w:space="0" w:color="4BA5C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18" w:space="0" w:color="4BA5C1" w:themeColor="accent4"/>
          <w:right w:val="single" w:sz="8" w:space="0" w:color="4BA5C1" w:themeColor="accent4"/>
          <w:insideH w:val="nil"/>
          <w:insideV w:val="single" w:sz="8" w:space="0" w:color="4BA5C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  <w:insideH w:val="nil"/>
          <w:insideV w:val="single" w:sz="8" w:space="0" w:color="4BA5C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  <w:tblStylePr w:type="band1Vert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  <w:shd w:val="clear" w:color="auto" w:fill="D2E8EF" w:themeFill="accent4" w:themeFillTint="3F"/>
      </w:tcPr>
    </w:tblStylePr>
    <w:tblStylePr w:type="band1Horz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  <w:insideV w:val="single" w:sz="8" w:space="0" w:color="4BA5C1" w:themeColor="accent4"/>
        </w:tcBorders>
        <w:shd w:val="clear" w:color="auto" w:fill="D2E8EF" w:themeFill="accent4" w:themeFillTint="3F"/>
      </w:tcPr>
    </w:tblStylePr>
    <w:tblStylePr w:type="band2Horz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  <w:insideV w:val="single" w:sz="8" w:space="0" w:color="4BA5C1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402182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e">
    <w:name w:val="Light List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5C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  <w:tblStylePr w:type="band1Horz">
      <w:tblPr/>
      <w:tcPr>
        <w:tcBorders>
          <w:top w:val="single" w:sz="8" w:space="0" w:color="4BA5C1" w:themeColor="accent4"/>
          <w:left w:val="single" w:sz="8" w:space="0" w:color="4BA5C1" w:themeColor="accent4"/>
          <w:bottom w:val="single" w:sz="8" w:space="0" w:color="4BA5C1" w:themeColor="accent4"/>
          <w:right w:val="single" w:sz="8" w:space="0" w:color="4BA5C1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402182"/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f">
    <w:name w:val="Light Shading"/>
    <w:basedOn w:val="a4"/>
    <w:uiPriority w:val="60"/>
    <w:semiHidden/>
    <w:unhideWhenUsed/>
    <w:rsid w:val="00402182"/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402182"/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402182"/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402182"/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402182"/>
    <w:rPr>
      <w:color w:val="337D95" w:themeColor="accent4" w:themeShade="BF"/>
    </w:rPr>
    <w:tblPr>
      <w:tblStyleRowBandSize w:val="1"/>
      <w:tblStyleColBandSize w:val="1"/>
      <w:tblBorders>
        <w:top w:val="single" w:sz="8" w:space="0" w:color="4BA5C1" w:themeColor="accent4"/>
        <w:bottom w:val="single" w:sz="8" w:space="0" w:color="4BA5C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5C1" w:themeColor="accent4"/>
          <w:left w:val="nil"/>
          <w:bottom w:val="single" w:sz="8" w:space="0" w:color="4BA5C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5C1" w:themeColor="accent4"/>
          <w:left w:val="nil"/>
          <w:bottom w:val="single" w:sz="8" w:space="0" w:color="4BA5C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402182"/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402182"/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character" w:styleId="affff0">
    <w:name w:val="line number"/>
    <w:basedOn w:val="a3"/>
    <w:uiPriority w:val="99"/>
    <w:semiHidden/>
    <w:unhideWhenUsed/>
    <w:rsid w:val="00402182"/>
    <w:rPr>
      <w:rFonts w:ascii="Microsoft Sans Serif" w:hAnsi="Microsoft Sans Serif" w:cs="Microsoft Sans Serif"/>
    </w:rPr>
  </w:style>
  <w:style w:type="paragraph" w:styleId="affff1">
    <w:name w:val="List"/>
    <w:basedOn w:val="a2"/>
    <w:uiPriority w:val="99"/>
    <w:semiHidden/>
    <w:unhideWhenUsed/>
    <w:rsid w:val="00402182"/>
    <w:pPr>
      <w:framePr w:wrap="around"/>
      <w:ind w:left="283" w:hanging="283"/>
      <w:contextualSpacing/>
    </w:pPr>
  </w:style>
  <w:style w:type="paragraph" w:styleId="2c">
    <w:name w:val="List 2"/>
    <w:basedOn w:val="a2"/>
    <w:uiPriority w:val="99"/>
    <w:semiHidden/>
    <w:unhideWhenUsed/>
    <w:rsid w:val="00402182"/>
    <w:pPr>
      <w:framePr w:wrap="around"/>
      <w:ind w:left="566" w:hanging="283"/>
      <w:contextualSpacing/>
    </w:pPr>
  </w:style>
  <w:style w:type="paragraph" w:styleId="38">
    <w:name w:val="List 3"/>
    <w:basedOn w:val="a2"/>
    <w:uiPriority w:val="99"/>
    <w:semiHidden/>
    <w:unhideWhenUsed/>
    <w:rsid w:val="00402182"/>
    <w:pPr>
      <w:framePr w:wrap="around"/>
      <w:ind w:left="849" w:hanging="283"/>
      <w:contextualSpacing/>
    </w:pPr>
  </w:style>
  <w:style w:type="paragraph" w:styleId="44">
    <w:name w:val="List 4"/>
    <w:basedOn w:val="a2"/>
    <w:uiPriority w:val="99"/>
    <w:semiHidden/>
    <w:unhideWhenUsed/>
    <w:rsid w:val="00402182"/>
    <w:pPr>
      <w:framePr w:wrap="around"/>
      <w:ind w:left="1132" w:hanging="283"/>
      <w:contextualSpacing/>
    </w:pPr>
  </w:style>
  <w:style w:type="paragraph" w:styleId="54">
    <w:name w:val="List 5"/>
    <w:basedOn w:val="a2"/>
    <w:uiPriority w:val="99"/>
    <w:semiHidden/>
    <w:unhideWhenUsed/>
    <w:rsid w:val="00402182"/>
    <w:pPr>
      <w:framePr w:wrap="around"/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402182"/>
    <w:pPr>
      <w:framePr w:wrap="around"/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02182"/>
    <w:pPr>
      <w:framePr w:wrap="around"/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02182"/>
    <w:pPr>
      <w:framePr w:wrap="around"/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02182"/>
    <w:pPr>
      <w:framePr w:wrap="around"/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02182"/>
    <w:pPr>
      <w:framePr w:wrap="around"/>
      <w:numPr>
        <w:numId w:val="8"/>
      </w:numPr>
      <w:contextualSpacing/>
    </w:pPr>
  </w:style>
  <w:style w:type="paragraph" w:styleId="affff2">
    <w:name w:val="List Continue"/>
    <w:basedOn w:val="a2"/>
    <w:uiPriority w:val="99"/>
    <w:semiHidden/>
    <w:unhideWhenUsed/>
    <w:rsid w:val="00402182"/>
    <w:pPr>
      <w:framePr w:wrap="around"/>
      <w:spacing w:after="120"/>
      <w:ind w:left="283"/>
      <w:contextualSpacing/>
    </w:pPr>
  </w:style>
  <w:style w:type="paragraph" w:styleId="2d">
    <w:name w:val="List Continue 2"/>
    <w:basedOn w:val="a2"/>
    <w:uiPriority w:val="99"/>
    <w:semiHidden/>
    <w:unhideWhenUsed/>
    <w:rsid w:val="00402182"/>
    <w:pPr>
      <w:framePr w:wrap="around"/>
      <w:spacing w:after="120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402182"/>
    <w:pPr>
      <w:framePr w:wrap="around"/>
      <w:spacing w:after="120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402182"/>
    <w:pPr>
      <w:framePr w:wrap="around"/>
      <w:spacing w:after="120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402182"/>
    <w:pPr>
      <w:framePr w:wrap="around"/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402182"/>
    <w:pPr>
      <w:framePr w:wrap="around"/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02182"/>
    <w:pPr>
      <w:framePr w:wrap="around"/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02182"/>
    <w:pPr>
      <w:framePr w:wrap="around"/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02182"/>
    <w:pPr>
      <w:framePr w:wrap="around"/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02182"/>
    <w:pPr>
      <w:framePr w:wrap="around"/>
      <w:numPr>
        <w:numId w:val="13"/>
      </w:numPr>
      <w:contextualSpacing/>
    </w:pPr>
  </w:style>
  <w:style w:type="paragraph" w:styleId="affff3">
    <w:name w:val="List Paragraph"/>
    <w:basedOn w:val="a2"/>
    <w:uiPriority w:val="34"/>
    <w:qFormat/>
    <w:rsid w:val="00402182"/>
    <w:pPr>
      <w:framePr w:wrap="around"/>
      <w:ind w:left="720"/>
      <w:contextualSpacing/>
    </w:pPr>
  </w:style>
  <w:style w:type="table" w:styleId="-1a">
    <w:name w:val="List Table 1 Light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11">
    <w:name w:val="List Table 1 Light Accent 1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121">
    <w:name w:val="List Table 1 Light Accent 2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131">
    <w:name w:val="List Table 1 Light Accent 3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140">
    <w:name w:val="List Table 1 Light Accent 4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8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150">
    <w:name w:val="List Table 1 Light Accent 5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160">
    <w:name w:val="List Table 1 Light Accent 6"/>
    <w:basedOn w:val="a4"/>
    <w:uiPriority w:val="46"/>
    <w:rsid w:val="004021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2a">
    <w:name w:val="List Table 2"/>
    <w:basedOn w:val="a4"/>
    <w:uiPriority w:val="47"/>
    <w:rsid w:val="00402182"/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211">
    <w:name w:val="List Table 2 Accent 1"/>
    <w:basedOn w:val="a4"/>
    <w:uiPriority w:val="47"/>
    <w:rsid w:val="00402182"/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21">
    <w:name w:val="List Table 2 Accent 2"/>
    <w:basedOn w:val="a4"/>
    <w:uiPriority w:val="47"/>
    <w:rsid w:val="00402182"/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231">
    <w:name w:val="List Table 2 Accent 3"/>
    <w:basedOn w:val="a4"/>
    <w:uiPriority w:val="47"/>
    <w:rsid w:val="00402182"/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240">
    <w:name w:val="List Table 2 Accent 4"/>
    <w:basedOn w:val="a4"/>
    <w:uiPriority w:val="47"/>
    <w:rsid w:val="00402182"/>
    <w:tblPr>
      <w:tblStyleRowBandSize w:val="1"/>
      <w:tblStyleColBandSize w:val="1"/>
      <w:tblBorders>
        <w:top w:val="single" w:sz="4" w:space="0" w:color="92C8D9" w:themeColor="accent4" w:themeTint="99"/>
        <w:bottom w:val="single" w:sz="4" w:space="0" w:color="92C8D9" w:themeColor="accent4" w:themeTint="99"/>
        <w:insideH w:val="single" w:sz="4" w:space="0" w:color="92C8D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250">
    <w:name w:val="List Table 2 Accent 5"/>
    <w:basedOn w:val="a4"/>
    <w:uiPriority w:val="47"/>
    <w:rsid w:val="00402182"/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260">
    <w:name w:val="List Table 2 Accent 6"/>
    <w:basedOn w:val="a4"/>
    <w:uiPriority w:val="47"/>
    <w:rsid w:val="00402182"/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3a">
    <w:name w:val="List Table 3"/>
    <w:basedOn w:val="a4"/>
    <w:uiPriority w:val="48"/>
    <w:rsid w:val="00402182"/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402182"/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402182"/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402182"/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402182"/>
    <w:tblPr>
      <w:tblStyleRowBandSize w:val="1"/>
      <w:tblStyleColBandSize w:val="1"/>
      <w:tblBorders>
        <w:top w:val="single" w:sz="4" w:space="0" w:color="4BA5C1" w:themeColor="accent4"/>
        <w:left w:val="single" w:sz="4" w:space="0" w:color="4BA5C1" w:themeColor="accent4"/>
        <w:bottom w:val="single" w:sz="4" w:space="0" w:color="4BA5C1" w:themeColor="accent4"/>
        <w:right w:val="single" w:sz="4" w:space="0" w:color="4BA5C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5C1" w:themeFill="accent4"/>
      </w:tcPr>
    </w:tblStylePr>
    <w:tblStylePr w:type="lastRow">
      <w:rPr>
        <w:b/>
        <w:bCs/>
      </w:rPr>
      <w:tblPr/>
      <w:tcPr>
        <w:tcBorders>
          <w:top w:val="double" w:sz="4" w:space="0" w:color="4BA5C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5C1" w:themeColor="accent4"/>
          <w:right w:val="single" w:sz="4" w:space="0" w:color="4BA5C1" w:themeColor="accent4"/>
        </w:tcBorders>
      </w:tcPr>
    </w:tblStylePr>
    <w:tblStylePr w:type="band1Horz">
      <w:tblPr/>
      <w:tcPr>
        <w:tcBorders>
          <w:top w:val="single" w:sz="4" w:space="0" w:color="4BA5C1" w:themeColor="accent4"/>
          <w:bottom w:val="single" w:sz="4" w:space="0" w:color="4BA5C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5C1" w:themeColor="accent4"/>
          <w:left w:val="nil"/>
        </w:tcBorders>
      </w:tcPr>
    </w:tblStylePr>
    <w:tblStylePr w:type="swCell">
      <w:tblPr/>
      <w:tcPr>
        <w:tcBorders>
          <w:top w:val="double" w:sz="4" w:space="0" w:color="4BA5C1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402182"/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402182"/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402182"/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411">
    <w:name w:val="List Table 4 Accent 1"/>
    <w:basedOn w:val="a4"/>
    <w:uiPriority w:val="49"/>
    <w:rsid w:val="00402182"/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421">
    <w:name w:val="List Table 4 Accent 2"/>
    <w:basedOn w:val="a4"/>
    <w:uiPriority w:val="49"/>
    <w:rsid w:val="00402182"/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431">
    <w:name w:val="List Table 4 Accent 3"/>
    <w:basedOn w:val="a4"/>
    <w:uiPriority w:val="49"/>
    <w:rsid w:val="00402182"/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40">
    <w:name w:val="List Table 4 Accent 4"/>
    <w:basedOn w:val="a4"/>
    <w:uiPriority w:val="49"/>
    <w:rsid w:val="00402182"/>
    <w:tblPr>
      <w:tblStyleRowBandSize w:val="1"/>
      <w:tblStyleColBandSize w:val="1"/>
      <w:tblBorders>
        <w:top w:val="single" w:sz="4" w:space="0" w:color="92C8D9" w:themeColor="accent4" w:themeTint="99"/>
        <w:left w:val="single" w:sz="4" w:space="0" w:color="92C8D9" w:themeColor="accent4" w:themeTint="99"/>
        <w:bottom w:val="single" w:sz="4" w:space="0" w:color="92C8D9" w:themeColor="accent4" w:themeTint="99"/>
        <w:right w:val="single" w:sz="4" w:space="0" w:color="92C8D9" w:themeColor="accent4" w:themeTint="99"/>
        <w:insideH w:val="single" w:sz="4" w:space="0" w:color="92C8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5C1" w:themeColor="accent4"/>
          <w:left w:val="single" w:sz="4" w:space="0" w:color="4BA5C1" w:themeColor="accent4"/>
          <w:bottom w:val="single" w:sz="4" w:space="0" w:color="4BA5C1" w:themeColor="accent4"/>
          <w:right w:val="single" w:sz="4" w:space="0" w:color="4BA5C1" w:themeColor="accent4"/>
          <w:insideH w:val="nil"/>
        </w:tcBorders>
        <w:shd w:val="clear" w:color="auto" w:fill="4BA5C1" w:themeFill="accent4"/>
      </w:tcPr>
    </w:tblStylePr>
    <w:tblStylePr w:type="lastRow">
      <w:rPr>
        <w:b/>
        <w:bCs/>
      </w:rPr>
      <w:tblPr/>
      <w:tcPr>
        <w:tcBorders>
          <w:top w:val="double" w:sz="4" w:space="0" w:color="92C8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450">
    <w:name w:val="List Table 4 Accent 5"/>
    <w:basedOn w:val="a4"/>
    <w:uiPriority w:val="49"/>
    <w:rsid w:val="00402182"/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460">
    <w:name w:val="List Table 4 Accent 6"/>
    <w:basedOn w:val="a4"/>
    <w:uiPriority w:val="49"/>
    <w:rsid w:val="00402182"/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5a">
    <w:name w:val="List Table 5 Dark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4BA5C1" w:themeColor="accent4"/>
        <w:left w:val="single" w:sz="24" w:space="0" w:color="4BA5C1" w:themeColor="accent4"/>
        <w:bottom w:val="single" w:sz="24" w:space="0" w:color="4BA5C1" w:themeColor="accent4"/>
        <w:right w:val="single" w:sz="24" w:space="0" w:color="4BA5C1" w:themeColor="accent4"/>
      </w:tblBorders>
    </w:tblPr>
    <w:tcPr>
      <w:shd w:val="clear" w:color="auto" w:fill="4BA5C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402182"/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402182"/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611">
    <w:name w:val="List Table 6 Colorful Accent 1"/>
    <w:basedOn w:val="a4"/>
    <w:uiPriority w:val="51"/>
    <w:rsid w:val="00402182"/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621">
    <w:name w:val="List Table 6 Colorful Accent 2"/>
    <w:basedOn w:val="a4"/>
    <w:uiPriority w:val="51"/>
    <w:rsid w:val="00402182"/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631">
    <w:name w:val="List Table 6 Colorful Accent 3"/>
    <w:basedOn w:val="a4"/>
    <w:uiPriority w:val="51"/>
    <w:rsid w:val="00402182"/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640">
    <w:name w:val="List Table 6 Colorful Accent 4"/>
    <w:basedOn w:val="a4"/>
    <w:uiPriority w:val="51"/>
    <w:rsid w:val="00402182"/>
    <w:rPr>
      <w:color w:val="337D95" w:themeColor="accent4" w:themeShade="BF"/>
    </w:rPr>
    <w:tblPr>
      <w:tblStyleRowBandSize w:val="1"/>
      <w:tblStyleColBandSize w:val="1"/>
      <w:tblBorders>
        <w:top w:val="single" w:sz="4" w:space="0" w:color="4BA5C1" w:themeColor="accent4"/>
        <w:bottom w:val="single" w:sz="4" w:space="0" w:color="4BA5C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BA5C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</w:style>
  <w:style w:type="table" w:styleId="-650">
    <w:name w:val="List Table 6 Colorful Accent 5"/>
    <w:basedOn w:val="a4"/>
    <w:uiPriority w:val="51"/>
    <w:rsid w:val="00402182"/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60">
    <w:name w:val="List Table 6 Colorful Accent 6"/>
    <w:basedOn w:val="a4"/>
    <w:uiPriority w:val="51"/>
    <w:rsid w:val="00402182"/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-70">
    <w:name w:val="List Table 7 Colorful"/>
    <w:basedOn w:val="a4"/>
    <w:uiPriority w:val="52"/>
    <w:rsid w:val="00402182"/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402182"/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402182"/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402182"/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402182"/>
    <w:rPr>
      <w:color w:val="337D9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5C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5C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5C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5C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CF2" w:themeFill="accent4" w:themeFillTint="33"/>
      </w:tcPr>
    </w:tblStylePr>
    <w:tblStylePr w:type="band1Horz">
      <w:tblPr/>
      <w:tcPr>
        <w:shd w:val="clear" w:color="auto" w:fill="DAEC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402182"/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402182"/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macro"/>
    <w:link w:val="affff5"/>
    <w:uiPriority w:val="99"/>
    <w:semiHidden/>
    <w:unhideWhenUsed/>
    <w:rsid w:val="00402182"/>
    <w:pPr>
      <w:framePr w:hSpace="180" w:wrap="around" w:vAnchor="text" w:hAnchor="text" w:x="45" w:y="11138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noProof/>
      <w:color w:val="082A75" w:themeColor="text2"/>
      <w:spacing w:val="20"/>
      <w:kern w:val="28"/>
    </w:rPr>
  </w:style>
  <w:style w:type="character" w:customStyle="1" w:styleId="affff5">
    <w:name w:val="Текст макроса Знак"/>
    <w:basedOn w:val="a3"/>
    <w:link w:val="affff4"/>
    <w:uiPriority w:val="99"/>
    <w:semiHidden/>
    <w:rsid w:val="00402182"/>
    <w:rPr>
      <w:rFonts w:ascii="Consolas" w:hAnsi="Consolas" w:cs="Consolas"/>
      <w:noProof/>
      <w:color w:val="082A75" w:themeColor="text2"/>
      <w:spacing w:val="20"/>
      <w:kern w:val="28"/>
    </w:rPr>
  </w:style>
  <w:style w:type="table" w:styleId="12">
    <w:name w:val="Medium Grid 1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78BBD0" w:themeColor="accent4" w:themeTint="BF"/>
        <w:left w:val="single" w:sz="8" w:space="0" w:color="78BBD0" w:themeColor="accent4" w:themeTint="BF"/>
        <w:bottom w:val="single" w:sz="8" w:space="0" w:color="78BBD0" w:themeColor="accent4" w:themeTint="BF"/>
        <w:right w:val="single" w:sz="8" w:space="0" w:color="78BBD0" w:themeColor="accent4" w:themeTint="BF"/>
        <w:insideH w:val="single" w:sz="8" w:space="0" w:color="78BBD0" w:themeColor="accent4" w:themeTint="BF"/>
        <w:insideV w:val="single" w:sz="8" w:space="0" w:color="78BBD0" w:themeColor="accent4" w:themeTint="BF"/>
      </w:tblBorders>
    </w:tblPr>
    <w:tcPr>
      <w:shd w:val="clear" w:color="auto" w:fill="D2E8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BBD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2E0" w:themeFill="accent4" w:themeFillTint="7F"/>
      </w:tcPr>
    </w:tblStylePr>
    <w:tblStylePr w:type="band1Horz">
      <w:tblPr/>
      <w:tcPr>
        <w:shd w:val="clear" w:color="auto" w:fill="A5D2E0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402182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  <w:insideH w:val="single" w:sz="8" w:space="0" w:color="4BA5C1" w:themeColor="accent4"/>
        <w:insideV w:val="single" w:sz="8" w:space="0" w:color="4BA5C1" w:themeColor="accent4"/>
      </w:tblBorders>
    </w:tblPr>
    <w:tcPr>
      <w:shd w:val="clear" w:color="auto" w:fill="D2E8EF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DF6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F2" w:themeFill="accent4" w:themeFillTint="33"/>
      </w:tcPr>
    </w:tblStylePr>
    <w:tblStylePr w:type="band1Vert">
      <w:tblPr/>
      <w:tcPr>
        <w:shd w:val="clear" w:color="auto" w:fill="A5D2E0" w:themeFill="accent4" w:themeFillTint="7F"/>
      </w:tcPr>
    </w:tblStylePr>
    <w:tblStylePr w:type="band1Horz">
      <w:tblPr/>
      <w:tcPr>
        <w:tcBorders>
          <w:insideH w:val="single" w:sz="6" w:space="0" w:color="4BA5C1" w:themeColor="accent4"/>
          <w:insideV w:val="single" w:sz="6" w:space="0" w:color="4BA5C1" w:themeColor="accent4"/>
        </w:tcBorders>
        <w:shd w:val="clear" w:color="auto" w:fill="A5D2E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8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5C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5C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5C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5C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2E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2E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0218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4BA5C1" w:themeColor="accent4"/>
        <w:bottom w:val="single" w:sz="8" w:space="0" w:color="4BA5C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5C1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4BA5C1" w:themeColor="accent4"/>
          <w:bottom w:val="single" w:sz="8" w:space="0" w:color="4BA5C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5C1" w:themeColor="accent4"/>
          <w:bottom w:val="single" w:sz="8" w:space="0" w:color="4BA5C1" w:themeColor="accent4"/>
        </w:tcBorders>
      </w:tcPr>
    </w:tblStylePr>
    <w:tblStylePr w:type="band1Vert">
      <w:tblPr/>
      <w:tcPr>
        <w:shd w:val="clear" w:color="auto" w:fill="D2E8EF" w:themeFill="accent4" w:themeFillTint="3F"/>
      </w:tcPr>
    </w:tblStylePr>
    <w:tblStylePr w:type="band1Horz">
      <w:tblPr/>
      <w:tcPr>
        <w:shd w:val="clear" w:color="auto" w:fill="D2E8EF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402182"/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4BA5C1" w:themeColor="accent4"/>
        <w:left w:val="single" w:sz="8" w:space="0" w:color="4BA5C1" w:themeColor="accent4"/>
        <w:bottom w:val="single" w:sz="8" w:space="0" w:color="4BA5C1" w:themeColor="accent4"/>
        <w:right w:val="single" w:sz="8" w:space="0" w:color="4BA5C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5C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5C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5C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8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8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402182"/>
    <w:rPr>
      <w:rFonts w:ascii="Calibri" w:eastAsiaTheme="majorEastAsia" w:hAnsi="Calibri" w:cstheme="majorBidi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78BBD0" w:themeColor="accent4" w:themeTint="BF"/>
        <w:left w:val="single" w:sz="8" w:space="0" w:color="78BBD0" w:themeColor="accent4" w:themeTint="BF"/>
        <w:bottom w:val="single" w:sz="8" w:space="0" w:color="78BBD0" w:themeColor="accent4" w:themeTint="BF"/>
        <w:right w:val="single" w:sz="8" w:space="0" w:color="78BBD0" w:themeColor="accent4" w:themeTint="BF"/>
        <w:insideH w:val="single" w:sz="8" w:space="0" w:color="78BBD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BBD0" w:themeColor="accent4" w:themeTint="BF"/>
          <w:left w:val="single" w:sz="8" w:space="0" w:color="78BBD0" w:themeColor="accent4" w:themeTint="BF"/>
          <w:bottom w:val="single" w:sz="8" w:space="0" w:color="78BBD0" w:themeColor="accent4" w:themeTint="BF"/>
          <w:right w:val="single" w:sz="8" w:space="0" w:color="78BBD0" w:themeColor="accent4" w:themeTint="BF"/>
          <w:insideH w:val="nil"/>
          <w:insideV w:val="nil"/>
        </w:tcBorders>
        <w:shd w:val="clear" w:color="auto" w:fill="4BA5C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BD0" w:themeColor="accent4" w:themeTint="BF"/>
          <w:left w:val="single" w:sz="8" w:space="0" w:color="78BBD0" w:themeColor="accent4" w:themeTint="BF"/>
          <w:bottom w:val="single" w:sz="8" w:space="0" w:color="78BBD0" w:themeColor="accent4" w:themeTint="BF"/>
          <w:right w:val="single" w:sz="8" w:space="0" w:color="78BBD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8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8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402182"/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5C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5C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5C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40218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6">
    <w:name w:val="Mention"/>
    <w:basedOn w:val="a3"/>
    <w:uiPriority w:val="99"/>
    <w:semiHidden/>
    <w:unhideWhenUsed/>
    <w:rsid w:val="00402182"/>
    <w:rPr>
      <w:rFonts w:ascii="Microsoft Sans Serif" w:hAnsi="Microsoft Sans Serif" w:cs="Microsoft Sans Serif"/>
      <w:color w:val="2B579A"/>
      <w:shd w:val="clear" w:color="auto" w:fill="E1DFDD"/>
    </w:rPr>
  </w:style>
  <w:style w:type="paragraph" w:styleId="affff7">
    <w:name w:val="Message Header"/>
    <w:basedOn w:val="a2"/>
    <w:link w:val="affff8"/>
    <w:uiPriority w:val="99"/>
    <w:semiHidden/>
    <w:unhideWhenUsed/>
    <w:rsid w:val="00402182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" w:eastAsiaTheme="majorEastAsia" w:hAnsi="Calibri" w:cstheme="majorBidi"/>
      <w:szCs w:val="24"/>
    </w:rPr>
  </w:style>
  <w:style w:type="character" w:customStyle="1" w:styleId="affff8">
    <w:name w:val="Шапка Знак"/>
    <w:basedOn w:val="a3"/>
    <w:link w:val="affff7"/>
    <w:uiPriority w:val="99"/>
    <w:semiHidden/>
    <w:rsid w:val="00402182"/>
    <w:rPr>
      <w:rFonts w:ascii="Calibri" w:eastAsiaTheme="majorEastAsia" w:hAnsi="Calibri" w:cstheme="majorBidi"/>
      <w:noProof/>
      <w:color w:val="082A75" w:themeColor="text2"/>
      <w:spacing w:val="20"/>
      <w:kern w:val="28"/>
      <w:sz w:val="24"/>
      <w:szCs w:val="24"/>
      <w:shd w:val="pct20" w:color="auto" w:fill="auto"/>
    </w:rPr>
  </w:style>
  <w:style w:type="paragraph" w:styleId="affff9">
    <w:name w:val="No Spacing"/>
    <w:uiPriority w:val="1"/>
    <w:qFormat/>
    <w:rsid w:val="00402182"/>
    <w:pPr>
      <w:framePr w:hSpace="180" w:wrap="around" w:vAnchor="text" w:hAnchor="text" w:x="45" w:y="11138"/>
    </w:pPr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affffa">
    <w:name w:val="Normal (Web)"/>
    <w:basedOn w:val="a2"/>
    <w:uiPriority w:val="99"/>
    <w:semiHidden/>
    <w:unhideWhenUsed/>
    <w:rsid w:val="00402182"/>
    <w:pPr>
      <w:framePr w:wrap="around"/>
    </w:pPr>
    <w:rPr>
      <w:rFonts w:ascii="Times New Roman" w:hAnsi="Times New Roman" w:cs="Times New Roman"/>
      <w:szCs w:val="24"/>
    </w:rPr>
  </w:style>
  <w:style w:type="paragraph" w:styleId="affffb">
    <w:name w:val="Normal Indent"/>
    <w:basedOn w:val="a2"/>
    <w:uiPriority w:val="99"/>
    <w:semiHidden/>
    <w:unhideWhenUsed/>
    <w:rsid w:val="00402182"/>
    <w:pPr>
      <w:framePr w:wrap="around"/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402182"/>
    <w:pPr>
      <w:framePr w:wrap="around"/>
    </w:pPr>
  </w:style>
  <w:style w:type="character" w:customStyle="1" w:styleId="affffd">
    <w:name w:val="Заголовок записки Знак"/>
    <w:basedOn w:val="a3"/>
    <w:link w:val="affffc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character" w:styleId="affffe">
    <w:name w:val="page number"/>
    <w:basedOn w:val="a3"/>
    <w:uiPriority w:val="99"/>
    <w:semiHidden/>
    <w:unhideWhenUsed/>
    <w:rsid w:val="00402182"/>
    <w:rPr>
      <w:rFonts w:ascii="Microsoft Sans Serif" w:hAnsi="Microsoft Sans Serif" w:cs="Microsoft Sans Serif"/>
    </w:rPr>
  </w:style>
  <w:style w:type="character" w:styleId="afffff">
    <w:name w:val="Placeholder Text"/>
    <w:basedOn w:val="a3"/>
    <w:uiPriority w:val="99"/>
    <w:semiHidden/>
    <w:rsid w:val="00402182"/>
    <w:rPr>
      <w:rFonts w:ascii="Microsoft Sans Serif" w:hAnsi="Microsoft Sans Serif" w:cs="Microsoft Sans Serif"/>
      <w:color w:val="808080"/>
    </w:rPr>
  </w:style>
  <w:style w:type="table" w:styleId="15">
    <w:name w:val="Plain Table 1"/>
    <w:basedOn w:val="a4"/>
    <w:uiPriority w:val="41"/>
    <w:rsid w:val="0040218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402182"/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b">
    <w:name w:val="Plain Table 3"/>
    <w:basedOn w:val="a4"/>
    <w:uiPriority w:val="43"/>
    <w:rsid w:val="0040218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40218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40218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Plain Text"/>
    <w:basedOn w:val="a2"/>
    <w:link w:val="afffff1"/>
    <w:uiPriority w:val="99"/>
    <w:semiHidden/>
    <w:unhideWhenUsed/>
    <w:rsid w:val="00402182"/>
    <w:pPr>
      <w:framePr w:wrap="around"/>
    </w:pPr>
    <w:rPr>
      <w:rFonts w:ascii="Consolas" w:hAnsi="Consolas" w:cs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402182"/>
    <w:rPr>
      <w:rFonts w:ascii="Consolas" w:hAnsi="Consolas" w:cs="Consolas"/>
      <w:noProof/>
      <w:color w:val="082A75" w:themeColor="text2"/>
      <w:spacing w:val="20"/>
      <w:kern w:val="28"/>
      <w:sz w:val="21"/>
      <w:szCs w:val="21"/>
    </w:rPr>
  </w:style>
  <w:style w:type="paragraph" w:styleId="2f2">
    <w:name w:val="Quote"/>
    <w:basedOn w:val="a2"/>
    <w:next w:val="a2"/>
    <w:link w:val="2f3"/>
    <w:uiPriority w:val="29"/>
    <w:qFormat/>
    <w:rsid w:val="00402182"/>
    <w:pPr>
      <w:framePr w:wrap="around"/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2f3">
    <w:name w:val="Цитата 2 Знак"/>
    <w:basedOn w:val="a3"/>
    <w:link w:val="2f2"/>
    <w:uiPriority w:val="29"/>
    <w:rsid w:val="00402182"/>
    <w:rPr>
      <w:rFonts w:ascii="Microsoft Sans Serif" w:hAnsi="Microsoft Sans Serif" w:cs="Microsoft Sans Serif"/>
      <w:i/>
      <w:iCs/>
      <w:noProof/>
      <w:color w:val="2E287F" w:themeColor="text1" w:themeTint="BF"/>
      <w:spacing w:val="20"/>
      <w:kern w:val="28"/>
      <w:sz w:val="24"/>
    </w:rPr>
  </w:style>
  <w:style w:type="paragraph" w:styleId="afffff2">
    <w:name w:val="Salutation"/>
    <w:basedOn w:val="a2"/>
    <w:next w:val="a2"/>
    <w:link w:val="afffff3"/>
    <w:uiPriority w:val="99"/>
    <w:semiHidden/>
    <w:unhideWhenUsed/>
    <w:rsid w:val="00402182"/>
    <w:pPr>
      <w:framePr w:wrap="around"/>
    </w:pPr>
  </w:style>
  <w:style w:type="character" w:customStyle="1" w:styleId="afffff3">
    <w:name w:val="Приветствие Знак"/>
    <w:basedOn w:val="a3"/>
    <w:link w:val="afffff2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paragraph" w:styleId="afffff4">
    <w:name w:val="Signature"/>
    <w:basedOn w:val="a2"/>
    <w:link w:val="afffff5"/>
    <w:uiPriority w:val="99"/>
    <w:semiHidden/>
    <w:unhideWhenUsed/>
    <w:rsid w:val="00402182"/>
    <w:pPr>
      <w:framePr w:wrap="around"/>
      <w:ind w:left="4252"/>
    </w:pPr>
  </w:style>
  <w:style w:type="character" w:customStyle="1" w:styleId="afffff5">
    <w:name w:val="Подпись Знак"/>
    <w:basedOn w:val="a3"/>
    <w:link w:val="afffff4"/>
    <w:uiPriority w:val="99"/>
    <w:semiHidden/>
    <w:rsid w:val="00402182"/>
    <w:rPr>
      <w:rFonts w:ascii="Microsoft Sans Serif" w:hAnsi="Microsoft Sans Serif" w:cs="Microsoft Sans Serif"/>
      <w:noProof/>
      <w:color w:val="082A75" w:themeColor="text2"/>
      <w:spacing w:val="20"/>
      <w:kern w:val="28"/>
      <w:sz w:val="24"/>
    </w:rPr>
  </w:style>
  <w:style w:type="character" w:styleId="-">
    <w:name w:val="Smart Hyperlink"/>
    <w:basedOn w:val="a3"/>
    <w:uiPriority w:val="99"/>
    <w:semiHidden/>
    <w:unhideWhenUsed/>
    <w:rsid w:val="00402182"/>
    <w:rPr>
      <w:rFonts w:ascii="Microsoft Sans Serif" w:hAnsi="Microsoft Sans Serif" w:cs="Microsoft Sans Serif"/>
      <w:u w:val="dotted"/>
    </w:rPr>
  </w:style>
  <w:style w:type="character" w:styleId="afffff6">
    <w:name w:val="Strong"/>
    <w:basedOn w:val="a3"/>
    <w:uiPriority w:val="22"/>
    <w:qFormat/>
    <w:rsid w:val="00402182"/>
    <w:rPr>
      <w:rFonts w:ascii="Microsoft Sans Serif" w:hAnsi="Microsoft Sans Serif" w:cs="Microsoft Sans Serif"/>
      <w:b/>
      <w:bCs/>
    </w:rPr>
  </w:style>
  <w:style w:type="character" w:styleId="afffff7">
    <w:name w:val="Subtle Emphasis"/>
    <w:basedOn w:val="a3"/>
    <w:uiPriority w:val="19"/>
    <w:qFormat/>
    <w:rsid w:val="00402182"/>
    <w:rPr>
      <w:rFonts w:ascii="Microsoft Sans Serif" w:hAnsi="Microsoft Sans Serif" w:cs="Microsoft Sans Serif"/>
      <w:i/>
      <w:iCs/>
      <w:color w:val="2E287F" w:themeColor="text1" w:themeTint="BF"/>
    </w:rPr>
  </w:style>
  <w:style w:type="character" w:styleId="afffff8">
    <w:name w:val="Subtle Reference"/>
    <w:basedOn w:val="a3"/>
    <w:uiPriority w:val="31"/>
    <w:qFormat/>
    <w:rsid w:val="00402182"/>
    <w:rPr>
      <w:rFonts w:ascii="Microsoft Sans Serif" w:hAnsi="Microsoft Sans Serif" w:cs="Microsoft Sans Serif"/>
      <w:smallCaps/>
      <w:color w:val="3B33A2" w:themeColor="text1" w:themeTint="A5"/>
    </w:rPr>
  </w:style>
  <w:style w:type="table" w:styleId="16">
    <w:name w:val="Table 3D effects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402182"/>
    <w:pPr>
      <w:framePr w:hSpace="180" w:wrap="around" w:vAnchor="text" w:hAnchor="text" w:x="45" w:y="11138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402182"/>
    <w:pPr>
      <w:framePr w:hSpace="180" w:wrap="around" w:vAnchor="text" w:hAnchor="text" w:x="45" w:y="11138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orful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402182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402182"/>
    <w:pPr>
      <w:framePr w:hSpace="180" w:wrap="around" w:vAnchor="text" w:hAnchor="text" w:x="45" w:y="11138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402182"/>
    <w:pPr>
      <w:framePr w:hSpace="180" w:wrap="around" w:vAnchor="text" w:hAnchor="text" w:x="45" w:y="11138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Grid"/>
    <w:basedOn w:val="a4"/>
    <w:uiPriority w:val="39"/>
    <w:rsid w:val="00402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402182"/>
    <w:pPr>
      <w:framePr w:hSpace="180" w:wrap="around" w:vAnchor="text" w:hAnchor="text" w:x="45" w:y="11138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40218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402182"/>
    <w:pPr>
      <w:framePr w:wrap="around"/>
      <w:ind w:left="240" w:hanging="240"/>
    </w:pPr>
  </w:style>
  <w:style w:type="paragraph" w:styleId="afffffe">
    <w:name w:val="table of figures"/>
    <w:basedOn w:val="a2"/>
    <w:next w:val="a2"/>
    <w:uiPriority w:val="99"/>
    <w:semiHidden/>
    <w:unhideWhenUsed/>
    <w:rsid w:val="00402182"/>
    <w:pPr>
      <w:framePr w:wrap="around"/>
    </w:pPr>
  </w:style>
  <w:style w:type="table" w:styleId="affffff">
    <w:name w:val="Table Professional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ubtle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402182"/>
    <w:pPr>
      <w:framePr w:hSpace="180" w:wrap="around" w:vAnchor="text" w:hAnchor="text" w:x="45" w:y="11138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402182"/>
    <w:pPr>
      <w:framePr w:wrap="around"/>
      <w:spacing w:before="120"/>
    </w:pPr>
    <w:rPr>
      <w:rFonts w:ascii="Calibri" w:eastAsiaTheme="majorEastAsia" w:hAnsi="Calibri" w:cstheme="majorBidi"/>
      <w:b/>
      <w:bCs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402182"/>
    <w:pPr>
      <w:framePr w:wrap="around"/>
      <w:spacing w:after="100"/>
    </w:pPr>
  </w:style>
  <w:style w:type="paragraph" w:styleId="2fb">
    <w:name w:val="toc 2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240"/>
    </w:pPr>
  </w:style>
  <w:style w:type="paragraph" w:styleId="3f2">
    <w:name w:val="toc 3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480"/>
    </w:pPr>
  </w:style>
  <w:style w:type="paragraph" w:styleId="4a">
    <w:name w:val="toc 4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720"/>
    </w:pPr>
  </w:style>
  <w:style w:type="paragraph" w:styleId="59">
    <w:name w:val="toc 5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960"/>
    </w:pPr>
  </w:style>
  <w:style w:type="paragraph" w:styleId="63">
    <w:name w:val="toc 6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1200"/>
    </w:pPr>
  </w:style>
  <w:style w:type="paragraph" w:styleId="73">
    <w:name w:val="toc 7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402182"/>
    <w:pPr>
      <w:framePr w:wrap="around"/>
      <w:spacing w:after="100"/>
      <w:ind w:left="1920"/>
    </w:pPr>
  </w:style>
  <w:style w:type="paragraph" w:styleId="affffff2">
    <w:name w:val="TOC Heading"/>
    <w:basedOn w:val="1"/>
    <w:next w:val="a2"/>
    <w:uiPriority w:val="39"/>
    <w:semiHidden/>
    <w:unhideWhenUsed/>
    <w:qFormat/>
    <w:rsid w:val="00402182"/>
    <w:pPr>
      <w:keepLines/>
      <w:framePr w:hSpace="180" w:wrap="around" w:vAnchor="text" w:hAnchor="text" w:x="45" w:y="11138"/>
      <w:spacing w:after="0"/>
      <w:outlineLvl w:val="9"/>
    </w:pPr>
    <w:rPr>
      <w:rFonts w:eastAsiaTheme="majorEastAsia" w:cstheme="majorBidi"/>
      <w:bCs w:val="0"/>
      <w:iCs w:val="0"/>
      <w:noProof/>
      <w:color w:val="013A57" w:themeColor="accent1" w:themeShade="BF"/>
    </w:rPr>
  </w:style>
  <w:style w:type="character" w:styleId="affffff3">
    <w:name w:val="Unresolved Mention"/>
    <w:basedOn w:val="a3"/>
    <w:uiPriority w:val="99"/>
    <w:semiHidden/>
    <w:unhideWhenUsed/>
    <w:rsid w:val="00402182"/>
    <w:rPr>
      <w:rFonts w:ascii="Microsoft Sans Serif" w:hAnsi="Microsoft Sans Serif" w:cs="Microsoft Sans Serif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10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sv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Custom 46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4BA5C1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Office_36177392_TF06087348</Template>
  <TotalTime>13</TotalTime>
  <Pages>1</Pages>
  <Words>11</Words>
  <Characters>65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2019-08-05T10:12:00Z</dcterms:created>
  <dcterms:modified xsi:type="dcterms:W3CDTF">2019-08-21T07:48:00Z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TC060873281033</vt:lpwstr>
  </property>
</Properties>
</file>