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есяц и год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t>Январь</w:t>
            </w:r>
          </w:p>
        </w:tc>
        <w:tc>
          <w:tcPr>
            <w:tcW w:w="4438" w:type="dxa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9"/>
            </w:pPr>
            <w:r>
              <w:rPr>
                <w:lang w:bidi="ru-RU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9"/>
            </w:pPr>
            <w:r>
              <w:rPr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bookmarkStart w:id="0" w:name="_GoBack"/>
            <w:r>
              <w:rPr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8</w:t>
            </w:r>
          </w:p>
        </w:tc>
      </w:tr>
      <w:bookmarkEnd w:id="0"/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sdt>
          <w:sdtPr>
            <w:id w:val="59678969"/>
            <w:placeholder>
              <w:docPart w:val="73D476B245354DDC95181C479CDAC21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3C4EED" w:rsidRDefault="00B33D9E">
                <w:r w:rsidRPr="004C6AAE">
                  <w:rPr>
                    <w:sz w:val="15"/>
                    <w:szCs w:val="15"/>
                  </w:rPr>
                  <w:t>Чтобы добавить текст, просто коснитесь поля под датой и начинайте вводить.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7"/>
            </w:pPr>
            <w:r>
              <w:rPr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Февраль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Март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9"/>
            </w:pPr>
            <w:r>
              <w:rPr>
                <w:lang w:bidi="ru-R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a7"/>
            </w:pPr>
            <w:r>
              <w:rPr>
                <w:lang w:bidi="ru-RU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a7"/>
            </w:pPr>
            <w:r>
              <w:rPr>
                <w:lang w:bidi="ru-RU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a9"/>
            </w:pPr>
            <w:r>
              <w:rPr>
                <w:lang w:bidi="ru-RU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Апрель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7"/>
            </w:pPr>
            <w:r>
              <w:rPr>
                <w:lang w:bidi="ru-RU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Май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9"/>
            </w:pPr>
            <w:r>
              <w:rPr>
                <w:lang w:bidi="ru-RU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Июнь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a9"/>
            </w:pPr>
            <w:r>
              <w:rPr>
                <w:lang w:bidi="ru-RU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Июль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Помесячный календарь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a7"/>
            </w:pPr>
            <w:r>
              <w:rPr>
                <w:lang w:bidi="ru-RU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a7"/>
            </w:pPr>
            <w:r>
              <w:rPr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Август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a7"/>
            </w:pPr>
            <w:r>
              <w:rPr>
                <w:lang w:bidi="ru-RU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Сентябрь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CF560F" w:rsidP="00086E00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Октябрь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a9"/>
            </w:pPr>
            <w:r>
              <w:rPr>
                <w:lang w:bidi="ru-R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a9"/>
            </w:pPr>
            <w:r>
              <w:rPr>
                <w:lang w:bidi="ru-R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a9"/>
            </w:pPr>
            <w:r>
              <w:rPr>
                <w:lang w:bidi="ru-R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CF560F" w:rsidP="00021FCE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a7"/>
            </w:pPr>
            <w:r>
              <w:rPr>
                <w:lang w:bidi="ru-RU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a7"/>
            </w:pPr>
            <w:r>
              <w:rPr>
                <w:lang w:bidi="ru-RU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Ноябрь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9"/>
            </w:pPr>
            <w:r>
              <w:rPr>
                <w:lang w:bidi="ru-RU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a7"/>
            </w:pPr>
            <w:r>
              <w:rPr>
                <w:lang w:bidi="ru-RU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a9"/>
            </w:pPr>
            <w:r>
              <w:rPr>
                <w:lang w:bidi="ru-RU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9"/>
            </w:pPr>
            <w:r>
              <w:rPr>
                <w:lang w:bidi="ru-RU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a4"/>
            </w:pPr>
            <w:r>
              <w:rPr>
                <w:lang w:bidi="ru-RU"/>
              </w:rPr>
              <w:lastRenderedPageBreak/>
              <w:t>Декабрь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a5"/>
            </w:pPr>
            <w:r>
              <w:rPr>
                <w:lang w:bidi="ru-RU"/>
              </w:rPr>
              <w:t>2017</w:t>
            </w:r>
          </w:p>
        </w:tc>
      </w:tr>
    </w:tbl>
    <w:p w:rsidR="003C4EED" w:rsidRDefault="003C4EED">
      <w:pPr>
        <w:pStyle w:val="aa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Помесячный календарь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Понедельник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Вторник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Среда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Четверг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Пятница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Суббота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a6"/>
            </w:pPr>
            <w:r>
              <w:rPr>
                <w:lang w:bidi="ru-RU"/>
              </w:rPr>
              <w:t>Воскресенье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9"/>
            </w:pPr>
            <w:r>
              <w:rPr>
                <w:lang w:bidi="ru-RU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9"/>
            </w:pPr>
            <w:r>
              <w:rPr>
                <w:lang w:bidi="ru-RU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9"/>
            </w:pPr>
            <w:r>
              <w:rPr>
                <w:lang w:bidi="ru-RU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9"/>
            </w:pPr>
            <w:r>
              <w:rPr>
                <w:lang w:bidi="ru-RU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7"/>
            </w:pPr>
            <w:r>
              <w:rPr>
                <w:lang w:bidi="ru-RU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7"/>
            </w:pPr>
            <w:r>
              <w:rPr>
                <w:lang w:bidi="ru-RU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a7"/>
            </w:pPr>
            <w:r>
              <w:rPr>
                <w:lang w:bidi="ru-RU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a7"/>
            </w:pPr>
            <w:r>
              <w:rPr>
                <w:lang w:bidi="ru-RU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7"/>
            </w:pPr>
            <w:r>
              <w:rPr>
                <w:lang w:bidi="ru-RU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a7"/>
            </w:pPr>
            <w:r>
              <w:rPr>
                <w:lang w:bidi="ru-RU"/>
              </w:rP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a9"/>
            </w:pPr>
            <w:r>
              <w:rPr>
                <w:lang w:bidi="ru-RU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1"/>
      </w:pPr>
      <w:r>
        <w:rPr>
          <w:lang w:bidi="ru-RU"/>
        </w:rPr>
        <w:t>Примечания: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Место для заметок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aa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17" w:rsidRDefault="00690B17">
      <w:pPr>
        <w:spacing w:after="0"/>
      </w:pPr>
      <w:r>
        <w:separator/>
      </w:r>
    </w:p>
  </w:endnote>
  <w:endnote w:type="continuationSeparator" w:id="0">
    <w:p w:rsidR="00690B17" w:rsidRDefault="00690B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00" w:rsidRDefault="00086E00">
    <w:pPr>
      <w:pStyle w:val="ad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Группа 37" title="Фон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Прямоугольник 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па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Полилиния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Полилиния 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Полилиния 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Полилиния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Группа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Полилиния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Полилиния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Полилиния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Полилиния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Полилиния 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Полилиния 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Полилиния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Полилиния 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Полилиния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Полилиния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32ABCB3" id="Группа 37" o:spid="_x0000_s1026" alt="Название: Фон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PDs+b48X&#10;RPTHETe8asenG2Z+EGKlhVfNUUDdYpMD55mjyPXARD141RwF1V3fwtzwq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">
              <v:rect id="Прямоугольник 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Группа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Группа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Полилиния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Полилиния 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Полилиния 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Полилиния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Группа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Полилиния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Полилиния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Полилиния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Полилиния 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Полилиния 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Полилиния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Полилиния 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Полилиния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Полилиния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17" w:rsidRDefault="00690B17">
      <w:pPr>
        <w:spacing w:after="0"/>
      </w:pPr>
      <w:r>
        <w:separator/>
      </w:r>
    </w:p>
  </w:footnote>
  <w:footnote w:type="continuationSeparator" w:id="0">
    <w:p w:rsidR="00690B17" w:rsidRDefault="00690B1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ED"/>
    <w:rsid w:val="00021FCE"/>
    <w:rsid w:val="00022C79"/>
    <w:rsid w:val="00033DC7"/>
    <w:rsid w:val="0003440D"/>
    <w:rsid w:val="00086E00"/>
    <w:rsid w:val="00173E5E"/>
    <w:rsid w:val="00225F07"/>
    <w:rsid w:val="003B5AE2"/>
    <w:rsid w:val="003C4EED"/>
    <w:rsid w:val="004528FA"/>
    <w:rsid w:val="004C6AAE"/>
    <w:rsid w:val="005F5BC2"/>
    <w:rsid w:val="00604913"/>
    <w:rsid w:val="00673146"/>
    <w:rsid w:val="00690B17"/>
    <w:rsid w:val="00725EDC"/>
    <w:rsid w:val="00777297"/>
    <w:rsid w:val="007F4C42"/>
    <w:rsid w:val="007F4DD5"/>
    <w:rsid w:val="00873793"/>
    <w:rsid w:val="00A04496"/>
    <w:rsid w:val="00A3665A"/>
    <w:rsid w:val="00B33D9E"/>
    <w:rsid w:val="00BD447D"/>
    <w:rsid w:val="00BD7DF4"/>
    <w:rsid w:val="00CC2E22"/>
    <w:rsid w:val="00CF560F"/>
    <w:rsid w:val="00E74560"/>
    <w:rsid w:val="00EE440A"/>
    <w:rsid w:val="00F03555"/>
    <w:rsid w:val="00F03DE4"/>
    <w:rsid w:val="00F22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ru-RU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sid w:val="003B5AE2"/>
  </w:style>
  <w:style w:type="paragraph" w:styleId="1">
    <w:name w:val="heading 1"/>
    <w:basedOn w:val="a"/>
    <w:next w:val="a"/>
    <w:link w:val="10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Месяц"/>
    <w:basedOn w:val="a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Год"/>
    <w:basedOn w:val="a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День"/>
    <w:basedOn w:val="a"/>
    <w:uiPriority w:val="4"/>
    <w:qFormat/>
    <w:pPr>
      <w:spacing w:after="60"/>
      <w:jc w:val="center"/>
    </w:pPr>
  </w:style>
  <w:style w:type="paragraph" w:styleId="a7">
    <w:name w:val="Date"/>
    <w:basedOn w:val="a"/>
    <w:next w:val="a"/>
    <w:link w:val="a8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Дата Знак"/>
    <w:basedOn w:val="a0"/>
    <w:link w:val="a7"/>
    <w:uiPriority w:val="6"/>
    <w:rPr>
      <w:sz w:val="22"/>
      <w:szCs w:val="22"/>
    </w:rPr>
  </w:style>
  <w:style w:type="paragraph" w:customStyle="1" w:styleId="a9">
    <w:name w:val="Число"/>
    <w:basedOn w:val="a7"/>
    <w:uiPriority w:val="5"/>
    <w:qFormat/>
    <w:rPr>
      <w:color w:val="BEA388" w:themeColor="accent4" w:themeTint="99"/>
    </w:rPr>
  </w:style>
  <w:style w:type="paragraph" w:styleId="aa">
    <w:name w:val="No Spacing"/>
    <w:uiPriority w:val="3"/>
    <w:qFormat/>
    <w:pPr>
      <w:spacing w:after="0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F223FD"/>
    <w:pPr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F223FD"/>
  </w:style>
  <w:style w:type="paragraph" w:styleId="ad">
    <w:name w:val="footer"/>
    <w:basedOn w:val="a"/>
    <w:link w:val="ae"/>
    <w:uiPriority w:val="99"/>
    <w:unhideWhenUsed/>
    <w:rsid w:val="00F223FD"/>
    <w:pPr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F223FD"/>
  </w:style>
  <w:style w:type="character" w:styleId="af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D476B245354DDC95181C479CDAC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81E6-BA51-4DC0-B133-7FBA5E36DA86}"/>
      </w:docPartPr>
      <w:docPartBody>
        <w:p w:rsidR="006832EF" w:rsidRDefault="006832EF">
          <w:pPr>
            <w:pStyle w:val="73D476B245354DDC95181C479CDAC218"/>
          </w:pPr>
          <w:r>
            <w:rPr>
              <w:lang w:bidi="ru-RU"/>
            </w:rPr>
            <w:t>Чтобы добавить текст, просто коснитесь поля под датой и начинайте вводить.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EF"/>
    <w:rsid w:val="00252B9A"/>
    <w:rsid w:val="006832EF"/>
    <w:rsid w:val="00756F47"/>
    <w:rsid w:val="00757B31"/>
    <w:rsid w:val="007E4D7B"/>
    <w:rsid w:val="00B605EB"/>
    <w:rsid w:val="00B82A03"/>
    <w:rsid w:val="00BD4704"/>
    <w:rsid w:val="00DA278A"/>
    <w:rsid w:val="00E0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C1FA07DD3034C609BE3C7D621C6E12D">
    <w:name w:val="EC1FA07DD3034C609BE3C7D621C6E12D"/>
  </w:style>
  <w:style w:type="paragraph" w:customStyle="1" w:styleId="73D476B245354DDC95181C479CDAC218">
    <w:name w:val="73D476B245354DDC95181C479CDAC218"/>
    <w:rPr>
      <w:lang w:eastAsia="ja-JP"/>
    </w:rPr>
  </w:style>
  <w:style w:type="character" w:styleId="a3">
    <w:name w:val="Placeholder Text"/>
    <w:basedOn w:val="a0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A20E8-7D85-4A7E-B661-E3587AED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Office_11352237_TF04235712_TF04235712</Template>
  <TotalTime>8</TotalTime>
  <Pages>12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2016-11-01T06:38:00Z</dcterms:created>
  <dcterms:modified xsi:type="dcterms:W3CDTF">2017-02-08T17:10:00Z</dcterms:modified>
</cp:coreProperties>
</file>