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template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37BF" w:rsidRDefault="00E94D45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705ED0C" wp14:editId="6963C9B0">
                <wp:simplePos x="0" y="0"/>
                <wp:positionH relativeFrom="column">
                  <wp:posOffset>7118985</wp:posOffset>
                </wp:positionH>
                <wp:positionV relativeFrom="paragraph">
                  <wp:posOffset>4618355</wp:posOffset>
                </wp:positionV>
                <wp:extent cx="1562100" cy="1876425"/>
                <wp:effectExtent l="0" t="0" r="0" b="0"/>
                <wp:wrapNone/>
                <wp:docPr id="11" name="Суббот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876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C4A" w:rsidRPr="00E0198A" w:rsidRDefault="00A05C4A" w:rsidP="00A05C4A">
                            <w:pPr>
                              <w:spacing w:after="0" w:line="324" w:lineRule="auto"/>
                              <w:jc w:val="center"/>
                              <w:rPr>
                                <w:rFonts w:ascii="Segoe UI" w:hAnsi="Segoe UI" w:cs="Segoe UI"/>
                                <w:color w:val="5E1010"/>
                                <w:spacing w:val="-10"/>
                                <w:w w:val="90"/>
                                <w:sz w:val="32"/>
                              </w:rPr>
                            </w:pPr>
                            <w:r w:rsidRPr="00E0198A">
                              <w:rPr>
                                <w:rFonts w:ascii="Segoe UI" w:hAnsi="Segoe UI" w:cs="Segoe UI"/>
                                <w:color w:val="5E1010"/>
                                <w:spacing w:val="-10"/>
                                <w:w w:val="90"/>
                                <w:sz w:val="36"/>
                              </w:rPr>
                              <w:t>Суббота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6" w:space="0" w:color="A6A6A6" w:themeColor="background1" w:themeShade="A6"/>
                                <w:left w:val="single" w:sz="6" w:space="0" w:color="A6A6A6" w:themeColor="background1" w:themeShade="A6"/>
                                <w:bottom w:val="single" w:sz="6" w:space="0" w:color="A6A6A6" w:themeColor="background1" w:themeShade="A6"/>
                                <w:right w:val="single" w:sz="6" w:space="0" w:color="A6A6A6" w:themeColor="background1" w:themeShade="A6"/>
                                <w:insideH w:val="single" w:sz="6" w:space="0" w:color="A6A6A6" w:themeColor="background1" w:themeShade="A6"/>
                                <w:insideV w:val="single" w:sz="6" w:space="0" w:color="A6A6A6" w:themeColor="background1" w:themeShade="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3"/>
                              <w:gridCol w:w="1922"/>
                            </w:tblGrid>
                            <w:tr w:rsidR="00A05C4A" w:rsidRPr="008D3C55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E0198A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w w:val="90"/>
                                      <w:sz w:val="14"/>
                                    </w:rPr>
                                  </w:pPr>
                                  <w:r w:rsidRPr="00E0198A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w w:val="90"/>
                                      <w:sz w:val="1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C56335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8D3C55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E0198A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w w:val="90"/>
                                      <w:sz w:val="14"/>
                                    </w:rPr>
                                  </w:pPr>
                                  <w:r w:rsidRPr="00E0198A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w w:val="90"/>
                                      <w:sz w:val="1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E0198A" w:rsidRDefault="00A05C4A" w:rsidP="008D3C55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w w:val="9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8D3C55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E0198A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w w:val="90"/>
                                      <w:sz w:val="14"/>
                                    </w:rPr>
                                  </w:pPr>
                                  <w:r w:rsidRPr="00E0198A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w w:val="90"/>
                                      <w:sz w:val="1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E0198A" w:rsidRDefault="00A05C4A" w:rsidP="008D3C55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w w:val="9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8D3C55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E0198A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w w:val="90"/>
                                      <w:sz w:val="14"/>
                                    </w:rPr>
                                  </w:pPr>
                                  <w:r w:rsidRPr="00E0198A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w w:val="90"/>
                                      <w:sz w:val="14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E0198A" w:rsidRDefault="00A05C4A" w:rsidP="008D3C55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w w:val="9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8D3C55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E0198A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w w:val="90"/>
                                      <w:sz w:val="14"/>
                                    </w:rPr>
                                  </w:pPr>
                                  <w:r w:rsidRPr="00E0198A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w w:val="90"/>
                                      <w:sz w:val="14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E0198A" w:rsidRDefault="00A05C4A" w:rsidP="008D3C55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w w:val="9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8D3C55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E0198A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w w:val="90"/>
                                      <w:sz w:val="14"/>
                                    </w:rPr>
                                  </w:pPr>
                                  <w:r w:rsidRPr="00E0198A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w w:val="90"/>
                                      <w:sz w:val="14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E0198A" w:rsidRDefault="00A05C4A" w:rsidP="008D3C55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w w:val="9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8D3C55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E0198A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w w:val="90"/>
                                      <w:sz w:val="14"/>
                                    </w:rPr>
                                  </w:pPr>
                                  <w:r w:rsidRPr="00E0198A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w w:val="90"/>
                                      <w:sz w:val="14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E0198A" w:rsidRDefault="00A05C4A" w:rsidP="008D3C55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w w:val="9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8D3C55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E0198A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w w:val="90"/>
                                      <w:sz w:val="14"/>
                                    </w:rPr>
                                  </w:pPr>
                                  <w:r w:rsidRPr="00E0198A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w w:val="90"/>
                                      <w:sz w:val="14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E0198A" w:rsidRDefault="00A05C4A" w:rsidP="008D3C55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w w:val="9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8D3C55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E0198A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w w:val="90"/>
                                      <w:sz w:val="14"/>
                                    </w:rPr>
                                  </w:pPr>
                                  <w:r w:rsidRPr="00E0198A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w w:val="90"/>
                                      <w:sz w:val="14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E0198A" w:rsidRDefault="00A05C4A" w:rsidP="008D3C55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w w:val="9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05C4A" w:rsidRPr="008D3C55" w:rsidRDefault="00A05C4A" w:rsidP="008D3C55">
                            <w:pPr>
                              <w:spacing w:after="0"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Суббота" o:spid="_x0000_s1026" type="#_x0000_t202" style="position:absolute;margin-left:560.55pt;margin-top:363.65pt;width:123pt;height:147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" stroked="f">
                <v:fill opacity="0"/>
                <v:textbox>
                  <w:txbxContent>
                    <w:p w:rsidR="00A05C4A" w:rsidRPr="00E0198A" w:rsidRDefault="00A05C4A" w:rsidP="00A05C4A">
                      <w:pPr>
                        <w:spacing w:after="0" w:line="324" w:lineRule="auto"/>
                        <w:jc w:val="center"/>
                        <w:rPr>
                          <w:rFonts w:ascii="Segoe UI" w:hAnsi="Segoe UI" w:cs="Segoe UI"/>
                          <w:color w:val="5E1010"/>
                          <w:spacing w:val="-10"/>
                          <w:w w:val="90"/>
                          <w:sz w:val="32"/>
                        </w:rPr>
                      </w:pPr>
                      <w:r w:rsidRPr="00E0198A">
                        <w:rPr>
                          <w:rFonts w:ascii="Segoe UI" w:hAnsi="Segoe UI" w:cs="Segoe UI"/>
                          <w:color w:val="5E1010"/>
                          <w:spacing w:val="-10"/>
                          <w:w w:val="90"/>
                          <w:sz w:val="36"/>
                        </w:rPr>
                        <w:t>Суббота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6" w:space="0" w:color="A6A6A6" w:themeColor="background1" w:themeShade="A6"/>
                          <w:left w:val="single" w:sz="6" w:space="0" w:color="A6A6A6" w:themeColor="background1" w:themeShade="A6"/>
                          <w:bottom w:val="single" w:sz="6" w:space="0" w:color="A6A6A6" w:themeColor="background1" w:themeShade="A6"/>
                          <w:right w:val="single" w:sz="6" w:space="0" w:color="A6A6A6" w:themeColor="background1" w:themeShade="A6"/>
                          <w:insideH w:val="single" w:sz="6" w:space="0" w:color="A6A6A6" w:themeColor="background1" w:themeShade="A6"/>
                          <w:insideV w:val="single" w:sz="6" w:space="0" w:color="A6A6A6" w:themeColor="background1" w:themeShade="A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3"/>
                        <w:gridCol w:w="1922"/>
                      </w:tblGrid>
                      <w:tr w:rsidR="00A05C4A" w:rsidRPr="008D3C55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E0198A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</w:pPr>
                            <w:r w:rsidRPr="00E0198A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C56335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8D3C55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E0198A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</w:pPr>
                            <w:r w:rsidRPr="00E0198A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E0198A" w:rsidRDefault="00A05C4A" w:rsidP="008D3C55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8D3C55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E0198A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</w:pPr>
                            <w:r w:rsidRPr="00E0198A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E0198A" w:rsidRDefault="00A05C4A" w:rsidP="008D3C55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8D3C55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E0198A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</w:pPr>
                            <w:r w:rsidRPr="00E0198A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E0198A" w:rsidRDefault="00A05C4A" w:rsidP="008D3C55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8D3C55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E0198A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</w:pPr>
                            <w:r w:rsidRPr="00E0198A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E0198A" w:rsidRDefault="00A05C4A" w:rsidP="008D3C55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8D3C55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E0198A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</w:pPr>
                            <w:r w:rsidRPr="00E0198A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E0198A" w:rsidRDefault="00A05C4A" w:rsidP="008D3C55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8D3C55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E0198A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</w:pPr>
                            <w:r w:rsidRPr="00E0198A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E0198A" w:rsidRDefault="00A05C4A" w:rsidP="008D3C55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8D3C55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E0198A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</w:pPr>
                            <w:r w:rsidRPr="00E0198A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E0198A" w:rsidRDefault="00A05C4A" w:rsidP="008D3C55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8D3C55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E0198A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</w:pPr>
                            <w:r w:rsidRPr="00E0198A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E0198A" w:rsidRDefault="00A05C4A" w:rsidP="008D3C55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w w:val="90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A05C4A" w:rsidRPr="008D3C55" w:rsidRDefault="00A05C4A" w:rsidP="008D3C55">
                      <w:pPr>
                        <w:spacing w:after="0" w:line="80" w:lineRule="atLeast"/>
                        <w:contextualSpacing/>
                        <w:jc w:val="center"/>
                        <w:rPr>
                          <w:rFonts w:ascii="Segoe UI" w:hAnsi="Segoe UI" w:cs="Segoe UI"/>
                          <w:b/>
                          <w:color w:val="5E1010"/>
                          <w:spacing w:val="-10"/>
                          <w:w w:val="90"/>
                          <w:sz w:val="1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43D4718" wp14:editId="2DDD3B9C">
                <wp:simplePos x="0" y="0"/>
                <wp:positionH relativeFrom="column">
                  <wp:posOffset>7118350</wp:posOffset>
                </wp:positionH>
                <wp:positionV relativeFrom="paragraph">
                  <wp:posOffset>2776855</wp:posOffset>
                </wp:positionV>
                <wp:extent cx="1562100" cy="1876425"/>
                <wp:effectExtent l="0" t="0" r="0" b="0"/>
                <wp:wrapNone/>
                <wp:docPr id="10" name="Сред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876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C4A" w:rsidRPr="00E0198A" w:rsidRDefault="00A05C4A" w:rsidP="00A05C4A">
                            <w:pPr>
                              <w:spacing w:after="0" w:line="324" w:lineRule="auto"/>
                              <w:jc w:val="center"/>
                              <w:rPr>
                                <w:rFonts w:ascii="Segoe UI" w:hAnsi="Segoe UI" w:cs="Segoe UI"/>
                                <w:color w:val="5E1010"/>
                                <w:spacing w:val="-10"/>
                                <w:w w:val="90"/>
                                <w:sz w:val="32"/>
                              </w:rPr>
                            </w:pPr>
                            <w:r w:rsidRPr="00E0198A">
                              <w:rPr>
                                <w:rFonts w:ascii="Segoe UI" w:hAnsi="Segoe UI" w:cs="Segoe UI"/>
                                <w:color w:val="5E1010"/>
                                <w:spacing w:val="-10"/>
                                <w:w w:val="90"/>
                                <w:sz w:val="36"/>
                              </w:rPr>
                              <w:t>Среда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6" w:space="0" w:color="A6A6A6" w:themeColor="background1" w:themeShade="A6"/>
                                <w:left w:val="single" w:sz="6" w:space="0" w:color="A6A6A6" w:themeColor="background1" w:themeShade="A6"/>
                                <w:bottom w:val="single" w:sz="6" w:space="0" w:color="A6A6A6" w:themeColor="background1" w:themeShade="A6"/>
                                <w:right w:val="single" w:sz="6" w:space="0" w:color="A6A6A6" w:themeColor="background1" w:themeShade="A6"/>
                                <w:insideH w:val="single" w:sz="6" w:space="0" w:color="A6A6A6" w:themeColor="background1" w:themeShade="A6"/>
                                <w:insideV w:val="single" w:sz="6" w:space="0" w:color="A6A6A6" w:themeColor="background1" w:themeShade="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5"/>
                              <w:gridCol w:w="1922"/>
                            </w:tblGrid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C5633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C5633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C5633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C5633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C5633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C5633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C5633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C5633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C5633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05C4A" w:rsidRPr="009C0313" w:rsidRDefault="00A05C4A" w:rsidP="00A05C4A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реда" o:spid="_x0000_s1027" type="#_x0000_t202" style="position:absolute;margin-left:560.5pt;margin-top:218.65pt;width:123pt;height:147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" stroked="f">
                <v:fill opacity="0"/>
                <v:textbox>
                  <w:txbxContent>
                    <w:p w:rsidR="00A05C4A" w:rsidRPr="00E0198A" w:rsidRDefault="00A05C4A" w:rsidP="00A05C4A">
                      <w:pPr>
                        <w:spacing w:after="0" w:line="324" w:lineRule="auto"/>
                        <w:jc w:val="center"/>
                        <w:rPr>
                          <w:rFonts w:ascii="Segoe UI" w:hAnsi="Segoe UI" w:cs="Segoe UI"/>
                          <w:color w:val="5E1010"/>
                          <w:spacing w:val="-10"/>
                          <w:w w:val="90"/>
                          <w:sz w:val="32"/>
                        </w:rPr>
                      </w:pPr>
                      <w:r w:rsidRPr="00E0198A">
                        <w:rPr>
                          <w:rFonts w:ascii="Segoe UI" w:hAnsi="Segoe UI" w:cs="Segoe UI"/>
                          <w:color w:val="5E1010"/>
                          <w:spacing w:val="-10"/>
                          <w:w w:val="90"/>
                          <w:sz w:val="36"/>
                        </w:rPr>
                        <w:t>Среда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6" w:space="0" w:color="A6A6A6" w:themeColor="background1" w:themeShade="A6"/>
                          <w:left w:val="single" w:sz="6" w:space="0" w:color="A6A6A6" w:themeColor="background1" w:themeShade="A6"/>
                          <w:bottom w:val="single" w:sz="6" w:space="0" w:color="A6A6A6" w:themeColor="background1" w:themeShade="A6"/>
                          <w:right w:val="single" w:sz="6" w:space="0" w:color="A6A6A6" w:themeColor="background1" w:themeShade="A6"/>
                          <w:insideH w:val="single" w:sz="6" w:space="0" w:color="A6A6A6" w:themeColor="background1" w:themeShade="A6"/>
                          <w:insideV w:val="single" w:sz="6" w:space="0" w:color="A6A6A6" w:themeColor="background1" w:themeShade="A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5"/>
                        <w:gridCol w:w="1922"/>
                      </w:tblGrid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C5633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C5633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C5633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C5633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C5633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C5633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C5633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C5633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C5633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A05C4A" w:rsidRPr="009C0313" w:rsidRDefault="00A05C4A" w:rsidP="00A05C4A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A51F2B4" wp14:editId="14D8D150">
                <wp:simplePos x="0" y="0"/>
                <wp:positionH relativeFrom="column">
                  <wp:posOffset>5323840</wp:posOffset>
                </wp:positionH>
                <wp:positionV relativeFrom="paragraph">
                  <wp:posOffset>4620260</wp:posOffset>
                </wp:positionV>
                <wp:extent cx="1562100" cy="1876425"/>
                <wp:effectExtent l="0" t="0" r="0" b="0"/>
                <wp:wrapNone/>
                <wp:docPr id="13" name="Пятница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876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C4A" w:rsidRPr="00E0198A" w:rsidRDefault="00A05C4A" w:rsidP="00A05C4A">
                            <w:pPr>
                              <w:spacing w:after="0" w:line="324" w:lineRule="auto"/>
                              <w:jc w:val="center"/>
                              <w:rPr>
                                <w:rFonts w:ascii="Segoe UI" w:hAnsi="Segoe UI" w:cs="Segoe UI"/>
                                <w:color w:val="5E1010"/>
                                <w:spacing w:val="-10"/>
                                <w:w w:val="90"/>
                                <w:sz w:val="32"/>
                              </w:rPr>
                            </w:pPr>
                            <w:r w:rsidRPr="00E0198A">
                              <w:rPr>
                                <w:rFonts w:ascii="Segoe UI" w:hAnsi="Segoe UI" w:cs="Segoe UI"/>
                                <w:color w:val="5E1010"/>
                                <w:spacing w:val="-10"/>
                                <w:w w:val="90"/>
                                <w:sz w:val="36"/>
                              </w:rPr>
                              <w:t>Пятница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6" w:space="0" w:color="A6A6A6" w:themeColor="background1" w:themeShade="A6"/>
                                <w:left w:val="single" w:sz="6" w:space="0" w:color="A6A6A6" w:themeColor="background1" w:themeShade="A6"/>
                                <w:bottom w:val="single" w:sz="6" w:space="0" w:color="A6A6A6" w:themeColor="background1" w:themeShade="A6"/>
                                <w:right w:val="single" w:sz="6" w:space="0" w:color="A6A6A6" w:themeColor="background1" w:themeShade="A6"/>
                                <w:insideH w:val="single" w:sz="6" w:space="0" w:color="A6A6A6" w:themeColor="background1" w:themeShade="A6"/>
                                <w:insideV w:val="single" w:sz="6" w:space="0" w:color="A6A6A6" w:themeColor="background1" w:themeShade="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5"/>
                              <w:gridCol w:w="1922"/>
                            </w:tblGrid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05C4A" w:rsidRPr="009C0313" w:rsidRDefault="00A05C4A" w:rsidP="00A05C4A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ятница" o:spid="_x0000_s1028" type="#_x0000_t202" style="position:absolute;margin-left:419.2pt;margin-top:363.8pt;width:123pt;height:147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" stroked="f">
                <v:fill opacity="0"/>
                <v:textbox>
                  <w:txbxContent>
                    <w:p w:rsidR="00A05C4A" w:rsidRPr="00E0198A" w:rsidRDefault="00A05C4A" w:rsidP="00A05C4A">
                      <w:pPr>
                        <w:spacing w:after="0" w:line="324" w:lineRule="auto"/>
                        <w:jc w:val="center"/>
                        <w:rPr>
                          <w:rFonts w:ascii="Segoe UI" w:hAnsi="Segoe UI" w:cs="Segoe UI"/>
                          <w:color w:val="5E1010"/>
                          <w:spacing w:val="-10"/>
                          <w:w w:val="90"/>
                          <w:sz w:val="32"/>
                        </w:rPr>
                      </w:pPr>
                      <w:r w:rsidRPr="00E0198A">
                        <w:rPr>
                          <w:rFonts w:ascii="Segoe UI" w:hAnsi="Segoe UI" w:cs="Segoe UI"/>
                          <w:color w:val="5E1010"/>
                          <w:spacing w:val="-10"/>
                          <w:w w:val="90"/>
                          <w:sz w:val="36"/>
                        </w:rPr>
                        <w:t>Пятница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6" w:space="0" w:color="A6A6A6" w:themeColor="background1" w:themeShade="A6"/>
                          <w:left w:val="single" w:sz="6" w:space="0" w:color="A6A6A6" w:themeColor="background1" w:themeShade="A6"/>
                          <w:bottom w:val="single" w:sz="6" w:space="0" w:color="A6A6A6" w:themeColor="background1" w:themeShade="A6"/>
                          <w:right w:val="single" w:sz="6" w:space="0" w:color="A6A6A6" w:themeColor="background1" w:themeShade="A6"/>
                          <w:insideH w:val="single" w:sz="6" w:space="0" w:color="A6A6A6" w:themeColor="background1" w:themeShade="A6"/>
                          <w:insideV w:val="single" w:sz="6" w:space="0" w:color="A6A6A6" w:themeColor="background1" w:themeShade="A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5"/>
                        <w:gridCol w:w="1922"/>
                      </w:tblGrid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A05C4A" w:rsidRPr="009C0313" w:rsidRDefault="00A05C4A" w:rsidP="00A05C4A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E2AF72" wp14:editId="7F7189E4">
                <wp:simplePos x="0" y="0"/>
                <wp:positionH relativeFrom="column">
                  <wp:posOffset>5321935</wp:posOffset>
                </wp:positionH>
                <wp:positionV relativeFrom="paragraph">
                  <wp:posOffset>2780030</wp:posOffset>
                </wp:positionV>
                <wp:extent cx="1562100" cy="1876425"/>
                <wp:effectExtent l="0" t="0" r="0" b="0"/>
                <wp:wrapNone/>
                <wp:docPr id="1" name="Вторни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876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C4A" w:rsidRPr="00E0198A" w:rsidRDefault="00A05C4A" w:rsidP="00A05C4A">
                            <w:pPr>
                              <w:spacing w:after="0" w:line="324" w:lineRule="auto"/>
                              <w:jc w:val="center"/>
                              <w:rPr>
                                <w:rFonts w:ascii="Segoe UI" w:hAnsi="Segoe UI" w:cs="Segoe UI"/>
                                <w:color w:val="5E1010"/>
                                <w:spacing w:val="-10"/>
                                <w:w w:val="90"/>
                                <w:sz w:val="32"/>
                              </w:rPr>
                            </w:pPr>
                            <w:r w:rsidRPr="00E0198A">
                              <w:rPr>
                                <w:rFonts w:ascii="Segoe UI" w:hAnsi="Segoe UI" w:cs="Segoe UI"/>
                                <w:color w:val="5E1010"/>
                                <w:spacing w:val="-10"/>
                                <w:w w:val="90"/>
                                <w:sz w:val="36"/>
                              </w:rPr>
                              <w:t>Вторник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6" w:space="0" w:color="A6A6A6" w:themeColor="background1" w:themeShade="A6"/>
                                <w:left w:val="single" w:sz="6" w:space="0" w:color="A6A6A6" w:themeColor="background1" w:themeShade="A6"/>
                                <w:bottom w:val="single" w:sz="6" w:space="0" w:color="A6A6A6" w:themeColor="background1" w:themeShade="A6"/>
                                <w:right w:val="single" w:sz="6" w:space="0" w:color="A6A6A6" w:themeColor="background1" w:themeShade="A6"/>
                                <w:insideH w:val="single" w:sz="6" w:space="0" w:color="A6A6A6" w:themeColor="background1" w:themeShade="A6"/>
                                <w:insideV w:val="single" w:sz="6" w:space="0" w:color="A6A6A6" w:themeColor="background1" w:themeShade="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5"/>
                              <w:gridCol w:w="1922"/>
                            </w:tblGrid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05C4A" w:rsidRPr="009C0313" w:rsidRDefault="00A05C4A" w:rsidP="00A05C4A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Вторник" o:spid="_x0000_s1029" type="#_x0000_t202" style="position:absolute;margin-left:419.05pt;margin-top:218.9pt;width:123pt;height:147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" stroked="f">
                <v:fill opacity="0"/>
                <v:textbox>
                  <w:txbxContent>
                    <w:p w:rsidR="00A05C4A" w:rsidRPr="00E0198A" w:rsidRDefault="00A05C4A" w:rsidP="00A05C4A">
                      <w:pPr>
                        <w:spacing w:after="0" w:line="324" w:lineRule="auto"/>
                        <w:jc w:val="center"/>
                        <w:rPr>
                          <w:rFonts w:ascii="Segoe UI" w:hAnsi="Segoe UI" w:cs="Segoe UI"/>
                          <w:color w:val="5E1010"/>
                          <w:spacing w:val="-10"/>
                          <w:w w:val="90"/>
                          <w:sz w:val="32"/>
                        </w:rPr>
                      </w:pPr>
                      <w:r w:rsidRPr="00E0198A">
                        <w:rPr>
                          <w:rFonts w:ascii="Segoe UI" w:hAnsi="Segoe UI" w:cs="Segoe UI"/>
                          <w:color w:val="5E1010"/>
                          <w:spacing w:val="-10"/>
                          <w:w w:val="90"/>
                          <w:sz w:val="36"/>
                        </w:rPr>
                        <w:t>Вторник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6" w:space="0" w:color="A6A6A6" w:themeColor="background1" w:themeShade="A6"/>
                          <w:left w:val="single" w:sz="6" w:space="0" w:color="A6A6A6" w:themeColor="background1" w:themeShade="A6"/>
                          <w:bottom w:val="single" w:sz="6" w:space="0" w:color="A6A6A6" w:themeColor="background1" w:themeShade="A6"/>
                          <w:right w:val="single" w:sz="6" w:space="0" w:color="A6A6A6" w:themeColor="background1" w:themeShade="A6"/>
                          <w:insideH w:val="single" w:sz="6" w:space="0" w:color="A6A6A6" w:themeColor="background1" w:themeShade="A6"/>
                          <w:insideV w:val="single" w:sz="6" w:space="0" w:color="A6A6A6" w:themeColor="background1" w:themeShade="A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5"/>
                        <w:gridCol w:w="1922"/>
                      </w:tblGrid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A05C4A" w:rsidRPr="009C0313" w:rsidRDefault="00A05C4A" w:rsidP="00A05C4A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1C3FC18" wp14:editId="16AAFFC2">
                <wp:simplePos x="0" y="0"/>
                <wp:positionH relativeFrom="column">
                  <wp:posOffset>1844856</wp:posOffset>
                </wp:positionH>
                <wp:positionV relativeFrom="paragraph">
                  <wp:posOffset>5037727</wp:posOffset>
                </wp:positionV>
                <wp:extent cx="1494972" cy="1876425"/>
                <wp:effectExtent l="0" t="0" r="0" b="0"/>
                <wp:wrapNone/>
                <wp:docPr id="15" name="Звонки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972" cy="1876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6" w:space="0" w:color="A6A6A6" w:themeColor="background1" w:themeShade="A6"/>
                                <w:left w:val="single" w:sz="6" w:space="0" w:color="A6A6A6" w:themeColor="background1" w:themeShade="A6"/>
                                <w:bottom w:val="single" w:sz="6" w:space="0" w:color="A6A6A6" w:themeColor="background1" w:themeShade="A6"/>
                                <w:right w:val="single" w:sz="6" w:space="0" w:color="A6A6A6" w:themeColor="background1" w:themeShade="A6"/>
                                <w:insideH w:val="single" w:sz="6" w:space="0" w:color="A6A6A6" w:themeColor="background1" w:themeShade="A6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1417"/>
                            </w:tblGrid>
                            <w:tr w:rsidR="00F94B0B" w:rsidRPr="009C0313" w:rsidTr="00E94D4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534" w:type="dxa"/>
                                  <w:vAlign w:val="center"/>
                                </w:tcPr>
                                <w:p w:rsidR="00F94B0B" w:rsidRPr="008D3C55" w:rsidRDefault="00F94B0B" w:rsidP="00760612">
                                  <w:pPr>
                                    <w:spacing w:line="80" w:lineRule="atLeast"/>
                                    <w:contextualSpacing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F94B0B" w:rsidRPr="008D3C55" w:rsidRDefault="008D2FF5" w:rsidP="00F94B0B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  <w:r w:rsidR="00F94B0B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 xml:space="preserve">8.30 – </w:t>
                                  </w: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  <w:r w:rsidR="00F94B0B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9.10</w:t>
                                  </w:r>
                                </w:p>
                              </w:tc>
                            </w:tr>
                            <w:tr w:rsidR="00F94B0B" w:rsidRPr="009C0313" w:rsidTr="00E94D4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534" w:type="dxa"/>
                                  <w:vAlign w:val="center"/>
                                </w:tcPr>
                                <w:p w:rsidR="00F94B0B" w:rsidRPr="008D3C55" w:rsidRDefault="00F94B0B" w:rsidP="00760612">
                                  <w:pPr>
                                    <w:spacing w:line="80" w:lineRule="atLeast"/>
                                    <w:contextualSpacing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F94B0B" w:rsidRPr="008D3C55" w:rsidRDefault="008D2FF5" w:rsidP="00F94B0B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0</w:t>
                                  </w:r>
                                  <w:r w:rsidR="00F94B0B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9.20 – 10.00</w:t>
                                  </w:r>
                                </w:p>
                              </w:tc>
                            </w:tr>
                            <w:tr w:rsidR="00F94B0B" w:rsidRPr="009C0313" w:rsidTr="00E94D4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534" w:type="dxa"/>
                                  <w:vAlign w:val="center"/>
                                </w:tcPr>
                                <w:p w:rsidR="00F94B0B" w:rsidRPr="008D3C55" w:rsidRDefault="00F94B0B" w:rsidP="00760612">
                                  <w:pPr>
                                    <w:spacing w:line="80" w:lineRule="atLeast"/>
                                    <w:contextualSpacing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F94B0B" w:rsidRPr="008D3C55" w:rsidRDefault="00F94B0B" w:rsidP="00F94B0B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10.20 – 11.00</w:t>
                                  </w:r>
                                </w:p>
                              </w:tc>
                            </w:tr>
                            <w:tr w:rsidR="00F94B0B" w:rsidRPr="009C0313" w:rsidTr="00E94D4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534" w:type="dxa"/>
                                  <w:vAlign w:val="center"/>
                                </w:tcPr>
                                <w:p w:rsidR="00F94B0B" w:rsidRPr="008D3C55" w:rsidRDefault="00F94B0B" w:rsidP="00760612">
                                  <w:pPr>
                                    <w:spacing w:line="80" w:lineRule="atLeast"/>
                                    <w:contextualSpacing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F94B0B" w:rsidRPr="008D3C55" w:rsidRDefault="00F94B0B" w:rsidP="00F94B0B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11.20 – 12.00</w:t>
                                  </w:r>
                                </w:p>
                              </w:tc>
                            </w:tr>
                            <w:tr w:rsidR="00F94B0B" w:rsidRPr="009C0313" w:rsidTr="00E94D4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534" w:type="dxa"/>
                                  <w:vAlign w:val="center"/>
                                </w:tcPr>
                                <w:p w:rsidR="00F94B0B" w:rsidRPr="008D3C55" w:rsidRDefault="00F94B0B" w:rsidP="00760612">
                                  <w:pPr>
                                    <w:spacing w:line="80" w:lineRule="atLeast"/>
                                    <w:contextualSpacing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F94B0B" w:rsidRPr="008D3C55" w:rsidRDefault="00F94B0B" w:rsidP="00F94B0B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12.10 – 12.50</w:t>
                                  </w:r>
                                </w:p>
                              </w:tc>
                            </w:tr>
                            <w:tr w:rsidR="00F94B0B" w:rsidRPr="009C0313" w:rsidTr="00E94D4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534" w:type="dxa"/>
                                  <w:vAlign w:val="center"/>
                                </w:tcPr>
                                <w:p w:rsidR="00F94B0B" w:rsidRPr="008D3C55" w:rsidRDefault="00F94B0B" w:rsidP="00760612">
                                  <w:pPr>
                                    <w:spacing w:line="80" w:lineRule="atLeast"/>
                                    <w:contextualSpacing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F94B0B" w:rsidRPr="008D3C55" w:rsidRDefault="00F94B0B" w:rsidP="00F94B0B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13.00 – 13.40</w:t>
                                  </w:r>
                                </w:p>
                              </w:tc>
                            </w:tr>
                            <w:tr w:rsidR="00F94B0B" w:rsidRPr="009C0313" w:rsidTr="00E94D4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534" w:type="dxa"/>
                                  <w:vAlign w:val="center"/>
                                </w:tcPr>
                                <w:p w:rsidR="00F94B0B" w:rsidRPr="008D3C55" w:rsidRDefault="00F94B0B" w:rsidP="00760612">
                                  <w:pPr>
                                    <w:spacing w:line="80" w:lineRule="atLeast"/>
                                    <w:contextualSpacing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F94B0B" w:rsidRPr="008D3C55" w:rsidRDefault="00F94B0B" w:rsidP="00F94B0B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13.50 – 14.30</w:t>
                                  </w:r>
                                </w:p>
                              </w:tc>
                            </w:tr>
                            <w:tr w:rsidR="00F94B0B" w:rsidRPr="009C0313" w:rsidTr="00E94D4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534" w:type="dxa"/>
                                  <w:vAlign w:val="center"/>
                                </w:tcPr>
                                <w:p w:rsidR="00F94B0B" w:rsidRPr="008D3C55" w:rsidRDefault="00F94B0B" w:rsidP="00760612">
                                  <w:pPr>
                                    <w:spacing w:line="80" w:lineRule="atLeast"/>
                                    <w:contextualSpacing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F94B0B" w:rsidRPr="008D3C55" w:rsidRDefault="00F94B0B" w:rsidP="00F94B0B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14.40 – 15.20</w:t>
                                  </w:r>
                                </w:p>
                              </w:tc>
                            </w:tr>
                            <w:tr w:rsidR="00F94B0B" w:rsidRPr="009C0313" w:rsidTr="00E94D4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534" w:type="dxa"/>
                                  <w:vAlign w:val="center"/>
                                </w:tcPr>
                                <w:p w:rsidR="00F94B0B" w:rsidRPr="008D3C55" w:rsidRDefault="00F94B0B" w:rsidP="00760612">
                                  <w:pPr>
                                    <w:spacing w:line="80" w:lineRule="atLeast"/>
                                    <w:contextualSpacing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F94B0B" w:rsidRPr="008D3C55" w:rsidRDefault="00F94B0B" w:rsidP="00F94B0B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94B0B" w:rsidRPr="009C0313" w:rsidRDefault="00F94B0B" w:rsidP="00F94B0B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Звонки 2" o:spid="_x0000_s1030" type="#_x0000_t202" style="position:absolute;margin-left:145.25pt;margin-top:396.65pt;width:117.7pt;height:147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" stroked="f">
                <v:fill opacity="0"/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single" w:sz="6" w:space="0" w:color="A6A6A6" w:themeColor="background1" w:themeShade="A6"/>
                          <w:left w:val="single" w:sz="6" w:space="0" w:color="A6A6A6" w:themeColor="background1" w:themeShade="A6"/>
                          <w:bottom w:val="single" w:sz="6" w:space="0" w:color="A6A6A6" w:themeColor="background1" w:themeShade="A6"/>
                          <w:right w:val="single" w:sz="6" w:space="0" w:color="A6A6A6" w:themeColor="background1" w:themeShade="A6"/>
                          <w:insideH w:val="single" w:sz="6" w:space="0" w:color="A6A6A6" w:themeColor="background1" w:themeShade="A6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1417"/>
                      </w:tblGrid>
                      <w:tr w:rsidR="00F94B0B" w:rsidRPr="009C0313" w:rsidTr="00E94D45">
                        <w:trPr>
                          <w:cantSplit/>
                          <w:trHeight w:val="193"/>
                        </w:trPr>
                        <w:tc>
                          <w:tcPr>
                            <w:tcW w:w="534" w:type="dxa"/>
                            <w:vAlign w:val="center"/>
                          </w:tcPr>
                          <w:p w:rsidR="00F94B0B" w:rsidRPr="008D3C55" w:rsidRDefault="00F94B0B" w:rsidP="00760612">
                            <w:pPr>
                              <w:spacing w:line="80" w:lineRule="atLeast"/>
                              <w:contextualSpacing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F94B0B" w:rsidRPr="008D3C55" w:rsidRDefault="008D2FF5" w:rsidP="00F94B0B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0</w:t>
                            </w:r>
                            <w:r w:rsidR="00F94B0B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 xml:space="preserve">8.30 – </w:t>
                            </w: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0</w:t>
                            </w:r>
                            <w:r w:rsidR="00F94B0B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9.10</w:t>
                            </w:r>
                          </w:p>
                        </w:tc>
                      </w:tr>
                      <w:tr w:rsidR="00F94B0B" w:rsidRPr="009C0313" w:rsidTr="00E94D45">
                        <w:trPr>
                          <w:cantSplit/>
                          <w:trHeight w:val="193"/>
                        </w:trPr>
                        <w:tc>
                          <w:tcPr>
                            <w:tcW w:w="534" w:type="dxa"/>
                            <w:vAlign w:val="center"/>
                          </w:tcPr>
                          <w:p w:rsidR="00F94B0B" w:rsidRPr="008D3C55" w:rsidRDefault="00F94B0B" w:rsidP="00760612">
                            <w:pPr>
                              <w:spacing w:line="80" w:lineRule="atLeast"/>
                              <w:contextualSpacing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F94B0B" w:rsidRPr="008D3C55" w:rsidRDefault="008D2FF5" w:rsidP="00F94B0B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0</w:t>
                            </w:r>
                            <w:r w:rsidR="00F94B0B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9.20 – 10.00</w:t>
                            </w:r>
                          </w:p>
                        </w:tc>
                      </w:tr>
                      <w:tr w:rsidR="00F94B0B" w:rsidRPr="009C0313" w:rsidTr="00E94D45">
                        <w:trPr>
                          <w:cantSplit/>
                          <w:trHeight w:val="193"/>
                        </w:trPr>
                        <w:tc>
                          <w:tcPr>
                            <w:tcW w:w="534" w:type="dxa"/>
                            <w:vAlign w:val="center"/>
                          </w:tcPr>
                          <w:p w:rsidR="00F94B0B" w:rsidRPr="008D3C55" w:rsidRDefault="00F94B0B" w:rsidP="00760612">
                            <w:pPr>
                              <w:spacing w:line="80" w:lineRule="atLeast"/>
                              <w:contextualSpacing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F94B0B" w:rsidRPr="008D3C55" w:rsidRDefault="00F94B0B" w:rsidP="00F94B0B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10.20 – 11.00</w:t>
                            </w:r>
                          </w:p>
                        </w:tc>
                      </w:tr>
                      <w:tr w:rsidR="00F94B0B" w:rsidRPr="009C0313" w:rsidTr="00E94D45">
                        <w:trPr>
                          <w:cantSplit/>
                          <w:trHeight w:val="193"/>
                        </w:trPr>
                        <w:tc>
                          <w:tcPr>
                            <w:tcW w:w="534" w:type="dxa"/>
                            <w:vAlign w:val="center"/>
                          </w:tcPr>
                          <w:p w:rsidR="00F94B0B" w:rsidRPr="008D3C55" w:rsidRDefault="00F94B0B" w:rsidP="00760612">
                            <w:pPr>
                              <w:spacing w:line="80" w:lineRule="atLeast"/>
                              <w:contextualSpacing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F94B0B" w:rsidRPr="008D3C55" w:rsidRDefault="00F94B0B" w:rsidP="00F94B0B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11.20 – 12.00</w:t>
                            </w:r>
                          </w:p>
                        </w:tc>
                      </w:tr>
                      <w:tr w:rsidR="00F94B0B" w:rsidRPr="009C0313" w:rsidTr="00E94D45">
                        <w:trPr>
                          <w:cantSplit/>
                          <w:trHeight w:val="193"/>
                        </w:trPr>
                        <w:tc>
                          <w:tcPr>
                            <w:tcW w:w="534" w:type="dxa"/>
                            <w:vAlign w:val="center"/>
                          </w:tcPr>
                          <w:p w:rsidR="00F94B0B" w:rsidRPr="008D3C55" w:rsidRDefault="00F94B0B" w:rsidP="00760612">
                            <w:pPr>
                              <w:spacing w:line="80" w:lineRule="atLeast"/>
                              <w:contextualSpacing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F94B0B" w:rsidRPr="008D3C55" w:rsidRDefault="00F94B0B" w:rsidP="00F94B0B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12.10 – 12.50</w:t>
                            </w:r>
                          </w:p>
                        </w:tc>
                      </w:tr>
                      <w:tr w:rsidR="00F94B0B" w:rsidRPr="009C0313" w:rsidTr="00E94D45">
                        <w:trPr>
                          <w:cantSplit/>
                          <w:trHeight w:val="193"/>
                        </w:trPr>
                        <w:tc>
                          <w:tcPr>
                            <w:tcW w:w="534" w:type="dxa"/>
                            <w:vAlign w:val="center"/>
                          </w:tcPr>
                          <w:p w:rsidR="00F94B0B" w:rsidRPr="008D3C55" w:rsidRDefault="00F94B0B" w:rsidP="00760612">
                            <w:pPr>
                              <w:spacing w:line="80" w:lineRule="atLeast"/>
                              <w:contextualSpacing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F94B0B" w:rsidRPr="008D3C55" w:rsidRDefault="00F94B0B" w:rsidP="00F94B0B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13.00 – 13.40</w:t>
                            </w:r>
                          </w:p>
                        </w:tc>
                      </w:tr>
                      <w:tr w:rsidR="00F94B0B" w:rsidRPr="009C0313" w:rsidTr="00E94D45">
                        <w:trPr>
                          <w:cantSplit/>
                          <w:trHeight w:val="193"/>
                        </w:trPr>
                        <w:tc>
                          <w:tcPr>
                            <w:tcW w:w="534" w:type="dxa"/>
                            <w:vAlign w:val="center"/>
                          </w:tcPr>
                          <w:p w:rsidR="00F94B0B" w:rsidRPr="008D3C55" w:rsidRDefault="00F94B0B" w:rsidP="00760612">
                            <w:pPr>
                              <w:spacing w:line="80" w:lineRule="atLeast"/>
                              <w:contextualSpacing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F94B0B" w:rsidRPr="008D3C55" w:rsidRDefault="00F94B0B" w:rsidP="00F94B0B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13.50 – 14.30</w:t>
                            </w:r>
                          </w:p>
                        </w:tc>
                      </w:tr>
                      <w:tr w:rsidR="00F94B0B" w:rsidRPr="009C0313" w:rsidTr="00E94D45">
                        <w:trPr>
                          <w:cantSplit/>
                          <w:trHeight w:val="193"/>
                        </w:trPr>
                        <w:tc>
                          <w:tcPr>
                            <w:tcW w:w="534" w:type="dxa"/>
                            <w:vAlign w:val="center"/>
                          </w:tcPr>
                          <w:p w:rsidR="00F94B0B" w:rsidRPr="008D3C55" w:rsidRDefault="00F94B0B" w:rsidP="00760612">
                            <w:pPr>
                              <w:spacing w:line="80" w:lineRule="atLeast"/>
                              <w:contextualSpacing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F94B0B" w:rsidRPr="008D3C55" w:rsidRDefault="00F94B0B" w:rsidP="00F94B0B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14.40 – 15.20</w:t>
                            </w:r>
                          </w:p>
                        </w:tc>
                      </w:tr>
                      <w:tr w:rsidR="00F94B0B" w:rsidRPr="009C0313" w:rsidTr="00E94D45">
                        <w:trPr>
                          <w:cantSplit/>
                          <w:trHeight w:val="193"/>
                        </w:trPr>
                        <w:tc>
                          <w:tcPr>
                            <w:tcW w:w="534" w:type="dxa"/>
                            <w:vAlign w:val="center"/>
                          </w:tcPr>
                          <w:p w:rsidR="00F94B0B" w:rsidRPr="008D3C55" w:rsidRDefault="00F94B0B" w:rsidP="00760612">
                            <w:pPr>
                              <w:spacing w:line="80" w:lineRule="atLeast"/>
                              <w:contextualSpacing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F94B0B" w:rsidRPr="008D3C55" w:rsidRDefault="00F94B0B" w:rsidP="00F94B0B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F94B0B" w:rsidRPr="009C0313" w:rsidRDefault="00F94B0B" w:rsidP="00F94B0B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22838D" wp14:editId="7C1D9C66">
                <wp:simplePos x="0" y="0"/>
                <wp:positionH relativeFrom="column">
                  <wp:posOffset>1844675</wp:posOffset>
                </wp:positionH>
                <wp:positionV relativeFrom="paragraph">
                  <wp:posOffset>2773045</wp:posOffset>
                </wp:positionV>
                <wp:extent cx="1494790" cy="1876425"/>
                <wp:effectExtent l="0" t="0" r="0" b="0"/>
                <wp:wrapNone/>
                <wp:docPr id="14" name="Звонки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4790" cy="1876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60612" w:rsidRPr="00E0198A" w:rsidRDefault="00760612" w:rsidP="00760612">
                            <w:pPr>
                              <w:spacing w:after="0" w:line="324" w:lineRule="auto"/>
                              <w:jc w:val="center"/>
                              <w:rPr>
                                <w:rFonts w:ascii="Segoe UI" w:hAnsi="Segoe UI" w:cs="Segoe UI"/>
                                <w:color w:val="808080" w:themeColor="background1" w:themeShade="80"/>
                                <w:spacing w:val="-10"/>
                                <w:w w:val="90"/>
                                <w:sz w:val="32"/>
                              </w:rPr>
                            </w:pPr>
                            <w:r w:rsidRPr="00E0198A">
                              <w:rPr>
                                <w:rFonts w:ascii="Segoe UI" w:hAnsi="Segoe UI" w:cs="Segoe UI"/>
                                <w:color w:val="808080" w:themeColor="background1" w:themeShade="80"/>
                                <w:spacing w:val="-10"/>
                                <w:w w:val="90"/>
                                <w:sz w:val="36"/>
                              </w:rPr>
                              <w:t>Звонки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6" w:space="0" w:color="A6A6A6" w:themeColor="background1" w:themeShade="A6"/>
                                <w:left w:val="single" w:sz="6" w:space="0" w:color="A6A6A6" w:themeColor="background1" w:themeShade="A6"/>
                                <w:bottom w:val="single" w:sz="6" w:space="0" w:color="A6A6A6" w:themeColor="background1" w:themeShade="A6"/>
                                <w:right w:val="single" w:sz="6" w:space="0" w:color="A6A6A6" w:themeColor="background1" w:themeShade="A6"/>
                                <w:insideH w:val="single" w:sz="6" w:space="0" w:color="A6A6A6" w:themeColor="background1" w:themeShade="A6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34"/>
                              <w:gridCol w:w="1417"/>
                            </w:tblGrid>
                            <w:tr w:rsidR="008D2FF5" w:rsidRPr="00E0198A" w:rsidTr="00E94D4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534" w:type="dxa"/>
                                  <w:vAlign w:val="center"/>
                                </w:tcPr>
                                <w:p w:rsidR="00760612" w:rsidRPr="008D3C55" w:rsidRDefault="00760612" w:rsidP="00760612">
                                  <w:pPr>
                                    <w:spacing w:line="80" w:lineRule="atLeast"/>
                                    <w:contextualSpacing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760612" w:rsidRPr="008D3C55" w:rsidRDefault="008D2FF5" w:rsidP="00F94B0B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color w:val="808080" w:themeColor="background1" w:themeShade="80"/>
                                      <w:spacing w:val="-10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0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8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 xml:space="preserve">.30 – </w:t>
                                  </w: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0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9.10</w:t>
                                  </w:r>
                                </w:p>
                              </w:tc>
                            </w:tr>
                            <w:tr w:rsidR="008D2FF5" w:rsidRPr="00E0198A" w:rsidTr="00E94D4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534" w:type="dxa"/>
                                  <w:vAlign w:val="center"/>
                                </w:tcPr>
                                <w:p w:rsidR="00760612" w:rsidRPr="008D3C55" w:rsidRDefault="00760612" w:rsidP="00760612">
                                  <w:pPr>
                                    <w:spacing w:line="80" w:lineRule="atLeast"/>
                                    <w:contextualSpacing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760612" w:rsidRPr="008D3C55" w:rsidRDefault="008D2FF5" w:rsidP="00F94B0B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color w:val="808080" w:themeColor="background1" w:themeShade="80"/>
                                      <w:spacing w:val="-10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0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 xml:space="preserve">9.20 – </w:t>
                                  </w:r>
                                  <w:r w:rsidR="00F94B0B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10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.</w:t>
                                  </w:r>
                                  <w:r w:rsidR="00F94B0B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0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D2FF5" w:rsidRPr="00E0198A" w:rsidTr="00E94D4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534" w:type="dxa"/>
                                  <w:vAlign w:val="center"/>
                                </w:tcPr>
                                <w:p w:rsidR="00760612" w:rsidRPr="008D3C55" w:rsidRDefault="00760612" w:rsidP="00760612">
                                  <w:pPr>
                                    <w:spacing w:line="80" w:lineRule="atLeast"/>
                                    <w:contextualSpacing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760612" w:rsidRPr="008D3C55" w:rsidRDefault="00F94B0B" w:rsidP="00F94B0B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color w:val="808080" w:themeColor="background1" w:themeShade="80"/>
                                      <w:spacing w:val="-10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10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.</w:t>
                                  </w: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2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 xml:space="preserve">0 – </w:t>
                                  </w: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11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.</w:t>
                                  </w: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0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D2FF5" w:rsidRPr="00E0198A" w:rsidTr="00E94D4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534" w:type="dxa"/>
                                  <w:vAlign w:val="center"/>
                                </w:tcPr>
                                <w:p w:rsidR="00760612" w:rsidRPr="008D3C55" w:rsidRDefault="00760612" w:rsidP="00760612">
                                  <w:pPr>
                                    <w:spacing w:line="80" w:lineRule="atLeast"/>
                                    <w:contextualSpacing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760612" w:rsidRPr="008D3C55" w:rsidRDefault="00F94B0B" w:rsidP="00F94B0B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color w:val="808080" w:themeColor="background1" w:themeShade="80"/>
                                      <w:spacing w:val="-10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11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.</w:t>
                                  </w: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2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 xml:space="preserve">0 – </w:t>
                                  </w: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12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.</w:t>
                                  </w: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0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D2FF5" w:rsidRPr="00E0198A" w:rsidTr="00E94D4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534" w:type="dxa"/>
                                  <w:vAlign w:val="center"/>
                                </w:tcPr>
                                <w:p w:rsidR="00760612" w:rsidRPr="008D3C55" w:rsidRDefault="00760612" w:rsidP="00760612">
                                  <w:pPr>
                                    <w:spacing w:line="80" w:lineRule="atLeast"/>
                                    <w:contextualSpacing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760612" w:rsidRPr="008D3C55" w:rsidRDefault="00F94B0B" w:rsidP="00F94B0B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color w:val="808080" w:themeColor="background1" w:themeShade="80"/>
                                      <w:spacing w:val="-10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12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.</w:t>
                                  </w: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10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 xml:space="preserve"> – </w:t>
                                  </w: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12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.</w:t>
                                  </w: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5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D2FF5" w:rsidRPr="00E0198A" w:rsidTr="00E94D4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534" w:type="dxa"/>
                                  <w:vAlign w:val="center"/>
                                </w:tcPr>
                                <w:p w:rsidR="00760612" w:rsidRPr="008D3C55" w:rsidRDefault="00760612" w:rsidP="00760612">
                                  <w:pPr>
                                    <w:spacing w:line="80" w:lineRule="atLeast"/>
                                    <w:contextualSpacing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760612" w:rsidRPr="008D3C55" w:rsidRDefault="00F94B0B" w:rsidP="00F94B0B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color w:val="808080" w:themeColor="background1" w:themeShade="80"/>
                                      <w:spacing w:val="-10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13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.</w:t>
                                  </w: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0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 xml:space="preserve">0 – </w:t>
                                  </w: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13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.</w:t>
                                  </w: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4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D2FF5" w:rsidRPr="00E0198A" w:rsidTr="00E94D4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534" w:type="dxa"/>
                                  <w:vAlign w:val="center"/>
                                </w:tcPr>
                                <w:p w:rsidR="00760612" w:rsidRPr="008D3C55" w:rsidRDefault="00760612" w:rsidP="00760612">
                                  <w:pPr>
                                    <w:spacing w:line="80" w:lineRule="atLeast"/>
                                    <w:contextualSpacing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760612" w:rsidRPr="008D3C55" w:rsidRDefault="00F94B0B" w:rsidP="00F94B0B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color w:val="808080" w:themeColor="background1" w:themeShade="80"/>
                                      <w:spacing w:val="-10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13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.</w:t>
                                  </w: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5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 xml:space="preserve">0 – </w:t>
                                  </w: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14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.</w:t>
                                  </w: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3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D2FF5" w:rsidRPr="00E0198A" w:rsidTr="00E94D4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534" w:type="dxa"/>
                                  <w:vAlign w:val="center"/>
                                </w:tcPr>
                                <w:p w:rsidR="00760612" w:rsidRPr="008D3C55" w:rsidRDefault="00760612" w:rsidP="00760612">
                                  <w:pPr>
                                    <w:spacing w:line="80" w:lineRule="atLeast"/>
                                    <w:contextualSpacing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760612" w:rsidRPr="008D3C55" w:rsidRDefault="00F94B0B" w:rsidP="00F94B0B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color w:val="808080" w:themeColor="background1" w:themeShade="80"/>
                                      <w:spacing w:val="-10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14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.</w:t>
                                  </w: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4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 xml:space="preserve">0 – </w:t>
                                  </w: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15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.</w:t>
                                  </w: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2</w:t>
                                  </w:r>
                                  <w:r w:rsidR="00760612"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  <w:t>0</w:t>
                                  </w:r>
                                </w:p>
                              </w:tc>
                            </w:tr>
                            <w:tr w:rsidR="008D2FF5" w:rsidRPr="00E0198A" w:rsidTr="00E94D4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534" w:type="dxa"/>
                                  <w:vAlign w:val="center"/>
                                </w:tcPr>
                                <w:p w:rsidR="00760612" w:rsidRPr="008D3C55" w:rsidRDefault="00760612" w:rsidP="00760612">
                                  <w:pPr>
                                    <w:spacing w:line="80" w:lineRule="atLeast"/>
                                    <w:contextualSpacing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vAlign w:val="center"/>
                                </w:tcPr>
                                <w:p w:rsidR="00760612" w:rsidRPr="008D3C55" w:rsidRDefault="00760612" w:rsidP="00F94B0B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808080" w:themeColor="background1" w:themeShade="80"/>
                                      <w:spacing w:val="-10"/>
                                      <w:sz w:val="14"/>
                                      <w:lang w:val="en-US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760612" w:rsidRPr="00E0198A" w:rsidRDefault="00760612" w:rsidP="00760612">
                            <w:pPr>
                              <w:rPr>
                                <w:rFonts w:ascii="Segoe UI" w:hAnsi="Segoe UI" w:cs="Segoe UI"/>
                                <w:spacing w:val="-10"/>
                                <w:w w:val="9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Звонки" o:spid="_x0000_s1031" type="#_x0000_t202" style="position:absolute;margin-left:145.25pt;margin-top:218.35pt;width:117.7pt;height:14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" stroked="f">
                <v:fill opacity="0"/>
                <v:textbox>
                  <w:txbxContent>
                    <w:p w:rsidR="00760612" w:rsidRPr="00E0198A" w:rsidRDefault="00760612" w:rsidP="00760612">
                      <w:pPr>
                        <w:spacing w:after="0" w:line="324" w:lineRule="auto"/>
                        <w:jc w:val="center"/>
                        <w:rPr>
                          <w:rFonts w:ascii="Segoe UI" w:hAnsi="Segoe UI" w:cs="Segoe UI"/>
                          <w:color w:val="808080" w:themeColor="background1" w:themeShade="80"/>
                          <w:spacing w:val="-10"/>
                          <w:w w:val="90"/>
                          <w:sz w:val="32"/>
                        </w:rPr>
                      </w:pPr>
                      <w:r w:rsidRPr="00E0198A">
                        <w:rPr>
                          <w:rFonts w:ascii="Segoe UI" w:hAnsi="Segoe UI" w:cs="Segoe UI"/>
                          <w:color w:val="808080" w:themeColor="background1" w:themeShade="80"/>
                          <w:spacing w:val="-10"/>
                          <w:w w:val="90"/>
                          <w:sz w:val="36"/>
                        </w:rPr>
                        <w:t>Звонки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6" w:space="0" w:color="A6A6A6" w:themeColor="background1" w:themeShade="A6"/>
                          <w:left w:val="single" w:sz="6" w:space="0" w:color="A6A6A6" w:themeColor="background1" w:themeShade="A6"/>
                          <w:bottom w:val="single" w:sz="6" w:space="0" w:color="A6A6A6" w:themeColor="background1" w:themeShade="A6"/>
                          <w:right w:val="single" w:sz="6" w:space="0" w:color="A6A6A6" w:themeColor="background1" w:themeShade="A6"/>
                          <w:insideH w:val="single" w:sz="6" w:space="0" w:color="A6A6A6" w:themeColor="background1" w:themeShade="A6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34"/>
                        <w:gridCol w:w="1417"/>
                      </w:tblGrid>
                      <w:tr w:rsidR="008D2FF5" w:rsidRPr="00E0198A" w:rsidTr="00E94D45">
                        <w:trPr>
                          <w:cantSplit/>
                          <w:trHeight w:val="193"/>
                        </w:trPr>
                        <w:tc>
                          <w:tcPr>
                            <w:tcW w:w="534" w:type="dxa"/>
                            <w:vAlign w:val="center"/>
                          </w:tcPr>
                          <w:p w:rsidR="00760612" w:rsidRPr="008D3C55" w:rsidRDefault="00760612" w:rsidP="00760612">
                            <w:pPr>
                              <w:spacing w:line="80" w:lineRule="atLeast"/>
                              <w:contextualSpacing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760612" w:rsidRPr="008D3C55" w:rsidRDefault="008D2FF5" w:rsidP="00F94B0B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color w:val="808080" w:themeColor="background1" w:themeShade="80"/>
                                <w:spacing w:val="-10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0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8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 xml:space="preserve">.30 – </w:t>
                            </w: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0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9.10</w:t>
                            </w:r>
                          </w:p>
                        </w:tc>
                      </w:tr>
                      <w:tr w:rsidR="008D2FF5" w:rsidRPr="00E0198A" w:rsidTr="00E94D45">
                        <w:trPr>
                          <w:cantSplit/>
                          <w:trHeight w:val="193"/>
                        </w:trPr>
                        <w:tc>
                          <w:tcPr>
                            <w:tcW w:w="534" w:type="dxa"/>
                            <w:vAlign w:val="center"/>
                          </w:tcPr>
                          <w:p w:rsidR="00760612" w:rsidRPr="008D3C55" w:rsidRDefault="00760612" w:rsidP="00760612">
                            <w:pPr>
                              <w:spacing w:line="80" w:lineRule="atLeast"/>
                              <w:contextualSpacing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760612" w:rsidRPr="008D3C55" w:rsidRDefault="008D2FF5" w:rsidP="00F94B0B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color w:val="808080" w:themeColor="background1" w:themeShade="80"/>
                                <w:spacing w:val="-10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0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 xml:space="preserve">9.20 – </w:t>
                            </w:r>
                            <w:r w:rsidR="00F94B0B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10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.</w:t>
                            </w:r>
                            <w:r w:rsidR="00F94B0B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0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0</w:t>
                            </w:r>
                          </w:p>
                        </w:tc>
                      </w:tr>
                      <w:tr w:rsidR="008D2FF5" w:rsidRPr="00E0198A" w:rsidTr="00E94D45">
                        <w:trPr>
                          <w:cantSplit/>
                          <w:trHeight w:val="193"/>
                        </w:trPr>
                        <w:tc>
                          <w:tcPr>
                            <w:tcW w:w="534" w:type="dxa"/>
                            <w:vAlign w:val="center"/>
                          </w:tcPr>
                          <w:p w:rsidR="00760612" w:rsidRPr="008D3C55" w:rsidRDefault="00760612" w:rsidP="00760612">
                            <w:pPr>
                              <w:spacing w:line="80" w:lineRule="atLeast"/>
                              <w:contextualSpacing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760612" w:rsidRPr="008D3C55" w:rsidRDefault="00F94B0B" w:rsidP="00F94B0B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color w:val="808080" w:themeColor="background1" w:themeShade="80"/>
                                <w:spacing w:val="-10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10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.</w:t>
                            </w: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2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 xml:space="preserve">0 – </w:t>
                            </w: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11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.</w:t>
                            </w: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0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0</w:t>
                            </w:r>
                          </w:p>
                        </w:tc>
                      </w:tr>
                      <w:tr w:rsidR="008D2FF5" w:rsidRPr="00E0198A" w:rsidTr="00E94D45">
                        <w:trPr>
                          <w:cantSplit/>
                          <w:trHeight w:val="193"/>
                        </w:trPr>
                        <w:tc>
                          <w:tcPr>
                            <w:tcW w:w="534" w:type="dxa"/>
                            <w:vAlign w:val="center"/>
                          </w:tcPr>
                          <w:p w:rsidR="00760612" w:rsidRPr="008D3C55" w:rsidRDefault="00760612" w:rsidP="00760612">
                            <w:pPr>
                              <w:spacing w:line="80" w:lineRule="atLeast"/>
                              <w:contextualSpacing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760612" w:rsidRPr="008D3C55" w:rsidRDefault="00F94B0B" w:rsidP="00F94B0B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color w:val="808080" w:themeColor="background1" w:themeShade="80"/>
                                <w:spacing w:val="-10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11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.</w:t>
                            </w: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2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 xml:space="preserve">0 – </w:t>
                            </w: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12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.</w:t>
                            </w: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0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0</w:t>
                            </w:r>
                          </w:p>
                        </w:tc>
                      </w:tr>
                      <w:tr w:rsidR="008D2FF5" w:rsidRPr="00E0198A" w:rsidTr="00E94D45">
                        <w:trPr>
                          <w:cantSplit/>
                          <w:trHeight w:val="193"/>
                        </w:trPr>
                        <w:tc>
                          <w:tcPr>
                            <w:tcW w:w="534" w:type="dxa"/>
                            <w:vAlign w:val="center"/>
                          </w:tcPr>
                          <w:p w:rsidR="00760612" w:rsidRPr="008D3C55" w:rsidRDefault="00760612" w:rsidP="00760612">
                            <w:pPr>
                              <w:spacing w:line="80" w:lineRule="atLeast"/>
                              <w:contextualSpacing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760612" w:rsidRPr="008D3C55" w:rsidRDefault="00F94B0B" w:rsidP="00F94B0B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color w:val="808080" w:themeColor="background1" w:themeShade="80"/>
                                <w:spacing w:val="-10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12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.</w:t>
                            </w: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10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 xml:space="preserve"> – </w:t>
                            </w: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12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.</w:t>
                            </w: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5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0</w:t>
                            </w:r>
                          </w:p>
                        </w:tc>
                      </w:tr>
                      <w:tr w:rsidR="008D2FF5" w:rsidRPr="00E0198A" w:rsidTr="00E94D45">
                        <w:trPr>
                          <w:cantSplit/>
                          <w:trHeight w:val="193"/>
                        </w:trPr>
                        <w:tc>
                          <w:tcPr>
                            <w:tcW w:w="534" w:type="dxa"/>
                            <w:vAlign w:val="center"/>
                          </w:tcPr>
                          <w:p w:rsidR="00760612" w:rsidRPr="008D3C55" w:rsidRDefault="00760612" w:rsidP="00760612">
                            <w:pPr>
                              <w:spacing w:line="80" w:lineRule="atLeast"/>
                              <w:contextualSpacing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760612" w:rsidRPr="008D3C55" w:rsidRDefault="00F94B0B" w:rsidP="00F94B0B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color w:val="808080" w:themeColor="background1" w:themeShade="80"/>
                                <w:spacing w:val="-10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13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.</w:t>
                            </w: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0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 xml:space="preserve">0 – </w:t>
                            </w: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13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.</w:t>
                            </w: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4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0</w:t>
                            </w:r>
                          </w:p>
                        </w:tc>
                      </w:tr>
                      <w:tr w:rsidR="008D2FF5" w:rsidRPr="00E0198A" w:rsidTr="00E94D45">
                        <w:trPr>
                          <w:cantSplit/>
                          <w:trHeight w:val="193"/>
                        </w:trPr>
                        <w:tc>
                          <w:tcPr>
                            <w:tcW w:w="534" w:type="dxa"/>
                            <w:vAlign w:val="center"/>
                          </w:tcPr>
                          <w:p w:rsidR="00760612" w:rsidRPr="008D3C55" w:rsidRDefault="00760612" w:rsidP="00760612">
                            <w:pPr>
                              <w:spacing w:line="80" w:lineRule="atLeast"/>
                              <w:contextualSpacing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760612" w:rsidRPr="008D3C55" w:rsidRDefault="00F94B0B" w:rsidP="00F94B0B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color w:val="808080" w:themeColor="background1" w:themeShade="80"/>
                                <w:spacing w:val="-10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13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.</w:t>
                            </w: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5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 xml:space="preserve">0 – </w:t>
                            </w: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14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.</w:t>
                            </w: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3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0</w:t>
                            </w:r>
                          </w:p>
                        </w:tc>
                      </w:tr>
                      <w:tr w:rsidR="008D2FF5" w:rsidRPr="00E0198A" w:rsidTr="00E94D45">
                        <w:trPr>
                          <w:cantSplit/>
                          <w:trHeight w:val="193"/>
                        </w:trPr>
                        <w:tc>
                          <w:tcPr>
                            <w:tcW w:w="534" w:type="dxa"/>
                            <w:vAlign w:val="center"/>
                          </w:tcPr>
                          <w:p w:rsidR="00760612" w:rsidRPr="008D3C55" w:rsidRDefault="00760612" w:rsidP="00760612">
                            <w:pPr>
                              <w:spacing w:line="80" w:lineRule="atLeast"/>
                              <w:contextualSpacing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760612" w:rsidRPr="008D3C55" w:rsidRDefault="00F94B0B" w:rsidP="00F94B0B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color w:val="808080" w:themeColor="background1" w:themeShade="80"/>
                                <w:spacing w:val="-10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14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.</w:t>
                            </w: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4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 xml:space="preserve">0 – </w:t>
                            </w: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15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.</w:t>
                            </w: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2</w:t>
                            </w:r>
                            <w:r w:rsidR="00760612"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  <w:t>0</w:t>
                            </w:r>
                          </w:p>
                        </w:tc>
                      </w:tr>
                      <w:tr w:rsidR="008D2FF5" w:rsidRPr="00E0198A" w:rsidTr="00E94D45">
                        <w:trPr>
                          <w:cantSplit/>
                          <w:trHeight w:val="193"/>
                        </w:trPr>
                        <w:tc>
                          <w:tcPr>
                            <w:tcW w:w="534" w:type="dxa"/>
                            <w:vAlign w:val="center"/>
                          </w:tcPr>
                          <w:p w:rsidR="00760612" w:rsidRPr="008D3C55" w:rsidRDefault="00760612" w:rsidP="00760612">
                            <w:pPr>
                              <w:spacing w:line="80" w:lineRule="atLeast"/>
                              <w:contextualSpacing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1417" w:type="dxa"/>
                            <w:vAlign w:val="center"/>
                          </w:tcPr>
                          <w:p w:rsidR="00760612" w:rsidRPr="008D3C55" w:rsidRDefault="00760612" w:rsidP="00F94B0B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808080" w:themeColor="background1" w:themeShade="80"/>
                                <w:spacing w:val="-10"/>
                                <w:sz w:val="14"/>
                                <w:lang w:val="en-US"/>
                              </w:rPr>
                            </w:pPr>
                          </w:p>
                        </w:tc>
                      </w:tr>
                    </w:tbl>
                    <w:p w:rsidR="00760612" w:rsidRPr="00E0198A" w:rsidRDefault="00760612" w:rsidP="00760612">
                      <w:pPr>
                        <w:rPr>
                          <w:rFonts w:ascii="Segoe UI" w:hAnsi="Segoe UI" w:cs="Segoe UI"/>
                          <w:spacing w:val="-10"/>
                          <w:w w:val="9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5C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705EFA4" wp14:editId="59C72059">
                <wp:simplePos x="0" y="0"/>
                <wp:positionH relativeFrom="column">
                  <wp:posOffset>3519202</wp:posOffset>
                </wp:positionH>
                <wp:positionV relativeFrom="paragraph">
                  <wp:posOffset>4620260</wp:posOffset>
                </wp:positionV>
                <wp:extent cx="1562100" cy="1876425"/>
                <wp:effectExtent l="0" t="0" r="0" b="0"/>
                <wp:wrapNone/>
                <wp:docPr id="12" name="Четверг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876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C4A" w:rsidRPr="00E0198A" w:rsidRDefault="00A05C4A" w:rsidP="00A05C4A">
                            <w:pPr>
                              <w:spacing w:after="0" w:line="324" w:lineRule="auto"/>
                              <w:jc w:val="center"/>
                              <w:rPr>
                                <w:rFonts w:ascii="Segoe UI" w:hAnsi="Segoe UI" w:cs="Segoe UI"/>
                                <w:color w:val="5E1010"/>
                                <w:spacing w:val="-10"/>
                                <w:w w:val="90"/>
                                <w:sz w:val="32"/>
                              </w:rPr>
                            </w:pPr>
                            <w:r w:rsidRPr="00E0198A">
                              <w:rPr>
                                <w:rFonts w:ascii="Segoe UI" w:hAnsi="Segoe UI" w:cs="Segoe UI"/>
                                <w:color w:val="5E1010"/>
                                <w:spacing w:val="-10"/>
                                <w:w w:val="90"/>
                                <w:sz w:val="36"/>
                              </w:rPr>
                              <w:t>Четверг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6" w:space="0" w:color="A6A6A6" w:themeColor="background1" w:themeShade="A6"/>
                                <w:left w:val="single" w:sz="6" w:space="0" w:color="A6A6A6" w:themeColor="background1" w:themeShade="A6"/>
                                <w:bottom w:val="single" w:sz="6" w:space="0" w:color="A6A6A6" w:themeColor="background1" w:themeShade="A6"/>
                                <w:right w:val="single" w:sz="6" w:space="0" w:color="A6A6A6" w:themeColor="background1" w:themeShade="A6"/>
                                <w:insideH w:val="single" w:sz="6" w:space="0" w:color="A6A6A6" w:themeColor="background1" w:themeShade="A6"/>
                                <w:insideV w:val="single" w:sz="6" w:space="0" w:color="A6A6A6" w:themeColor="background1" w:themeShade="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15"/>
                              <w:gridCol w:w="1922"/>
                            </w:tblGrid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A05C4A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13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05C4A" w:rsidRPr="009C0313" w:rsidRDefault="00A05C4A" w:rsidP="00A05C4A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Четверг" o:spid="_x0000_s1032" type="#_x0000_t202" style="position:absolute;margin-left:277.1pt;margin-top:363.8pt;width:123pt;height:14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" stroked="f">
                <v:fill opacity="0"/>
                <v:textbox>
                  <w:txbxContent>
                    <w:p w:rsidR="00A05C4A" w:rsidRPr="00E0198A" w:rsidRDefault="00A05C4A" w:rsidP="00A05C4A">
                      <w:pPr>
                        <w:spacing w:after="0" w:line="324" w:lineRule="auto"/>
                        <w:jc w:val="center"/>
                        <w:rPr>
                          <w:rFonts w:ascii="Segoe UI" w:hAnsi="Segoe UI" w:cs="Segoe UI"/>
                          <w:color w:val="5E1010"/>
                          <w:spacing w:val="-10"/>
                          <w:w w:val="90"/>
                          <w:sz w:val="32"/>
                        </w:rPr>
                      </w:pPr>
                      <w:r w:rsidRPr="00E0198A">
                        <w:rPr>
                          <w:rFonts w:ascii="Segoe UI" w:hAnsi="Segoe UI" w:cs="Segoe UI"/>
                          <w:color w:val="5E1010"/>
                          <w:spacing w:val="-10"/>
                          <w:w w:val="90"/>
                          <w:sz w:val="36"/>
                        </w:rPr>
                        <w:t>Четверг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6" w:space="0" w:color="A6A6A6" w:themeColor="background1" w:themeShade="A6"/>
                          <w:left w:val="single" w:sz="6" w:space="0" w:color="A6A6A6" w:themeColor="background1" w:themeShade="A6"/>
                          <w:bottom w:val="single" w:sz="6" w:space="0" w:color="A6A6A6" w:themeColor="background1" w:themeShade="A6"/>
                          <w:right w:val="single" w:sz="6" w:space="0" w:color="A6A6A6" w:themeColor="background1" w:themeShade="A6"/>
                          <w:insideH w:val="single" w:sz="6" w:space="0" w:color="A6A6A6" w:themeColor="background1" w:themeShade="A6"/>
                          <w:insideV w:val="single" w:sz="6" w:space="0" w:color="A6A6A6" w:themeColor="background1" w:themeShade="A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15"/>
                        <w:gridCol w:w="1922"/>
                      </w:tblGrid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A05C4A">
                        <w:trPr>
                          <w:cantSplit/>
                          <w:trHeight w:val="193"/>
                        </w:trPr>
                        <w:tc>
                          <w:tcPr>
                            <w:tcW w:w="313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A05C4A" w:rsidRPr="009C0313" w:rsidRDefault="00A05C4A" w:rsidP="00A05C4A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05C4A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1" behindDoc="0" locked="0" layoutInCell="1" allowOverlap="1" wp14:anchorId="77EA5431" wp14:editId="73ACDC60">
                <wp:simplePos x="0" y="0"/>
                <wp:positionH relativeFrom="column">
                  <wp:posOffset>3509677</wp:posOffset>
                </wp:positionH>
                <wp:positionV relativeFrom="paragraph">
                  <wp:posOffset>2778125</wp:posOffset>
                </wp:positionV>
                <wp:extent cx="1562100" cy="1876425"/>
                <wp:effectExtent l="0" t="0" r="0" b="0"/>
                <wp:wrapNone/>
                <wp:docPr id="3" name="Понедельник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87642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5C4A" w:rsidRPr="00E0198A" w:rsidRDefault="00A05C4A" w:rsidP="00A05C4A">
                            <w:pPr>
                              <w:spacing w:after="0" w:line="324" w:lineRule="auto"/>
                              <w:jc w:val="center"/>
                              <w:rPr>
                                <w:rFonts w:ascii="Segoe UI" w:hAnsi="Segoe UI" w:cs="Segoe UI"/>
                                <w:color w:val="5E1010"/>
                                <w:spacing w:val="-10"/>
                                <w:w w:val="90"/>
                                <w:sz w:val="32"/>
                              </w:rPr>
                            </w:pPr>
                            <w:r w:rsidRPr="00E0198A">
                              <w:rPr>
                                <w:rFonts w:ascii="Segoe UI" w:hAnsi="Segoe UI" w:cs="Segoe UI"/>
                                <w:color w:val="5E1010"/>
                                <w:spacing w:val="-10"/>
                                <w:w w:val="90"/>
                                <w:sz w:val="36"/>
                              </w:rPr>
                              <w:t>Понедельник</w:t>
                            </w:r>
                          </w:p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single" w:sz="6" w:space="0" w:color="A6A6A6" w:themeColor="background1" w:themeShade="A6"/>
                                <w:left w:val="single" w:sz="6" w:space="0" w:color="A6A6A6" w:themeColor="background1" w:themeShade="A6"/>
                                <w:bottom w:val="single" w:sz="6" w:space="0" w:color="A6A6A6" w:themeColor="background1" w:themeShade="A6"/>
                                <w:right w:val="single" w:sz="6" w:space="0" w:color="A6A6A6" w:themeColor="background1" w:themeShade="A6"/>
                                <w:insideH w:val="single" w:sz="6" w:space="0" w:color="A6A6A6" w:themeColor="background1" w:themeShade="A6"/>
                                <w:insideV w:val="single" w:sz="6" w:space="0" w:color="A6A6A6" w:themeColor="background1" w:themeShade="A6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335"/>
                              <w:gridCol w:w="1922"/>
                            </w:tblGrid>
                            <w:tr w:rsidR="00A05C4A" w:rsidRPr="00E0198A" w:rsidTr="008D3C5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35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  <w:t>1.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8D3C5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35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2.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8D3C5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35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3.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A05C4A" w:rsidRPr="00E0198A" w:rsidTr="008D3C5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35" w:type="dxa"/>
                                  <w:vAlign w:val="center"/>
                                </w:tcPr>
                                <w:p w:rsidR="00A05C4A" w:rsidRPr="008D3C55" w:rsidRDefault="00A05C4A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4.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A05C4A" w:rsidRPr="00C56335" w:rsidRDefault="00A05C4A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D3C55" w:rsidRPr="00E0198A" w:rsidTr="008D3C5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35" w:type="dxa"/>
                                  <w:vAlign w:val="center"/>
                                </w:tcPr>
                                <w:p w:rsidR="008D3C55" w:rsidRPr="008D3C55" w:rsidRDefault="008D3C55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5.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8D3C55" w:rsidRPr="00C56335" w:rsidRDefault="008D3C55" w:rsidP="004D40C0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D3C55" w:rsidRPr="00E0198A" w:rsidTr="008D3C5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35" w:type="dxa"/>
                                  <w:vAlign w:val="center"/>
                                </w:tcPr>
                                <w:p w:rsidR="008D3C55" w:rsidRPr="008D3C55" w:rsidRDefault="008D3C55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6.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8D3C55" w:rsidRPr="00C56335" w:rsidRDefault="008D3C55" w:rsidP="004D40C0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D3C55" w:rsidRPr="00E0198A" w:rsidTr="008D3C5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35" w:type="dxa"/>
                                  <w:vAlign w:val="center"/>
                                </w:tcPr>
                                <w:p w:rsidR="008D3C55" w:rsidRPr="008D3C55" w:rsidRDefault="008D3C55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7.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8D3C55" w:rsidRPr="00C56335" w:rsidRDefault="008D3C55" w:rsidP="004D40C0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D3C55" w:rsidRPr="00E0198A" w:rsidTr="008D3C5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35" w:type="dxa"/>
                                  <w:vAlign w:val="center"/>
                                </w:tcPr>
                                <w:p w:rsidR="008D3C55" w:rsidRPr="008D3C55" w:rsidRDefault="008D3C55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8.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8D3C55" w:rsidRPr="00C56335" w:rsidRDefault="008D3C55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  <w:tr w:rsidR="008D3C55" w:rsidRPr="00E0198A" w:rsidTr="008D3C55">
                              <w:trPr>
                                <w:cantSplit/>
                                <w:trHeight w:val="193"/>
                              </w:trPr>
                              <w:tc>
                                <w:tcPr>
                                  <w:tcW w:w="335" w:type="dxa"/>
                                  <w:vAlign w:val="center"/>
                                </w:tcPr>
                                <w:p w:rsidR="008D3C55" w:rsidRPr="008D3C55" w:rsidRDefault="008D3C55" w:rsidP="0090370A">
                                  <w:pPr>
                                    <w:spacing w:line="80" w:lineRule="atLeast"/>
                                    <w:contextualSpacing/>
                                    <w:jc w:val="center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</w:pPr>
                                  <w:r w:rsidRPr="008D3C55"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pacing w:val="-10"/>
                                      <w:sz w:val="14"/>
                                    </w:rPr>
                                    <w:t>9.</w:t>
                                  </w:r>
                                </w:p>
                              </w:tc>
                              <w:tc>
                                <w:tcPr>
                                  <w:tcW w:w="1922" w:type="dxa"/>
                                  <w:vAlign w:val="center"/>
                                </w:tcPr>
                                <w:p w:rsidR="008D3C55" w:rsidRPr="00C56335" w:rsidRDefault="008D3C55" w:rsidP="0090370A">
                                  <w:pPr>
                                    <w:spacing w:line="120" w:lineRule="atLeast"/>
                                    <w:rPr>
                                      <w:rFonts w:ascii="Segoe UI" w:hAnsi="Segoe UI" w:cs="Segoe UI"/>
                                      <w:b/>
                                      <w:color w:val="5E1010"/>
                                      <w:sz w:val="1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A05C4A" w:rsidRPr="009C0313" w:rsidRDefault="00A05C4A" w:rsidP="00A05C4A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недельник" o:spid="_x0000_s1033" type="#_x0000_t202" style="position:absolute;margin-left:276.35pt;margin-top:218.75pt;width:123pt;height:147.75pt;z-index:251666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" stroked="f">
                <v:fill opacity="0"/>
                <v:textbox>
                  <w:txbxContent>
                    <w:p w:rsidR="00A05C4A" w:rsidRPr="00E0198A" w:rsidRDefault="00A05C4A" w:rsidP="00A05C4A">
                      <w:pPr>
                        <w:spacing w:after="0" w:line="324" w:lineRule="auto"/>
                        <w:jc w:val="center"/>
                        <w:rPr>
                          <w:rFonts w:ascii="Segoe UI" w:hAnsi="Segoe UI" w:cs="Segoe UI"/>
                          <w:color w:val="5E1010"/>
                          <w:spacing w:val="-10"/>
                          <w:w w:val="90"/>
                          <w:sz w:val="32"/>
                        </w:rPr>
                      </w:pPr>
                      <w:r w:rsidRPr="00E0198A">
                        <w:rPr>
                          <w:rFonts w:ascii="Segoe UI" w:hAnsi="Segoe UI" w:cs="Segoe UI"/>
                          <w:color w:val="5E1010"/>
                          <w:spacing w:val="-10"/>
                          <w:w w:val="90"/>
                          <w:sz w:val="36"/>
                        </w:rPr>
                        <w:t>Понедельник</w:t>
                      </w:r>
                    </w:p>
                    <w:tbl>
                      <w:tblPr>
                        <w:tblStyle w:val="TableGrid"/>
                        <w:tblW w:w="0" w:type="auto"/>
                        <w:tblBorders>
                          <w:top w:val="single" w:sz="6" w:space="0" w:color="A6A6A6" w:themeColor="background1" w:themeShade="A6"/>
                          <w:left w:val="single" w:sz="6" w:space="0" w:color="A6A6A6" w:themeColor="background1" w:themeShade="A6"/>
                          <w:bottom w:val="single" w:sz="6" w:space="0" w:color="A6A6A6" w:themeColor="background1" w:themeShade="A6"/>
                          <w:right w:val="single" w:sz="6" w:space="0" w:color="A6A6A6" w:themeColor="background1" w:themeShade="A6"/>
                          <w:insideH w:val="single" w:sz="6" w:space="0" w:color="A6A6A6" w:themeColor="background1" w:themeShade="A6"/>
                          <w:insideV w:val="single" w:sz="6" w:space="0" w:color="A6A6A6" w:themeColor="background1" w:themeShade="A6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335"/>
                        <w:gridCol w:w="1922"/>
                      </w:tblGrid>
                      <w:tr w:rsidR="00A05C4A" w:rsidRPr="00E0198A" w:rsidTr="008D3C55">
                        <w:trPr>
                          <w:cantSplit/>
                          <w:trHeight w:val="193"/>
                        </w:trPr>
                        <w:tc>
                          <w:tcPr>
                            <w:tcW w:w="335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  <w:t>1.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8D3C55">
                        <w:trPr>
                          <w:cantSplit/>
                          <w:trHeight w:val="193"/>
                        </w:trPr>
                        <w:tc>
                          <w:tcPr>
                            <w:tcW w:w="335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2.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8D3C55">
                        <w:trPr>
                          <w:cantSplit/>
                          <w:trHeight w:val="193"/>
                        </w:trPr>
                        <w:tc>
                          <w:tcPr>
                            <w:tcW w:w="335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3.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A05C4A" w:rsidRPr="00E0198A" w:rsidTr="008D3C55">
                        <w:trPr>
                          <w:cantSplit/>
                          <w:trHeight w:val="193"/>
                        </w:trPr>
                        <w:tc>
                          <w:tcPr>
                            <w:tcW w:w="335" w:type="dxa"/>
                            <w:vAlign w:val="center"/>
                          </w:tcPr>
                          <w:p w:rsidR="00A05C4A" w:rsidRPr="008D3C55" w:rsidRDefault="00A05C4A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4.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A05C4A" w:rsidRPr="00C56335" w:rsidRDefault="00A05C4A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8D3C55" w:rsidRPr="00E0198A" w:rsidTr="008D3C55">
                        <w:trPr>
                          <w:cantSplit/>
                          <w:trHeight w:val="193"/>
                        </w:trPr>
                        <w:tc>
                          <w:tcPr>
                            <w:tcW w:w="335" w:type="dxa"/>
                            <w:vAlign w:val="center"/>
                          </w:tcPr>
                          <w:p w:rsidR="008D3C55" w:rsidRPr="008D3C55" w:rsidRDefault="008D3C55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5.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8D3C55" w:rsidRPr="00C56335" w:rsidRDefault="008D3C55" w:rsidP="004D40C0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8D3C55" w:rsidRPr="00E0198A" w:rsidTr="008D3C55">
                        <w:trPr>
                          <w:cantSplit/>
                          <w:trHeight w:val="193"/>
                        </w:trPr>
                        <w:tc>
                          <w:tcPr>
                            <w:tcW w:w="335" w:type="dxa"/>
                            <w:vAlign w:val="center"/>
                          </w:tcPr>
                          <w:p w:rsidR="008D3C55" w:rsidRPr="008D3C55" w:rsidRDefault="008D3C55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6.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8D3C55" w:rsidRPr="00C56335" w:rsidRDefault="008D3C55" w:rsidP="004D40C0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8D3C55" w:rsidRPr="00E0198A" w:rsidTr="008D3C55">
                        <w:trPr>
                          <w:cantSplit/>
                          <w:trHeight w:val="193"/>
                        </w:trPr>
                        <w:tc>
                          <w:tcPr>
                            <w:tcW w:w="335" w:type="dxa"/>
                            <w:vAlign w:val="center"/>
                          </w:tcPr>
                          <w:p w:rsidR="008D3C55" w:rsidRPr="008D3C55" w:rsidRDefault="008D3C55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7.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8D3C55" w:rsidRPr="00C56335" w:rsidRDefault="008D3C55" w:rsidP="004D40C0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8D3C55" w:rsidRPr="00E0198A" w:rsidTr="008D3C55">
                        <w:trPr>
                          <w:cantSplit/>
                          <w:trHeight w:val="193"/>
                        </w:trPr>
                        <w:tc>
                          <w:tcPr>
                            <w:tcW w:w="335" w:type="dxa"/>
                            <w:vAlign w:val="center"/>
                          </w:tcPr>
                          <w:p w:rsidR="008D3C55" w:rsidRPr="008D3C55" w:rsidRDefault="008D3C55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8.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8D3C55" w:rsidRPr="00C56335" w:rsidRDefault="008D3C55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  <w:tr w:rsidR="008D3C55" w:rsidRPr="00E0198A" w:rsidTr="008D3C55">
                        <w:trPr>
                          <w:cantSplit/>
                          <w:trHeight w:val="193"/>
                        </w:trPr>
                        <w:tc>
                          <w:tcPr>
                            <w:tcW w:w="335" w:type="dxa"/>
                            <w:vAlign w:val="center"/>
                          </w:tcPr>
                          <w:p w:rsidR="008D3C55" w:rsidRPr="008D3C55" w:rsidRDefault="008D3C55" w:rsidP="0090370A">
                            <w:pPr>
                              <w:spacing w:line="80" w:lineRule="atLeast"/>
                              <w:contextualSpacing/>
                              <w:jc w:val="center"/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</w:pPr>
                            <w:r w:rsidRPr="008D3C55">
                              <w:rPr>
                                <w:rFonts w:ascii="Segoe UI" w:hAnsi="Segoe UI" w:cs="Segoe UI"/>
                                <w:b/>
                                <w:color w:val="5E1010"/>
                                <w:spacing w:val="-10"/>
                                <w:sz w:val="14"/>
                              </w:rPr>
                              <w:t>9.</w:t>
                            </w:r>
                          </w:p>
                        </w:tc>
                        <w:tc>
                          <w:tcPr>
                            <w:tcW w:w="1922" w:type="dxa"/>
                            <w:vAlign w:val="center"/>
                          </w:tcPr>
                          <w:p w:rsidR="008D3C55" w:rsidRPr="00C56335" w:rsidRDefault="008D3C55" w:rsidP="0090370A">
                            <w:pPr>
                              <w:spacing w:line="120" w:lineRule="atLeast"/>
                              <w:rPr>
                                <w:rFonts w:ascii="Segoe UI" w:hAnsi="Segoe UI" w:cs="Segoe UI"/>
                                <w:b/>
                                <w:color w:val="5E1010"/>
                                <w:sz w:val="14"/>
                              </w:rPr>
                            </w:pPr>
                          </w:p>
                        </w:tc>
                      </w:tr>
                    </w:tbl>
                    <w:p w:rsidR="00A05C4A" w:rsidRPr="009C0313" w:rsidRDefault="00A05C4A" w:rsidP="00A05C4A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92FA8">
        <w:rPr>
          <w:noProof/>
          <w:lang w:eastAsia="ru-RU"/>
        </w:rPr>
        <w:drawing>
          <wp:anchor distT="0" distB="0" distL="114300" distR="114300" simplePos="0" relativeHeight="251661823" behindDoc="1" locked="0" layoutInCell="1" allowOverlap="1" wp14:anchorId="55F25582" wp14:editId="4CC73085">
            <wp:simplePos x="0" y="0"/>
            <wp:positionH relativeFrom="column">
              <wp:posOffset>100404</wp:posOffset>
            </wp:positionH>
            <wp:positionV relativeFrom="paragraph">
              <wp:posOffset>117047</wp:posOffset>
            </wp:positionV>
            <wp:extent cx="10239153" cy="2232837"/>
            <wp:effectExtent l="0" t="0" r="0" b="0"/>
            <wp:wrapNone/>
            <wp:docPr id="9" name="Обла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uds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02977" cy="224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859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77430EB8" wp14:editId="6298B076">
            <wp:simplePos x="0" y="0"/>
            <wp:positionH relativeFrom="column">
              <wp:posOffset>3343275</wp:posOffset>
            </wp:positionH>
            <wp:positionV relativeFrom="paragraph">
              <wp:posOffset>497043</wp:posOffset>
            </wp:positionV>
            <wp:extent cx="3826878" cy="1307805"/>
            <wp:effectExtent l="0" t="0" r="2540" b="6985"/>
            <wp:wrapNone/>
            <wp:docPr id="8" name="Заголов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spisanie_urokov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6878" cy="1307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859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6B6963B" wp14:editId="75AE1678">
            <wp:simplePos x="0" y="0"/>
            <wp:positionH relativeFrom="column">
              <wp:posOffset>4445</wp:posOffset>
            </wp:positionH>
            <wp:positionV relativeFrom="paragraph">
              <wp:posOffset>137957</wp:posOffset>
            </wp:positionV>
            <wp:extent cx="3338623" cy="3636983"/>
            <wp:effectExtent l="0" t="0" r="0" b="0"/>
            <wp:wrapNone/>
            <wp:docPr id="7" name="Само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icopte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8623" cy="36369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859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32A0ECE9" wp14:editId="62AD6F19">
            <wp:simplePos x="0" y="0"/>
            <wp:positionH relativeFrom="column">
              <wp:posOffset>8136728</wp:posOffset>
            </wp:positionH>
            <wp:positionV relativeFrom="paragraph">
              <wp:posOffset>301625</wp:posOffset>
            </wp:positionV>
            <wp:extent cx="1237422" cy="1807535"/>
            <wp:effectExtent l="0" t="0" r="1270" b="2540"/>
            <wp:wrapNone/>
            <wp:docPr id="6" name="Воздушный ша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erostat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7422" cy="1807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859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28C04B9" wp14:editId="409E039A">
            <wp:simplePos x="0" y="0"/>
            <wp:positionH relativeFrom="column">
              <wp:posOffset>996177</wp:posOffset>
            </wp:positionH>
            <wp:positionV relativeFrom="paragraph">
              <wp:posOffset>2201028</wp:posOffset>
            </wp:positionV>
            <wp:extent cx="8503408" cy="4465675"/>
            <wp:effectExtent l="0" t="0" r="0" b="0"/>
            <wp:wrapNone/>
            <wp:docPr id="5" name="Подло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space_small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3138" cy="44655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859"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1270</wp:posOffset>
            </wp:positionV>
            <wp:extent cx="10329545" cy="7214235"/>
            <wp:effectExtent l="0" t="0" r="0" b="5715"/>
            <wp:wrapNone/>
            <wp:docPr id="4" name="Ф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mplate3_bg_verysmal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29545" cy="7214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137BF" w:rsidSect="000F3667">
      <w:pgSz w:w="16838" w:h="11906" w:orient="landscape"/>
      <w:pgMar w:top="318" w:right="249" w:bottom="249" w:left="24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4D45"/>
    <w:rsid w:val="000C76F5"/>
    <w:rsid w:val="000F3667"/>
    <w:rsid w:val="002B243E"/>
    <w:rsid w:val="003E6859"/>
    <w:rsid w:val="005B2716"/>
    <w:rsid w:val="0061121D"/>
    <w:rsid w:val="006A0779"/>
    <w:rsid w:val="00760612"/>
    <w:rsid w:val="007B160A"/>
    <w:rsid w:val="008A05DF"/>
    <w:rsid w:val="008D2FF5"/>
    <w:rsid w:val="008D3C55"/>
    <w:rsid w:val="008E2187"/>
    <w:rsid w:val="0090370A"/>
    <w:rsid w:val="009137BF"/>
    <w:rsid w:val="009C0313"/>
    <w:rsid w:val="00A05C4A"/>
    <w:rsid w:val="00B005D4"/>
    <w:rsid w:val="00B602E1"/>
    <w:rsid w:val="00C56335"/>
    <w:rsid w:val="00CC376D"/>
    <w:rsid w:val="00E0198A"/>
    <w:rsid w:val="00E94D45"/>
    <w:rsid w:val="00F92FA8"/>
    <w:rsid w:val="00F94B0B"/>
    <w:rsid w:val="00FD6C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2E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B1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602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02E1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B16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pprovalStatus xmlns="9d035d7d-02e5-4a00-8b62-9a556aabc7b5">InProgress</ApprovalStatus>
    <BlockPublish xmlns="9d035d7d-02e5-4a00-8b62-9a556aabc7b5">false</BlockPublish>
    <EditorialTags xmlns="9d035d7d-02e5-4a00-8b62-9a556aabc7b5" xsi:nil="true"/>
    <InternalTagsTaxHTField0 xmlns="9d035d7d-02e5-4a00-8b62-9a556aabc7b5">
      <Terms xmlns="http://schemas.microsoft.com/office/infopath/2007/PartnerControls"/>
    </InternalTagsTaxHTField0>
    <MarketSpecific xmlns="9d035d7d-02e5-4a00-8b62-9a556aabc7b5">false</MarketSpecific>
    <TPLaunchHelpLinkType xmlns="9d035d7d-02e5-4a00-8b62-9a556aabc7b5">Template</TPLaunchHelpLinkType>
    <LocComments xmlns="9d035d7d-02e5-4a00-8b62-9a556aabc7b5" xsi:nil="true"/>
    <TPNamespace xmlns="9d035d7d-02e5-4a00-8b62-9a556aabc7b5" xsi:nil="true"/>
    <OriginalRelease xmlns="9d035d7d-02e5-4a00-8b62-9a556aabc7b5">14</OriginalRelease>
    <TemplateTemplateType xmlns="9d035d7d-02e5-4a00-8b62-9a556aabc7b5">Word Document Template</TemplateTemplateType>
    <UANotes xmlns="9d035d7d-02e5-4a00-8b62-9a556aabc7b5" xsi:nil="true"/>
    <VoteCount xmlns="9d035d7d-02e5-4a00-8b62-9a556aabc7b5" xsi:nil="true"/>
    <HandoffToMSDN xmlns="9d035d7d-02e5-4a00-8b62-9a556aabc7b5" xsi:nil="true"/>
    <OriginAsset xmlns="9d035d7d-02e5-4a00-8b62-9a556aabc7b5" xsi:nil="true"/>
    <PublishTargets xmlns="9d035d7d-02e5-4a00-8b62-9a556aabc7b5">OfficeOnline,OfficeOnlineVNext</PublishTargets>
    <AssetType xmlns="9d035d7d-02e5-4a00-8b62-9a556aabc7b5">TP</AssetType>
    <IntlLangReview xmlns="9d035d7d-02e5-4a00-8b62-9a556aabc7b5">false</IntlLangReview>
    <LocLastLocAttemptVersionLookup xmlns="9d035d7d-02e5-4a00-8b62-9a556aabc7b5">211734</LocLastLocAttemptVersionLookup>
    <NumericId xmlns="9d035d7d-02e5-4a00-8b62-9a556aabc7b5" xsi:nil="true"/>
    <OOCacheId xmlns="9d035d7d-02e5-4a00-8b62-9a556aabc7b5" xsi:nil="true"/>
    <ClipArtFilename xmlns="9d035d7d-02e5-4a00-8b62-9a556aabc7b5" xsi:nil="true"/>
    <OpenTemplate xmlns="9d035d7d-02e5-4a00-8b62-9a556aabc7b5">true</OpenTemplate>
    <TPExecutable xmlns="9d035d7d-02e5-4a00-8b62-9a556aabc7b5" xsi:nil="true"/>
    <LastHandOff xmlns="9d035d7d-02e5-4a00-8b62-9a556aabc7b5" xsi:nil="true"/>
    <TPLaunchHelpLink xmlns="9d035d7d-02e5-4a00-8b62-9a556aabc7b5" xsi:nil="true"/>
    <Providers xmlns="9d035d7d-02e5-4a00-8b62-9a556aabc7b5" xsi:nil="true"/>
    <TPAppVersion xmlns="9d035d7d-02e5-4a00-8b62-9a556aabc7b5" xsi:nil="true"/>
    <IsSearchable xmlns="9d035d7d-02e5-4a00-8b62-9a556aabc7b5">true</IsSearchable>
    <EditorialStatus xmlns="9d035d7d-02e5-4a00-8b62-9a556aabc7b5">Complete</EditorialStatus>
    <UALocComments xmlns="9d035d7d-02e5-4a00-8b62-9a556aabc7b5" xsi:nil="true"/>
    <CampaignTagsTaxHTField0 xmlns="9d035d7d-02e5-4a00-8b62-9a556aabc7b5">
      <Terms xmlns="http://schemas.microsoft.com/office/infopath/2007/PartnerControls"/>
    </CampaignTagsTaxHTField0>
    <CSXHash xmlns="9d035d7d-02e5-4a00-8b62-9a556aabc7b5" xsi:nil="true"/>
    <DirectSourceMarket xmlns="9d035d7d-02e5-4a00-8b62-9a556aabc7b5" xsi:nil="true"/>
    <DSATActionTaken xmlns="9d035d7d-02e5-4a00-8b62-9a556aabc7b5" xsi:nil="true"/>
    <PolicheckWords xmlns="9d035d7d-02e5-4a00-8b62-9a556aabc7b5" xsi:nil="true"/>
    <TaxCatchAll xmlns="9d035d7d-02e5-4a00-8b62-9a556aabc7b5"/>
    <BugNumber xmlns="9d035d7d-02e5-4a00-8b62-9a556aabc7b5" xsi:nil="true"/>
    <LocRecommendedHandoff xmlns="9d035d7d-02e5-4a00-8b62-9a556aabc7b5" xsi:nil="true"/>
    <LocalizationTagsTaxHTField0 xmlns="9d035d7d-02e5-4a00-8b62-9a556aabc7b5">
      <Terms xmlns="http://schemas.microsoft.com/office/infopath/2007/PartnerControls"/>
    </LocalizationTagsTaxHTField0>
    <Downloads xmlns="9d035d7d-02e5-4a00-8b62-9a556aabc7b5">0</Downloads>
    <ThumbnailAssetId xmlns="9d035d7d-02e5-4a00-8b62-9a556aabc7b5" xsi:nil="true"/>
    <TrustLevel xmlns="9d035d7d-02e5-4a00-8b62-9a556aabc7b5">1 Microsoft Managed Content</TrustLevel>
    <UALocRecommendation xmlns="9d035d7d-02e5-4a00-8b62-9a556aabc7b5">Localize</UALocRecommendation>
    <TPApplication xmlns="9d035d7d-02e5-4a00-8b62-9a556aabc7b5" xsi:nil="true"/>
    <AssetId xmlns="9d035d7d-02e5-4a00-8b62-9a556aabc7b5">TP103413372</AssetId>
    <APEditor xmlns="9d035d7d-02e5-4a00-8b62-9a556aabc7b5">
      <UserInfo>
        <DisplayName/>
        <AccountId xsi:nil="true"/>
        <AccountType/>
      </UserInfo>
    </APEditor>
    <PrimaryImageGen xmlns="9d035d7d-02e5-4a00-8b62-9a556aabc7b5">true</PrimaryImageGen>
    <TPInstallLocation xmlns="9d035d7d-02e5-4a00-8b62-9a556aabc7b5" xsi:nil="true"/>
    <Manager xmlns="9d035d7d-02e5-4a00-8b62-9a556aabc7b5" xsi:nil="true"/>
    <ParentAssetId xmlns="9d035d7d-02e5-4a00-8b62-9a556aabc7b5" xsi:nil="true"/>
    <SubmitterId xmlns="9d035d7d-02e5-4a00-8b62-9a556aabc7b5" xsi:nil="true"/>
    <TemplateStatus xmlns="9d035d7d-02e5-4a00-8b62-9a556aabc7b5">Complete</TemplateStatus>
    <APAuthor xmlns="9d035d7d-02e5-4a00-8b62-9a556aabc7b5">
      <UserInfo>
        <DisplayName>REDMOND\v-lakoor</DisplayName>
        <AccountId>925</AccountId>
        <AccountType/>
      </UserInfo>
    </APAuthor>
    <TPCommandLine xmlns="9d035d7d-02e5-4a00-8b62-9a556aabc7b5" xsi:nil="true"/>
    <APDescription xmlns="9d035d7d-02e5-4a00-8b62-9a556aabc7b5" xsi:nil="true"/>
    <UAProjectedTotalWords xmlns="9d035d7d-02e5-4a00-8b62-9a556aabc7b5" xsi:nil="true"/>
    <Provider xmlns="9d035d7d-02e5-4a00-8b62-9a556aabc7b5" xsi:nil="true"/>
    <ApprovalLog xmlns="9d035d7d-02e5-4a00-8b62-9a556aabc7b5" xsi:nil="true"/>
    <LocMarketGroupTiers2 xmlns="9d035d7d-02e5-4a00-8b62-9a556aabc7b5" xsi:nil="true"/>
    <BusinessGroup xmlns="9d035d7d-02e5-4a00-8b62-9a556aabc7b5" xsi:nil="true"/>
    <PublishStatusLookup xmlns="9d035d7d-02e5-4a00-8b62-9a556aabc7b5">
      <Value>458276</Value>
      <Value>458277</Value>
    </PublishStatusLookup>
    <RecommendationsModifier xmlns="9d035d7d-02e5-4a00-8b62-9a556aabc7b5" xsi:nil="true"/>
    <SourceTitle xmlns="9d035d7d-02e5-4a00-8b62-9a556aabc7b5" xsi:nil="true"/>
    <Component xmlns="91e8d559-4d54-460d-ba58-5d5027f88b4d" xsi:nil="true"/>
    <AcquiredFrom xmlns="9d035d7d-02e5-4a00-8b62-9a556aabc7b5">Internal MS</AcquiredFrom>
    <CSXSubmissionMarket xmlns="9d035d7d-02e5-4a00-8b62-9a556aabc7b5" xsi:nil="true"/>
    <Markets xmlns="9d035d7d-02e5-4a00-8b62-9a556aabc7b5">
      <Value>3</Value>
    </Markets>
    <OriginalSourceMarket xmlns="9d035d7d-02e5-4a00-8b62-9a556aabc7b5" xsi:nil="true"/>
    <ArtSampleDocs xmlns="9d035d7d-02e5-4a00-8b62-9a556aabc7b5" xsi:nil="true"/>
    <ShowIn xmlns="9d035d7d-02e5-4a00-8b62-9a556aabc7b5">Show everywhere</ShowIn>
    <TPClientViewer xmlns="9d035d7d-02e5-4a00-8b62-9a556aabc7b5" xsi:nil="true"/>
    <IntlLangReviewDate xmlns="9d035d7d-02e5-4a00-8b62-9a556aabc7b5" xsi:nil="true"/>
    <TPFriendlyName xmlns="9d035d7d-02e5-4a00-8b62-9a556aabc7b5" xsi:nil="true"/>
    <AverageRating xmlns="9d035d7d-02e5-4a00-8b62-9a556aabc7b5" xsi:nil="true"/>
    <AssetStart xmlns="9d035d7d-02e5-4a00-8b62-9a556aabc7b5">2012-08-29T13:30:00+00:00</AssetStart>
    <TPComponent xmlns="9d035d7d-02e5-4a00-8b62-9a556aabc7b5" xsi:nil="true"/>
    <CrawlForDependencies xmlns="9d035d7d-02e5-4a00-8b62-9a556aabc7b5">false</CrawlForDependencies>
    <FriendlyTitle xmlns="9d035d7d-02e5-4a00-8b62-9a556aabc7b5" xsi:nil="true"/>
    <LastModifiedDateTime xmlns="9d035d7d-02e5-4a00-8b62-9a556aabc7b5" xsi:nil="true"/>
    <LegacyData xmlns="9d035d7d-02e5-4a00-8b62-9a556aabc7b5" xsi:nil="true"/>
    <LocManualTestRequired xmlns="9d035d7d-02e5-4a00-8b62-9a556aabc7b5">false</LocManualTestRequired>
    <Milestone xmlns="9d035d7d-02e5-4a00-8b62-9a556aabc7b5" xsi:nil="true"/>
    <ScenarioTagsTaxHTField0 xmlns="9d035d7d-02e5-4a00-8b62-9a556aabc7b5">
      <Terms xmlns="http://schemas.microsoft.com/office/infopath/2007/PartnerControls"/>
    </ScenarioTagsTaxHTField0>
    <TimesCloned xmlns="9d035d7d-02e5-4a00-8b62-9a556aabc7b5" xsi:nil="true"/>
    <ContentItem xmlns="9d035d7d-02e5-4a00-8b62-9a556aabc7b5" xsi:nil="true"/>
    <IsDeleted xmlns="9d035d7d-02e5-4a00-8b62-9a556aabc7b5">false</IsDeleted>
    <UACurrentWords xmlns="9d035d7d-02e5-4a00-8b62-9a556aabc7b5" xsi:nil="true"/>
    <AssetExpire xmlns="9d035d7d-02e5-4a00-8b62-9a556aabc7b5">2029-01-01T08:00:00+00:00</AssetExpire>
    <MachineTranslated xmlns="9d035d7d-02e5-4a00-8b62-9a556aabc7b5">false</MachineTranslated>
    <OutputCachingOn xmlns="9d035d7d-02e5-4a00-8b62-9a556aabc7b5">false</OutputCachingOn>
    <PlannedPubDate xmlns="9d035d7d-02e5-4a00-8b62-9a556aabc7b5" xsi:nil="true"/>
    <Description0 xmlns="91e8d559-4d54-460d-ba58-5d5027f88b4d" xsi:nil="true"/>
    <CSXUpdate xmlns="9d035d7d-02e5-4a00-8b62-9a556aabc7b5">false</CSXUpdate>
    <FeatureTagsTaxHTField0 xmlns="9d035d7d-02e5-4a00-8b62-9a556aabc7b5">
      <Terms xmlns="http://schemas.microsoft.com/office/infopath/2007/PartnerControls"/>
    </FeatureTagsTaxHTField0>
    <IntlLangReviewer xmlns="9d035d7d-02e5-4a00-8b62-9a556aabc7b5" xsi:nil="true"/>
    <IntlLocPriority xmlns="9d035d7d-02e5-4a00-8b62-9a556aabc7b5" xsi:nil="true"/>
    <CSXSubmissionDate xmlns="9d035d7d-02e5-4a00-8b62-9a556aabc7b5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BB2780C3CC07BD4BAA623FF9571645580400D1570604EA743043A2641365C0E91715" ma:contentTypeVersion="55" ma:contentTypeDescription="Create a new document." ma:contentTypeScope="" ma:versionID="2c496a0f341a72d7e8cbd42eb499a6d4">
  <xsd:schema xmlns:xsd="http://www.w3.org/2001/XMLSchema" xmlns:xs="http://www.w3.org/2001/XMLSchema" xmlns:p="http://schemas.microsoft.com/office/2006/metadata/properties" xmlns:ns2="9d035d7d-02e5-4a00-8b62-9a556aabc7b5" xmlns:ns3="91e8d559-4d54-460d-ba58-5d5027f88b4d" targetNamespace="http://schemas.microsoft.com/office/2006/metadata/properties" ma:root="true" ma:fieldsID="2bcea688bd265da693c2f253e50f4ab0" ns2:_="" ns3:_="">
    <xsd:import namespace="9d035d7d-02e5-4a00-8b62-9a556aabc7b5"/>
    <xsd:import namespace="91e8d559-4d54-460d-ba58-5d5027f88b4d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AverageRating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  <xsd:element ref="ns3:Description0" minOccurs="0"/>
                <xsd:element ref="ns3:Compon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035d7d-02e5-4a00-8b62-9a556aabc7b5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AverageRating" ma:index="12" nillable="true" ma:displayName="Average Rating" ma:internalName="AverageRating" ma:readOnly="false">
      <xsd:simpleType>
        <xsd:restriction base="dms:Text"/>
      </xsd:simpleType>
    </xsd:element>
    <xsd:element name="BlockPublish" ma:index="13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4" nillable="true" ma:displayName="Bug Number" ma:default="" ma:internalName="BugNumber" ma:readOnly="false">
      <xsd:simpleType>
        <xsd:restriction base="dms:Text"/>
      </xsd:simpleType>
    </xsd:element>
    <xsd:element name="CampaignTagsTaxHTField0" ma:index="16" nillable="true" ma:taxonomy="true" ma:internalName="CampaignTagsTaxHTField0" ma:taxonomyFieldName="CampaignTags" ma:displayName="Campaigns" ma:readOnly="false" ma:default="" ma:fieldId="{dc117081-80f4-4e10-b46d-e6dc6854316c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7" nillable="true" ma:displayName="Client Viewer" ma:default="" ma:internalName="TPClientViewer">
      <xsd:simpleType>
        <xsd:restriction base="dms:Text"/>
      </xsd:simpleType>
    </xsd:element>
    <xsd:element name="ClipArtFilename" ma:index="18" nillable="true" ma:displayName="Clip Art Name" ma:default="" ma:internalName="ClipArtFilename" ma:readOnly="false">
      <xsd:simpleType>
        <xsd:restriction base="dms:Text"/>
      </xsd:simpleType>
    </xsd:element>
    <xsd:element name="TPCommandLine" ma:index="19" nillable="true" ma:displayName="Command Line" ma:default="" ma:internalName="TPCommandLine">
      <xsd:simpleType>
        <xsd:restriction base="dms:Text"/>
      </xsd:simpleType>
    </xsd:element>
    <xsd:element name="TPComponent" ma:index="20" nillable="true" ma:displayName="Component" ma:default="" ma:internalName="TPComponent">
      <xsd:simpleType>
        <xsd:restriction base="dms:Text"/>
      </xsd:simpleType>
    </xsd:element>
    <xsd:element name="ContentItem" ma:index="21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3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6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7" nillable="true" ma:displayName="CSX Submission Market" ma:default="" ma:list="{41FC7ADF-4C62-4413-95B2-CDE72C4AD396}" ma:internalName="CSXSubmissionMarket" ma:readOnly="false" ma:showField="MarketName" ma:web="9d035d7d-02e5-4a00-8b62-9a556aabc7b5">
      <xsd:simpleType>
        <xsd:restriction base="dms:Lookup"/>
      </xsd:simpleType>
    </xsd:element>
    <xsd:element name="CSXUpdate" ma:index="28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9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30" nillable="true" ma:displayName="Deleted?" ma:default="" ma:internalName="IsDeleted" ma:readOnly="false">
      <xsd:simpleType>
        <xsd:restriction base="dms:Boolean"/>
      </xsd:simpleType>
    </xsd:element>
    <xsd:element name="APDescription" ma:index="31" nillable="true" ma:displayName="Description" ma:default="" ma:internalName="APDescription" ma:readOnly="false">
      <xsd:simpleType>
        <xsd:restriction base="dms:Note"/>
      </xsd:simpleType>
    </xsd:element>
    <xsd:element name="DirectSourceMarket" ma:index="32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3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4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5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6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7" nillable="true" ma:displayName="Editorial Tags" ma:default="" ma:internalName="EditorialTags">
      <xsd:simpleType>
        <xsd:restriction base="dms:Unknown"/>
      </xsd:simpleType>
    </xsd:element>
    <xsd:element name="TPExecutable" ma:index="38" nillable="true" ma:displayName="Executable" ma:default="" ma:internalName="TPExecutable">
      <xsd:simpleType>
        <xsd:restriction base="dms:Text"/>
      </xsd:simpleType>
    </xsd:element>
    <xsd:element name="FeatureTagsTaxHTField0" ma:index="40" nillable="true" ma:taxonomy="true" ma:internalName="FeatureTagsTaxHTField0" ma:taxonomyFieldName="FeatureTags" ma:displayName="Features" ma:readOnly="false" ma:default="" ma:fieldId="{5e663266-dbf1-446f-b076-28feab654dae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1" nillable="true" ma:displayName="Friendly Name" ma:default="" ma:internalName="TPFriendlyName">
      <xsd:simpleType>
        <xsd:restriction base="dms:Text"/>
      </xsd:simpleType>
    </xsd:element>
    <xsd:element name="FriendlyTitle" ma:index="42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3" nillable="true" ma:displayName="Generate Images?" ma:default="true" ma:internalName="PrimaryImageGen">
      <xsd:simpleType>
        <xsd:restriction base="dms:Boolean"/>
      </xsd:simpleType>
    </xsd:element>
    <xsd:element name="HandoffToMSDN" ma:index="44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5" nillable="true" ma:displayName="InProjectListLookup" ma:list="{CD722278-12DA-4BA9-B56C-2624CA46C480}" ma:internalName="InProjectListLookup" ma:readOnly="true" ma:showField="InProjectLis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6" nillable="true" ma:displayName="Install Location" ma:default="" ma:internalName="TPInstallLocation">
      <xsd:simpleType>
        <xsd:restriction base="dms:Text"/>
      </xsd:simpleType>
    </xsd:element>
    <xsd:element name="InternalTagsTaxHTField0" ma:index="48" nillable="true" ma:taxonomy="true" ma:internalName="InternalTagsTaxHTField0" ma:taxonomyFieldName="InternalTags" ma:displayName="Internal Tags" ma:readOnly="false" ma:default="" ma:fieldId="{65226a81-6f17-445b-9321-8ea42e2eee04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9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50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1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2" nillable="true" ma:displayName="Last Complete Version Lookup" ma:default="" ma:list="{CD722278-12DA-4BA9-B56C-2624CA46C480}" ma:internalName="LastCompleteVersionLookup" ma:readOnly="true" ma:showField="LastComplete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3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4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5" nillable="true" ma:displayName="Last Preview Attempt Error" ma:default="" ma:list="{CD722278-12DA-4BA9-B56C-2624CA46C480}" ma:internalName="LastPreviewErrorLookup" ma:readOnly="true" ma:showField="LastPreview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6" nillable="true" ma:displayName="Last Preview Attempt Result" ma:default="" ma:list="{CD722278-12DA-4BA9-B56C-2624CA46C480}" ma:internalName="LastPreviewResultLookup" ma:readOnly="true" ma:showField="LastPreview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7" nillable="true" ma:displayName="Last Preview Attempted On" ma:default="" ma:list="{CD722278-12DA-4BA9-B56C-2624CA46C480}" ma:internalName="LastPreviewAttemptDateLookup" ma:readOnly="true" ma:showField="LastPreview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8" nillable="true" ma:displayName="Last Previewed By" ma:default="" ma:list="{CD722278-12DA-4BA9-B56C-2624CA46C480}" ma:internalName="LastPreviewedByLookup" ma:readOnly="true" ma:showField="LastPreview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9" nillable="true" ma:displayName="Last Previewed Date" ma:default="" ma:list="{CD722278-12DA-4BA9-B56C-2624CA46C480}" ma:internalName="LastPreviewTimeLookup" ma:readOnly="true" ma:showField="LastPreview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60" nillable="true" ma:displayName="Last Previewed Version" ma:default="" ma:list="{CD722278-12DA-4BA9-B56C-2624CA46C480}" ma:internalName="LastPreviewVersionLookup" ma:readOnly="true" ma:showField="LastPreview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1" nillable="true" ma:displayName="Last Publish Attempt Error" ma:default="" ma:list="{CD722278-12DA-4BA9-B56C-2624CA46C480}" ma:internalName="LastPublishErrorLookup" ma:readOnly="true" ma:showField="LastPublishError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2" nillable="true" ma:displayName="Last Publish Attempt Result" ma:default="" ma:list="{CD722278-12DA-4BA9-B56C-2624CA46C480}" ma:internalName="LastPublishResultLookup" ma:readOnly="true" ma:showField="LastPublishResult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3" nillable="true" ma:displayName="Last Publish Attempted On" ma:default="" ma:list="{CD722278-12DA-4BA9-B56C-2624CA46C480}" ma:internalName="LastPublishAttemptDateLookup" ma:readOnly="true" ma:showField="LastPublishAttemptDat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4" nillable="true" ma:displayName="Last Published By" ma:default="" ma:list="{CD722278-12DA-4BA9-B56C-2624CA46C480}" ma:internalName="LastPublishedByLookup" ma:readOnly="true" ma:showField="LastPublishedBy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5" nillable="true" ma:displayName="Last Published Date" ma:default="" ma:list="{CD722278-12DA-4BA9-B56C-2624CA46C480}" ma:internalName="LastPublishTimeLookup" ma:readOnly="true" ma:showField="LastPublishTi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6" nillable="true" ma:displayName="Last Published Version" ma:default="" ma:list="{CD722278-12DA-4BA9-B56C-2624CA46C480}" ma:internalName="LastPublishVersionLookup" ma:readOnly="true" ma:showField="LastPublishVersion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7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8" nillable="true" ma:displayName="Legacy Data" ma:default="" ma:internalName="LegacyData" ma:readOnly="false">
      <xsd:simpleType>
        <xsd:restriction base="dms:Note"/>
      </xsd:simpleType>
    </xsd:element>
    <xsd:element name="TPLaunchHelpLink" ma:index="69" nillable="true" ma:displayName="Link to Launch Help Topic" ma:default="" ma:internalName="TPLaunchHelpLink">
      <xsd:simpleType>
        <xsd:restriction base="dms:Text"/>
      </xsd:simpleType>
    </xsd:element>
    <xsd:element name="LocComments" ma:index="70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1" nillable="true" ma:displayName="Loc Last Loc Attempt Version" ma:default="" ma:list="{B116CC8E-FCD3-4331-849C-1BF4DB8052AE}" ma:internalName="LocLastLocAttemptVersionLookup" ma:readOnly="false" ma:showField="LastLocAttemptVersion" ma:web="9d035d7d-02e5-4a00-8b62-9a556aabc7b5">
      <xsd:simpleType>
        <xsd:restriction base="dms:Lookup"/>
      </xsd:simpleType>
    </xsd:element>
    <xsd:element name="LocLastLocAttemptVersionTypeLookup" ma:index="72" nillable="true" ma:displayName="Loc Last Loc Attempt Version Type" ma:default="" ma:list="{B116CC8E-FCD3-4331-849C-1BF4DB8052AE}" ma:internalName="LocLastLocAttemptVersionTypeLookup" ma:readOnly="true" ma:showField="LastLocAttemptVersionType" ma:web="9d035d7d-02e5-4a00-8b62-9a556aabc7b5">
      <xsd:simpleType>
        <xsd:restriction base="dms:Lookup"/>
      </xsd:simpleType>
    </xsd:element>
    <xsd:element name="LocManualTestRequired" ma:index="73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4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5" nillable="true" ma:displayName="Loc New Published Version Lookup" ma:default="" ma:list="{B116CC8E-FCD3-4331-849C-1BF4DB8052AE}" ma:internalName="LocNewPublishedVersionLookup" ma:readOnly="true" ma:showField="NewPublishedVersion" ma:web="9d035d7d-02e5-4a00-8b62-9a556aabc7b5">
      <xsd:simpleType>
        <xsd:restriction base="dms:Lookup"/>
      </xsd:simpleType>
    </xsd:element>
    <xsd:element name="LocOverallHandbackStatusLookup" ma:index="76" nillable="true" ma:displayName="Loc Overall Handback Status" ma:default="" ma:list="{B116CC8E-FCD3-4331-849C-1BF4DB8052AE}" ma:internalName="LocOverallHandbackStatusLookup" ma:readOnly="true" ma:showField="OverallHandbackStatus" ma:web="9d035d7d-02e5-4a00-8b62-9a556aabc7b5">
      <xsd:simpleType>
        <xsd:restriction base="dms:Lookup"/>
      </xsd:simpleType>
    </xsd:element>
    <xsd:element name="LocOverallLocStatusLookup" ma:index="77" nillable="true" ma:displayName="Loc Overall Localize Status" ma:default="" ma:list="{B116CC8E-FCD3-4331-849C-1BF4DB8052AE}" ma:internalName="LocOverallLocStatusLookup" ma:readOnly="true" ma:showField="OverallLocStatus" ma:web="9d035d7d-02e5-4a00-8b62-9a556aabc7b5">
      <xsd:simpleType>
        <xsd:restriction base="dms:Lookup"/>
      </xsd:simpleType>
    </xsd:element>
    <xsd:element name="LocOverallPreviewStatusLookup" ma:index="78" nillable="true" ma:displayName="Loc Overall Preview Status" ma:default="" ma:list="{B116CC8E-FCD3-4331-849C-1BF4DB8052AE}" ma:internalName="LocOverallPreviewStatusLookup" ma:readOnly="true" ma:showField="OverallPreviewStatus" ma:web="9d035d7d-02e5-4a00-8b62-9a556aabc7b5">
      <xsd:simpleType>
        <xsd:restriction base="dms:Lookup"/>
      </xsd:simpleType>
    </xsd:element>
    <xsd:element name="LocOverallPublishStatusLookup" ma:index="79" nillable="true" ma:displayName="Loc Overall Publish Status" ma:default="" ma:list="{B116CC8E-FCD3-4331-849C-1BF4DB8052AE}" ma:internalName="LocOverallPublishStatusLookup" ma:readOnly="true" ma:showField="OverallPublishStatus" ma:web="9d035d7d-02e5-4a00-8b62-9a556aabc7b5">
      <xsd:simpleType>
        <xsd:restriction base="dms:Lookup"/>
      </xsd:simpleType>
    </xsd:element>
    <xsd:element name="IntlLocPriority" ma:index="80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1" nillable="true" ma:displayName="Loc Processed For Handoffs" ma:default="" ma:list="{B116CC8E-FCD3-4331-849C-1BF4DB8052AE}" ma:internalName="LocProcessedForHandoffsLookup" ma:readOnly="true" ma:showField="ProcessedForHandoffs" ma:web="9d035d7d-02e5-4a00-8b62-9a556aabc7b5">
      <xsd:simpleType>
        <xsd:restriction base="dms:Lookup"/>
      </xsd:simpleType>
    </xsd:element>
    <xsd:element name="LocProcessedForMarketsLookup" ma:index="82" nillable="true" ma:displayName="Loc Processed For Markets" ma:default="" ma:list="{B116CC8E-FCD3-4331-849C-1BF4DB8052AE}" ma:internalName="LocProcessedForMarketsLookup" ma:readOnly="true" ma:showField="ProcessedForMarkets" ma:web="9d035d7d-02e5-4a00-8b62-9a556aabc7b5">
      <xsd:simpleType>
        <xsd:restriction base="dms:Lookup"/>
      </xsd:simpleType>
    </xsd:element>
    <xsd:element name="LocPublishedDependentAssetsLookup" ma:index="83" nillable="true" ma:displayName="Loc Published Dependent Assets" ma:default="" ma:list="{B116CC8E-FCD3-4331-849C-1BF4DB8052AE}" ma:internalName="LocPublishedDependentAssetsLookup" ma:readOnly="true" ma:showField="PublishedDependentAssets" ma:web="9d035d7d-02e5-4a00-8b62-9a556aabc7b5">
      <xsd:simpleType>
        <xsd:restriction base="dms:Lookup"/>
      </xsd:simpleType>
    </xsd:element>
    <xsd:element name="LocPublishedLinkedAssetsLookup" ma:index="84" nillable="true" ma:displayName="Loc Published Linked Assets" ma:default="" ma:list="{B116CC8E-FCD3-4331-849C-1BF4DB8052AE}" ma:internalName="LocPublishedLinkedAssetsLookup" ma:readOnly="true" ma:showField="PublishedLinkedAssets" ma:web="9d035d7d-02e5-4a00-8b62-9a556aabc7b5">
      <xsd:simpleType>
        <xsd:restriction base="dms:Lookup"/>
      </xsd:simpleType>
    </xsd:element>
    <xsd:element name="LocRecommendedHandoff" ma:index="85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7" nillable="true" ma:taxonomy="true" ma:internalName="LocalizationTagsTaxHTField0" ma:taxonomyFieldName="LocalizationTags" ma:displayName="Localization Tags" ma:readOnly="false" ma:default="" ma:fieldId="{c95181ba-569f-436f-adb3-78c3831fea54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8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9" nillable="true" ma:displayName="Manager" ma:hidden="true" ma:internalName="Manager" ma:readOnly="false">
      <xsd:simpleType>
        <xsd:restriction base="dms:Text"/>
      </xsd:simpleType>
    </xsd:element>
    <xsd:element name="Markets" ma:index="90" nillable="true" ma:displayName="Markets" ma:default="" ma:description="Leave blank to show in all markets" ma:list="{41FC7ADF-4C62-4413-95B2-CDE72C4AD396}" ma:internalName="Markets" ma:readOnly="false" ma:showField="MarketName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1" nillable="true" ma:displayName="Milestone" ma:default="" ma:internalName="Milestone" ma:readOnly="false">
      <xsd:simpleType>
        <xsd:restriction base="dms:Unknown"/>
      </xsd:simpleType>
    </xsd:element>
    <xsd:element name="TPNamespace" ma:index="94" nillable="true" ma:displayName="Namespace" ma:default="" ma:internalName="TPNamespace">
      <xsd:simpleType>
        <xsd:restriction base="dms:Text"/>
      </xsd:simpleType>
    </xsd:element>
    <xsd:element name="NumericId" ma:index="95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6" nillable="true" ma:displayName="NumOfRatings" ma:default="" ma:list="{CD722278-12DA-4BA9-B56C-2624CA46C480}" ma:internalName="NumOfRatingsLookup" ma:readOnly="true" ma:showField="NumOfRating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7" nillable="true" ma:displayName="OOCacheId" ma:internalName="OOCacheId" ma:readOnly="false">
      <xsd:simpleType>
        <xsd:restriction base="dms:Text"/>
      </xsd:simpleType>
    </xsd:element>
    <xsd:element name="OpenTemplate" ma:index="98" nillable="true" ma:displayName="Open Template" ma:default="true" ma:internalName="OpenTemplate">
      <xsd:simpleType>
        <xsd:restriction base="dms:Boolean"/>
      </xsd:simpleType>
    </xsd:element>
    <xsd:element name="OriginAsset" ma:index="99" nillable="true" ma:displayName="Origin Asset" ma:default="" ma:internalName="OriginAsset" ma:readOnly="false">
      <xsd:simpleType>
        <xsd:restriction base="dms:Text"/>
      </xsd:simpleType>
    </xsd:element>
    <xsd:element name="OriginalRelease" ma:index="100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1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2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3" nillable="true" ma:displayName="Parent Asset Id" ma:default="" ma:internalName="ParentAssetId" ma:readOnly="false">
      <xsd:simpleType>
        <xsd:restriction base="dms:Text"/>
      </xsd:simpleType>
    </xsd:element>
    <xsd:element name="PlannedPubDate" ma:index="104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5" nillable="true" ma:displayName="Policheck Words" ma:default="" ma:internalName="PolicheckWords" ma:readOnly="false">
      <xsd:simpleType>
        <xsd:restriction base="dms:Text"/>
      </xsd:simpleType>
    </xsd:element>
    <xsd:element name="BusinessGroup" ma:index="106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7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8" nillable="true" ma:displayName="Provider" ma:default="" ma:internalName="Provider" ma:readOnly="false">
      <xsd:simpleType>
        <xsd:restriction base="dms:Unknown"/>
      </xsd:simpleType>
    </xsd:element>
    <xsd:element name="Providers" ma:index="109" nillable="true" ma:displayName="Providers" ma:default="" ma:internalName="Providers">
      <xsd:simpleType>
        <xsd:restriction base="dms:Unknown"/>
      </xsd:simpleType>
    </xsd:element>
    <xsd:element name="PublishStatusLookup" ma:index="110" nillable="true" ma:displayName="Publish Status" ma:default="" ma:list="{CD722278-12DA-4BA9-B56C-2624CA46C480}" ma:internalName="PublishStatusLookup" ma:readOnly="false" ma:showField="PublishStatus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1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2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3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5" nillable="true" ma:taxonomy="true" ma:internalName="ScenarioTagsTaxHTField0" ma:taxonomyFieldName="ScenarioTags" ma:displayName="Scenarios" ma:readOnly="false" ma:default="" ma:fieldId="{a34c0026-7bf6-479c-b6e7-24710140ce31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7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8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9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20" nillable="true" ma:displayName="Submitter ID" ma:default="" ma:internalName="SubmitterId" ma:readOnly="false">
      <xsd:simpleType>
        <xsd:restriction base="dms:Text"/>
      </xsd:simpleType>
    </xsd:element>
    <xsd:element name="TaxCatchAll" ma:index="121" nillable="true" ma:displayName="Taxonomy Catch All Column" ma:hidden="true" ma:list="{0ef119a3-9350-4d50-81f0-e824a5745f43}" ma:internalName="TaxCatchAll" ma:showField="CatchAllData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2" nillable="true" ma:displayName="Taxonomy Catch All Column1" ma:hidden="true" ma:list="{0ef119a3-9350-4d50-81f0-e824a5745f43}" ma:internalName="TaxCatchAllLabel" ma:readOnly="true" ma:showField="CatchAllDataLabel" ma:web="9d035d7d-02e5-4a00-8b62-9a556aabc7b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3" nillable="true" ma:displayName="Template Status" ma:default="" ma:internalName="TemplateStatus">
      <xsd:simpleType>
        <xsd:restriction base="dms:Unknown"/>
      </xsd:simpleType>
    </xsd:element>
    <xsd:element name="TemplateTemplateType" ma:index="124" nillable="true" ma:displayName="Template Type" ma:default="" ma:internalName="TemplateTemplateType">
      <xsd:simpleType>
        <xsd:restriction base="dms:Unknown"/>
      </xsd:simpleType>
    </xsd:element>
    <xsd:element name="ThumbnailAssetId" ma:index="125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6" nillable="true" ma:displayName="Times Cloned" ma:default="" ma:internalName="TimesCloned" ma:readOnly="false">
      <xsd:simpleType>
        <xsd:restriction base="dms:Number"/>
      </xsd:simpleType>
    </xsd:element>
    <xsd:element name="TrustLevel" ma:index="128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9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30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1" nillable="true" ma:displayName="UA Notes" ma:default="" ma:internalName="UANotes" ma:readOnly="false">
      <xsd:simpleType>
        <xsd:restriction base="dms:Note"/>
      </xsd:simpleType>
    </xsd:element>
    <xsd:element name="TPAppVersion" ma:index="132" nillable="true" ma:displayName="Version" ma:default="" ma:internalName="TPAppVersion">
      <xsd:simpleType>
        <xsd:restriction base="dms:Text"/>
      </xsd:simpleType>
    </xsd:element>
    <xsd:element name="VoteCount" ma:index="133" nillable="true" ma:displayName="Vote Count" ma:default="" ma:internalName="VoteCount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e8d559-4d54-460d-ba58-5d5027f88b4d" elementFormDefault="qualified">
    <xsd:import namespace="http://schemas.microsoft.com/office/2006/documentManagement/types"/>
    <xsd:import namespace="http://schemas.microsoft.com/office/infopath/2007/PartnerControls"/>
    <xsd:element name="Description0" ma:index="134" nillable="true" ma:displayName="Description" ma:internalName="Description0">
      <xsd:simpleType>
        <xsd:restriction base="dms:Note"/>
      </xsd:simpleType>
    </xsd:element>
    <xsd:element name="Component" ma:index="135" nillable="true" ma:displayName="Component" ma:internalName="Component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2" ma:displayName="Content Type"/>
        <xsd:element ref="dc:title" minOccurs="0" maxOccurs="1" ma:index="12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5F37D001-D643-496F-AD0E-DEAA43A5E1DA}"/>
</file>

<file path=customXml/itemProps2.xml><?xml version="1.0" encoding="utf-8"?>
<ds:datastoreItem xmlns:ds="http://schemas.openxmlformats.org/officeDocument/2006/customXml" ds:itemID="{6B5F4477-6371-4F35-8D23-2CF96736CF28}"/>
</file>

<file path=customXml/itemProps3.xml><?xml version="1.0" encoding="utf-8"?>
<ds:datastoreItem xmlns:ds="http://schemas.openxmlformats.org/officeDocument/2006/customXml" ds:itemID="{86F4062F-C003-4A37-BAFD-064A8ECEF974}"/>
</file>

<file path=docProps/app.xml><?xml version="1.0" encoding="utf-8"?>
<Properties xmlns="http://schemas.openxmlformats.org/officeDocument/2006/extended-properties" xmlns:vt="http://schemas.openxmlformats.org/officeDocument/2006/docPropsVTypes">
  <Template>MS_RU_RU_TravelSchoolTimeTable_2010_2.dotx</Template>
  <TotalTime>11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Расписание уроков</vt:lpstr>
      <vt:lpstr/>
    </vt:vector>
  </TitlesOfParts>
  <Company>Microsoft Corporation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Расписание уроков с самолетом и воздушным шаром</dc:title>
  <dc:subject>Расписание уроков</dc:subject>
  <dc:creator>Корпорация Майкрософт</dc:creator>
  <cp:keywords>Расписание уроков; школа</cp:keywords>
  <dc:description>Расписание уроков</dc:description>
  <cp:lastModifiedBy>Корпорация Майкрософт</cp:lastModifiedBy>
  <cp:revision>1</cp:revision>
  <cp:lastPrinted>2012-08-28T14:51:00Z</cp:lastPrinted>
  <dcterms:created xsi:type="dcterms:W3CDTF">2012-08-28T15:25:00Z</dcterms:created>
  <dcterms:modified xsi:type="dcterms:W3CDTF">2012-08-28T15:36:00Z</dcterms:modified>
  <cp:category>Расписание уроков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0x010100BB2780C3CC07BD4BAA623FF9571645580400D1570604EA743043A2641365C0E91715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