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uary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1AB3E404" wp14:editId="023F2461">
                  <wp:extent cx="7035200" cy="7900416"/>
                  <wp:effectExtent l="133350" t="133350" r="146685" b="158115"/>
                  <wp:docPr id="2" name="Рисунок 2" descr="Январ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-130237654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E424B8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Январь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</w:tr>
            <w:tr w:rsidR="004F0DC7" w:rsidRPr="0078061F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sdt>
                <w:sdtPr>
                  <w:rPr>
                    <w:sz w:val="11"/>
                    <w:szCs w:val="11"/>
                  </w:rPr>
                  <w:id w:val="101857345"/>
                  <w:placeholder>
                    <w:docPart w:val="050AF233999B471895B508E52340C533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4F0DC7" w:rsidRPr="007637BC" w:rsidRDefault="00E424B8">
                      <w:pPr>
                        <w:rPr>
                          <w:sz w:val="11"/>
                          <w:szCs w:val="11"/>
                          <w:lang w:val="ru-RU"/>
                        </w:rPr>
                      </w:pPr>
                      <w:r w:rsidRPr="007637BC">
                        <w:rPr>
                          <w:sz w:val="11"/>
                          <w:szCs w:val="11"/>
                          <w:lang w:val="ru-RU"/>
                        </w:rPr>
                        <w:t>Чтобы заменить фотографию на собственную, щелкните ее правой кнопкой мыши и выберите команду "Изменить рисунок".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</w:tr>
            <w:tr w:rsidR="004F0DC7" w:rsidRPr="0078061F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sdt>
                <w:sdtPr>
                  <w:rPr>
                    <w:sz w:val="11"/>
                    <w:szCs w:val="11"/>
                  </w:rPr>
                  <w:id w:val="-1041519927"/>
                  <w:placeholder>
                    <w:docPart w:val="F73DB45EC7E14171AA6021C36F4B6471"/>
                  </w:placeholder>
                  <w:temporary/>
                  <w:showingPlcHdr/>
                  <w15:appearance w15:val="hidden"/>
                  <w:text/>
                </w:sdtPr>
                <w:sdtEndPr/>
                <w:sdtContent>
                  <w:tc>
                    <w:tcPr>
                      <w:tcW w:w="714" w:type="pct"/>
                      <w:tcBorders>
                        <w:left w:val="single" w:sz="8" w:space="0" w:color="BFBFBF" w:themeColor="background1" w:themeShade="BF"/>
                        <w:bottom w:val="single" w:sz="4" w:space="0" w:color="BFBFBF" w:themeColor="background1" w:themeShade="BF"/>
                        <w:right w:val="single" w:sz="8" w:space="0" w:color="BFBFBF" w:themeColor="background1" w:themeShade="BF"/>
                      </w:tcBorders>
                      <w:vAlign w:val="bottom"/>
                    </w:tcPr>
                    <w:p w:rsidR="004F0DC7" w:rsidRPr="007637BC" w:rsidRDefault="00E424B8">
                      <w:pPr>
                        <w:rPr>
                          <w:sz w:val="11"/>
                          <w:szCs w:val="11"/>
                          <w:lang w:val="ru-RU"/>
                        </w:rPr>
                      </w:pPr>
                      <w:r w:rsidRPr="007637BC">
                        <w:rPr>
                          <w:sz w:val="11"/>
                          <w:szCs w:val="11"/>
                          <w:lang w:val="ru-RU"/>
                        </w:rPr>
                        <w:t>Чтобы заменить текст подсказки (такой как этот), просто щелкните его и начните вводить текст..</w:t>
                      </w:r>
                    </w:p>
                  </w:tc>
                </w:sdtContent>
              </w:sdt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Pr="0078061F" w:rsidRDefault="004F0DC7">
                  <w:pPr>
                    <w:rPr>
                      <w:lang w:val="ru-RU"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February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167382E0" wp14:editId="68709BD9">
                  <wp:extent cx="7035200" cy="7900415"/>
                  <wp:effectExtent l="133350" t="133350" r="146685" b="158115"/>
                  <wp:docPr id="3" name="Рисунок 3" descr="Феврал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268814710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Февраль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5000" w:type="pct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March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389" w:type="pct"/>
          </w:tcPr>
          <w:p w:rsidR="004F0DC7" w:rsidRDefault="004F0DC7"/>
        </w:tc>
        <w:tc>
          <w:tcPr>
            <w:tcW w:w="4611" w:type="pct"/>
            <w:vAlign w:val="center"/>
          </w:tcPr>
          <w:p w:rsidR="004F0DC7" w:rsidRDefault="00E424B8">
            <w:pPr>
              <w:pStyle w:val="ListBullet"/>
            </w:pPr>
            <w:r>
              <w:rPr>
                <w:noProof/>
                <w:lang w:eastAsia="zh-CN"/>
              </w:rPr>
              <w:drawing>
                <wp:inline distT="0" distB="0" distL="0" distR="0" wp14:anchorId="4317C7D2" wp14:editId="0259A407">
                  <wp:extent cx="7035200" cy="7900415"/>
                  <wp:effectExtent l="133350" t="133350" r="146685" b="158115"/>
                  <wp:docPr id="4" name="Рисунок 4" descr="Мартов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389" w:type="pct"/>
          </w:tcPr>
          <w:p w:rsidR="004F0DC7" w:rsidRDefault="004F0DC7"/>
        </w:tc>
        <w:sdt>
          <w:sdtPr>
            <w:id w:val="-11142791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4611" w:type="pct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389" w:type="pct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Март 2013</w:t>
            </w:r>
          </w:p>
        </w:tc>
        <w:tc>
          <w:tcPr>
            <w:tcW w:w="4611" w:type="pct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April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43F640C3" wp14:editId="591F56BA">
                  <wp:extent cx="7028891" cy="7900416"/>
                  <wp:effectExtent l="133350" t="133350" r="153035" b="158115"/>
                  <wp:docPr id="5" name="Рисунок 5" descr="Апрел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-2764820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Апрель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12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May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224EFEE8" wp14:editId="4B95BBE2">
                  <wp:extent cx="7043583" cy="7900416"/>
                  <wp:effectExtent l="133350" t="133350" r="138430" b="158115"/>
                  <wp:docPr id="6" name="Рисунок 6" descr="Май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" b="313"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3031547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Май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9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une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4A55B062" wp14:editId="545C6CED">
                  <wp:extent cx="7032567" cy="7900416"/>
                  <wp:effectExtent l="133350" t="133350" r="149860" b="158115"/>
                  <wp:docPr id="7" name="Рисунок 7" descr="Июн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-1971980123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Июнь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9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16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uly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78CBAB51" wp14:editId="38783FDB">
                  <wp:extent cx="7030720" cy="7896225"/>
                  <wp:effectExtent l="133350" t="133350" r="151130" b="161925"/>
                  <wp:docPr id="8" name="Рисунок 8" descr="Июл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7"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-139885712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Июль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14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28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August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78369118" wp14:editId="60692C12">
                  <wp:extent cx="7032080" cy="7900416"/>
                  <wp:effectExtent l="133350" t="133350" r="149860" b="158115"/>
                  <wp:docPr id="9" name="Рисунок 9" descr="Августов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-55917286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Август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September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3DCC8D2D" wp14:editId="6B50BAA2">
                  <wp:extent cx="7031355" cy="7896225"/>
                  <wp:effectExtent l="133350" t="133350" r="150495" b="161925"/>
                  <wp:docPr id="10" name="Рисунок 10" descr="Сентябр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2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74214775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Сентябрь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October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1314B70A" wp14:editId="1CBEBA8D">
                  <wp:extent cx="7031355" cy="7896225"/>
                  <wp:effectExtent l="133350" t="133350" r="150495" b="161925"/>
                  <wp:docPr id="11" name="Рисунок 11" descr="Октябр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9197081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Октябрь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November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5C076460" wp14:editId="22A296B6">
                  <wp:extent cx="7029450" cy="7900035"/>
                  <wp:effectExtent l="133350" t="133350" r="152400" b="158115"/>
                  <wp:docPr id="12" name="Рисунок 12" descr="Ноябр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6" t="415" r="592" b="13590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1872570384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Ноябрь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8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December"/>
      </w:tblPr>
      <w:tblGrid>
        <w:gridCol w:w="1036"/>
        <w:gridCol w:w="12284"/>
      </w:tblGrid>
      <w:tr w:rsidR="004F0DC7">
        <w:trPr>
          <w:cantSplit/>
          <w:trHeight w:hRule="exact" w:val="12859"/>
        </w:trPr>
        <w:tc>
          <w:tcPr>
            <w:tcW w:w="1036" w:type="dxa"/>
          </w:tcPr>
          <w:p w:rsidR="004F0DC7" w:rsidRDefault="004F0DC7"/>
        </w:tc>
        <w:tc>
          <w:tcPr>
            <w:tcW w:w="12284" w:type="dxa"/>
            <w:vAlign w:val="center"/>
          </w:tcPr>
          <w:p w:rsidR="004F0DC7" w:rsidRDefault="00E424B8">
            <w:pPr>
              <w:pStyle w:val="a5"/>
            </w:pPr>
            <w:r>
              <w:rPr>
                <w:noProof/>
                <w:lang w:eastAsia="zh-CN"/>
              </w:rPr>
              <w:drawing>
                <wp:inline distT="0" distB="0" distL="0" distR="0" wp14:anchorId="527C83CE" wp14:editId="0DD95ED0">
                  <wp:extent cx="7031355" cy="7896225"/>
                  <wp:effectExtent l="133350" t="133350" r="150495" b="161925"/>
                  <wp:docPr id="13" name="Рисунок 13" descr="Декабрьская фотогра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"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DC7" w:rsidRPr="0078061F">
        <w:trPr>
          <w:cantSplit/>
          <w:trHeight w:hRule="exact" w:val="446"/>
        </w:trPr>
        <w:tc>
          <w:tcPr>
            <w:tcW w:w="1036" w:type="dxa"/>
          </w:tcPr>
          <w:p w:rsidR="004F0DC7" w:rsidRDefault="004F0DC7"/>
        </w:tc>
        <w:sdt>
          <w:sdtPr>
            <w:id w:val="61686859"/>
            <w:placeholder>
              <w:docPart w:val="5AC12B18F63149478D128D5A1C016AB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284" w:type="dxa"/>
              </w:tcPr>
              <w:p w:rsidR="004F0DC7" w:rsidRPr="0078061F" w:rsidRDefault="007637BC">
                <w:pPr>
                  <w:pStyle w:val="a"/>
                  <w:rPr>
                    <w:lang w:val="ru-RU"/>
                  </w:rPr>
                </w:pPr>
                <w:r>
                  <w:rPr>
                    <w:lang w:val="ru-RU"/>
                  </w:rPr>
                  <w:t>Щелкните здесь, чтобы добавить подпись к фотографии.</w:t>
                </w:r>
              </w:p>
            </w:tc>
          </w:sdtContent>
        </w:sdt>
      </w:tr>
      <w:tr w:rsidR="004F0DC7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F0DC7" w:rsidRDefault="00E424B8">
            <w:pPr>
              <w:pStyle w:val="a2"/>
            </w:pPr>
            <w:r>
              <w:rPr>
                <w:lang w:val="ru-RU"/>
              </w:rPr>
              <w:t>Декабрь 2013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2059"/>
              <w:gridCol w:w="1647"/>
              <w:gridCol w:w="1647"/>
              <w:gridCol w:w="1648"/>
              <w:gridCol w:w="1648"/>
              <w:gridCol w:w="1648"/>
              <w:gridCol w:w="1949"/>
            </w:tblGrid>
            <w:tr w:rsidR="004F0DC7">
              <w:trPr>
                <w:trHeight w:hRule="exact" w:val="302"/>
              </w:trPr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Понедельник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Вторник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Среда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Четверг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Пятница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Суббота</w:t>
                  </w:r>
                </w:p>
              </w:tc>
              <w:tc>
                <w:tcPr>
                  <w:tcW w:w="714" w:type="pct"/>
                  <w:tcBorders>
                    <w:bottom w:val="single" w:sz="4" w:space="0" w:color="BFBFBF" w:themeColor="background1" w:themeShade="BF"/>
                  </w:tcBorders>
                </w:tcPr>
                <w:p w:rsidR="004F0DC7" w:rsidRDefault="00E424B8">
                  <w:pPr>
                    <w:pStyle w:val="a1"/>
                  </w:pPr>
                  <w:r>
                    <w:rPr>
                      <w:lang w:val="ru-RU"/>
                    </w:rPr>
                    <w:t>Воскресенье</w:t>
                  </w: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1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8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15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19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22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>
                  <w:pPr>
                    <w:rPr>
                      <w:noProof/>
                    </w:rPr>
                  </w:pPr>
                </w:p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25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26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27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28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noProof/>
                      <w:lang w:val="ru-RU"/>
                    </w:rPr>
                    <w:t>29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  <w:tr w:rsidR="004F0DC7">
              <w:trPr>
                <w:trHeight w:hRule="exact" w:val="432"/>
              </w:trPr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30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0"/>
                  </w:pPr>
                  <w:r>
                    <w:rPr>
                      <w:lang w:val="ru-RU"/>
                    </w:rPr>
                    <w:t>31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1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2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3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4</w:t>
                  </w:r>
                </w:p>
              </w:tc>
              <w:tc>
                <w:tcPr>
                  <w:tcW w:w="71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E424B8">
                  <w:pPr>
                    <w:pStyle w:val="a3"/>
                  </w:pPr>
                  <w:r>
                    <w:rPr>
                      <w:lang w:val="ru-RU"/>
                    </w:rPr>
                    <w:t>5</w:t>
                  </w:r>
                </w:p>
              </w:tc>
            </w:tr>
            <w:tr w:rsidR="004F0DC7">
              <w:trPr>
                <w:trHeight w:hRule="exact" w:val="864"/>
              </w:trPr>
              <w:tc>
                <w:tcPr>
                  <w:tcW w:w="714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  <w:tc>
                <w:tcPr>
                  <w:tcW w:w="71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F0DC7" w:rsidRDefault="004F0DC7"/>
              </w:tc>
            </w:tr>
          </w:tbl>
          <w:p w:rsidR="004F0DC7" w:rsidRDefault="004F0DC7">
            <w:pPr>
              <w:jc w:val="center"/>
            </w:pPr>
          </w:p>
        </w:tc>
      </w:tr>
    </w:tbl>
    <w:p w:rsidR="004F0DC7" w:rsidRDefault="004F0DC7"/>
    <w:sectPr w:rsidR="004F0DC7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panose1 w:val="00000000000000000000"/>
    <w:charset w:val="86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8F7AB0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4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DC7"/>
    <w:rsid w:val="004F0DC7"/>
    <w:rsid w:val="007637BC"/>
    <w:rsid w:val="0078061F"/>
    <w:rsid w:val="00E42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17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подпись"/>
    <w:basedOn w:val="Normal"/>
    <w:next w:val="Normal"/>
    <w:uiPriority w:val="1"/>
    <w:unhideWhenUsed/>
    <w:qFormat/>
    <w:pPr>
      <w:spacing w:before="0" w:after="0"/>
      <w:jc w:val="center"/>
    </w:pPr>
    <w:rPr>
      <w:color w:val="93A299" w:themeColor="accent1"/>
      <w:kern w:val="0"/>
      <w:sz w:val="20"/>
      <w14:ligatures w14:val="none"/>
    </w:rPr>
  </w:style>
  <w:style w:type="paragraph" w:customStyle="1" w:styleId="a0">
    <w:name w:val="Даты"/>
    <w:basedOn w:val="Normal"/>
    <w:qFormat/>
    <w:pPr>
      <w:spacing w:before="120"/>
      <w:ind w:right="144"/>
      <w:jc w:val="right"/>
    </w:pPr>
    <w:rPr>
      <w:color w:val="A6A6A6" w:themeColor="background1" w:themeShade="A6"/>
      <w:kern w:val="0"/>
      <w:sz w:val="24"/>
      <w:u w:val="single"/>
      <w14:ligatures w14:val="none"/>
    </w:rPr>
  </w:style>
  <w:style w:type="paragraph" w:customStyle="1" w:styleId="a1">
    <w:name w:val="Дни"/>
    <w:basedOn w:val="Normal"/>
    <w:uiPriority w:val="1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a2">
    <w:name w:val="Месяц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a3">
    <w:name w:val="Даты другого месяца"/>
    <w:basedOn w:val="Normal"/>
    <w:uiPriority w:val="1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leGrid">
    <w:name w:val="Table Grid"/>
    <w:basedOn w:val="TableNormal"/>
    <w:uiPriority w:val="39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Текст заполнителя"/>
    <w:basedOn w:val="DefaultParagraphFont"/>
    <w:uiPriority w:val="99"/>
    <w:semiHidden/>
    <w:rPr>
      <w:color w:val="808080"/>
    </w:rPr>
  </w:style>
  <w:style w:type="paragraph" w:customStyle="1" w:styleId="a5">
    <w:name w:val="Без интервалов"/>
    <w:uiPriority w:val="2"/>
    <w:unhideWhenUsed/>
    <w:qFormat/>
    <w:pPr>
      <w:spacing w:before="0" w:after="0"/>
      <w:jc w:val="center"/>
    </w:pPr>
  </w:style>
  <w:style w:type="paragraph" w:styleId="ListBullet">
    <w:name w:val="List Bullet"/>
    <w:basedOn w:val="Normal"/>
    <w:uiPriority w:val="99"/>
    <w:unhideWhenUsed/>
    <w:pPr>
      <w:numPr>
        <w:numId w:val="1"/>
      </w:numPr>
      <w:contextualSpacing/>
    </w:pPr>
  </w:style>
  <w:style w:type="character" w:styleId="PlaceholderText">
    <w:name w:val="Placeholder Text"/>
    <w:basedOn w:val="DefaultParagraphFont"/>
    <w:uiPriority w:val="99"/>
    <w:semiHidden/>
    <w:rsid w:val="0078061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AC12B18F63149478D128D5A1C016ABB"/>
        <w:category>
          <w:name w:val="Общие сведения"/>
          <w:gallery w:val="placeholder"/>
        </w:category>
        <w:types>
          <w:type w:val="bbPlcHdr"/>
        </w:types>
        <w:behaviors>
          <w:behavior w:val="content"/>
        </w:behaviors>
        <w:guid w:val="{A2564B32-AE0F-4CDB-9F19-16A59906B23E}"/>
      </w:docPartPr>
      <w:docPartBody>
        <w:p w:rsidR="00C12721" w:rsidRDefault="0087267C" w:rsidP="0087267C">
          <w:pPr>
            <w:pStyle w:val="5AC12B18F63149478D128D5A1C016ABB9"/>
          </w:pPr>
          <w:r>
            <w:rPr>
              <w:lang w:val="ru-RU"/>
            </w:rPr>
            <w:t>Щелкните здесь, чтобы добавить подпись к фотографии.</w:t>
          </w:r>
        </w:p>
      </w:docPartBody>
    </w:docPart>
    <w:docPart>
      <w:docPartPr>
        <w:name w:val="050AF233999B471895B508E52340C533"/>
        <w:category>
          <w:name w:val="Общие сведения"/>
          <w:gallery w:val="placeholder"/>
        </w:category>
        <w:types>
          <w:type w:val="bbPlcHdr"/>
        </w:types>
        <w:behaviors>
          <w:behavior w:val="content"/>
        </w:behaviors>
        <w:guid w:val="{6EAC468A-CD0E-4C29-9FB4-462A17532F50}"/>
      </w:docPartPr>
      <w:docPartBody>
        <w:p w:rsidR="00C12721" w:rsidRDefault="0087267C" w:rsidP="0087267C">
          <w:pPr>
            <w:pStyle w:val="050AF233999B471895B508E52340C5339"/>
          </w:pPr>
          <w:r w:rsidRPr="007637BC">
            <w:rPr>
              <w:sz w:val="11"/>
              <w:szCs w:val="11"/>
              <w:lang w:val="ru-RU"/>
            </w:rPr>
            <w:t>Чтобы заменить фотографию на собственную, щелкните ее правой кнопкой мыши и выберите команду "Изменить рисунок".</w:t>
          </w:r>
        </w:p>
      </w:docPartBody>
    </w:docPart>
    <w:docPart>
      <w:docPartPr>
        <w:name w:val="F73DB45EC7E14171AA6021C36F4B6471"/>
        <w:category>
          <w:name w:val="Общие сведения"/>
          <w:gallery w:val="placeholder"/>
        </w:category>
        <w:types>
          <w:type w:val="bbPlcHdr"/>
        </w:types>
        <w:behaviors>
          <w:behavior w:val="content"/>
        </w:behaviors>
        <w:guid w:val="{EDAE2986-E8F8-41DF-BA72-0FEECB567DEF}"/>
      </w:docPartPr>
      <w:docPartBody>
        <w:p w:rsidR="00C12721" w:rsidRDefault="0087267C" w:rsidP="0087267C">
          <w:pPr>
            <w:pStyle w:val="F73DB45EC7E14171AA6021C36F4B64719"/>
          </w:pPr>
          <w:r w:rsidRPr="007637BC">
            <w:rPr>
              <w:sz w:val="11"/>
              <w:szCs w:val="11"/>
              <w:lang w:val="ru-RU"/>
            </w:rPr>
            <w:t>Чтобы заменить текст подсказки (такой как этот), просто щелкните его и начните вводить текст..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721"/>
    <w:rsid w:val="000028AD"/>
    <w:rsid w:val="0087267C"/>
    <w:rsid w:val="00C1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Текст заполнителя"/>
    <w:basedOn w:val="DefaultParagraphFont"/>
    <w:uiPriority w:val="99"/>
    <w:semiHidden/>
    <w:rPr>
      <w:color w:val="808080"/>
    </w:rPr>
  </w:style>
  <w:style w:type="character" w:styleId="PlaceholderText">
    <w:name w:val="Placeholder Text"/>
    <w:basedOn w:val="DefaultParagraphFont"/>
    <w:uiPriority w:val="99"/>
    <w:semiHidden/>
    <w:rsid w:val="0087267C"/>
    <w:rPr>
      <w:color w:val="808080"/>
    </w:rPr>
  </w:style>
  <w:style w:type="paragraph" w:customStyle="1" w:styleId="5AC12B18F63149478D128D5A1C016ABB">
    <w:name w:val="5AC12B18F63149478D128D5A1C016ABB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">
    <w:name w:val="050AF233999B471895B508E52340C533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">
    <w:name w:val="F73DB45EC7E14171AA6021C36F4B6471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1">
    <w:name w:val="5AC12B18F63149478D128D5A1C016ABB1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1">
    <w:name w:val="050AF233999B471895B508E52340C5331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1">
    <w:name w:val="F73DB45EC7E14171AA6021C36F4B64711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2">
    <w:name w:val="5AC12B18F63149478D128D5A1C016ABB2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2">
    <w:name w:val="050AF233999B471895B508E52340C5332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2">
    <w:name w:val="F73DB45EC7E14171AA6021C36F4B64712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3">
    <w:name w:val="5AC12B18F63149478D128D5A1C016ABB3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3">
    <w:name w:val="050AF233999B471895B508E52340C5333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3">
    <w:name w:val="F73DB45EC7E14171AA6021C36F4B64713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4">
    <w:name w:val="5AC12B18F63149478D128D5A1C016ABB4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4">
    <w:name w:val="050AF233999B471895B508E52340C5334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4">
    <w:name w:val="F73DB45EC7E14171AA6021C36F4B64714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5">
    <w:name w:val="5AC12B18F63149478D128D5A1C016ABB5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5">
    <w:name w:val="050AF233999B471895B508E52340C5335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5">
    <w:name w:val="F73DB45EC7E14171AA6021C36F4B64715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6">
    <w:name w:val="5AC12B18F63149478D128D5A1C016ABB6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6">
    <w:name w:val="050AF233999B471895B508E52340C5336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6">
    <w:name w:val="F73DB45EC7E14171AA6021C36F4B64716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7">
    <w:name w:val="5AC12B18F63149478D128D5A1C016ABB7"/>
    <w:rsid w:val="00C12721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7">
    <w:name w:val="050AF233999B471895B508E52340C5337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7">
    <w:name w:val="F73DB45EC7E14171AA6021C36F4B64717"/>
    <w:rsid w:val="00C12721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8">
    <w:name w:val="5AC12B18F63149478D128D5A1C016ABB8"/>
    <w:rsid w:val="0087267C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8">
    <w:name w:val="050AF233999B471895B508E52340C5338"/>
    <w:rsid w:val="0087267C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8">
    <w:name w:val="F73DB45EC7E14171AA6021C36F4B64718"/>
    <w:rsid w:val="0087267C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5AC12B18F63149478D128D5A1C016ABB9">
    <w:name w:val="5AC12B18F63149478D128D5A1C016ABB9"/>
    <w:rsid w:val="0087267C"/>
    <w:pPr>
      <w:spacing w:after="0" w:line="240" w:lineRule="auto"/>
      <w:jc w:val="center"/>
    </w:pPr>
    <w:rPr>
      <w:rFonts w:eastAsiaTheme="minorHAnsi"/>
      <w:color w:val="5B9BD5" w:themeColor="accent1"/>
      <w:kern w:val="0"/>
      <w:sz w:val="20"/>
      <w:szCs w:val="20"/>
      <w:lang w:eastAsia="ja-JP"/>
      <w14:ligatures w14:val="none"/>
    </w:rPr>
  </w:style>
  <w:style w:type="paragraph" w:customStyle="1" w:styleId="050AF233999B471895B508E52340C5339">
    <w:name w:val="050AF233999B471895B508E52340C5339"/>
    <w:rsid w:val="0087267C"/>
    <w:pPr>
      <w:spacing w:before="40" w:after="40" w:line="240" w:lineRule="auto"/>
    </w:pPr>
    <w:rPr>
      <w:rFonts w:eastAsiaTheme="minorHAnsi"/>
      <w:sz w:val="17"/>
      <w:szCs w:val="20"/>
      <w:lang w:eastAsia="ja-JP"/>
    </w:rPr>
  </w:style>
  <w:style w:type="paragraph" w:customStyle="1" w:styleId="F73DB45EC7E14171AA6021C36F4B64719">
    <w:name w:val="F73DB45EC7E14171AA6021C36F4B64719"/>
    <w:rsid w:val="0087267C"/>
    <w:pPr>
      <w:spacing w:before="40" w:after="40" w:line="240" w:lineRule="auto"/>
    </w:pPr>
    <w:rPr>
      <w:rFonts w:eastAsiaTheme="minorHAnsi"/>
      <w:sz w:val="17"/>
      <w:szCs w:val="20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9d035d7d-02e5-4a00-8b62-9a556aabc7b5" xsi:nil="true"/>
    <AssetExpire xmlns="9d035d7d-02e5-4a00-8b62-9a556aabc7b5">2029-01-01T08:00:00+00:00</AssetExpire>
    <CampaignTagsTaxHTField0 xmlns="9d035d7d-02e5-4a00-8b62-9a556aabc7b5">
      <Terms xmlns="http://schemas.microsoft.com/office/infopath/2007/PartnerControls"/>
    </CampaignTagsTaxHTField0>
    <IntlLangReviewDate xmlns="9d035d7d-02e5-4a00-8b62-9a556aabc7b5" xsi:nil="true"/>
    <TPFriendlyName xmlns="9d035d7d-02e5-4a00-8b62-9a556aabc7b5" xsi:nil="true"/>
    <IntlLangReview xmlns="9d035d7d-02e5-4a00-8b62-9a556aabc7b5">false</IntlLangReview>
    <LocLastLocAttemptVersionLookup xmlns="9d035d7d-02e5-4a00-8b62-9a556aabc7b5">848138</LocLastLocAttemptVersionLookup>
    <PolicheckWords xmlns="9d035d7d-02e5-4a00-8b62-9a556aabc7b5" xsi:nil="true"/>
    <SubmitterId xmlns="9d035d7d-02e5-4a00-8b62-9a556aabc7b5" xsi:nil="true"/>
    <AcquiredFrom xmlns="9d035d7d-02e5-4a00-8b62-9a556aabc7b5">Внутр. Майкрософт</AcquiredFrom>
    <EditorialStatus xmlns="9d035d7d-02e5-4a00-8b62-9a556aabc7b5">Завершено</EditorialStatus>
    <Markets xmlns="9d035d7d-02e5-4a00-8b62-9a556aabc7b5"/>
    <OriginAsset xmlns="9d035d7d-02e5-4a00-8b62-9a556aabc7b5" xsi:nil="true"/>
    <AssetStart xmlns="9d035d7d-02e5-4a00-8b62-9a556aabc7b5">2012-07-23T15:02:00+00:00</AssetStart>
    <FriendlyTitle xmlns="9d035d7d-02e5-4a00-8b62-9a556aabc7b5" xsi:nil="true"/>
    <MarketSpecific xmlns="9d035d7d-02e5-4a00-8b62-9a556aabc7b5">false</MarketSpecific>
    <TPNamespace xmlns="9d035d7d-02e5-4a00-8b62-9a556aabc7b5" xsi:nil="true"/>
    <PublishStatusLookup xmlns="9d035d7d-02e5-4a00-8b62-9a556aabc7b5">
      <Value>447127</Value>
    </PublishStatusLookup>
    <APAuthor xmlns="9d035d7d-02e5-4a00-8b62-9a556aabc7b5">
      <UserInfo>
        <DisplayName>REDMOND\ncrowell</DisplayName>
        <AccountId>81</AccountId>
        <AccountType/>
      </UserInfo>
    </APAuthor>
    <TPCommandLine xmlns="9d035d7d-02e5-4a00-8b62-9a556aabc7b5" xsi:nil="true"/>
    <IntlLangReviewer xmlns="9d035d7d-02e5-4a00-8b62-9a556aabc7b5" xsi:nil="true"/>
    <OpenTemplate xmlns="9d035d7d-02e5-4a00-8b62-9a556aabc7b5">true</OpenTemplate>
    <CSXSubmissionDate xmlns="9d035d7d-02e5-4a00-8b62-9a556aabc7b5" xsi:nil="true"/>
    <TaxCatchAll xmlns="9d035d7d-02e5-4a00-8b62-9a556aabc7b5"/>
    <Manager xmlns="9d035d7d-02e5-4a00-8b62-9a556aabc7b5" xsi:nil="true"/>
    <NumericId xmlns="9d035d7d-02e5-4a00-8b62-9a556aabc7b5" xsi:nil="true"/>
    <ParentAssetId xmlns="9d035d7d-02e5-4a00-8b62-9a556aabc7b5" xsi:nil="true"/>
    <OriginalSourceMarket xmlns="9d035d7d-02e5-4a00-8b62-9a556aabc7b5">english</OriginalSourceMarket>
    <ApprovalStatus xmlns="9d035d7d-02e5-4a00-8b62-9a556aabc7b5">Выполняется</ApprovalStatus>
    <TPComponent xmlns="9d035d7d-02e5-4a00-8b62-9a556aabc7b5" xsi:nil="true"/>
    <EditorialTags xmlns="9d035d7d-02e5-4a00-8b62-9a556aabc7b5" xsi:nil="true"/>
    <TPExecutable xmlns="9d035d7d-02e5-4a00-8b62-9a556aabc7b5" xsi:nil="true"/>
    <TPLaunchHelpLink xmlns="9d035d7d-02e5-4a00-8b62-9a556aabc7b5" xsi:nil="true"/>
    <LocComments xmlns="9d035d7d-02e5-4a00-8b62-9a556aabc7b5" xsi:nil="true"/>
    <LocRecommendedHandoff xmlns="9d035d7d-02e5-4a00-8b62-9a556aabc7b5" xsi:nil="true"/>
    <SourceTitle xmlns="9d035d7d-02e5-4a00-8b62-9a556aabc7b5" xsi:nil="true"/>
    <CSXUpdate xmlns="9d035d7d-02e5-4a00-8b62-9a556aabc7b5">false</CSXUpdate>
    <IntlLocPriority xmlns="9d035d7d-02e5-4a00-8b62-9a556aabc7b5" xsi:nil="true"/>
    <UAProjectedTotalWords xmlns="9d035d7d-02e5-4a00-8b62-9a556aabc7b5" xsi:nil="true"/>
    <AssetType xmlns="9d035d7d-02e5-4a00-8b62-9a556aabc7b5">TP</AssetType>
    <MachineTranslated xmlns="9d035d7d-02e5-4a00-8b62-9a556aabc7b5">false</MachineTranslated>
    <OutputCachingOn xmlns="9d035d7d-02e5-4a00-8b62-9a556aabc7b5">false</OutputCachingOn>
    <TemplateStatus xmlns="9d035d7d-02e5-4a00-8b62-9a556aabc7b5">Завершено</TemplateStatus>
    <IsSearchable xmlns="9d035d7d-02e5-4a00-8b62-9a556aabc7b5">true</IsSearchable>
    <ContentItem xmlns="9d035d7d-02e5-4a00-8b62-9a556aabc7b5" xsi:nil="true"/>
    <HandoffToMSDN xmlns="9d035d7d-02e5-4a00-8b62-9a556aabc7b5" xsi:nil="true"/>
    <ShowIn xmlns="9d035d7d-02e5-4a00-8b62-9a556aabc7b5">Показать везде</ShowIn>
    <ThumbnailAssetId xmlns="9d035d7d-02e5-4a00-8b62-9a556aabc7b5" xsi:nil="true"/>
    <UALocComments xmlns="9d035d7d-02e5-4a00-8b62-9a556aabc7b5" xsi:nil="true"/>
    <UALocRecommendation xmlns="9d035d7d-02e5-4a00-8b62-9a556aabc7b5">Локализовать</UALocRecommendation>
    <LastModifiedDateTime xmlns="9d035d7d-02e5-4a00-8b62-9a556aabc7b5" xsi:nil="true"/>
    <LegacyData xmlns="9d035d7d-02e5-4a00-8b62-9a556aabc7b5" xsi:nil="true"/>
    <LocManualTestRequired xmlns="9d035d7d-02e5-4a00-8b62-9a556aabc7b5">false</LocManualTestRequired>
    <LocMarketGroupTiers2 xmlns="9d035d7d-02e5-4a00-8b62-9a556aabc7b5" xsi:nil="true"/>
    <ClipArtFilename xmlns="9d035d7d-02e5-4a00-8b62-9a556aabc7b5" xsi:nil="true"/>
    <TPApplication xmlns="9d035d7d-02e5-4a00-8b62-9a556aabc7b5" xsi:nil="true"/>
    <CSXHash xmlns="9d035d7d-02e5-4a00-8b62-9a556aabc7b5" xsi:nil="true"/>
    <DirectSourceMarket xmlns="9d035d7d-02e5-4a00-8b62-9a556aabc7b5">english</DirectSourceMarket>
    <PrimaryImageGen xmlns="9d035d7d-02e5-4a00-8b62-9a556aabc7b5">true</PrimaryImageGen>
    <PlannedPubDate xmlns="9d035d7d-02e5-4a00-8b62-9a556aabc7b5" xsi:nil="true"/>
    <CSXSubmissionMarket xmlns="9d035d7d-02e5-4a00-8b62-9a556aabc7b5" xsi:nil="true"/>
    <Downloads xmlns="9d035d7d-02e5-4a00-8b62-9a556aabc7b5">0</Downloads>
    <ArtSampleDocs xmlns="9d035d7d-02e5-4a00-8b62-9a556aabc7b5" xsi:nil="true"/>
    <TrustLevel xmlns="9d035d7d-02e5-4a00-8b62-9a556aabc7b5">Содержимое, управляемое Майкрософт 1</TrustLevel>
    <BlockPublish xmlns="9d035d7d-02e5-4a00-8b62-9a556aabc7b5">false</BlockPublish>
    <TPLaunchHelpLinkType xmlns="9d035d7d-02e5-4a00-8b62-9a556aabc7b5">Шаблон</TPLaunchHelpLinkType>
    <LocalizationTagsTaxHTField0 xmlns="9d035d7d-02e5-4a00-8b62-9a556aabc7b5">
      <Terms xmlns="http://schemas.microsoft.com/office/infopath/2007/PartnerControls"/>
    </LocalizationTagsTaxHTField0>
    <BusinessGroup xmlns="9d035d7d-02e5-4a00-8b62-9a556aabc7b5" xsi:nil="true"/>
    <Providers xmlns="9d035d7d-02e5-4a00-8b62-9a556aabc7b5" xsi:nil="true"/>
    <TemplateTemplateType xmlns="9d035d7d-02e5-4a00-8b62-9a556aabc7b5">Word Document Template</TemplateTemplateType>
    <TimesCloned xmlns="9d035d7d-02e5-4a00-8b62-9a556aabc7b5" xsi:nil="true"/>
    <TPAppVersion xmlns="9d035d7d-02e5-4a00-8b62-9a556aabc7b5" xsi:nil="true"/>
    <VoteCount xmlns="9d035d7d-02e5-4a00-8b62-9a556aabc7b5" xsi:nil="true"/>
    <AverageRating xmlns="9d035d7d-02e5-4a00-8b62-9a556aabc7b5" xsi:nil="true"/>
    <FeatureTagsTaxHTField0 xmlns="9d035d7d-02e5-4a00-8b62-9a556aabc7b5">
      <Terms xmlns="http://schemas.microsoft.com/office/infopath/2007/PartnerControls"/>
    </FeatureTagsTaxHTField0>
    <Provider xmlns="9d035d7d-02e5-4a00-8b62-9a556aabc7b5" xsi:nil="true"/>
    <UACurrentWords xmlns="9d035d7d-02e5-4a00-8b62-9a556aabc7b5" xsi:nil="true"/>
    <AssetId xmlns="9d035d7d-02e5-4a00-8b62-9a556aabc7b5">TP103077201</AssetId>
    <TPClientViewer xmlns="9d035d7d-02e5-4a00-8b62-9a556aabc7b5" xsi:nil="true"/>
    <DSATActionTaken xmlns="9d035d7d-02e5-4a00-8b62-9a556aabc7b5" xsi:nil="true"/>
    <APEditor xmlns="9d035d7d-02e5-4a00-8b62-9a556aabc7b5">
      <UserInfo>
        <DisplayName/>
        <AccountId xsi:nil="true"/>
        <AccountType/>
      </UserInfo>
    </APEditor>
    <TPInstallLocation xmlns="9d035d7d-02e5-4a00-8b62-9a556aabc7b5" xsi:nil="true"/>
    <OOCacheId xmlns="9d035d7d-02e5-4a00-8b62-9a556aabc7b5" xsi:nil="true"/>
    <IsDeleted xmlns="9d035d7d-02e5-4a00-8b62-9a556aabc7b5">false</IsDeleted>
    <PublishTargets xmlns="9d035d7d-02e5-4a00-8b62-9a556aabc7b5">OfficeOnlineVNext</PublishTargets>
    <ApprovalLog xmlns="9d035d7d-02e5-4a00-8b62-9a556aabc7b5" xsi:nil="true"/>
    <BugNumber xmlns="9d035d7d-02e5-4a00-8b62-9a556aabc7b5" xsi:nil="true"/>
    <CrawlForDependencies xmlns="9d035d7d-02e5-4a00-8b62-9a556aabc7b5">false</CrawlForDependencies>
    <InternalTagsTaxHTField0 xmlns="9d035d7d-02e5-4a00-8b62-9a556aabc7b5">
      <Terms xmlns="http://schemas.microsoft.com/office/infopath/2007/PartnerControls"/>
    </InternalTagsTaxHTField0>
    <LastHandOff xmlns="9d035d7d-02e5-4a00-8b62-9a556aabc7b5" xsi:nil="true"/>
    <Milestone xmlns="9d035d7d-02e5-4a00-8b62-9a556aabc7b5" xsi:nil="true"/>
    <OriginalRelease xmlns="9d035d7d-02e5-4a00-8b62-9a556aabc7b5">15</OriginalRelease>
    <RecommendationsModifier xmlns="9d035d7d-02e5-4a00-8b62-9a556aabc7b5" xsi:nil="true"/>
    <ScenarioTagsTaxHTField0 xmlns="9d035d7d-02e5-4a00-8b62-9a556aabc7b5">
      <Terms xmlns="http://schemas.microsoft.com/office/infopath/2007/PartnerControls"/>
    </ScenarioTagsTaxHTField0>
    <UANotes xmlns="9d035d7d-02e5-4a00-8b62-9a556aabc7b5" xsi:nil="true"/>
    <Component xmlns="91e8d559-4d54-460d-ba58-5d5027f88b4d" xsi:nil="true"/>
    <Description0 xmlns="91e8d559-4d54-460d-ba58-5d5027f88b4d" xsi:nil="true"/>
  </documentManagement>
</p:properties>
</file>

<file path=customXml/itemProps1.xml><?xml version="1.0" encoding="utf-8"?>
<ds:datastoreItem xmlns:ds="http://schemas.openxmlformats.org/officeDocument/2006/customXml" ds:itemID="{17BA4454-3B96-4FAC-AECC-D97015710718}"/>
</file>

<file path=customXml/itemProps2.xml><?xml version="1.0" encoding="utf-8"?>
<ds:datastoreItem xmlns:ds="http://schemas.openxmlformats.org/officeDocument/2006/customXml" ds:itemID="{483AA688-D6E0-49A0-8DCB-2DE7F20782E2}"/>
</file>

<file path=customXml/itemProps3.xml><?xml version="1.0" encoding="utf-8"?>
<ds:datastoreItem xmlns:ds="http://schemas.openxmlformats.org/officeDocument/2006/customXml" ds:itemID="{A109C8F3-3C2F-4082-A826-8245DA5117D6}"/>
</file>

<file path=docProps/app.xml><?xml version="1.0" encoding="utf-8"?>
<Properties xmlns="http://schemas.openxmlformats.org/officeDocument/2006/extended-properties" xmlns:vt="http://schemas.openxmlformats.org/officeDocument/2006/docPropsVTypes">
  <Template>Photo Calendar_M-S_TP103077201</Template>
  <TotalTime>31</TotalTime>
  <Pages>12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terms:created xsi:type="dcterms:W3CDTF">2012-07-11T19:40:00Z</dcterms:created>
  <dcterms:modified xsi:type="dcterms:W3CDTF">2012-09-24T02:47:00Z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