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Таблица содержимого верхнего колонтитула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425BF0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6B3D4043" w:rsidR="00F154D0" w:rsidRPr="00425BF0" w:rsidRDefault="00D46CCF">
            <w:pPr>
              <w:pStyle w:val="a7"/>
              <w:rPr>
                <w:noProof/>
              </w:rPr>
            </w:pPr>
            <w:r w:rsidRPr="00425BF0">
              <w:rPr>
                <w:noProof/>
                <w:lang w:bidi="ru-RU"/>
              </w:rPr>
              <w:t>Понедельник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425BF0" w:rsidRDefault="004562B5">
            <w:pPr>
              <w:pStyle w:val="af6"/>
              <w:rPr>
                <w:noProof/>
              </w:rPr>
            </w:pPr>
            <w:r w:rsidRPr="00425BF0">
              <w:rPr>
                <w:noProof/>
                <w:lang w:bidi="ru-RU"/>
              </w:rPr>
              <w:t>Вторник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425BF0" w:rsidRDefault="004562B5">
            <w:pPr>
              <w:pStyle w:val="a7"/>
              <w:rPr>
                <w:noProof/>
              </w:rPr>
            </w:pPr>
            <w:r w:rsidRPr="00425BF0">
              <w:rPr>
                <w:noProof/>
                <w:lang w:bidi="ru-RU"/>
              </w:rPr>
              <w:t>Среда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425BF0" w:rsidRDefault="004562B5">
            <w:pPr>
              <w:pStyle w:val="af6"/>
              <w:rPr>
                <w:noProof/>
              </w:rPr>
            </w:pPr>
            <w:r w:rsidRPr="00425BF0">
              <w:rPr>
                <w:noProof/>
                <w:lang w:bidi="ru-RU"/>
              </w:rPr>
              <w:t>Четверг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425BF0" w:rsidRDefault="004562B5">
            <w:pPr>
              <w:pStyle w:val="a7"/>
              <w:rPr>
                <w:noProof/>
              </w:rPr>
            </w:pPr>
            <w:r w:rsidRPr="00425BF0">
              <w:rPr>
                <w:noProof/>
                <w:lang w:bidi="ru-RU"/>
              </w:rPr>
              <w:t>Пятница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425BF0" w:rsidRDefault="004562B5">
            <w:pPr>
              <w:pStyle w:val="af6"/>
              <w:rPr>
                <w:noProof/>
              </w:rPr>
            </w:pPr>
            <w:r w:rsidRPr="00425BF0">
              <w:rPr>
                <w:noProof/>
                <w:lang w:bidi="ru-RU"/>
              </w:rPr>
              <w:t>Суббота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425BF0" w:rsidRDefault="004562B5">
            <w:pPr>
              <w:pStyle w:val="a7"/>
              <w:rPr>
                <w:noProof/>
              </w:rPr>
            </w:pPr>
            <w:r w:rsidRPr="00425BF0">
              <w:rPr>
                <w:noProof/>
                <w:lang w:bidi="ru-RU"/>
              </w:rPr>
              <w:t>Воскресенье</w:t>
            </w:r>
          </w:p>
        </w:tc>
      </w:tr>
    </w:tbl>
    <w:p w14:paraId="030A0F2F" w14:textId="77777777" w:rsidR="00F154D0" w:rsidRPr="00425BF0" w:rsidRDefault="004562B5">
      <w:pPr>
        <w:pStyle w:val="a4"/>
        <w:rPr>
          <w:noProof/>
          <w:sz w:val="2"/>
        </w:rPr>
      </w:pPr>
      <w:r w:rsidRPr="00425BF0">
        <w:rPr>
          <w:noProof/>
          <w:sz w:val="2"/>
          <w:szCs w:val="2"/>
          <w:lang w:bidi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Сетка календаря — заголовки таблиц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Полилиния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Полилиния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Полилиния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Полилиния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Полилиния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Полилиния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Полилиния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Текстура" descr="Фоновая текстур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01FC12" id="Сетка календаря — заголовки таблицы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">
                <v:shape id="Полилиния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Полилиния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Полилиния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Полилиния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Полилиния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Полилиния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Полилиния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Текстура" o:spid="_x0000_s1034" type="#_x0000_t75" alt="Фоновая текстура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Фоновая текстура"/>
                </v:shape>
              </v:group>
            </w:pict>
          </mc:Fallback>
        </mc:AlternateContent>
      </w:r>
    </w:p>
    <w:tbl>
      <w:tblPr>
        <w:tblW w:w="108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Макетная таблица календаря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4"/>
      </w:tblGrid>
      <w:tr w:rsidR="00F154D0" w:rsidRPr="00425BF0" w14:paraId="030A0F3E" w14:textId="77777777" w:rsidTr="00D46CCF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1" w14:textId="2E023911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MonthStart \@ dddd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суббота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"</w:instrText>
            </w:r>
            <w:r w:rsidR="00D46CCF" w:rsidRPr="00425BF0">
              <w:rPr>
                <w:noProof/>
                <w:lang w:bidi="ru-RU"/>
              </w:rPr>
              <w:instrText>понедельник</w:instrText>
            </w:r>
            <w:r w:rsidRPr="00425BF0">
              <w:rPr>
                <w:noProof/>
                <w:lang w:bidi="ru-RU"/>
              </w:rPr>
              <w:instrText>" 1 ""</w:instrTex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2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3" w14:textId="2BD816B3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MonthStart \@ dddd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суббота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"</w:instrText>
            </w:r>
            <w:r w:rsidR="00D46CCF" w:rsidRPr="00425BF0">
              <w:rPr>
                <w:noProof/>
                <w:lang w:bidi="ru-RU"/>
              </w:rPr>
              <w:instrText>вторник</w:instrText>
            </w:r>
            <w:r w:rsidRPr="00425BF0">
              <w:rPr>
                <w:noProof/>
                <w:lang w:bidi="ru-RU"/>
              </w:rPr>
              <w:instrText xml:space="preserve">" 1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=B1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0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&lt;&gt; 0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=B1+1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Pr="00425BF0">
              <w:rPr>
                <w:noProof/>
                <w:lang w:bidi="ru-RU"/>
              </w:rPr>
              <w:instrText>2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4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5" w14:textId="78F179E8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MonthStart \@ dddd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суббота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"</w:instrText>
            </w:r>
            <w:r w:rsidR="00D46CCF" w:rsidRPr="00425BF0">
              <w:rPr>
                <w:noProof/>
                <w:lang w:bidi="ru-RU"/>
              </w:rPr>
              <w:instrText>среда</w:instrText>
            </w:r>
            <w:r w:rsidRPr="00425BF0">
              <w:rPr>
                <w:noProof/>
                <w:lang w:bidi="ru-RU"/>
              </w:rPr>
              <w:instrText xml:space="preserve">" 1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=D1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0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&lt;&gt; 0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=D1+1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6B5A63" w:rsidRPr="00425BF0">
              <w:rPr>
                <w:noProof/>
                <w:lang w:bidi="ru-RU"/>
              </w:rPr>
              <w:instrText>2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6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7" w14:textId="4A1A4050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MonthStart \@ dddd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суббота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"</w:instrText>
            </w:r>
            <w:r w:rsidR="00D46CCF" w:rsidRPr="00425BF0">
              <w:rPr>
                <w:noProof/>
                <w:lang w:bidi="ru-RU"/>
              </w:rPr>
              <w:instrText>четверг</w:instrText>
            </w:r>
            <w:r w:rsidRPr="00425BF0">
              <w:rPr>
                <w:noProof/>
                <w:lang w:bidi="ru-RU"/>
              </w:rPr>
              <w:instrText xml:space="preserve">" 1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=F1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0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&lt;&gt; 0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=F1+1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65487A" w:rsidRPr="00425BF0">
              <w:rPr>
                <w:noProof/>
                <w:lang w:bidi="ru-RU"/>
              </w:rPr>
              <w:instrText>2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8" w14:textId="2902C15D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9" w14:textId="1DCBC1F9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MonthStart \@ dddd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суббота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>= "</w:instrText>
            </w:r>
            <w:r w:rsidR="00D46CCF" w:rsidRPr="00425BF0">
              <w:rPr>
                <w:noProof/>
                <w:lang w:bidi="ru-RU"/>
              </w:rPr>
              <w:instrText>пятница</w:instrText>
            </w:r>
            <w:r w:rsidRPr="00425BF0">
              <w:rPr>
                <w:noProof/>
                <w:lang w:bidi="ru-RU"/>
              </w:rPr>
              <w:instrText xml:space="preserve">" 1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=H1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0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&lt;&gt; 0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=H1+1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65487A" w:rsidRPr="00425BF0">
              <w:rPr>
                <w:noProof/>
                <w:lang w:bidi="ru-RU"/>
              </w:rPr>
              <w:instrText>3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A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B" w14:textId="47876B51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MonthStart \@ dddd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суббота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"</w:instrText>
            </w:r>
            <w:r w:rsidR="00D46CCF" w:rsidRPr="00425BF0">
              <w:rPr>
                <w:noProof/>
                <w:lang w:bidi="ru-RU"/>
              </w:rPr>
              <w:instrText>суббота</w:instrText>
            </w:r>
            <w:r w:rsidRPr="00425BF0">
              <w:rPr>
                <w:noProof/>
                <w:lang w:bidi="ru-RU"/>
              </w:rPr>
              <w:instrText xml:space="preserve">" 1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=J1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65487A" w:rsidRPr="00425BF0">
              <w:rPr>
                <w:noProof/>
                <w:lang w:bidi="ru-RU"/>
              </w:rPr>
              <w:instrText>3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&lt;&gt; 0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=J1+1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65487A" w:rsidRPr="00425BF0">
              <w:rPr>
                <w:noProof/>
                <w:lang w:bidi="ru-RU"/>
              </w:rPr>
              <w:instrText>4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65487A" w:rsidRPr="00425BF0">
              <w:rPr>
                <w:noProof/>
                <w:lang w:bidi="ru-RU"/>
              </w:rPr>
              <w:instrText>4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 w:rsidRPr="00425BF0">
              <w:rPr>
                <w:noProof/>
                <w:lang w:bidi="ru-RU"/>
              </w:rPr>
              <w:t>1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C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3D" w14:textId="692BDC9A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MonthStart \@ dddd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суббота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"</w:instrText>
            </w:r>
            <w:r w:rsidR="00D46CCF" w:rsidRPr="00425BF0">
              <w:rPr>
                <w:noProof/>
                <w:lang w:bidi="ru-RU"/>
              </w:rPr>
              <w:instrText>воскресенье</w:instrText>
            </w:r>
            <w:r w:rsidRPr="00425BF0">
              <w:rPr>
                <w:noProof/>
                <w:lang w:bidi="ru-RU"/>
              </w:rPr>
              <w:instrText xml:space="preserve">" 1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=L1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1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&lt;&gt; 0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=L1+1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2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</w:tr>
      <w:tr w:rsidR="00F154D0" w:rsidRPr="00425BF0" w14:paraId="030A0F4D" w14:textId="77777777" w:rsidTr="00D46CCF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0" w14:textId="6866A17A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=N1+1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3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1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2" w14:textId="761B3D4C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=B2+1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4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3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4" w14:textId="6BBE5DF6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=D2+1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5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5" w14:textId="69C2BE90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6" w14:textId="69649E67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=F2+1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6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7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8" w14:textId="13A25F8D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=H2+1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7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9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A" w14:textId="2B8E5167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=J2+1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8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B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4C" w14:textId="580BF2AF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=L2+1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9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</w:tr>
      <w:tr w:rsidR="00F154D0" w:rsidRPr="00425BF0" w14:paraId="030A0F5C" w14:textId="77777777" w:rsidTr="00D46CCF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F" w14:textId="4A982A3A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=N2+1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10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0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1" w14:textId="610B6E8F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=B3+1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11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2" w14:textId="35C58954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3" w14:textId="44046146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=D3+1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12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4" w14:textId="6F159B43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5" w14:textId="6DF5D0CD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=F3+1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13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6" w14:textId="3BF6CFD1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7" w14:textId="76B2748F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=H3+1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14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8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9" w14:textId="0F596320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=J3+1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15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A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5B" w14:textId="7115BA6B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=L3+1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16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</w:tr>
      <w:tr w:rsidR="00F154D0" w:rsidRPr="00425BF0" w14:paraId="030A0F6B" w14:textId="77777777" w:rsidTr="00D46CCF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E" w14:textId="5AD7E1BD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=N3+1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17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F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0" w14:textId="2BEE6601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=B4+1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18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1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2" w14:textId="76DC4BF7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=D4+1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19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3" w14:textId="068F4BE3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4" w14:textId="5154FCE7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=F4+1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20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5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6" w14:textId="25003957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=H4+1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21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7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8" w14:textId="0682413B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=J4+1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22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9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6A" w14:textId="6BC0904B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=L4+1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23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</w:tr>
      <w:tr w:rsidR="00F154D0" w:rsidRPr="00425BF0" w14:paraId="030A0F7A" w14:textId="77777777" w:rsidTr="00D46CCF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D" w14:textId="6338C035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=N4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23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0,""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=N4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23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&lt;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MonthEnd \@ 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=N4+1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24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24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24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E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F" w14:textId="64AB3041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=B5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24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0,""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=B5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24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&lt;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MonthEnd \@ 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=B5+1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25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25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25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0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1" w14:textId="4D06A3BC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=D5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25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0,""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=D5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25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&lt;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MonthEnd \@ 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=D5+1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26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26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26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2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3" w14:textId="031E97E8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=F5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26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0,""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=F5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26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&lt;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MonthEnd \@ 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=F5+1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27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27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27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4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5" w14:textId="54178DB1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=H5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27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0,""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=H5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27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&lt;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MonthEnd \@ 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=H5+1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28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28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28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6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7" w14:textId="3280DE09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=J5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28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0,""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=J5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28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&lt;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MonthEnd \@ 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=J5+1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29</w:t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8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79" w14:textId="69278265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=L5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0,""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=L5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&lt;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MonthEnd \@ 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=L5+1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C83E40" w:rsidRPr="00425BF0">
              <w:rPr>
                <w:noProof/>
                <w:lang w:bidi="ru-RU"/>
              </w:rPr>
              <w:instrText>28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</w:tr>
      <w:tr w:rsidR="00F154D0" w:rsidRPr="00425BF0" w14:paraId="030A0F89" w14:textId="77777777" w:rsidTr="00D46CCF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C" w14:textId="227C9A11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=N5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0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0,""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=N5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C83E40" w:rsidRPr="00425BF0">
              <w:rPr>
                <w:noProof/>
                <w:lang w:bidi="ru-RU"/>
              </w:rPr>
              <w:instrText>28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&lt;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MonthEnd \@ 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C83E40" w:rsidRPr="00425BF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=N5+1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C83E40" w:rsidRPr="00425BF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C83E40" w:rsidRPr="00425BF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D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E" w14:textId="05B2EA43" w:rsidR="00F154D0" w:rsidRPr="00425BF0" w:rsidRDefault="004562B5">
            <w:pPr>
              <w:pStyle w:val="a8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=B6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instrText>0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= 0,""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IF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=B6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C83E40" w:rsidRPr="00425BF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&lt;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MonthEnd \@ d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C83E40" w:rsidRPr="00425BF0">
              <w:rPr>
                <w:noProof/>
                <w:lang w:bidi="ru-RU"/>
              </w:rPr>
              <w:instrText>29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 </w:instrText>
            </w: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=B6+1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C83E40" w:rsidRPr="00425BF0">
              <w:rPr>
                <w:noProof/>
                <w:lang w:bidi="ru-RU"/>
              </w:rPr>
              <w:instrText>30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instrText xml:space="preserve"> "" </w:instrText>
            </w:r>
            <w:r w:rsidRPr="00425BF0">
              <w:rPr>
                <w:noProof/>
                <w:lang w:bidi="ru-RU"/>
              </w:rPr>
              <w:fldChar w:fldCharType="end"/>
            </w:r>
            <w:r w:rsidRPr="00425BF0">
              <w:rPr>
                <w:noProof/>
                <w:lang w:bidi="ru-RU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F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0" w14:textId="77777777" w:rsidR="00F154D0" w:rsidRPr="00425BF0" w:rsidRDefault="00F154D0">
            <w:pPr>
              <w:pStyle w:val="a8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1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2" w14:textId="77777777" w:rsidR="00F154D0" w:rsidRPr="00425BF0" w:rsidRDefault="00F154D0">
            <w:pPr>
              <w:pStyle w:val="a8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3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4" w14:textId="77777777" w:rsidR="00F154D0" w:rsidRPr="00425BF0" w:rsidRDefault="00F154D0">
            <w:pPr>
              <w:pStyle w:val="a8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5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6" w14:textId="77777777" w:rsidR="00F154D0" w:rsidRPr="00425BF0" w:rsidRDefault="00F154D0">
            <w:pPr>
              <w:pStyle w:val="a8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7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88" w14:textId="77777777" w:rsidR="00F154D0" w:rsidRPr="00425BF0" w:rsidRDefault="00F154D0">
            <w:pPr>
              <w:pStyle w:val="a8"/>
              <w:rPr>
                <w:noProof/>
              </w:rPr>
            </w:pPr>
          </w:p>
        </w:tc>
      </w:tr>
    </w:tbl>
    <w:p w14:paraId="030A0F8A" w14:textId="77777777" w:rsidR="00F154D0" w:rsidRPr="00425BF0" w:rsidRDefault="00F154D0">
      <w:pPr>
        <w:rPr>
          <w:noProof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Макетная таблица"/>
      </w:tblPr>
      <w:tblGrid>
        <w:gridCol w:w="5760"/>
        <w:gridCol w:w="629"/>
        <w:gridCol w:w="4411"/>
      </w:tblGrid>
      <w:tr w:rsidR="00F154D0" w:rsidRPr="00425BF0" w14:paraId="030A0FFC" w14:textId="77777777" w:rsidTr="0065487A">
        <w:trPr>
          <w:trHeight w:hRule="exact" w:val="4535"/>
          <w:jc w:val="center"/>
        </w:trPr>
        <w:tc>
          <w:tcPr>
            <w:tcW w:w="5760" w:type="dxa"/>
          </w:tcPr>
          <w:p w14:paraId="030A0F8B" w14:textId="680770F9" w:rsidR="00F154D0" w:rsidRPr="00425BF0" w:rsidRDefault="004562B5">
            <w:pPr>
              <w:pStyle w:val="ab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 MonthStart \@ MMMM \* MERGEFORMAT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февраль</w:t>
            </w:r>
            <w:r w:rsidRPr="00425BF0">
              <w:rPr>
                <w:noProof/>
                <w:lang w:bidi="ru-RU"/>
              </w:rPr>
              <w:fldChar w:fldCharType="end"/>
            </w:r>
          </w:p>
          <w:p w14:paraId="030A0F8C" w14:textId="45A5FB75" w:rsidR="00F154D0" w:rsidRPr="00425BF0" w:rsidRDefault="004562B5">
            <w:pPr>
              <w:pStyle w:val="ac"/>
              <w:spacing w:after="240"/>
              <w:rPr>
                <w:noProof/>
              </w:rPr>
            </w:pPr>
            <w:r w:rsidRPr="00425BF0">
              <w:rPr>
                <w:noProof/>
                <w:lang w:bidi="ru-RU"/>
              </w:rPr>
              <w:fldChar w:fldCharType="begin"/>
            </w:r>
            <w:r w:rsidRPr="00425BF0">
              <w:rPr>
                <w:noProof/>
                <w:lang w:bidi="ru-RU"/>
              </w:rPr>
              <w:instrText xml:space="preserve"> DOCVARIABLE  MonthStart \@  yyyy   \* MERGEFORMAT </w:instrText>
            </w:r>
            <w:r w:rsidRPr="00425BF0">
              <w:rPr>
                <w:noProof/>
                <w:lang w:bidi="ru-RU"/>
              </w:rPr>
              <w:fldChar w:fldCharType="separate"/>
            </w:r>
            <w:r w:rsidR="00373160">
              <w:rPr>
                <w:noProof/>
                <w:lang w:bidi="ru-RU"/>
              </w:rPr>
              <w:t>2020</w:t>
            </w:r>
            <w:r w:rsidRPr="00425BF0">
              <w:rPr>
                <w:noProof/>
                <w:lang w:bidi="ru-RU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Месяцы до и после"/>
            </w:tblPr>
            <w:tblGrid>
              <w:gridCol w:w="2254"/>
              <w:gridCol w:w="482"/>
              <w:gridCol w:w="2254"/>
            </w:tblGrid>
            <w:tr w:rsidR="00F154D0" w:rsidRPr="00425BF0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Макет таблицы календаря за прошлый месяц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425BF0" w14:paraId="030A0F94" w14:textId="77777777" w:rsidTr="00D46CCF">
                    <w:tc>
                      <w:tcPr>
                        <w:tcW w:w="714" w:type="pct"/>
                      </w:tcPr>
                      <w:p w14:paraId="030A0F8D" w14:textId="49446CD5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понедельник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>" 1 ""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00426271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вторник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0BA25DE8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D52F3" w:rsidRPr="00425BF0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 w:rsidRPr="00425BF0">
                          <w:rPr>
                            <w:noProof/>
                            <w:lang w:bidi="ru-RU"/>
                          </w:rPr>
                          <w:t>1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2DDB2340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четверг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11E7C009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>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пятница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3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076BF06B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суббота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4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4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4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0E816569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MonthStartB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4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5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425BF0" w14:paraId="030A0F9C" w14:textId="77777777" w:rsidTr="00D46CCF">
                    <w:tc>
                      <w:tcPr>
                        <w:tcW w:w="714" w:type="pct"/>
                      </w:tcPr>
                      <w:p w14:paraId="030A0F95" w14:textId="76B41C0C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6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2FA757AB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7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0989D808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8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67553A69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9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0B884582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10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61DD9F94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11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400D30D3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12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425BF0" w14:paraId="030A0FA4" w14:textId="77777777" w:rsidTr="00D46CCF">
                    <w:tc>
                      <w:tcPr>
                        <w:tcW w:w="714" w:type="pct"/>
                      </w:tcPr>
                      <w:p w14:paraId="030A0F9D" w14:textId="6CE7642A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13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3EC49AA2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14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501F2EB4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15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21368F46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16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6FE32FED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17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5046FA9E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18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58524397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19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425BF0" w14:paraId="030A0FAC" w14:textId="77777777" w:rsidTr="00D46CCF">
                    <w:tc>
                      <w:tcPr>
                        <w:tcW w:w="714" w:type="pct"/>
                      </w:tcPr>
                      <w:p w14:paraId="030A0FA5" w14:textId="4C0C2D25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20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7461013C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21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722C262D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22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746543F9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23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14631175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24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460BB971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25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0F431C73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26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425BF0" w14:paraId="030A0FB4" w14:textId="77777777" w:rsidTr="00D46CCF">
                    <w:tc>
                      <w:tcPr>
                        <w:tcW w:w="714" w:type="pct"/>
                      </w:tcPr>
                      <w:p w14:paraId="030A0FAD" w14:textId="29AFD12B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=G4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26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=G4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26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27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1EB7776E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28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737D35DE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29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22B881AA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30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3002CB69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31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55BC79BA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7249E463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425BF0" w14:paraId="030A0FBC" w14:textId="77777777" w:rsidTr="00D46CCF">
                    <w:tc>
                      <w:tcPr>
                        <w:tcW w:w="714" w:type="pct"/>
                      </w:tcPr>
                      <w:p w14:paraId="030A0FB5" w14:textId="615DB587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12FB4464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=A6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=A6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MonthEndB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=A6+1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425BF0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425BF0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425BF0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425BF0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425BF0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BD" w14:textId="77777777" w:rsidR="00F154D0" w:rsidRPr="00425BF0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482" w:type="dxa"/>
                </w:tcPr>
                <w:p w14:paraId="030A0FBE" w14:textId="77777777" w:rsidR="00F154D0" w:rsidRPr="00425BF0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Макет таблицы календаря за будущий месяц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425BF0" w14:paraId="030A0FC6" w14:textId="77777777" w:rsidTr="00D46CCF">
                    <w:tc>
                      <w:tcPr>
                        <w:tcW w:w="714" w:type="pct"/>
                      </w:tcPr>
                      <w:p w14:paraId="030A0FBF" w14:textId="2C488331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понедельник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>" 1 ""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33A6146E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вторник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4617FD12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среда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4DEC3292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четверг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5F1DB1" w:rsidRPr="00425BF0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0E7E2BCE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>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пятница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5F1DB1" w:rsidRPr="00425BF0">
                          <w:rPr>
                            <w:noProof/>
                            <w:lang w:bidi="ru-RU"/>
                          </w:rPr>
                          <w:instrText>3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0B2BF960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суббота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425E2511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MonthStartA \@ dddd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“</w:instrText>
                        </w:r>
                        <w:r w:rsidR="00D46CCF" w:rsidRPr="00425BF0">
                          <w:rPr>
                            <w:noProof/>
                            <w:lang w:bidi="ru-RU"/>
                          </w:rPr>
                          <w:instrText>воскресенье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" 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2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&lt;&gt; 0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3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65487A" w:rsidRPr="00425BF0">
                          <w:rPr>
                            <w:noProof/>
                            <w:lang w:bidi="ru-RU"/>
                          </w:rPr>
                          <w:instrText>3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 w:rsidRPr="00425BF0">
                          <w:rPr>
                            <w:noProof/>
                            <w:lang w:bidi="ru-RU"/>
                          </w:rPr>
                          <w:t>1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425BF0" w14:paraId="030A0FCE" w14:textId="77777777" w:rsidTr="00D46CCF">
                    <w:tc>
                      <w:tcPr>
                        <w:tcW w:w="714" w:type="pct"/>
                      </w:tcPr>
                      <w:p w14:paraId="030A0FC7" w14:textId="70562E03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=G1+1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11097250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3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0624026B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4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1F5FD86D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5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54BDF8A1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6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45DB5293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7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18AE46A3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8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425BF0" w14:paraId="030A0FD6" w14:textId="77777777" w:rsidTr="00D46CCF">
                    <w:tc>
                      <w:tcPr>
                        <w:tcW w:w="714" w:type="pct"/>
                      </w:tcPr>
                      <w:p w14:paraId="030A0FCF" w14:textId="3E5FD40D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=G2+1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9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06C57367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10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047BD237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11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285AA4DA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12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3271C17F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13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42D2FE58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14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0E9F9B76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15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425BF0" w14:paraId="030A0FDE" w14:textId="77777777" w:rsidTr="00D46CCF">
                    <w:tc>
                      <w:tcPr>
                        <w:tcW w:w="714" w:type="pct"/>
                      </w:tcPr>
                      <w:p w14:paraId="030A0FD7" w14:textId="70DEE710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=G3+1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16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42045071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17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138E26BD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18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374D6B77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19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69875646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20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5AF415F3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21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1761FCF9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22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425BF0" w14:paraId="030A0FE6" w14:textId="77777777" w:rsidTr="00D46CCF">
                    <w:tc>
                      <w:tcPr>
                        <w:tcW w:w="714" w:type="pct"/>
                      </w:tcPr>
                      <w:p w14:paraId="030A0FDF" w14:textId="50ED601F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=G4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22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=G4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22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=G4+1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23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23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23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51F62009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23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23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24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24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24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279B3011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24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24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=B5+1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25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269E11FD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=C5+1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26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26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26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6B9B832C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26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26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=D5+1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27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40158C67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27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=E5+1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28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4A2EEBC0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28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=F5+1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29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F154D0" w:rsidRPr="00425BF0" w14:paraId="030A0FEE" w14:textId="77777777" w:rsidTr="00D46CCF">
                    <w:tc>
                      <w:tcPr>
                        <w:tcW w:w="714" w:type="pct"/>
                      </w:tcPr>
                      <w:p w14:paraId="030A0FE7" w14:textId="4A23B8F8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=G5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=G5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29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=G5+1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30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5A72A679" w:rsidR="00F154D0" w:rsidRPr="00425BF0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=A6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 0,""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IF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=A6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30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&lt;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DocVariable MonthEndA \@ d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begin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=A6+1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instrText xml:space="preserve"> "" 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instrText>31</w:instrTex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separate"/>
                        </w:r>
                        <w:r w:rsidR="00373160">
                          <w:rPr>
                            <w:noProof/>
                            <w:lang w:bidi="ru-RU"/>
                          </w:rPr>
                          <w:t>31</w:t>
                        </w:r>
                        <w:r w:rsidRPr="00425BF0">
                          <w:rPr>
                            <w:noProof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425BF0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425BF0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425BF0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425BF0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425BF0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EF" w14:textId="77777777" w:rsidR="00F154D0" w:rsidRPr="00425BF0" w:rsidRDefault="00F154D0">
                  <w:pPr>
                    <w:rPr>
                      <w:noProof/>
                    </w:rPr>
                  </w:pPr>
                </w:p>
              </w:tc>
            </w:tr>
          </w:tbl>
          <w:p w14:paraId="030A0FF1" w14:textId="77777777" w:rsidR="00F154D0" w:rsidRPr="00425BF0" w:rsidRDefault="00F154D0">
            <w:pPr>
              <w:pStyle w:val="a4"/>
              <w:rPr>
                <w:noProof/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Макетная таблица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425BF0" w14:paraId="030A0FF7" w14:textId="77777777" w:rsidTr="0065487A">
              <w:trPr>
                <w:trHeight w:hRule="exact" w:val="283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79189CB9" w:rsidR="00F154D0" w:rsidRPr="00425BF0" w:rsidRDefault="004562B5">
                  <w:pPr>
                    <w:pStyle w:val="ae"/>
                    <w:rPr>
                      <w:noProof/>
                    </w:rPr>
                  </w:pPr>
                  <w:r w:rsidRPr="00425BF0">
                    <w:rPr>
                      <w:noProof/>
                      <w:lang w:bidi="ru-RU"/>
                    </w:rPr>
                    <w:fldChar w:fldCharType="begin"/>
                  </w:r>
                  <w:r w:rsidRPr="00425BF0">
                    <w:rPr>
                      <w:noProof/>
                      <w:lang w:bidi="ru-RU"/>
                    </w:rPr>
                    <w:instrText xml:space="preserve"> DOCVARIABLE  MonthStartB \@ MMMM \* MERGEFORMAT </w:instrText>
                  </w:r>
                  <w:r w:rsidRPr="00425BF0">
                    <w:rPr>
                      <w:noProof/>
                      <w:lang w:bidi="ru-RU"/>
                    </w:rPr>
                    <w:fldChar w:fldCharType="separate"/>
                  </w:r>
                  <w:r w:rsidR="00373160">
                    <w:rPr>
                      <w:noProof/>
                      <w:lang w:bidi="ru-RU"/>
                    </w:rPr>
                    <w:t>январь</w:t>
                  </w:r>
                  <w:r w:rsidRPr="00425BF0">
                    <w:rPr>
                      <w:noProof/>
                      <w:lang w:bidi="ru-RU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1C136553" w:rsidR="00F154D0" w:rsidRPr="00425BF0" w:rsidRDefault="004562B5">
                  <w:pPr>
                    <w:pStyle w:val="af"/>
                    <w:rPr>
                      <w:noProof/>
                    </w:rPr>
                  </w:pPr>
                  <w:r w:rsidRPr="00425BF0">
                    <w:rPr>
                      <w:noProof/>
                      <w:lang w:bidi="ru-RU"/>
                    </w:rPr>
                    <w:fldChar w:fldCharType="begin"/>
                  </w:r>
                  <w:r w:rsidRPr="00425BF0">
                    <w:rPr>
                      <w:noProof/>
                      <w:lang w:bidi="ru-RU"/>
                    </w:rPr>
                    <w:instrText xml:space="preserve"> DOCVARIABLE  MonthStartB \@  yyyy   \* MERGEFORMAT </w:instrText>
                  </w:r>
                  <w:r w:rsidRPr="00425BF0">
                    <w:rPr>
                      <w:noProof/>
                      <w:lang w:bidi="ru-RU"/>
                    </w:rPr>
                    <w:fldChar w:fldCharType="separate"/>
                  </w:r>
                  <w:r w:rsidR="00373160">
                    <w:rPr>
                      <w:noProof/>
                      <w:lang w:bidi="ru-RU"/>
                    </w:rPr>
                    <w:t>2020</w:t>
                  </w:r>
                  <w:r w:rsidRPr="00425BF0">
                    <w:rPr>
                      <w:noProof/>
                      <w:lang w:bidi="ru-RU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425BF0" w:rsidRDefault="00F154D0">
                  <w:pPr>
                    <w:rPr>
                      <w:b/>
                      <w:noProof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11777DDA" w:rsidR="00F154D0" w:rsidRPr="00425BF0" w:rsidRDefault="004562B5">
                  <w:pPr>
                    <w:pStyle w:val="ae"/>
                    <w:rPr>
                      <w:noProof/>
                    </w:rPr>
                  </w:pPr>
                  <w:r w:rsidRPr="00425BF0">
                    <w:rPr>
                      <w:noProof/>
                      <w:lang w:bidi="ru-RU"/>
                    </w:rPr>
                    <w:fldChar w:fldCharType="begin"/>
                  </w:r>
                  <w:r w:rsidRPr="00425BF0">
                    <w:rPr>
                      <w:noProof/>
                      <w:lang w:bidi="ru-RU"/>
                    </w:rPr>
                    <w:instrText xml:space="preserve"> DOCVARIABLE  MonthStartA \@ MMMM \* MERGEFORMAT </w:instrText>
                  </w:r>
                  <w:r w:rsidRPr="00425BF0">
                    <w:rPr>
                      <w:noProof/>
                      <w:lang w:bidi="ru-RU"/>
                    </w:rPr>
                    <w:fldChar w:fldCharType="separate"/>
                  </w:r>
                  <w:r w:rsidR="00373160">
                    <w:rPr>
                      <w:noProof/>
                      <w:lang w:bidi="ru-RU"/>
                    </w:rPr>
                    <w:t>март</w:t>
                  </w:r>
                  <w:r w:rsidRPr="00425BF0">
                    <w:rPr>
                      <w:noProof/>
                      <w:lang w:bidi="ru-RU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10EBCDE5" w:rsidR="00F154D0" w:rsidRPr="00425BF0" w:rsidRDefault="004562B5">
                  <w:pPr>
                    <w:pStyle w:val="af"/>
                    <w:rPr>
                      <w:noProof/>
                    </w:rPr>
                  </w:pPr>
                  <w:r w:rsidRPr="00425BF0">
                    <w:rPr>
                      <w:noProof/>
                      <w:lang w:bidi="ru-RU"/>
                    </w:rPr>
                    <w:fldChar w:fldCharType="begin"/>
                  </w:r>
                  <w:r w:rsidRPr="00425BF0">
                    <w:rPr>
                      <w:noProof/>
                      <w:lang w:bidi="ru-RU"/>
                    </w:rPr>
                    <w:instrText xml:space="preserve"> DOCVARIABLE  MonthStartA \@  yyyy   \* MERGEFORMAT </w:instrText>
                  </w:r>
                  <w:r w:rsidRPr="00425BF0">
                    <w:rPr>
                      <w:noProof/>
                      <w:lang w:bidi="ru-RU"/>
                    </w:rPr>
                    <w:fldChar w:fldCharType="separate"/>
                  </w:r>
                  <w:r w:rsidR="00373160">
                    <w:rPr>
                      <w:noProof/>
                      <w:lang w:bidi="ru-RU"/>
                    </w:rPr>
                    <w:t>2020</w:t>
                  </w:r>
                  <w:r w:rsidRPr="00425BF0">
                    <w:rPr>
                      <w:noProof/>
                      <w:lang w:bidi="ru-RU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629" w:type="dxa"/>
          </w:tcPr>
          <w:p w14:paraId="030A0FF9" w14:textId="77777777" w:rsidR="00F154D0" w:rsidRPr="00425BF0" w:rsidRDefault="00F154D0">
            <w:pPr>
              <w:rPr>
                <w:noProof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425BF0" w:rsidRDefault="004562B5">
            <w:pPr>
              <w:pStyle w:val="1"/>
              <w:rPr>
                <w:noProof/>
              </w:rPr>
            </w:pPr>
            <w:r w:rsidRPr="00425BF0">
              <w:rPr>
                <w:noProof/>
                <w:lang w:bidi="ru-RU"/>
              </w:rPr>
              <w:t>Примечания.</w:t>
            </w:r>
          </w:p>
          <w:p w14:paraId="030A0FFB" w14:textId="77777777" w:rsidR="00F154D0" w:rsidRPr="00425BF0" w:rsidRDefault="00373160">
            <w:pPr>
              <w:pStyle w:val="a9"/>
              <w:rPr>
                <w:noProof/>
              </w:rPr>
            </w:pPr>
            <w:sdt>
              <w:sdtPr>
                <w:rPr>
                  <w:noProof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562B5" w:rsidRPr="00425BF0">
                  <w:rPr>
                    <w:noProof/>
                    <w:lang w:bidi="ru-RU"/>
                  </w:rPr>
                  <w:t>Чтобы приступить к работе, щелкните замещающий текст и начните ввод.</w:t>
                </w:r>
                <w:r w:rsidR="004562B5" w:rsidRPr="00425BF0">
                  <w:rPr>
                    <w:noProof/>
                    <w:lang w:bidi="ru-RU"/>
                  </w:rPr>
                  <w:br/>
                  <w:t>Документ можно сохранять в облаке из Word на компьютере с Windows, Mac, устройстве iOS или Android.</w:t>
                </w:r>
              </w:sdtContent>
            </w:sdt>
          </w:p>
        </w:tc>
      </w:tr>
    </w:tbl>
    <w:p w14:paraId="030A0FFD" w14:textId="77777777" w:rsidR="00F154D0" w:rsidRPr="00425BF0" w:rsidRDefault="00F154D0">
      <w:pPr>
        <w:pStyle w:val="a4"/>
        <w:rPr>
          <w:noProof/>
        </w:rPr>
      </w:pPr>
    </w:p>
    <w:sectPr w:rsidR="00F154D0" w:rsidRPr="00425BF0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61841" w14:textId="77777777" w:rsidR="001C4601" w:rsidRDefault="001C4601">
      <w:pPr>
        <w:spacing w:after="0"/>
      </w:pPr>
      <w:r>
        <w:separator/>
      </w:r>
    </w:p>
  </w:endnote>
  <w:endnote w:type="continuationSeparator" w:id="0">
    <w:p w14:paraId="619CADBD" w14:textId="77777777" w:rsidR="001C4601" w:rsidRDefault="001C46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C83E40" w:rsidRDefault="00C83E40">
    <w:pPr>
      <w:pStyle w:val="af2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Предыдущий год" title="Рисунок предыдущего год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Полилиния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Прямоугольник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Полилиния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Полилиния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Полилиния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Полилиния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Полилиния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Полилиния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Полилиния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Полилиния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027A2D" id="Предыдущий год" o:spid="_x0000_s1026" alt="Название: Рисунок предыдущего года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">
              <v:shape id="Полилиния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Прямоугольник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Полилиния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Полилиния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Полилиния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Полилиния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Полилиния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Полилиния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Полилиния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Полилиния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Полилиния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7E2791" id="Полилиния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Полилиния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7FEE44" id="Полилиния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Полилиния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697BA5" id="Полилиния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Полилиния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86F498" id="Полилиния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Полилиния 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3B7DEE" id="Полилиния 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Прямоугольник 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3B8D690" id="Прямоугольник 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Полилиния 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0D52AD" id="Полилиния 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Полилиния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1E97BD" id="Полилиния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Полилиния 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18886D" id="Полилиния 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Полилиния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AEF29E" id="Полилиния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Полилиния 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0635EC" id="Полилиния 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Прямоугольник 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4E60439" id="Прямоугольник 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Полилиния 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D01887" id="Полилиния 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Полилиния 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5A6CD7" id="Полилиния 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Полилиния 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95D588" id="Полилиния 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Полилиния 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85CC70" id="Полилиния 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Полилиния 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A71DBC" id="Полилиния 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Прямоугольник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BB63EF6" id="Прямоугольник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Полилиния 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3C34A7" id="Полилиния 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Полилиния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5C86F3" id="Полилиния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Полилиния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F107F5" id="Полилиния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Полилиния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BF81C1" id="Полилиния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Полилиния 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C17D4C" id="Полилиния 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Прямоугольник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1C53176" id="Прямоугольник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Полилиния 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454220" id="Полилиния 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Полилиния 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39C3FC" id="Полилиния 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Полилиния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E134B5" id="Полилиния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Полилиния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2F20C1" id="Полилиния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Полилиния 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765542" id="Полилиния 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Прямоугольник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F3B0C16" id="Прямоугольник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Полилиния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A14C85" id="Полилиния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Предыдущее примечание" descr="Рисунок предыдущего примечания" title="Рисунок предыдущего примечания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Полилиния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Рисунок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76BEF8" id="Предыдущее примечание" o:spid="_x0000_s1026" alt="Название: Рисунок предыдущего примечания - описание: Рисунок предыдущего примечания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">
              <v:shape id="Полилиния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FCC1C8" w14:textId="77777777" w:rsidR="001C4601" w:rsidRDefault="001C4601">
      <w:pPr>
        <w:spacing w:after="0"/>
      </w:pPr>
      <w:r>
        <w:separator/>
      </w:r>
    </w:p>
  </w:footnote>
  <w:footnote w:type="continuationSeparator" w:id="0">
    <w:p w14:paraId="63BB9F6A" w14:textId="77777777" w:rsidR="001C4601" w:rsidRDefault="001C46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C83E40" w:rsidRDefault="00C83E40">
    <w:pPr>
      <w:pStyle w:val="af0"/>
    </w:pPr>
    <w:r>
      <w:rPr>
        <w:noProof/>
        <w:lang w:bidi="ru-RU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Текстура" descr="Фоновая текстур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Текстура" descr="Фоновая текстура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Полилиния 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A6D5FA" id="Полилиния 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Полилиния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520BB8" id="Полилиния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Прямоугольник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BA1E06F" id="Прямоугольник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Полилиния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A674BD" id="Полилиния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Полилиния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B1AA96" id="Полилиния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Полилиния 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CCEE8A" id="Полилиния 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Полилиния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D22542" id="Полилиния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Полилиния 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287550" id="Полилиния 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Полилиния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2DF451" id="Полилиния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Прямоугольник 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BA61EEE" id="Прямоугольник 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Полилиния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7CC00A" id="Полилиния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Полилиния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AA65F2" id="Полилиния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Полилиния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39D0DA" id="Полилиния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Полилиния 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D2B350" id="Полилиния 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Полилиния 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1B5A69" id="Полилиния 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Полилиния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2D9074" id="Полилиния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19F0486" id="Прямоугольник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Полилиния 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5EB86B" id="Полилиния 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Полилиния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203C6C" id="Полилиния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Полилиния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3DF7B4" id="Полилиния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Полилиния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173FC4" id="Полилиния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Полилиния 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A2C9D1" id="Полилиния 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Полилиния 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F88A52" id="Полилиния 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Прямоугольник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1858B7D" id="Прямоугольник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Полилиния 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438D43" id="Полилиния 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Полилиния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967DF5" id="Полилиния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Полилиния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BFD8B7" id="Полилиния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Полилиния 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B91B1B" id="Полилиния 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Полилиния 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33FACA" id="Полилиния 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Полилиния 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8183FD" id="Полилиния 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Прямоугольник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79E587A" id="Прямоугольник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Полилиния 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55AC6B" id="Полилиния 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Полилиния 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E7AD1C" id="Полилиния 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Полилиния 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EF1A69" id="Полилиния 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Полилиния 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DE2EEF" id="Полилиния 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Полилиния 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F73BA9" id="Полилиния 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Полилиния 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5AB599" id="Полилиния 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Полилиния 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B13A42" id="Полилиния 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Прямоугольник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D19D312" id="Прямоугольник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Полилиния 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7BCCE1" id="Полилиния 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Полилиния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535DE9" id="Полилиния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Полилиния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EAE59D" id="Полилиния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Полилиния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DFFBA8" id="Полилиния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Полилиния 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EDE9B3" id="Полилиния 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Полилиния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6474F5" id="Полилиния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Полилиния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600075" id="Полилиния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Полилиния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346F14" id="Полилиния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Полилиния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FF56B5" id="Полилиния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Полилиния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F95EA4" id="Полилиния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Полилиния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76DCBB" id="Полилиния 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Полилиния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D9CE38" id="Полилиния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Полилиния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9D3153" id="Полилиния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Полилиния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09646D" id="Полилиния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Прямоугольник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73C3E77" id="Прямоугольник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9.02.2020"/>
    <w:docVar w:name="MonthEndA" w:val="31.03.2020"/>
    <w:docVar w:name="MonthEndB" w:val="31.01.2020"/>
    <w:docVar w:name="MonthStart" w:val="01.02.2020"/>
    <w:docVar w:name="MonthStartA" w:val="01.03.2020"/>
    <w:docVar w:name="MonthStartB" w:val="01.01.2020"/>
  </w:docVars>
  <w:rsids>
    <w:rsidRoot w:val="00F154D0"/>
    <w:rsid w:val="000E7F53"/>
    <w:rsid w:val="00115511"/>
    <w:rsid w:val="00141533"/>
    <w:rsid w:val="001C4601"/>
    <w:rsid w:val="001E5E26"/>
    <w:rsid w:val="00272ADA"/>
    <w:rsid w:val="00373160"/>
    <w:rsid w:val="00425BF0"/>
    <w:rsid w:val="004341E1"/>
    <w:rsid w:val="004562B5"/>
    <w:rsid w:val="004D048B"/>
    <w:rsid w:val="005F1DB1"/>
    <w:rsid w:val="00644DC3"/>
    <w:rsid w:val="0065487A"/>
    <w:rsid w:val="00672652"/>
    <w:rsid w:val="00692A5F"/>
    <w:rsid w:val="006B5A63"/>
    <w:rsid w:val="006D52F3"/>
    <w:rsid w:val="00700E7F"/>
    <w:rsid w:val="007635B6"/>
    <w:rsid w:val="00857BAB"/>
    <w:rsid w:val="008A57DD"/>
    <w:rsid w:val="0093355F"/>
    <w:rsid w:val="00A374FF"/>
    <w:rsid w:val="00A823E2"/>
    <w:rsid w:val="00AF5697"/>
    <w:rsid w:val="00B41633"/>
    <w:rsid w:val="00B87274"/>
    <w:rsid w:val="00C83E40"/>
    <w:rsid w:val="00D46CCF"/>
    <w:rsid w:val="00DA742E"/>
    <w:rsid w:val="00EA09D3"/>
    <w:rsid w:val="00F154D0"/>
    <w:rsid w:val="00F6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ru-RU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36"/>
    <w:unhideWhenUsed/>
    <w:qFormat/>
    <w:pPr>
      <w:spacing w:after="0"/>
    </w:pPr>
  </w:style>
  <w:style w:type="paragraph" w:styleId="a5">
    <w:name w:val="Balloon Text"/>
    <w:basedOn w:val="a"/>
    <w:link w:val="a6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customStyle="1" w:styleId="a7">
    <w:name w:val="Дни_"/>
    <w:basedOn w:val="a"/>
    <w:uiPriority w:val="1"/>
    <w:qFormat/>
    <w:rsid w:val="00B87274"/>
    <w:pPr>
      <w:spacing w:after="0"/>
      <w:jc w:val="center"/>
    </w:pPr>
    <w:rPr>
      <w:b/>
      <w:caps/>
      <w:color w:val="FFFFFF" w:themeColor="background1"/>
    </w:rPr>
  </w:style>
  <w:style w:type="paragraph" w:customStyle="1" w:styleId="a8">
    <w:name w:val="Даты"/>
    <w:basedOn w:val="a"/>
    <w:uiPriority w:val="2"/>
    <w:qFormat/>
    <w:pPr>
      <w:jc w:val="right"/>
    </w:pPr>
    <w:rPr>
      <w:b/>
    </w:rPr>
  </w:style>
  <w:style w:type="paragraph" w:customStyle="1" w:styleId="a9">
    <w:name w:val="Примечания"/>
    <w:basedOn w:val="a"/>
    <w:uiPriority w:val="10"/>
    <w:qFormat/>
    <w:pPr>
      <w:spacing w:after="20" w:line="552" w:lineRule="auto"/>
    </w:pPr>
  </w:style>
  <w:style w:type="character" w:styleId="aa">
    <w:name w:val="Placeholder Text"/>
    <w:basedOn w:val="a0"/>
    <w:uiPriority w:val="99"/>
    <w:semiHidden/>
    <w:rPr>
      <w:color w:val="808080"/>
    </w:rPr>
  </w:style>
  <w:style w:type="paragraph" w:customStyle="1" w:styleId="ab">
    <w:name w:val="Месяц"/>
    <w:basedOn w:val="a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ac">
    <w:name w:val="Год"/>
    <w:basedOn w:val="a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ad">
    <w:name w:val="Числа"/>
    <w:basedOn w:val="a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ae">
    <w:name w:val="Месяцы"/>
    <w:basedOn w:val="a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af">
    <w:name w:val="Годы"/>
    <w:basedOn w:val="a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af0">
    <w:name w:val="header"/>
    <w:basedOn w:val="a"/>
    <w:link w:val="af1"/>
    <w:uiPriority w:val="99"/>
    <w:unhideWhenUsed/>
    <w:pPr>
      <w:spacing w:after="0"/>
    </w:pPr>
  </w:style>
  <w:style w:type="character" w:customStyle="1" w:styleId="af1">
    <w:name w:val="Верхний колонтитул Знак"/>
    <w:basedOn w:val="a0"/>
    <w:link w:val="af0"/>
    <w:uiPriority w:val="99"/>
  </w:style>
  <w:style w:type="paragraph" w:styleId="af2">
    <w:name w:val="footer"/>
    <w:basedOn w:val="a"/>
    <w:link w:val="af3"/>
    <w:uiPriority w:val="99"/>
    <w:unhideWhenUsed/>
    <w:pPr>
      <w:spacing w:after="0"/>
    </w:pPr>
  </w:style>
  <w:style w:type="character" w:customStyle="1" w:styleId="af3">
    <w:name w:val="Нижний колонтитул Знак"/>
    <w:basedOn w:val="a0"/>
    <w:link w:val="af2"/>
    <w:uiPriority w:val="99"/>
  </w:style>
  <w:style w:type="paragraph" w:styleId="af4">
    <w:name w:val="Title"/>
    <w:basedOn w:val="a"/>
    <w:link w:val="af5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af6">
    <w:name w:val="Дни"/>
    <w:aliases w:val="темные"/>
    <w:basedOn w:val="a"/>
    <w:uiPriority w:val="1"/>
    <w:qFormat/>
    <w:rsid w:val="00B87274"/>
    <w:pPr>
      <w:spacing w:after="0"/>
      <w:jc w:val="center"/>
    </w:pPr>
    <w:rPr>
      <w:b/>
      <w:caps/>
      <w:color w:val="0B4053" w:themeColor="accent1" w:themeShade="80"/>
    </w:rPr>
  </w:style>
  <w:style w:type="character" w:customStyle="1" w:styleId="af5">
    <w:name w:val="Заголовок Знак"/>
    <w:basedOn w:val="a0"/>
    <w:link w:val="af4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f7">
    <w:name w:val="Subtitle"/>
    <w:basedOn w:val="a"/>
    <w:link w:val="af8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af8">
    <w:name w:val="Подзаголовок Знак"/>
    <w:basedOn w:val="a0"/>
    <w:link w:val="af7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4A35D8" w:rsidP="004A35D8">
          <w:pPr>
            <w:pStyle w:val="26F24D41C48947CDAA4674FD4BB2AFB11"/>
          </w:pPr>
          <w:r w:rsidRPr="00425BF0">
            <w:rPr>
              <w:noProof/>
              <w:lang w:bidi="ru-RU"/>
            </w:rPr>
            <w:t>Чтобы приступить к работе, щелкните замещающий текст и начните ввод.</w:t>
          </w:r>
          <w:r w:rsidRPr="00425BF0">
            <w:rPr>
              <w:noProof/>
              <w:lang w:bidi="ru-RU"/>
            </w:rPr>
            <w:br/>
            <w:t>Документ можно сохранять в облаке из Word на компьютере с Windows, Mac, устройстве iOS или Android.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166985"/>
    <w:rsid w:val="004A35D8"/>
    <w:rsid w:val="0060728C"/>
    <w:rsid w:val="007A76C2"/>
    <w:rsid w:val="00B93301"/>
    <w:rsid w:val="00C17A33"/>
    <w:rsid w:val="00F44DA4"/>
    <w:rsid w:val="00F75070"/>
    <w:rsid w:val="00FD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A35D8"/>
    <w:rPr>
      <w:color w:val="808080"/>
    </w:rPr>
  </w:style>
  <w:style w:type="paragraph" w:customStyle="1" w:styleId="26F24D41C48947CDAA4674FD4BB2AFB1">
    <w:name w:val="26F24D41C48947CDAA4674FD4BB2AFB1"/>
    <w:rsid w:val="00B93301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4A35D8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Календарь" insertBeforeMso="TabHome">
        <group id="Calendar" label="Календарь">
          <button id="NewDates" visible="true" size="large" label="Выбрать новые даты" keytip="D" screentip="Выберите новый месяц и год для этого календаря." onAction="CustomizeCalendar" imageMso="CalendarMonthDetailsSplitButton"/>
        </group>
        <group id="Themes" label="Темы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Office_40961882_TF02805137</Template>
  <TotalTime>36</TotalTime>
  <Pages>1</Pages>
  <Words>927</Words>
  <Characters>5289</Characters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2020-02-20T09:09:00Z</dcterms:created>
  <dcterms:modified xsi:type="dcterms:W3CDTF">2020-02-26T07:58:00Z</dcterms:modified>
  <cp:version/>
</cp:coreProperties>
</file>